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E23D49" w:rsidP="004F3FB6" w:rsidRDefault="004F3FB6" w14:paraId="028020E7" w14:textId="77777777">
      <w:pPr>
        <w:spacing w:after="240"/>
        <w15:collapsed w:val="false"/>
        <w:rPr>
          <w:rFonts w:ascii="Arial" w:hAnsi="Arial" w:cs="Arial"/>
        </w:rPr>
      </w:pPr>
      <w:r w:rsidRPr="00B162CA">
        <w:rPr>
          <w:rFonts w:ascii="Arial" w:hAnsi="Arial" w:cs="Arial"/>
        </w:rPr>
        <w:t>            </w:t>
      </w:r>
      <w:r w:rsidRPr="00B162CA" w:rsidR="00914C67">
        <w:rPr>
          <w:rFonts w:ascii="Arial" w:hAnsi="Arial" w:cs="Arial"/>
        </w:rPr>
        <w:t xml:space="preserve"> REPUBLIKA HRVATSKA</w:t>
      </w:r>
      <w:r w:rsidRPr="00B162CA" w:rsidR="00914C67">
        <w:rPr>
          <w:rFonts w:ascii="Arial" w:hAnsi="Arial" w:cs="Arial"/>
        </w:rPr>
        <w:br/>
        <w:t>  OPĆINSKI</w:t>
      </w:r>
      <w:r w:rsidRPr="00B162CA">
        <w:rPr>
          <w:rFonts w:ascii="Arial" w:hAnsi="Arial" w:cs="Arial"/>
        </w:rPr>
        <w:t xml:space="preserve"> SUD</w:t>
      </w:r>
      <w:r w:rsidRPr="00B162CA" w:rsidR="00DD40FD">
        <w:rPr>
          <w:rFonts w:ascii="Arial" w:hAnsi="Arial" w:cs="Arial"/>
        </w:rPr>
        <w:t xml:space="preserve"> U NOVOM ZAGREBU</w:t>
      </w:r>
      <w:r w:rsidRPr="00B162CA" w:rsidR="00DD40FD">
        <w:rPr>
          <w:rFonts w:ascii="Arial" w:hAnsi="Arial" w:cs="Arial"/>
        </w:rPr>
        <w:br/>
        <w:t>       </w:t>
      </w:r>
      <w:r w:rsidRPr="00B162CA">
        <w:rPr>
          <w:rFonts w:ascii="Arial" w:hAnsi="Arial" w:cs="Arial"/>
        </w:rPr>
        <w:t>    </w:t>
      </w:r>
      <w:r w:rsidRPr="00B162CA" w:rsidR="00DD40FD">
        <w:rPr>
          <w:rFonts w:ascii="Arial" w:hAnsi="Arial" w:cs="Arial"/>
        </w:rPr>
        <w:t>Stalna služba u Samoboru</w:t>
      </w:r>
      <w:r w:rsidRPr="00B162CA">
        <w:rPr>
          <w:rFonts w:ascii="Arial" w:hAnsi="Arial" w:cs="Arial"/>
        </w:rPr>
        <w:br/>
        <w:t>          </w:t>
      </w:r>
      <w:r w:rsidRPr="00B162CA" w:rsidR="00DD40FD">
        <w:rPr>
          <w:rFonts w:ascii="Arial" w:hAnsi="Arial" w:cs="Arial"/>
        </w:rPr>
        <w:t xml:space="preserve">      Obrtnička 2, Samobor</w:t>
      </w:r>
    </w:p>
    <w:p w:rsidR="00E23D49" w:rsidP="004F3FB6" w:rsidRDefault="00885EE7" w14:paraId="087AFA50" w14:textId="77777777">
      <w:pPr>
        <w:spacing w:after="240"/>
        <w:rPr>
          <w:rFonts w:ascii="Arial" w:hAnsi="Arial" w:cs="Arial"/>
        </w:rPr>
      </w:pPr>
      <w:r>
        <w:rPr>
          <w:rFonts w:ascii="Arial" w:hAnsi="Arial" w:cs="Arial"/>
        </w:rPr>
        <w:t> </w:t>
      </w:r>
      <w:r w:rsidR="00E23D49">
        <w:rPr>
          <w:rFonts w:ascii="Arial" w:hAnsi="Arial" w:cs="Arial"/>
        </w:rPr>
        <w:t>Posebna sudska p</w:t>
      </w:r>
      <w:r>
        <w:rPr>
          <w:rFonts w:ascii="Arial" w:hAnsi="Arial" w:cs="Arial"/>
        </w:rPr>
        <w:t>isarnica</w:t>
      </w:r>
      <w:r w:rsidRPr="00B162CA" w:rsidR="00914C67">
        <w:rPr>
          <w:rFonts w:ascii="Arial" w:hAnsi="Arial" w:cs="Arial"/>
        </w:rPr>
        <w:t xml:space="preserve"> za i</w:t>
      </w:r>
      <w:r w:rsidRPr="00B162CA" w:rsidR="004F3FB6">
        <w:rPr>
          <w:rFonts w:ascii="Arial" w:hAnsi="Arial" w:cs="Arial"/>
        </w:rPr>
        <w:t xml:space="preserve">zvršenje </w:t>
      </w:r>
    </w:p>
    <w:p w:rsidR="0020258E" w:rsidP="004F3FB6" w:rsidRDefault="00E23D49" w14:paraId="70E191F9" w14:textId="77777777">
      <w:pPr>
        <w:spacing w:after="240"/>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p>
    <w:p w:rsidRPr="00B162CA" w:rsidR="00BC7C73" w:rsidP="004F3FB6" w:rsidRDefault="00BC7C73" w14:paraId="18A9F629" w14:textId="77777777">
      <w:pPr>
        <w:spacing w:after="240"/>
        <w:rPr>
          <w:rFonts w:ascii="Arial" w:hAnsi="Arial" w:cs="Arial"/>
        </w:rPr>
      </w:pPr>
      <w:r>
        <w:rPr>
          <w:rFonts w:ascii="Arial" w:hAnsi="Arial" w:cs="Arial"/>
        </w:rPr>
        <w:t>Tel. 01/ 3335 071</w:t>
      </w:r>
    </w:p>
    <w:p w:rsidRPr="00B162CA" w:rsidR="0020258E" w:rsidP="0020258E" w:rsidRDefault="0020258E" w14:paraId="4B553F10" w14:textId="496741A9">
      <w:pPr>
        <w:pStyle w:val="StandardWeb"/>
        <w:jc w:val="right"/>
        <w:rPr>
          <w:rFonts w:ascii="Arial" w:hAnsi="Arial" w:cs="Arial"/>
        </w:rPr>
      </w:pPr>
      <w:r w:rsidRPr="00B162CA">
        <w:rPr>
          <w:rFonts w:ascii="Arial" w:hAnsi="Arial" w:cs="Arial"/>
        </w:rPr>
        <w:t xml:space="preserve">Poslovni broj: </w:t>
      </w:r>
      <w:proofErr w:type="spellStart"/>
      <w:r w:rsidRPr="00B162CA">
        <w:rPr>
          <w:rFonts w:ascii="Arial" w:hAnsi="Arial" w:cs="Arial"/>
        </w:rPr>
        <w:t>Pp</w:t>
      </w:r>
      <w:proofErr w:type="spellEnd"/>
      <w:r w:rsidRPr="00B162CA">
        <w:rPr>
          <w:rFonts w:ascii="Arial" w:hAnsi="Arial" w:cs="Arial"/>
        </w:rPr>
        <w:t xml:space="preserve"> </w:t>
      </w:r>
      <w:r w:rsidR="0099481E">
        <w:rPr>
          <w:rFonts w:ascii="Arial" w:hAnsi="Arial" w:cs="Arial"/>
        </w:rPr>
        <w:t>Ikp</w:t>
      </w:r>
      <w:r w:rsidR="0032410C">
        <w:rPr>
          <w:rFonts w:ascii="Arial" w:hAnsi="Arial" w:cs="Arial"/>
        </w:rPr>
        <w:t>-</w:t>
      </w:r>
      <w:r w:rsidR="00895273">
        <w:rPr>
          <w:rFonts w:ascii="Arial" w:hAnsi="Arial" w:cs="Arial"/>
        </w:rPr>
        <w:t>755</w:t>
      </w:r>
      <w:r w:rsidR="000969C9">
        <w:rPr>
          <w:rFonts w:ascii="Arial" w:hAnsi="Arial" w:cs="Arial"/>
        </w:rPr>
        <w:t>/</w:t>
      </w:r>
      <w:r w:rsidR="00F97FDE">
        <w:rPr>
          <w:rFonts w:ascii="Arial" w:hAnsi="Arial" w:cs="Arial"/>
        </w:rPr>
        <w:t>20</w:t>
      </w:r>
      <w:r w:rsidR="00BF4D5A">
        <w:rPr>
          <w:rFonts w:ascii="Arial" w:hAnsi="Arial" w:cs="Arial"/>
        </w:rPr>
        <w:t>2</w:t>
      </w:r>
      <w:r w:rsidR="000F305F">
        <w:rPr>
          <w:rFonts w:ascii="Arial" w:hAnsi="Arial" w:cs="Arial"/>
        </w:rPr>
        <w:t>4</w:t>
      </w:r>
    </w:p>
    <w:p w:rsidRPr="00B162CA" w:rsidR="004F3FB6" w:rsidP="00C669A8" w:rsidRDefault="004F3FB6" w14:paraId="20611D2F" w14:textId="77777777">
      <w:pPr>
        <w:spacing w:after="240"/>
        <w:jc w:val="center"/>
        <w:rPr>
          <w:rFonts w:ascii="Arial" w:hAnsi="Arial" w:cs="Arial"/>
        </w:rPr>
      </w:pPr>
      <w:r w:rsidRPr="00B162CA">
        <w:rPr>
          <w:rFonts w:ascii="Arial" w:hAnsi="Arial" w:cs="Arial"/>
          <w:bCs/>
        </w:rPr>
        <w:t>P O Z I V</w:t>
      </w:r>
      <w:r w:rsidRPr="00B162CA">
        <w:rPr>
          <w:rFonts w:ascii="Arial" w:hAnsi="Arial" w:cs="Arial"/>
        </w:rPr>
        <w:t xml:space="preserve"> </w:t>
      </w:r>
      <w:r w:rsidRPr="00B162CA">
        <w:rPr>
          <w:rFonts w:ascii="Arial" w:hAnsi="Arial" w:cs="Arial"/>
        </w:rPr>
        <w:br/>
      </w:r>
      <w:r w:rsidRPr="00B162CA">
        <w:rPr>
          <w:rFonts w:ascii="Arial" w:hAnsi="Arial" w:cs="Arial"/>
        </w:rPr>
        <w:br/>
        <w:t>osuđeniku radi uručenja Naredbe o upućivanju na izvršenje rada za opće dobro</w:t>
      </w:r>
      <w:r w:rsidRPr="00B162CA">
        <w:rPr>
          <w:rFonts w:ascii="Arial" w:hAnsi="Arial" w:cs="Arial"/>
        </w:rPr>
        <w:br/>
        <w:t>i davanja izjave o prihvaćanju rada za opće dobro</w:t>
      </w:r>
    </w:p>
    <w:p w:rsidRPr="00B162CA" w:rsidR="004F3FB6" w:rsidP="004F3FB6" w:rsidRDefault="004F3FB6" w14:paraId="48A95BC8" w14:textId="394BE689">
      <w:pPr>
        <w:spacing w:after="240"/>
        <w:jc w:val="both"/>
        <w:rPr>
          <w:rFonts w:ascii="Arial" w:hAnsi="Arial" w:cs="Arial"/>
        </w:rPr>
      </w:pPr>
      <w:r w:rsidRPr="00B162CA">
        <w:rPr>
          <w:rFonts w:ascii="Arial" w:hAnsi="Arial" w:cs="Arial"/>
        </w:rPr>
        <w:br/>
        <w:t>             </w:t>
      </w:r>
      <w:r w:rsidRPr="00B162CA" w:rsidR="008062E0">
        <w:rPr>
          <w:rFonts w:ascii="Arial" w:hAnsi="Arial" w:cs="Arial"/>
        </w:rPr>
        <w:t>P</w:t>
      </w:r>
      <w:r w:rsidRPr="00B162CA" w:rsidR="004B536B">
        <w:rPr>
          <w:rFonts w:ascii="Arial" w:hAnsi="Arial" w:cs="Arial"/>
        </w:rPr>
        <w:t>o</w:t>
      </w:r>
      <w:r w:rsidRPr="00B162CA" w:rsidR="005D55FD">
        <w:rPr>
          <w:rFonts w:ascii="Arial" w:hAnsi="Arial" w:cs="Arial"/>
        </w:rPr>
        <w:t>z</w:t>
      </w:r>
      <w:r w:rsidRPr="00B162CA" w:rsidR="00FE45BD">
        <w:rPr>
          <w:rFonts w:ascii="Arial" w:hAnsi="Arial" w:cs="Arial"/>
        </w:rPr>
        <w:t>i</w:t>
      </w:r>
      <w:r w:rsidRPr="00B162CA" w:rsidR="0020157C">
        <w:rPr>
          <w:rFonts w:ascii="Arial" w:hAnsi="Arial" w:cs="Arial"/>
        </w:rPr>
        <w:t>va s</w:t>
      </w:r>
      <w:r w:rsidRPr="00B162CA" w:rsidR="00B63D00">
        <w:rPr>
          <w:rFonts w:ascii="Arial" w:hAnsi="Arial" w:cs="Arial"/>
        </w:rPr>
        <w:t>e o</w:t>
      </w:r>
      <w:r w:rsidR="006A0DAD">
        <w:rPr>
          <w:rFonts w:ascii="Arial" w:hAnsi="Arial" w:cs="Arial"/>
        </w:rPr>
        <w:t>suđ</w:t>
      </w:r>
      <w:r w:rsidR="00473D21">
        <w:rPr>
          <w:rFonts w:ascii="Arial" w:hAnsi="Arial" w:cs="Arial"/>
        </w:rPr>
        <w:t>en</w:t>
      </w:r>
      <w:r w:rsidR="006A3B3B">
        <w:rPr>
          <w:rFonts w:ascii="Arial" w:hAnsi="Arial" w:cs="Arial"/>
        </w:rPr>
        <w:t>i</w:t>
      </w:r>
      <w:r w:rsidR="00B22008">
        <w:rPr>
          <w:rFonts w:ascii="Arial" w:hAnsi="Arial" w:cs="Arial"/>
        </w:rPr>
        <w:t xml:space="preserve">k </w:t>
      </w:r>
      <w:r w:rsidR="00895273">
        <w:rPr>
          <w:rFonts w:ascii="Arial" w:hAnsi="Arial" w:cs="Arial"/>
        </w:rPr>
        <w:t>Alen Kotarski</w:t>
      </w:r>
      <w:r w:rsidR="00D17849">
        <w:rPr>
          <w:rFonts w:ascii="Arial" w:hAnsi="Arial" w:cs="Arial"/>
        </w:rPr>
        <w:t xml:space="preserve"> </w:t>
      </w:r>
      <w:r w:rsidR="00FA00B2">
        <w:rPr>
          <w:rFonts w:ascii="Arial" w:hAnsi="Arial" w:cs="Arial"/>
        </w:rPr>
        <w:t>(</w:t>
      </w:r>
      <w:proofErr w:type="spellStart"/>
      <w:r w:rsidR="00895273">
        <w:rPr>
          <w:rFonts w:ascii="Arial" w:hAnsi="Arial" w:cs="Arial"/>
        </w:rPr>
        <w:t>Hrastina</w:t>
      </w:r>
      <w:proofErr w:type="spellEnd"/>
      <w:r w:rsidR="00895273">
        <w:rPr>
          <w:rFonts w:ascii="Arial" w:hAnsi="Arial" w:cs="Arial"/>
        </w:rPr>
        <w:t>, Stjepanova 7a</w:t>
      </w:r>
      <w:r w:rsidR="00CA2965">
        <w:rPr>
          <w:rFonts w:ascii="Arial" w:hAnsi="Arial" w:cs="Arial"/>
        </w:rPr>
        <w:t>)</w:t>
      </w:r>
      <w:r w:rsidRPr="00B162CA" w:rsidR="00622D84">
        <w:rPr>
          <w:rFonts w:ascii="Arial" w:hAnsi="Arial" w:cs="Arial"/>
        </w:rPr>
        <w:t xml:space="preserve">, </w:t>
      </w:r>
      <w:r w:rsidR="00B22008">
        <w:rPr>
          <w:rFonts w:ascii="Arial" w:hAnsi="Arial" w:cs="Arial"/>
          <w:b/>
        </w:rPr>
        <w:t>2</w:t>
      </w:r>
      <w:r w:rsidR="00895273">
        <w:rPr>
          <w:rFonts w:ascii="Arial" w:hAnsi="Arial" w:cs="Arial"/>
          <w:b/>
        </w:rPr>
        <w:t>1</w:t>
      </w:r>
      <w:r w:rsidR="00E86A73">
        <w:rPr>
          <w:rFonts w:ascii="Arial" w:hAnsi="Arial" w:cs="Arial"/>
          <w:b/>
        </w:rPr>
        <w:t>.</w:t>
      </w:r>
      <w:r w:rsidR="00895273">
        <w:rPr>
          <w:rFonts w:ascii="Arial" w:hAnsi="Arial" w:cs="Arial"/>
          <w:b/>
        </w:rPr>
        <w:t>10</w:t>
      </w:r>
      <w:r w:rsidRPr="00B162CA" w:rsidR="00217987">
        <w:rPr>
          <w:rFonts w:ascii="Arial" w:hAnsi="Arial" w:cs="Arial"/>
          <w:b/>
        </w:rPr>
        <w:t>.202</w:t>
      </w:r>
      <w:r w:rsidR="00CB497D">
        <w:rPr>
          <w:rFonts w:ascii="Arial" w:hAnsi="Arial" w:cs="Arial"/>
          <w:b/>
        </w:rPr>
        <w:t>6</w:t>
      </w:r>
      <w:r w:rsidRPr="00B162CA" w:rsidR="00374055">
        <w:rPr>
          <w:rFonts w:ascii="Arial" w:hAnsi="Arial" w:cs="Arial"/>
          <w:b/>
        </w:rPr>
        <w:t>.</w:t>
      </w:r>
      <w:r w:rsidRPr="00B162CA" w:rsidR="00D61CA5">
        <w:rPr>
          <w:rFonts w:ascii="Arial" w:hAnsi="Arial" w:cs="Arial"/>
          <w:b/>
        </w:rPr>
        <w:t xml:space="preserve"> </w:t>
      </w:r>
      <w:r w:rsidRPr="00B162CA">
        <w:rPr>
          <w:rFonts w:ascii="Arial" w:hAnsi="Arial" w:cs="Arial"/>
          <w:b/>
        </w:rPr>
        <w:t xml:space="preserve"> u </w:t>
      </w:r>
      <w:r w:rsidR="00895273">
        <w:rPr>
          <w:rFonts w:ascii="Arial" w:hAnsi="Arial" w:cs="Arial"/>
          <w:b/>
        </w:rPr>
        <w:t>8</w:t>
      </w:r>
      <w:r w:rsidR="000F305F">
        <w:rPr>
          <w:rFonts w:ascii="Arial" w:hAnsi="Arial" w:cs="Arial"/>
          <w:b/>
        </w:rPr>
        <w:t>,</w:t>
      </w:r>
      <w:r w:rsidR="0030187B">
        <w:rPr>
          <w:rFonts w:ascii="Arial" w:hAnsi="Arial" w:cs="Arial"/>
          <w:b/>
        </w:rPr>
        <w:t>3</w:t>
      </w:r>
      <w:r w:rsidR="003024A7">
        <w:rPr>
          <w:rFonts w:ascii="Arial" w:hAnsi="Arial" w:cs="Arial"/>
          <w:b/>
        </w:rPr>
        <w:t>0</w:t>
      </w:r>
      <w:r w:rsidRPr="00B162CA">
        <w:rPr>
          <w:rFonts w:ascii="Arial" w:hAnsi="Arial" w:cs="Arial"/>
          <w:b/>
          <w:bCs/>
        </w:rPr>
        <w:t xml:space="preserve"> sati</w:t>
      </w:r>
      <w:r w:rsidRPr="00B162CA">
        <w:rPr>
          <w:rFonts w:ascii="Arial" w:hAnsi="Arial" w:cs="Arial"/>
        </w:rPr>
        <w:t xml:space="preserve"> </w:t>
      </w:r>
      <w:r w:rsidRPr="00B162CA" w:rsidR="00D46E42">
        <w:rPr>
          <w:rFonts w:ascii="Arial" w:hAnsi="Arial" w:cs="Arial"/>
        </w:rPr>
        <w:t xml:space="preserve">da </w:t>
      </w:r>
      <w:r w:rsidRPr="00B162CA" w:rsidR="00914C67">
        <w:rPr>
          <w:rFonts w:ascii="Arial" w:hAnsi="Arial" w:cs="Arial"/>
        </w:rPr>
        <w:t>osobno pristupi Općinskom</w:t>
      </w:r>
      <w:r w:rsidRPr="00B162CA">
        <w:rPr>
          <w:rFonts w:ascii="Arial" w:hAnsi="Arial" w:cs="Arial"/>
        </w:rPr>
        <w:t xml:space="preserve"> sudu u Novom Zagrebu,</w:t>
      </w:r>
      <w:r w:rsidRPr="00B162CA" w:rsidR="006677F4">
        <w:rPr>
          <w:rFonts w:ascii="Arial" w:hAnsi="Arial" w:cs="Arial"/>
        </w:rPr>
        <w:t xml:space="preserve"> Stalna služba u Samoboru, Obrtnička 2, </w:t>
      </w:r>
      <w:r w:rsidRPr="00B162CA" w:rsidR="00217987">
        <w:rPr>
          <w:rFonts w:ascii="Arial" w:hAnsi="Arial" w:cs="Arial"/>
        </w:rPr>
        <w:t xml:space="preserve">Samobor, </w:t>
      </w:r>
      <w:r w:rsidR="00D027CE">
        <w:rPr>
          <w:rFonts w:ascii="Arial" w:hAnsi="Arial" w:cs="Arial"/>
        </w:rPr>
        <w:t>Posebna sudska p</w:t>
      </w:r>
      <w:r w:rsidR="00885EE7">
        <w:rPr>
          <w:rFonts w:ascii="Arial" w:hAnsi="Arial" w:cs="Arial"/>
        </w:rPr>
        <w:t>isarnica</w:t>
      </w:r>
      <w:r w:rsidRPr="00B162CA" w:rsidR="00914C67">
        <w:rPr>
          <w:rFonts w:ascii="Arial" w:hAnsi="Arial" w:cs="Arial"/>
        </w:rPr>
        <w:t xml:space="preserve"> za izvršenje </w:t>
      </w:r>
      <w:proofErr w:type="spellStart"/>
      <w:r w:rsidR="00D027CE">
        <w:rPr>
          <w:rFonts w:ascii="Arial" w:hAnsi="Arial" w:cs="Arial"/>
        </w:rPr>
        <w:t>prekršajnopravnih</w:t>
      </w:r>
      <w:proofErr w:type="spellEnd"/>
      <w:r w:rsidR="00D027CE">
        <w:rPr>
          <w:rFonts w:ascii="Arial" w:hAnsi="Arial" w:cs="Arial"/>
        </w:rPr>
        <w:t xml:space="preserve"> sankcija</w:t>
      </w:r>
      <w:r w:rsidRPr="00B162CA" w:rsidR="00914C67">
        <w:rPr>
          <w:rFonts w:ascii="Arial" w:hAnsi="Arial" w:cs="Arial"/>
        </w:rPr>
        <w:t xml:space="preserve">, </w:t>
      </w:r>
      <w:r w:rsidRPr="00B162CA" w:rsidR="00FE043A">
        <w:rPr>
          <w:rFonts w:ascii="Arial" w:hAnsi="Arial" w:cs="Arial"/>
        </w:rPr>
        <w:t>r</w:t>
      </w:r>
      <w:r w:rsidRPr="00B162CA">
        <w:rPr>
          <w:rFonts w:ascii="Arial" w:hAnsi="Arial" w:cs="Arial"/>
        </w:rPr>
        <w:t xml:space="preserve">adi </w:t>
      </w:r>
      <w:r w:rsidRPr="00B162CA">
        <w:rPr>
          <w:rFonts w:ascii="Arial" w:hAnsi="Arial" w:cs="Arial"/>
          <w:bCs/>
        </w:rPr>
        <w:t>uručivanja Naredbe o upućivanju osuđenika na izvršenje rada za opće dobro i davanja izjave da li prihvaća rad za opće dobro</w:t>
      </w:r>
      <w:r w:rsidRPr="00B162CA">
        <w:rPr>
          <w:rFonts w:ascii="Arial" w:hAnsi="Arial" w:cs="Arial"/>
        </w:rPr>
        <w:t xml:space="preserve">. </w:t>
      </w:r>
    </w:p>
    <w:p w:rsidRPr="00B162CA" w:rsidR="004F3FB6" w:rsidP="004F3FB6" w:rsidRDefault="004F3FB6" w14:paraId="2432DAFB" w14:textId="10A4583E">
      <w:pPr>
        <w:spacing w:after="240"/>
        <w:jc w:val="both"/>
        <w:rPr>
          <w:rFonts w:ascii="Arial" w:hAnsi="Arial" w:cs="Arial"/>
        </w:rPr>
      </w:pPr>
      <w:r w:rsidRPr="00B162CA">
        <w:rPr>
          <w:rFonts w:ascii="Arial" w:hAnsi="Arial" w:cs="Arial"/>
        </w:rPr>
        <w:t>             Rad za opće dobro određuje se razmje</w:t>
      </w:r>
      <w:r w:rsidR="00803071">
        <w:rPr>
          <w:rFonts w:ascii="Arial" w:hAnsi="Arial" w:cs="Arial"/>
        </w:rPr>
        <w:t>r</w:t>
      </w:r>
      <w:r w:rsidRPr="00B162CA">
        <w:rPr>
          <w:rFonts w:ascii="Arial" w:hAnsi="Arial" w:cs="Arial"/>
        </w:rPr>
        <w:t>no visine neplaćene novčane kazne na način da</w:t>
      </w:r>
      <w:r w:rsidR="008665AD">
        <w:rPr>
          <w:rFonts w:ascii="Arial" w:hAnsi="Arial" w:cs="Arial"/>
        </w:rPr>
        <w:t xml:space="preserve"> se svakih započetih 39,82 eura</w:t>
      </w:r>
      <w:r w:rsidRPr="00B162CA">
        <w:rPr>
          <w:rFonts w:ascii="Arial" w:hAnsi="Arial" w:cs="Arial"/>
        </w:rPr>
        <w:t xml:space="preserve"> novčane kazne zamijeni s dva sata rada za opće dobro odnosno jednim danom zatvora, pri čemu rad za opće dobro ne smije biti kraći od šest sati niti dulji od 240 sati, a zatvor ne smije biti kraći od tri dana ni dulji od 60 dana (č</w:t>
      </w:r>
      <w:r w:rsidRPr="00B162CA" w:rsidR="00DC2E9F">
        <w:rPr>
          <w:rFonts w:ascii="Arial" w:hAnsi="Arial" w:cs="Arial"/>
        </w:rPr>
        <w:t>l. 34. st.6. Prekršajnog zakona)</w:t>
      </w:r>
      <w:r w:rsidRPr="00B162CA">
        <w:rPr>
          <w:rFonts w:ascii="Arial" w:hAnsi="Arial" w:cs="Arial"/>
        </w:rPr>
        <w:t>.</w:t>
      </w:r>
    </w:p>
    <w:p w:rsidRPr="00B162CA" w:rsidR="004F3FB6" w:rsidP="004F3FB6" w:rsidRDefault="004F3FB6" w14:paraId="4E07820F" w14:textId="77777777">
      <w:pPr>
        <w:spacing w:after="240"/>
        <w:jc w:val="both"/>
        <w:rPr>
          <w:rFonts w:ascii="Arial" w:hAnsi="Arial" w:cs="Arial"/>
        </w:rPr>
      </w:pPr>
      <w:r w:rsidRPr="00B162CA">
        <w:rPr>
          <w:rFonts w:ascii="Arial" w:hAnsi="Arial" w:cs="Arial"/>
        </w:rPr>
        <w:t>             Temeljem članka 152.c stavka 6. Prekršaj</w:t>
      </w:r>
      <w:r w:rsidRPr="00B162CA" w:rsidR="0074386A">
        <w:rPr>
          <w:rFonts w:ascii="Arial" w:hAnsi="Arial" w:cs="Arial"/>
        </w:rPr>
        <w:t xml:space="preserve">nog zakona </w:t>
      </w:r>
      <w:r w:rsidRPr="00B162CA">
        <w:rPr>
          <w:rFonts w:ascii="Arial" w:hAnsi="Arial" w:cs="Arial"/>
        </w:rPr>
        <w:t>ako osuđenik izjavi da ne prihvaća rad za opće dobro ili se na uredan poziv suda izvršenja ne odazove radi primitka naredbe smatrat će se da osuđenik ne pristaje na rad za opće dobro te će ovaj sud odmah izdati naredbu o upućivanju osuđenika na izdržavanje zatvora u nadležnu ustanovu za izvršavanje zatvora.</w:t>
      </w:r>
    </w:p>
    <w:p w:rsidRPr="00B162CA" w:rsidR="004F3FB6" w:rsidP="004F3FB6" w:rsidRDefault="004F3FB6" w14:paraId="1115601B" w14:textId="77777777">
      <w:pPr>
        <w:spacing w:after="240"/>
        <w:jc w:val="both"/>
        <w:rPr>
          <w:rFonts w:ascii="Arial" w:hAnsi="Arial" w:cs="Arial"/>
        </w:rPr>
      </w:pPr>
      <w:r w:rsidRPr="00B162CA">
        <w:rPr>
          <w:rFonts w:ascii="Arial" w:hAnsi="Arial" w:cs="Arial"/>
        </w:rPr>
        <w:t>             Plati li osuđenik novčanu kaznu nakon pravomoćnosti odluke o zamjeni, izvršenje rada za opće dobro ili kazna zatvora će se obustaviti. U slučaju djelomičnog plaćanja, izvršit će se samo preostali dio rada za opće dobro odnosno kazne zatvora (čl. 34. st. 7. Prekršajnog</w:t>
      </w:r>
      <w:r w:rsidRPr="00B162CA" w:rsidR="00DC2E9F">
        <w:rPr>
          <w:rFonts w:ascii="Arial" w:hAnsi="Arial" w:cs="Arial"/>
        </w:rPr>
        <w:t xml:space="preserve"> zakona)</w:t>
      </w:r>
      <w:r w:rsidRPr="00B162CA">
        <w:rPr>
          <w:rFonts w:ascii="Arial" w:hAnsi="Arial" w:cs="Arial"/>
        </w:rPr>
        <w:t>.</w:t>
      </w:r>
    </w:p>
    <w:p w:rsidRPr="00B162CA" w:rsidR="004F3FB6" w:rsidP="004F3FB6" w:rsidRDefault="00744340" w14:paraId="7C149970" w14:textId="461EE88D">
      <w:pPr>
        <w:jc w:val="center"/>
        <w:rPr>
          <w:rFonts w:ascii="Arial" w:hAnsi="Arial" w:cs="Arial"/>
        </w:rPr>
      </w:pPr>
      <w:r w:rsidRPr="00B162CA">
        <w:rPr>
          <w:rFonts w:ascii="Arial" w:hAnsi="Arial" w:cs="Arial"/>
        </w:rPr>
        <w:t>Samobor</w:t>
      </w:r>
      <w:r w:rsidR="00864D57">
        <w:rPr>
          <w:rFonts w:ascii="Arial" w:hAnsi="Arial" w:cs="Arial"/>
        </w:rPr>
        <w:t>,</w:t>
      </w:r>
      <w:r w:rsidR="001C6CDA">
        <w:rPr>
          <w:rFonts w:ascii="Arial" w:hAnsi="Arial" w:cs="Arial"/>
        </w:rPr>
        <w:t xml:space="preserve"> </w:t>
      </w:r>
      <w:r w:rsidR="00895273">
        <w:rPr>
          <w:rFonts w:ascii="Arial" w:hAnsi="Arial" w:cs="Arial"/>
        </w:rPr>
        <w:t>9</w:t>
      </w:r>
      <w:r w:rsidRPr="00B162CA">
        <w:rPr>
          <w:rFonts w:ascii="Arial" w:hAnsi="Arial" w:cs="Arial"/>
        </w:rPr>
        <w:t>.</w:t>
      </w:r>
      <w:r w:rsidR="00710555">
        <w:rPr>
          <w:rFonts w:ascii="Arial" w:hAnsi="Arial" w:cs="Arial"/>
        </w:rPr>
        <w:t xml:space="preserve"> </w:t>
      </w:r>
      <w:r w:rsidR="00895273">
        <w:rPr>
          <w:rFonts w:ascii="Arial" w:hAnsi="Arial" w:cs="Arial"/>
        </w:rPr>
        <w:t>listopada</w:t>
      </w:r>
      <w:r w:rsidRPr="00B162CA" w:rsidR="003C5533">
        <w:rPr>
          <w:rFonts w:ascii="Arial" w:hAnsi="Arial" w:cs="Arial"/>
        </w:rPr>
        <w:t xml:space="preserve"> </w:t>
      </w:r>
      <w:r w:rsidRPr="00B162CA" w:rsidR="00C82983">
        <w:rPr>
          <w:rFonts w:ascii="Arial" w:hAnsi="Arial" w:cs="Arial"/>
        </w:rPr>
        <w:t>202</w:t>
      </w:r>
      <w:r w:rsidR="00762FB6">
        <w:rPr>
          <w:rFonts w:ascii="Arial" w:hAnsi="Arial" w:cs="Arial"/>
        </w:rPr>
        <w:t>6</w:t>
      </w:r>
      <w:r w:rsidRPr="00B162CA">
        <w:rPr>
          <w:rFonts w:ascii="Arial" w:hAnsi="Arial" w:cs="Arial"/>
        </w:rPr>
        <w:t>.</w:t>
      </w:r>
    </w:p>
    <w:p w:rsidR="004F3FB6" w:rsidP="004F3FB6" w:rsidRDefault="00A83BDC" w14:paraId="3D4F4F47" w14:textId="77777777">
      <w:pPr>
        <w:pStyle w:val="StandardWeb"/>
        <w:ind w:left="4840"/>
        <w:jc w:val="center"/>
        <w:rPr>
          <w:rFonts w:ascii="Arial" w:hAnsi="Arial" w:cs="Arial"/>
        </w:rPr>
      </w:pPr>
      <w:r>
        <w:rPr>
          <w:rFonts w:ascii="Arial" w:hAnsi="Arial" w:cs="Arial"/>
        </w:rPr>
        <w:t>Sudska referentica</w:t>
      </w:r>
      <w:r w:rsidRPr="00B162CA" w:rsidR="004F3FB6">
        <w:rPr>
          <w:rFonts w:ascii="Arial" w:hAnsi="Arial" w:cs="Arial"/>
        </w:rPr>
        <w:t xml:space="preserve"> </w:t>
      </w:r>
      <w:r w:rsidRPr="00B162CA" w:rsidR="004F3FB6">
        <w:rPr>
          <w:rFonts w:ascii="Arial" w:hAnsi="Arial" w:cs="Arial"/>
        </w:rPr>
        <w:br/>
      </w:r>
      <w:r w:rsidRPr="00B162CA" w:rsidR="00D46E42">
        <w:rPr>
          <w:rFonts w:ascii="Arial" w:hAnsi="Arial" w:cs="Arial"/>
        </w:rPr>
        <w:t>Ivana Francetić</w:t>
      </w:r>
    </w:p>
    <w:p w:rsidRPr="00B162CA" w:rsidR="004504F6" w:rsidP="004F3FB6" w:rsidRDefault="004504F6" w14:paraId="315B1C9C" w14:textId="77777777">
      <w:pPr>
        <w:pStyle w:val="StandardWeb"/>
        <w:ind w:left="4840"/>
        <w:jc w:val="center"/>
        <w:rPr>
          <w:rFonts w:ascii="Arial" w:hAnsi="Arial" w:cs="Arial"/>
        </w:rPr>
      </w:pPr>
    </w:p>
    <w:p w:rsidRPr="00B162CA" w:rsidR="00D852F0" w:rsidRDefault="00D852F0" w14:paraId="12EFF037" w14:textId="77777777">
      <w:pPr>
        <w:pStyle w:val="StandardWeb"/>
        <w:ind w:left="4840"/>
        <w:jc w:val="both"/>
        <w:rPr>
          <w:rFonts w:ascii="Arial" w:hAnsi="Arial" w:cs="Arial"/>
        </w:rPr>
      </w:pPr>
    </w:p>
    <w:sectPr w:rsidRPr="00B162CA" w:rsidR="00D852F0">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6B9E"/>
    <w:rsid w:val="000014EB"/>
    <w:rsid w:val="00001539"/>
    <w:rsid w:val="00003529"/>
    <w:rsid w:val="0000362F"/>
    <w:rsid w:val="0000432F"/>
    <w:rsid w:val="00005D8A"/>
    <w:rsid w:val="000071EA"/>
    <w:rsid w:val="000143B9"/>
    <w:rsid w:val="0001715D"/>
    <w:rsid w:val="00023CA0"/>
    <w:rsid w:val="00025702"/>
    <w:rsid w:val="000279F8"/>
    <w:rsid w:val="000324ED"/>
    <w:rsid w:val="0003485A"/>
    <w:rsid w:val="000359BB"/>
    <w:rsid w:val="000360A0"/>
    <w:rsid w:val="00036DB0"/>
    <w:rsid w:val="000372DF"/>
    <w:rsid w:val="00037433"/>
    <w:rsid w:val="00040A19"/>
    <w:rsid w:val="00041100"/>
    <w:rsid w:val="00041AA2"/>
    <w:rsid w:val="00042ED2"/>
    <w:rsid w:val="00042EEC"/>
    <w:rsid w:val="00043DA2"/>
    <w:rsid w:val="000442EF"/>
    <w:rsid w:val="00044671"/>
    <w:rsid w:val="0004620C"/>
    <w:rsid w:val="000477D1"/>
    <w:rsid w:val="00050CDF"/>
    <w:rsid w:val="00051AC2"/>
    <w:rsid w:val="000539F0"/>
    <w:rsid w:val="000542D1"/>
    <w:rsid w:val="00055EB3"/>
    <w:rsid w:val="000577AF"/>
    <w:rsid w:val="00060A2B"/>
    <w:rsid w:val="00061B01"/>
    <w:rsid w:val="0006214A"/>
    <w:rsid w:val="0006327F"/>
    <w:rsid w:val="00064C6B"/>
    <w:rsid w:val="00066307"/>
    <w:rsid w:val="00067202"/>
    <w:rsid w:val="00067AC1"/>
    <w:rsid w:val="00067AE7"/>
    <w:rsid w:val="00071067"/>
    <w:rsid w:val="000723D1"/>
    <w:rsid w:val="000742DE"/>
    <w:rsid w:val="000743F3"/>
    <w:rsid w:val="00074648"/>
    <w:rsid w:val="0007498A"/>
    <w:rsid w:val="00074EE5"/>
    <w:rsid w:val="00075427"/>
    <w:rsid w:val="000754BC"/>
    <w:rsid w:val="00080327"/>
    <w:rsid w:val="000820DD"/>
    <w:rsid w:val="00082DFC"/>
    <w:rsid w:val="0008312C"/>
    <w:rsid w:val="00083A33"/>
    <w:rsid w:val="00085B78"/>
    <w:rsid w:val="00086989"/>
    <w:rsid w:val="000908F2"/>
    <w:rsid w:val="000919FD"/>
    <w:rsid w:val="00093466"/>
    <w:rsid w:val="00094A18"/>
    <w:rsid w:val="00094B2F"/>
    <w:rsid w:val="000969C9"/>
    <w:rsid w:val="00096A20"/>
    <w:rsid w:val="00096CBE"/>
    <w:rsid w:val="000A16CE"/>
    <w:rsid w:val="000A1A3C"/>
    <w:rsid w:val="000A4BE6"/>
    <w:rsid w:val="000A4F5F"/>
    <w:rsid w:val="000A5082"/>
    <w:rsid w:val="000A7566"/>
    <w:rsid w:val="000A7C4C"/>
    <w:rsid w:val="000B03FF"/>
    <w:rsid w:val="000B15CB"/>
    <w:rsid w:val="000B1FB4"/>
    <w:rsid w:val="000B2197"/>
    <w:rsid w:val="000B21A1"/>
    <w:rsid w:val="000B3F8B"/>
    <w:rsid w:val="000B409C"/>
    <w:rsid w:val="000B52D5"/>
    <w:rsid w:val="000B6C66"/>
    <w:rsid w:val="000B6D5C"/>
    <w:rsid w:val="000C1C4E"/>
    <w:rsid w:val="000C252E"/>
    <w:rsid w:val="000C309F"/>
    <w:rsid w:val="000C62BA"/>
    <w:rsid w:val="000D2701"/>
    <w:rsid w:val="000D2AA9"/>
    <w:rsid w:val="000D516D"/>
    <w:rsid w:val="000D5E1B"/>
    <w:rsid w:val="000D5E7F"/>
    <w:rsid w:val="000D5EB7"/>
    <w:rsid w:val="000D5EBF"/>
    <w:rsid w:val="000D7ACB"/>
    <w:rsid w:val="000D7EF6"/>
    <w:rsid w:val="000D7F2F"/>
    <w:rsid w:val="000E1E97"/>
    <w:rsid w:val="000E21AC"/>
    <w:rsid w:val="000E2D0B"/>
    <w:rsid w:val="000E2DB5"/>
    <w:rsid w:val="000E3ADF"/>
    <w:rsid w:val="000E50DE"/>
    <w:rsid w:val="000E59AE"/>
    <w:rsid w:val="000E5BCB"/>
    <w:rsid w:val="000E67DB"/>
    <w:rsid w:val="000E6F47"/>
    <w:rsid w:val="000E77A8"/>
    <w:rsid w:val="000F08AB"/>
    <w:rsid w:val="000F0CF7"/>
    <w:rsid w:val="000F0D22"/>
    <w:rsid w:val="000F305F"/>
    <w:rsid w:val="000F476F"/>
    <w:rsid w:val="000F4A2A"/>
    <w:rsid w:val="000F5B6E"/>
    <w:rsid w:val="000F71C9"/>
    <w:rsid w:val="000F7B21"/>
    <w:rsid w:val="00100A26"/>
    <w:rsid w:val="00102DB5"/>
    <w:rsid w:val="00103287"/>
    <w:rsid w:val="00105BAE"/>
    <w:rsid w:val="001100D0"/>
    <w:rsid w:val="00110F94"/>
    <w:rsid w:val="00111B1D"/>
    <w:rsid w:val="00111CF3"/>
    <w:rsid w:val="0011440F"/>
    <w:rsid w:val="00121437"/>
    <w:rsid w:val="001225C5"/>
    <w:rsid w:val="001244DF"/>
    <w:rsid w:val="00126BDA"/>
    <w:rsid w:val="00126CF0"/>
    <w:rsid w:val="00127BE4"/>
    <w:rsid w:val="00130ADF"/>
    <w:rsid w:val="00130BB4"/>
    <w:rsid w:val="00134599"/>
    <w:rsid w:val="00134A13"/>
    <w:rsid w:val="0014050D"/>
    <w:rsid w:val="00140C0E"/>
    <w:rsid w:val="001419D9"/>
    <w:rsid w:val="00142F12"/>
    <w:rsid w:val="00144D03"/>
    <w:rsid w:val="00145122"/>
    <w:rsid w:val="0014562A"/>
    <w:rsid w:val="00145B8F"/>
    <w:rsid w:val="00146AAC"/>
    <w:rsid w:val="00146DA1"/>
    <w:rsid w:val="00146DB1"/>
    <w:rsid w:val="00151CDE"/>
    <w:rsid w:val="00152EBC"/>
    <w:rsid w:val="001545F3"/>
    <w:rsid w:val="00156538"/>
    <w:rsid w:val="0015668E"/>
    <w:rsid w:val="00157414"/>
    <w:rsid w:val="00162228"/>
    <w:rsid w:val="001664B8"/>
    <w:rsid w:val="001672A9"/>
    <w:rsid w:val="00167A3D"/>
    <w:rsid w:val="00167C1B"/>
    <w:rsid w:val="0017306D"/>
    <w:rsid w:val="00175E0B"/>
    <w:rsid w:val="00176B2B"/>
    <w:rsid w:val="00180B4C"/>
    <w:rsid w:val="00184CE4"/>
    <w:rsid w:val="001852DB"/>
    <w:rsid w:val="0018677E"/>
    <w:rsid w:val="001878EB"/>
    <w:rsid w:val="00190036"/>
    <w:rsid w:val="00191C35"/>
    <w:rsid w:val="00192DDF"/>
    <w:rsid w:val="001932FA"/>
    <w:rsid w:val="00193D32"/>
    <w:rsid w:val="0019449A"/>
    <w:rsid w:val="00194860"/>
    <w:rsid w:val="00195EFB"/>
    <w:rsid w:val="001961E4"/>
    <w:rsid w:val="00197FEC"/>
    <w:rsid w:val="001A2F94"/>
    <w:rsid w:val="001A338A"/>
    <w:rsid w:val="001A3ADB"/>
    <w:rsid w:val="001A4A44"/>
    <w:rsid w:val="001A5398"/>
    <w:rsid w:val="001A5794"/>
    <w:rsid w:val="001A5873"/>
    <w:rsid w:val="001A6B5B"/>
    <w:rsid w:val="001A6FFE"/>
    <w:rsid w:val="001B07C6"/>
    <w:rsid w:val="001B3B48"/>
    <w:rsid w:val="001B5648"/>
    <w:rsid w:val="001B7312"/>
    <w:rsid w:val="001B7EA1"/>
    <w:rsid w:val="001C0857"/>
    <w:rsid w:val="001C0A2B"/>
    <w:rsid w:val="001C3B3B"/>
    <w:rsid w:val="001C3CC8"/>
    <w:rsid w:val="001C4221"/>
    <w:rsid w:val="001C44BF"/>
    <w:rsid w:val="001C6352"/>
    <w:rsid w:val="001C64FE"/>
    <w:rsid w:val="001C6CDA"/>
    <w:rsid w:val="001D0F67"/>
    <w:rsid w:val="001D121F"/>
    <w:rsid w:val="001D1526"/>
    <w:rsid w:val="001D24BB"/>
    <w:rsid w:val="001D27DC"/>
    <w:rsid w:val="001D454F"/>
    <w:rsid w:val="001D74C0"/>
    <w:rsid w:val="001D76B5"/>
    <w:rsid w:val="001D79CC"/>
    <w:rsid w:val="001D7A05"/>
    <w:rsid w:val="001E00FD"/>
    <w:rsid w:val="001E0DD4"/>
    <w:rsid w:val="001E28AF"/>
    <w:rsid w:val="001E3120"/>
    <w:rsid w:val="001E329F"/>
    <w:rsid w:val="001E4856"/>
    <w:rsid w:val="001E700F"/>
    <w:rsid w:val="001F0151"/>
    <w:rsid w:val="001F4106"/>
    <w:rsid w:val="001F44F8"/>
    <w:rsid w:val="001F526E"/>
    <w:rsid w:val="001F73A3"/>
    <w:rsid w:val="001F7D03"/>
    <w:rsid w:val="00201341"/>
    <w:rsid w:val="0020157C"/>
    <w:rsid w:val="0020258E"/>
    <w:rsid w:val="00203942"/>
    <w:rsid w:val="002042A8"/>
    <w:rsid w:val="00204512"/>
    <w:rsid w:val="0020645D"/>
    <w:rsid w:val="002076CA"/>
    <w:rsid w:val="00211A95"/>
    <w:rsid w:val="002125A8"/>
    <w:rsid w:val="0021412B"/>
    <w:rsid w:val="00214718"/>
    <w:rsid w:val="00214D4C"/>
    <w:rsid w:val="00215EED"/>
    <w:rsid w:val="0021628C"/>
    <w:rsid w:val="002163F8"/>
    <w:rsid w:val="00216B7A"/>
    <w:rsid w:val="00216BE4"/>
    <w:rsid w:val="00217987"/>
    <w:rsid w:val="0022074B"/>
    <w:rsid w:val="00220C0E"/>
    <w:rsid w:val="00220C7B"/>
    <w:rsid w:val="00220F42"/>
    <w:rsid w:val="00221076"/>
    <w:rsid w:val="00225C4D"/>
    <w:rsid w:val="00226E58"/>
    <w:rsid w:val="002274FC"/>
    <w:rsid w:val="00227CD2"/>
    <w:rsid w:val="00234573"/>
    <w:rsid w:val="00235ACD"/>
    <w:rsid w:val="00236253"/>
    <w:rsid w:val="0023675B"/>
    <w:rsid w:val="002373BE"/>
    <w:rsid w:val="00240CA3"/>
    <w:rsid w:val="00242454"/>
    <w:rsid w:val="00245C4C"/>
    <w:rsid w:val="0024607A"/>
    <w:rsid w:val="002463B1"/>
    <w:rsid w:val="00251090"/>
    <w:rsid w:val="002510B2"/>
    <w:rsid w:val="00251317"/>
    <w:rsid w:val="002516A8"/>
    <w:rsid w:val="002519B5"/>
    <w:rsid w:val="0025204F"/>
    <w:rsid w:val="00253758"/>
    <w:rsid w:val="00253ABE"/>
    <w:rsid w:val="00254B98"/>
    <w:rsid w:val="00255B71"/>
    <w:rsid w:val="002575DA"/>
    <w:rsid w:val="00257C1F"/>
    <w:rsid w:val="00261848"/>
    <w:rsid w:val="00264C6A"/>
    <w:rsid w:val="00265852"/>
    <w:rsid w:val="00265E20"/>
    <w:rsid w:val="00266F79"/>
    <w:rsid w:val="00267888"/>
    <w:rsid w:val="002701DD"/>
    <w:rsid w:val="0027091E"/>
    <w:rsid w:val="00270FB1"/>
    <w:rsid w:val="0027298E"/>
    <w:rsid w:val="00275943"/>
    <w:rsid w:val="002763B1"/>
    <w:rsid w:val="0028049D"/>
    <w:rsid w:val="0028070C"/>
    <w:rsid w:val="00287807"/>
    <w:rsid w:val="00287FCA"/>
    <w:rsid w:val="002910C9"/>
    <w:rsid w:val="002918D3"/>
    <w:rsid w:val="0029268F"/>
    <w:rsid w:val="0029363B"/>
    <w:rsid w:val="00293650"/>
    <w:rsid w:val="0029436B"/>
    <w:rsid w:val="002951C3"/>
    <w:rsid w:val="00296112"/>
    <w:rsid w:val="00297DBE"/>
    <w:rsid w:val="002A0A30"/>
    <w:rsid w:val="002A2A65"/>
    <w:rsid w:val="002A454D"/>
    <w:rsid w:val="002A6093"/>
    <w:rsid w:val="002A6250"/>
    <w:rsid w:val="002A6607"/>
    <w:rsid w:val="002A6DD1"/>
    <w:rsid w:val="002B0B1A"/>
    <w:rsid w:val="002B1588"/>
    <w:rsid w:val="002B23C3"/>
    <w:rsid w:val="002B28F1"/>
    <w:rsid w:val="002B3E5B"/>
    <w:rsid w:val="002C161C"/>
    <w:rsid w:val="002C363B"/>
    <w:rsid w:val="002C486B"/>
    <w:rsid w:val="002C70DA"/>
    <w:rsid w:val="002C7C54"/>
    <w:rsid w:val="002D0E53"/>
    <w:rsid w:val="002D2C18"/>
    <w:rsid w:val="002D2C37"/>
    <w:rsid w:val="002D4DC7"/>
    <w:rsid w:val="002D7C67"/>
    <w:rsid w:val="002E339E"/>
    <w:rsid w:val="002F0040"/>
    <w:rsid w:val="002F0849"/>
    <w:rsid w:val="002F0DFA"/>
    <w:rsid w:val="002F2CFB"/>
    <w:rsid w:val="002F2E94"/>
    <w:rsid w:val="002F4759"/>
    <w:rsid w:val="002F48E5"/>
    <w:rsid w:val="002F5E2A"/>
    <w:rsid w:val="00301224"/>
    <w:rsid w:val="0030187B"/>
    <w:rsid w:val="00301DC8"/>
    <w:rsid w:val="003024A7"/>
    <w:rsid w:val="00303C5F"/>
    <w:rsid w:val="00305DA0"/>
    <w:rsid w:val="003067E2"/>
    <w:rsid w:val="00307A5F"/>
    <w:rsid w:val="003101FD"/>
    <w:rsid w:val="003112CD"/>
    <w:rsid w:val="00312284"/>
    <w:rsid w:val="0031387B"/>
    <w:rsid w:val="003147B8"/>
    <w:rsid w:val="00316612"/>
    <w:rsid w:val="00316968"/>
    <w:rsid w:val="003170A8"/>
    <w:rsid w:val="00320CDB"/>
    <w:rsid w:val="00320F6D"/>
    <w:rsid w:val="00322362"/>
    <w:rsid w:val="003225B7"/>
    <w:rsid w:val="00323AB9"/>
    <w:rsid w:val="0032410C"/>
    <w:rsid w:val="003245AE"/>
    <w:rsid w:val="0032580A"/>
    <w:rsid w:val="003272D2"/>
    <w:rsid w:val="00330312"/>
    <w:rsid w:val="00331376"/>
    <w:rsid w:val="00332CB0"/>
    <w:rsid w:val="00333BAD"/>
    <w:rsid w:val="00333F38"/>
    <w:rsid w:val="00340CBA"/>
    <w:rsid w:val="00340FC0"/>
    <w:rsid w:val="003461DF"/>
    <w:rsid w:val="00347ED1"/>
    <w:rsid w:val="00351955"/>
    <w:rsid w:val="00353BD9"/>
    <w:rsid w:val="00356192"/>
    <w:rsid w:val="0036068E"/>
    <w:rsid w:val="00362CF5"/>
    <w:rsid w:val="003661D9"/>
    <w:rsid w:val="00366FB9"/>
    <w:rsid w:val="00367339"/>
    <w:rsid w:val="00370385"/>
    <w:rsid w:val="00371A29"/>
    <w:rsid w:val="00371ADD"/>
    <w:rsid w:val="00374055"/>
    <w:rsid w:val="00374665"/>
    <w:rsid w:val="00374E40"/>
    <w:rsid w:val="00375D70"/>
    <w:rsid w:val="003775B4"/>
    <w:rsid w:val="00380B77"/>
    <w:rsid w:val="00381ABC"/>
    <w:rsid w:val="00382815"/>
    <w:rsid w:val="00382C39"/>
    <w:rsid w:val="00383906"/>
    <w:rsid w:val="0038583F"/>
    <w:rsid w:val="00385909"/>
    <w:rsid w:val="00387CF1"/>
    <w:rsid w:val="00390B10"/>
    <w:rsid w:val="00392667"/>
    <w:rsid w:val="0039499B"/>
    <w:rsid w:val="0039771A"/>
    <w:rsid w:val="003A09E3"/>
    <w:rsid w:val="003A0E18"/>
    <w:rsid w:val="003A1F8B"/>
    <w:rsid w:val="003A2BA1"/>
    <w:rsid w:val="003A302F"/>
    <w:rsid w:val="003A40D4"/>
    <w:rsid w:val="003A4BB7"/>
    <w:rsid w:val="003A5E83"/>
    <w:rsid w:val="003A5F5B"/>
    <w:rsid w:val="003A7B4F"/>
    <w:rsid w:val="003B12C3"/>
    <w:rsid w:val="003B1491"/>
    <w:rsid w:val="003B20B2"/>
    <w:rsid w:val="003B284C"/>
    <w:rsid w:val="003B6584"/>
    <w:rsid w:val="003B7DF2"/>
    <w:rsid w:val="003C0D57"/>
    <w:rsid w:val="003C0D98"/>
    <w:rsid w:val="003C2EBF"/>
    <w:rsid w:val="003C33E6"/>
    <w:rsid w:val="003C37D0"/>
    <w:rsid w:val="003C3F50"/>
    <w:rsid w:val="003C42FF"/>
    <w:rsid w:val="003C49C9"/>
    <w:rsid w:val="003C519B"/>
    <w:rsid w:val="003C5533"/>
    <w:rsid w:val="003C5711"/>
    <w:rsid w:val="003D059D"/>
    <w:rsid w:val="003D2138"/>
    <w:rsid w:val="003D23A8"/>
    <w:rsid w:val="003D40A8"/>
    <w:rsid w:val="003D6A14"/>
    <w:rsid w:val="003D6BC8"/>
    <w:rsid w:val="003D7278"/>
    <w:rsid w:val="003E0142"/>
    <w:rsid w:val="003E0C9A"/>
    <w:rsid w:val="003E3BC0"/>
    <w:rsid w:val="003E6BB4"/>
    <w:rsid w:val="003E6F69"/>
    <w:rsid w:val="003F313E"/>
    <w:rsid w:val="003F3B2E"/>
    <w:rsid w:val="003F5E8A"/>
    <w:rsid w:val="003F7256"/>
    <w:rsid w:val="004006D7"/>
    <w:rsid w:val="004013EB"/>
    <w:rsid w:val="00401901"/>
    <w:rsid w:val="00401E1A"/>
    <w:rsid w:val="004022EA"/>
    <w:rsid w:val="00402395"/>
    <w:rsid w:val="00402B36"/>
    <w:rsid w:val="004031A8"/>
    <w:rsid w:val="004036D4"/>
    <w:rsid w:val="00406A34"/>
    <w:rsid w:val="004118AC"/>
    <w:rsid w:val="00415366"/>
    <w:rsid w:val="00415469"/>
    <w:rsid w:val="00416078"/>
    <w:rsid w:val="004204FB"/>
    <w:rsid w:val="00420AE7"/>
    <w:rsid w:val="00420F61"/>
    <w:rsid w:val="00425C4C"/>
    <w:rsid w:val="004264D6"/>
    <w:rsid w:val="00427ECD"/>
    <w:rsid w:val="00430A81"/>
    <w:rsid w:val="00430E3B"/>
    <w:rsid w:val="004369B8"/>
    <w:rsid w:val="00441ACE"/>
    <w:rsid w:val="00443C7F"/>
    <w:rsid w:val="00445729"/>
    <w:rsid w:val="00446188"/>
    <w:rsid w:val="00446476"/>
    <w:rsid w:val="004504F6"/>
    <w:rsid w:val="00451F5F"/>
    <w:rsid w:val="004540E5"/>
    <w:rsid w:val="004542B1"/>
    <w:rsid w:val="00457057"/>
    <w:rsid w:val="00457F6E"/>
    <w:rsid w:val="0046143A"/>
    <w:rsid w:val="00461BB4"/>
    <w:rsid w:val="00462EDE"/>
    <w:rsid w:val="004630E5"/>
    <w:rsid w:val="0046434D"/>
    <w:rsid w:val="004647E7"/>
    <w:rsid w:val="004659CF"/>
    <w:rsid w:val="0046630A"/>
    <w:rsid w:val="00467B92"/>
    <w:rsid w:val="00467F89"/>
    <w:rsid w:val="00471442"/>
    <w:rsid w:val="00473D21"/>
    <w:rsid w:val="00473FD2"/>
    <w:rsid w:val="004765A5"/>
    <w:rsid w:val="00477D34"/>
    <w:rsid w:val="00484207"/>
    <w:rsid w:val="004847FD"/>
    <w:rsid w:val="00486D06"/>
    <w:rsid w:val="00493FF7"/>
    <w:rsid w:val="00494D9C"/>
    <w:rsid w:val="004A0580"/>
    <w:rsid w:val="004A0D05"/>
    <w:rsid w:val="004A1DEB"/>
    <w:rsid w:val="004A200C"/>
    <w:rsid w:val="004A2A6E"/>
    <w:rsid w:val="004A2F53"/>
    <w:rsid w:val="004A5BDB"/>
    <w:rsid w:val="004A66EC"/>
    <w:rsid w:val="004B0863"/>
    <w:rsid w:val="004B2B06"/>
    <w:rsid w:val="004B47A4"/>
    <w:rsid w:val="004B536B"/>
    <w:rsid w:val="004B6570"/>
    <w:rsid w:val="004C012C"/>
    <w:rsid w:val="004C2B4C"/>
    <w:rsid w:val="004C3B2D"/>
    <w:rsid w:val="004C4657"/>
    <w:rsid w:val="004C7E87"/>
    <w:rsid w:val="004D03BE"/>
    <w:rsid w:val="004D0D17"/>
    <w:rsid w:val="004D1759"/>
    <w:rsid w:val="004D1BC8"/>
    <w:rsid w:val="004D1EA2"/>
    <w:rsid w:val="004D2209"/>
    <w:rsid w:val="004D4218"/>
    <w:rsid w:val="004D522D"/>
    <w:rsid w:val="004D630B"/>
    <w:rsid w:val="004D7CF7"/>
    <w:rsid w:val="004E0131"/>
    <w:rsid w:val="004E1149"/>
    <w:rsid w:val="004E5813"/>
    <w:rsid w:val="004E6329"/>
    <w:rsid w:val="004E7F62"/>
    <w:rsid w:val="004F046C"/>
    <w:rsid w:val="004F09EF"/>
    <w:rsid w:val="004F0A5E"/>
    <w:rsid w:val="004F1497"/>
    <w:rsid w:val="004F33F9"/>
    <w:rsid w:val="004F3FB6"/>
    <w:rsid w:val="004F4651"/>
    <w:rsid w:val="004F51F7"/>
    <w:rsid w:val="00502453"/>
    <w:rsid w:val="00512589"/>
    <w:rsid w:val="00513C48"/>
    <w:rsid w:val="00513DF6"/>
    <w:rsid w:val="005142BE"/>
    <w:rsid w:val="005156C3"/>
    <w:rsid w:val="00516A86"/>
    <w:rsid w:val="00516EFB"/>
    <w:rsid w:val="00521C31"/>
    <w:rsid w:val="00521C72"/>
    <w:rsid w:val="00526CCB"/>
    <w:rsid w:val="00530DC4"/>
    <w:rsid w:val="005331EC"/>
    <w:rsid w:val="00534903"/>
    <w:rsid w:val="00536AFC"/>
    <w:rsid w:val="00540B29"/>
    <w:rsid w:val="00541FC3"/>
    <w:rsid w:val="005447A0"/>
    <w:rsid w:val="00546D21"/>
    <w:rsid w:val="00550D88"/>
    <w:rsid w:val="005522F6"/>
    <w:rsid w:val="00552AC2"/>
    <w:rsid w:val="00553B2E"/>
    <w:rsid w:val="00553F1E"/>
    <w:rsid w:val="00554D9E"/>
    <w:rsid w:val="0055643B"/>
    <w:rsid w:val="00557E0B"/>
    <w:rsid w:val="0056056C"/>
    <w:rsid w:val="00560A12"/>
    <w:rsid w:val="00563046"/>
    <w:rsid w:val="005636AE"/>
    <w:rsid w:val="00563B85"/>
    <w:rsid w:val="00564055"/>
    <w:rsid w:val="0056466B"/>
    <w:rsid w:val="005658DA"/>
    <w:rsid w:val="0057025E"/>
    <w:rsid w:val="00570453"/>
    <w:rsid w:val="00572819"/>
    <w:rsid w:val="00573D48"/>
    <w:rsid w:val="005761DC"/>
    <w:rsid w:val="00577725"/>
    <w:rsid w:val="005850A9"/>
    <w:rsid w:val="00585859"/>
    <w:rsid w:val="00586E5D"/>
    <w:rsid w:val="00587E35"/>
    <w:rsid w:val="00592C3C"/>
    <w:rsid w:val="00592D94"/>
    <w:rsid w:val="00593C5C"/>
    <w:rsid w:val="005A080E"/>
    <w:rsid w:val="005A272B"/>
    <w:rsid w:val="005A37E0"/>
    <w:rsid w:val="005A423A"/>
    <w:rsid w:val="005A47E6"/>
    <w:rsid w:val="005A4C7B"/>
    <w:rsid w:val="005A63EE"/>
    <w:rsid w:val="005A6721"/>
    <w:rsid w:val="005A743A"/>
    <w:rsid w:val="005A7C8C"/>
    <w:rsid w:val="005B1C10"/>
    <w:rsid w:val="005B54F5"/>
    <w:rsid w:val="005B75AD"/>
    <w:rsid w:val="005C2D56"/>
    <w:rsid w:val="005C4B4E"/>
    <w:rsid w:val="005C6B5C"/>
    <w:rsid w:val="005C6FB2"/>
    <w:rsid w:val="005C6FCA"/>
    <w:rsid w:val="005C7ADE"/>
    <w:rsid w:val="005D018C"/>
    <w:rsid w:val="005D04F9"/>
    <w:rsid w:val="005D16FA"/>
    <w:rsid w:val="005D243A"/>
    <w:rsid w:val="005D55FD"/>
    <w:rsid w:val="005D5C47"/>
    <w:rsid w:val="005D6648"/>
    <w:rsid w:val="005D7CD3"/>
    <w:rsid w:val="005E2C35"/>
    <w:rsid w:val="005E3386"/>
    <w:rsid w:val="005E3520"/>
    <w:rsid w:val="005E3F99"/>
    <w:rsid w:val="005E3FE6"/>
    <w:rsid w:val="005E422B"/>
    <w:rsid w:val="005F091D"/>
    <w:rsid w:val="005F0B60"/>
    <w:rsid w:val="005F11A2"/>
    <w:rsid w:val="005F1237"/>
    <w:rsid w:val="005F1951"/>
    <w:rsid w:val="005F27FF"/>
    <w:rsid w:val="005F39F2"/>
    <w:rsid w:val="005F694A"/>
    <w:rsid w:val="005F7099"/>
    <w:rsid w:val="00600A4F"/>
    <w:rsid w:val="006016A7"/>
    <w:rsid w:val="00601879"/>
    <w:rsid w:val="00604A4B"/>
    <w:rsid w:val="006053F3"/>
    <w:rsid w:val="006069FD"/>
    <w:rsid w:val="00606FE6"/>
    <w:rsid w:val="00607828"/>
    <w:rsid w:val="00607CE7"/>
    <w:rsid w:val="00607DCC"/>
    <w:rsid w:val="00610487"/>
    <w:rsid w:val="00610EB0"/>
    <w:rsid w:val="00612C10"/>
    <w:rsid w:val="00613BF1"/>
    <w:rsid w:val="006159A2"/>
    <w:rsid w:val="00616CBA"/>
    <w:rsid w:val="006173B0"/>
    <w:rsid w:val="00617ED2"/>
    <w:rsid w:val="00622D84"/>
    <w:rsid w:val="006233D1"/>
    <w:rsid w:val="006235EC"/>
    <w:rsid w:val="006253BE"/>
    <w:rsid w:val="00626202"/>
    <w:rsid w:val="00631B47"/>
    <w:rsid w:val="006340F3"/>
    <w:rsid w:val="00637B78"/>
    <w:rsid w:val="0064004C"/>
    <w:rsid w:val="00640426"/>
    <w:rsid w:val="006404CA"/>
    <w:rsid w:val="0064374E"/>
    <w:rsid w:val="00643766"/>
    <w:rsid w:val="006441FB"/>
    <w:rsid w:val="006457E9"/>
    <w:rsid w:val="0064647D"/>
    <w:rsid w:val="00647046"/>
    <w:rsid w:val="0064711F"/>
    <w:rsid w:val="00650E0C"/>
    <w:rsid w:val="00651831"/>
    <w:rsid w:val="00652EB2"/>
    <w:rsid w:val="00655462"/>
    <w:rsid w:val="00655F4F"/>
    <w:rsid w:val="00657124"/>
    <w:rsid w:val="006620B9"/>
    <w:rsid w:val="00664A03"/>
    <w:rsid w:val="006653B4"/>
    <w:rsid w:val="00665C3D"/>
    <w:rsid w:val="00667512"/>
    <w:rsid w:val="006677F4"/>
    <w:rsid w:val="00667B49"/>
    <w:rsid w:val="0067005E"/>
    <w:rsid w:val="00670082"/>
    <w:rsid w:val="0067171E"/>
    <w:rsid w:val="00672ED7"/>
    <w:rsid w:val="00674BC6"/>
    <w:rsid w:val="00677AF9"/>
    <w:rsid w:val="00680F87"/>
    <w:rsid w:val="006830FF"/>
    <w:rsid w:val="0068437F"/>
    <w:rsid w:val="00684555"/>
    <w:rsid w:val="00690EE0"/>
    <w:rsid w:val="00692B5D"/>
    <w:rsid w:val="00694880"/>
    <w:rsid w:val="00694B27"/>
    <w:rsid w:val="0069529D"/>
    <w:rsid w:val="00695E4C"/>
    <w:rsid w:val="00695E7B"/>
    <w:rsid w:val="00697F07"/>
    <w:rsid w:val="006A0DAD"/>
    <w:rsid w:val="006A1373"/>
    <w:rsid w:val="006A1578"/>
    <w:rsid w:val="006A2197"/>
    <w:rsid w:val="006A21A0"/>
    <w:rsid w:val="006A3564"/>
    <w:rsid w:val="006A3B3B"/>
    <w:rsid w:val="006A3DFD"/>
    <w:rsid w:val="006A4040"/>
    <w:rsid w:val="006A7319"/>
    <w:rsid w:val="006A731E"/>
    <w:rsid w:val="006A74E6"/>
    <w:rsid w:val="006B037A"/>
    <w:rsid w:val="006B208B"/>
    <w:rsid w:val="006B2C99"/>
    <w:rsid w:val="006B3D72"/>
    <w:rsid w:val="006B5D0E"/>
    <w:rsid w:val="006B6A14"/>
    <w:rsid w:val="006B799A"/>
    <w:rsid w:val="006C0D1E"/>
    <w:rsid w:val="006C1151"/>
    <w:rsid w:val="006C16D3"/>
    <w:rsid w:val="006C1F5B"/>
    <w:rsid w:val="006C286F"/>
    <w:rsid w:val="006C431F"/>
    <w:rsid w:val="006C4AF2"/>
    <w:rsid w:val="006C4FAD"/>
    <w:rsid w:val="006C5122"/>
    <w:rsid w:val="006C51C7"/>
    <w:rsid w:val="006C6A45"/>
    <w:rsid w:val="006C7B97"/>
    <w:rsid w:val="006D3127"/>
    <w:rsid w:val="006D6C16"/>
    <w:rsid w:val="006D7080"/>
    <w:rsid w:val="006E0694"/>
    <w:rsid w:val="006E11A4"/>
    <w:rsid w:val="006E53D7"/>
    <w:rsid w:val="006E56B9"/>
    <w:rsid w:val="006F0BF5"/>
    <w:rsid w:val="006F12F7"/>
    <w:rsid w:val="006F1357"/>
    <w:rsid w:val="006F1697"/>
    <w:rsid w:val="006F278E"/>
    <w:rsid w:val="006F33A2"/>
    <w:rsid w:val="006F3967"/>
    <w:rsid w:val="006F4822"/>
    <w:rsid w:val="006F58C9"/>
    <w:rsid w:val="006F5A40"/>
    <w:rsid w:val="006F5D94"/>
    <w:rsid w:val="006F663E"/>
    <w:rsid w:val="00700056"/>
    <w:rsid w:val="007017B8"/>
    <w:rsid w:val="00702076"/>
    <w:rsid w:val="00703797"/>
    <w:rsid w:val="00703904"/>
    <w:rsid w:val="00704119"/>
    <w:rsid w:val="00704A90"/>
    <w:rsid w:val="0070594D"/>
    <w:rsid w:val="00707F8C"/>
    <w:rsid w:val="007100A9"/>
    <w:rsid w:val="00710555"/>
    <w:rsid w:val="00710D03"/>
    <w:rsid w:val="00711E9E"/>
    <w:rsid w:val="007120BB"/>
    <w:rsid w:val="00712DD8"/>
    <w:rsid w:val="00712FB6"/>
    <w:rsid w:val="007134A4"/>
    <w:rsid w:val="007143CE"/>
    <w:rsid w:val="007155BB"/>
    <w:rsid w:val="0071590A"/>
    <w:rsid w:val="00716DE0"/>
    <w:rsid w:val="00716FEB"/>
    <w:rsid w:val="00721048"/>
    <w:rsid w:val="00721B07"/>
    <w:rsid w:val="00724C7E"/>
    <w:rsid w:val="007263DF"/>
    <w:rsid w:val="00726787"/>
    <w:rsid w:val="00726AAE"/>
    <w:rsid w:val="007310C7"/>
    <w:rsid w:val="0073223F"/>
    <w:rsid w:val="00732696"/>
    <w:rsid w:val="00732C43"/>
    <w:rsid w:val="00735D4B"/>
    <w:rsid w:val="00735E40"/>
    <w:rsid w:val="0073709B"/>
    <w:rsid w:val="00737D07"/>
    <w:rsid w:val="00740464"/>
    <w:rsid w:val="00740E2A"/>
    <w:rsid w:val="0074386A"/>
    <w:rsid w:val="00744340"/>
    <w:rsid w:val="00744E75"/>
    <w:rsid w:val="00745387"/>
    <w:rsid w:val="007456AB"/>
    <w:rsid w:val="00745DD6"/>
    <w:rsid w:val="00746E74"/>
    <w:rsid w:val="00750610"/>
    <w:rsid w:val="0075205F"/>
    <w:rsid w:val="00753377"/>
    <w:rsid w:val="00753BB8"/>
    <w:rsid w:val="00753BFA"/>
    <w:rsid w:val="007544F2"/>
    <w:rsid w:val="00757482"/>
    <w:rsid w:val="0076011E"/>
    <w:rsid w:val="00761830"/>
    <w:rsid w:val="00761BAA"/>
    <w:rsid w:val="00762FB6"/>
    <w:rsid w:val="00764825"/>
    <w:rsid w:val="0076621D"/>
    <w:rsid w:val="00766677"/>
    <w:rsid w:val="007673ED"/>
    <w:rsid w:val="00767513"/>
    <w:rsid w:val="0077127A"/>
    <w:rsid w:val="0077231B"/>
    <w:rsid w:val="0077333E"/>
    <w:rsid w:val="00773F96"/>
    <w:rsid w:val="007759EA"/>
    <w:rsid w:val="007762D5"/>
    <w:rsid w:val="00777E8D"/>
    <w:rsid w:val="0078222A"/>
    <w:rsid w:val="00782240"/>
    <w:rsid w:val="00785C7B"/>
    <w:rsid w:val="00786116"/>
    <w:rsid w:val="0078641A"/>
    <w:rsid w:val="00786B74"/>
    <w:rsid w:val="0079338B"/>
    <w:rsid w:val="007936C8"/>
    <w:rsid w:val="007941A8"/>
    <w:rsid w:val="007955A8"/>
    <w:rsid w:val="007963DE"/>
    <w:rsid w:val="00796BA0"/>
    <w:rsid w:val="00796D37"/>
    <w:rsid w:val="007973A9"/>
    <w:rsid w:val="007A08C9"/>
    <w:rsid w:val="007A3197"/>
    <w:rsid w:val="007A543D"/>
    <w:rsid w:val="007A560A"/>
    <w:rsid w:val="007A58D1"/>
    <w:rsid w:val="007A5C7B"/>
    <w:rsid w:val="007B026D"/>
    <w:rsid w:val="007B376D"/>
    <w:rsid w:val="007B38D1"/>
    <w:rsid w:val="007B3BEA"/>
    <w:rsid w:val="007B5499"/>
    <w:rsid w:val="007B6789"/>
    <w:rsid w:val="007C074F"/>
    <w:rsid w:val="007C5901"/>
    <w:rsid w:val="007C669F"/>
    <w:rsid w:val="007D198D"/>
    <w:rsid w:val="007D378D"/>
    <w:rsid w:val="007D3911"/>
    <w:rsid w:val="007D3EAC"/>
    <w:rsid w:val="007E3697"/>
    <w:rsid w:val="007E37A0"/>
    <w:rsid w:val="007E3D5C"/>
    <w:rsid w:val="007E4C66"/>
    <w:rsid w:val="007E515D"/>
    <w:rsid w:val="007E5F84"/>
    <w:rsid w:val="007F1615"/>
    <w:rsid w:val="007F37DA"/>
    <w:rsid w:val="007F46CB"/>
    <w:rsid w:val="007F741A"/>
    <w:rsid w:val="008005C6"/>
    <w:rsid w:val="008027DF"/>
    <w:rsid w:val="00802FA5"/>
    <w:rsid w:val="00803071"/>
    <w:rsid w:val="00803851"/>
    <w:rsid w:val="0080387B"/>
    <w:rsid w:val="008049FD"/>
    <w:rsid w:val="00804CD0"/>
    <w:rsid w:val="0080582E"/>
    <w:rsid w:val="008062E0"/>
    <w:rsid w:val="00807B3F"/>
    <w:rsid w:val="00817123"/>
    <w:rsid w:val="008210E0"/>
    <w:rsid w:val="00821862"/>
    <w:rsid w:val="00821A2C"/>
    <w:rsid w:val="008226D9"/>
    <w:rsid w:val="00823026"/>
    <w:rsid w:val="0082467D"/>
    <w:rsid w:val="00825283"/>
    <w:rsid w:val="00825886"/>
    <w:rsid w:val="00826CAD"/>
    <w:rsid w:val="00827F2D"/>
    <w:rsid w:val="008317A6"/>
    <w:rsid w:val="008322E7"/>
    <w:rsid w:val="008325E0"/>
    <w:rsid w:val="00835D96"/>
    <w:rsid w:val="00837427"/>
    <w:rsid w:val="00837D56"/>
    <w:rsid w:val="008407AA"/>
    <w:rsid w:val="00840F18"/>
    <w:rsid w:val="00842628"/>
    <w:rsid w:val="00843343"/>
    <w:rsid w:val="00843B41"/>
    <w:rsid w:val="008443F2"/>
    <w:rsid w:val="00844762"/>
    <w:rsid w:val="008458AF"/>
    <w:rsid w:val="00850EEE"/>
    <w:rsid w:val="00852D36"/>
    <w:rsid w:val="00855E41"/>
    <w:rsid w:val="00856D72"/>
    <w:rsid w:val="008577DB"/>
    <w:rsid w:val="00857C3F"/>
    <w:rsid w:val="00860B0D"/>
    <w:rsid w:val="0086277B"/>
    <w:rsid w:val="008635BC"/>
    <w:rsid w:val="008644A4"/>
    <w:rsid w:val="00864B25"/>
    <w:rsid w:val="00864D57"/>
    <w:rsid w:val="008651DF"/>
    <w:rsid w:val="00865303"/>
    <w:rsid w:val="00865F25"/>
    <w:rsid w:val="008665AD"/>
    <w:rsid w:val="00871349"/>
    <w:rsid w:val="00871489"/>
    <w:rsid w:val="00871934"/>
    <w:rsid w:val="00872874"/>
    <w:rsid w:val="00873A0B"/>
    <w:rsid w:val="00873A41"/>
    <w:rsid w:val="00874A9E"/>
    <w:rsid w:val="00875608"/>
    <w:rsid w:val="00877E9F"/>
    <w:rsid w:val="008811CF"/>
    <w:rsid w:val="00882493"/>
    <w:rsid w:val="00883F56"/>
    <w:rsid w:val="00885D4A"/>
    <w:rsid w:val="00885EE7"/>
    <w:rsid w:val="0088732E"/>
    <w:rsid w:val="0089091D"/>
    <w:rsid w:val="00891E15"/>
    <w:rsid w:val="008924D2"/>
    <w:rsid w:val="008926BC"/>
    <w:rsid w:val="00895273"/>
    <w:rsid w:val="00895399"/>
    <w:rsid w:val="00895CFD"/>
    <w:rsid w:val="00896D2C"/>
    <w:rsid w:val="00897986"/>
    <w:rsid w:val="008A0A31"/>
    <w:rsid w:val="008A2116"/>
    <w:rsid w:val="008A3EBE"/>
    <w:rsid w:val="008A4C6E"/>
    <w:rsid w:val="008B1360"/>
    <w:rsid w:val="008B27B3"/>
    <w:rsid w:val="008B2DF3"/>
    <w:rsid w:val="008B3923"/>
    <w:rsid w:val="008B4561"/>
    <w:rsid w:val="008B554A"/>
    <w:rsid w:val="008B5DA9"/>
    <w:rsid w:val="008B734F"/>
    <w:rsid w:val="008C1298"/>
    <w:rsid w:val="008C2271"/>
    <w:rsid w:val="008C312B"/>
    <w:rsid w:val="008C4BA4"/>
    <w:rsid w:val="008C788C"/>
    <w:rsid w:val="008C7DB5"/>
    <w:rsid w:val="008D0536"/>
    <w:rsid w:val="008D216B"/>
    <w:rsid w:val="008D398C"/>
    <w:rsid w:val="008D41B1"/>
    <w:rsid w:val="008D45CD"/>
    <w:rsid w:val="008D4F81"/>
    <w:rsid w:val="008D6995"/>
    <w:rsid w:val="008E0F50"/>
    <w:rsid w:val="008E1360"/>
    <w:rsid w:val="008E41D2"/>
    <w:rsid w:val="008E57A8"/>
    <w:rsid w:val="008E5FE2"/>
    <w:rsid w:val="008E6331"/>
    <w:rsid w:val="008F0167"/>
    <w:rsid w:val="008F0E37"/>
    <w:rsid w:val="008F1E24"/>
    <w:rsid w:val="008F20DD"/>
    <w:rsid w:val="008F3572"/>
    <w:rsid w:val="008F5A67"/>
    <w:rsid w:val="008F6CD7"/>
    <w:rsid w:val="00902B73"/>
    <w:rsid w:val="009035A6"/>
    <w:rsid w:val="009036C6"/>
    <w:rsid w:val="00904F53"/>
    <w:rsid w:val="00907346"/>
    <w:rsid w:val="00910153"/>
    <w:rsid w:val="00910AEB"/>
    <w:rsid w:val="00911F65"/>
    <w:rsid w:val="00912555"/>
    <w:rsid w:val="00914389"/>
    <w:rsid w:val="00914C67"/>
    <w:rsid w:val="009217CF"/>
    <w:rsid w:val="00922E63"/>
    <w:rsid w:val="00926347"/>
    <w:rsid w:val="0092659E"/>
    <w:rsid w:val="00926B9B"/>
    <w:rsid w:val="0092737F"/>
    <w:rsid w:val="0092763C"/>
    <w:rsid w:val="00927871"/>
    <w:rsid w:val="00930DDE"/>
    <w:rsid w:val="00931F72"/>
    <w:rsid w:val="00934E1B"/>
    <w:rsid w:val="009368A8"/>
    <w:rsid w:val="00937101"/>
    <w:rsid w:val="0093787D"/>
    <w:rsid w:val="0093793D"/>
    <w:rsid w:val="0094064F"/>
    <w:rsid w:val="00941846"/>
    <w:rsid w:val="00941F62"/>
    <w:rsid w:val="00942339"/>
    <w:rsid w:val="009427A0"/>
    <w:rsid w:val="0094450C"/>
    <w:rsid w:val="00945878"/>
    <w:rsid w:val="00945954"/>
    <w:rsid w:val="00946C01"/>
    <w:rsid w:val="00950531"/>
    <w:rsid w:val="00951BC4"/>
    <w:rsid w:val="00953F69"/>
    <w:rsid w:val="009541E1"/>
    <w:rsid w:val="00955E66"/>
    <w:rsid w:val="00956183"/>
    <w:rsid w:val="00956D89"/>
    <w:rsid w:val="00961CA1"/>
    <w:rsid w:val="00963160"/>
    <w:rsid w:val="00963BE2"/>
    <w:rsid w:val="009645DB"/>
    <w:rsid w:val="00964DE9"/>
    <w:rsid w:val="00967C6D"/>
    <w:rsid w:val="00973727"/>
    <w:rsid w:val="0097415B"/>
    <w:rsid w:val="00974C15"/>
    <w:rsid w:val="0097694C"/>
    <w:rsid w:val="00976B1D"/>
    <w:rsid w:val="0098051D"/>
    <w:rsid w:val="00984776"/>
    <w:rsid w:val="00985992"/>
    <w:rsid w:val="00985B17"/>
    <w:rsid w:val="009909D5"/>
    <w:rsid w:val="009920B8"/>
    <w:rsid w:val="00992ABD"/>
    <w:rsid w:val="009939A4"/>
    <w:rsid w:val="0099481E"/>
    <w:rsid w:val="00996F3F"/>
    <w:rsid w:val="009976FB"/>
    <w:rsid w:val="00997ED0"/>
    <w:rsid w:val="009A09A3"/>
    <w:rsid w:val="009A0FD4"/>
    <w:rsid w:val="009A26D9"/>
    <w:rsid w:val="009A2C50"/>
    <w:rsid w:val="009A35E7"/>
    <w:rsid w:val="009A68D3"/>
    <w:rsid w:val="009A749B"/>
    <w:rsid w:val="009A77F6"/>
    <w:rsid w:val="009B0ADA"/>
    <w:rsid w:val="009B1968"/>
    <w:rsid w:val="009B28BF"/>
    <w:rsid w:val="009B4F8D"/>
    <w:rsid w:val="009C71F1"/>
    <w:rsid w:val="009D01EA"/>
    <w:rsid w:val="009D0419"/>
    <w:rsid w:val="009D08F4"/>
    <w:rsid w:val="009D0C21"/>
    <w:rsid w:val="009D13BB"/>
    <w:rsid w:val="009D2386"/>
    <w:rsid w:val="009D424B"/>
    <w:rsid w:val="009D4418"/>
    <w:rsid w:val="009D4CD2"/>
    <w:rsid w:val="009D76AD"/>
    <w:rsid w:val="009E02F3"/>
    <w:rsid w:val="009E298A"/>
    <w:rsid w:val="009E2C86"/>
    <w:rsid w:val="009E3045"/>
    <w:rsid w:val="009E45CF"/>
    <w:rsid w:val="009E49A1"/>
    <w:rsid w:val="009E6DAD"/>
    <w:rsid w:val="009F37E6"/>
    <w:rsid w:val="009F406B"/>
    <w:rsid w:val="009F5174"/>
    <w:rsid w:val="009F613E"/>
    <w:rsid w:val="009F6F61"/>
    <w:rsid w:val="009F71C4"/>
    <w:rsid w:val="009F7878"/>
    <w:rsid w:val="00A024FD"/>
    <w:rsid w:val="00A0461B"/>
    <w:rsid w:val="00A054B4"/>
    <w:rsid w:val="00A1120F"/>
    <w:rsid w:val="00A140FE"/>
    <w:rsid w:val="00A1500C"/>
    <w:rsid w:val="00A15355"/>
    <w:rsid w:val="00A15A5A"/>
    <w:rsid w:val="00A2134F"/>
    <w:rsid w:val="00A213CD"/>
    <w:rsid w:val="00A22E2E"/>
    <w:rsid w:val="00A22EF0"/>
    <w:rsid w:val="00A27331"/>
    <w:rsid w:val="00A279E3"/>
    <w:rsid w:val="00A30546"/>
    <w:rsid w:val="00A31BE5"/>
    <w:rsid w:val="00A32322"/>
    <w:rsid w:val="00A32F84"/>
    <w:rsid w:val="00A35AC6"/>
    <w:rsid w:val="00A36914"/>
    <w:rsid w:val="00A404F6"/>
    <w:rsid w:val="00A4088E"/>
    <w:rsid w:val="00A42DEC"/>
    <w:rsid w:val="00A4314D"/>
    <w:rsid w:val="00A47690"/>
    <w:rsid w:val="00A47CDA"/>
    <w:rsid w:val="00A505E9"/>
    <w:rsid w:val="00A51410"/>
    <w:rsid w:val="00A527C5"/>
    <w:rsid w:val="00A55781"/>
    <w:rsid w:val="00A55AF9"/>
    <w:rsid w:val="00A56C0D"/>
    <w:rsid w:val="00A57C13"/>
    <w:rsid w:val="00A61163"/>
    <w:rsid w:val="00A616EF"/>
    <w:rsid w:val="00A6235A"/>
    <w:rsid w:val="00A62FF9"/>
    <w:rsid w:val="00A65D2E"/>
    <w:rsid w:val="00A67059"/>
    <w:rsid w:val="00A67200"/>
    <w:rsid w:val="00A70ADB"/>
    <w:rsid w:val="00A7375E"/>
    <w:rsid w:val="00A80400"/>
    <w:rsid w:val="00A83BDC"/>
    <w:rsid w:val="00A83C89"/>
    <w:rsid w:val="00A84BC3"/>
    <w:rsid w:val="00A85381"/>
    <w:rsid w:val="00A85942"/>
    <w:rsid w:val="00A866B6"/>
    <w:rsid w:val="00A870DC"/>
    <w:rsid w:val="00A96CC0"/>
    <w:rsid w:val="00A97B47"/>
    <w:rsid w:val="00AA07A7"/>
    <w:rsid w:val="00AA2C04"/>
    <w:rsid w:val="00AA6FE7"/>
    <w:rsid w:val="00AB02CC"/>
    <w:rsid w:val="00AB0BED"/>
    <w:rsid w:val="00AB220B"/>
    <w:rsid w:val="00AB2E5C"/>
    <w:rsid w:val="00AB3D30"/>
    <w:rsid w:val="00AB4801"/>
    <w:rsid w:val="00AB7324"/>
    <w:rsid w:val="00AC0CD3"/>
    <w:rsid w:val="00AC1DE5"/>
    <w:rsid w:val="00AC1E05"/>
    <w:rsid w:val="00AC50AE"/>
    <w:rsid w:val="00AC7E0E"/>
    <w:rsid w:val="00AD08AF"/>
    <w:rsid w:val="00AD094B"/>
    <w:rsid w:val="00AD17FB"/>
    <w:rsid w:val="00AD1B7A"/>
    <w:rsid w:val="00AD3C2F"/>
    <w:rsid w:val="00AE1B40"/>
    <w:rsid w:val="00AE2F63"/>
    <w:rsid w:val="00AE4506"/>
    <w:rsid w:val="00AF14F2"/>
    <w:rsid w:val="00AF23F2"/>
    <w:rsid w:val="00AF465D"/>
    <w:rsid w:val="00AF528D"/>
    <w:rsid w:val="00AF6021"/>
    <w:rsid w:val="00AF64EA"/>
    <w:rsid w:val="00AF6CD4"/>
    <w:rsid w:val="00AF72AB"/>
    <w:rsid w:val="00B00B97"/>
    <w:rsid w:val="00B00E82"/>
    <w:rsid w:val="00B02584"/>
    <w:rsid w:val="00B033AA"/>
    <w:rsid w:val="00B04B09"/>
    <w:rsid w:val="00B13768"/>
    <w:rsid w:val="00B14B5D"/>
    <w:rsid w:val="00B15349"/>
    <w:rsid w:val="00B162CA"/>
    <w:rsid w:val="00B171EC"/>
    <w:rsid w:val="00B17668"/>
    <w:rsid w:val="00B20748"/>
    <w:rsid w:val="00B22008"/>
    <w:rsid w:val="00B24284"/>
    <w:rsid w:val="00B24767"/>
    <w:rsid w:val="00B2497C"/>
    <w:rsid w:val="00B252B0"/>
    <w:rsid w:val="00B257EC"/>
    <w:rsid w:val="00B25854"/>
    <w:rsid w:val="00B26B10"/>
    <w:rsid w:val="00B26F36"/>
    <w:rsid w:val="00B27506"/>
    <w:rsid w:val="00B32430"/>
    <w:rsid w:val="00B325FA"/>
    <w:rsid w:val="00B33299"/>
    <w:rsid w:val="00B3344C"/>
    <w:rsid w:val="00B33F3F"/>
    <w:rsid w:val="00B34E38"/>
    <w:rsid w:val="00B35277"/>
    <w:rsid w:val="00B35F31"/>
    <w:rsid w:val="00B40326"/>
    <w:rsid w:val="00B4226A"/>
    <w:rsid w:val="00B42ECB"/>
    <w:rsid w:val="00B45247"/>
    <w:rsid w:val="00B45385"/>
    <w:rsid w:val="00B45BD5"/>
    <w:rsid w:val="00B469A6"/>
    <w:rsid w:val="00B47BFE"/>
    <w:rsid w:val="00B50151"/>
    <w:rsid w:val="00B52EBB"/>
    <w:rsid w:val="00B54340"/>
    <w:rsid w:val="00B56EB4"/>
    <w:rsid w:val="00B5747C"/>
    <w:rsid w:val="00B60266"/>
    <w:rsid w:val="00B604AF"/>
    <w:rsid w:val="00B62FD7"/>
    <w:rsid w:val="00B63D00"/>
    <w:rsid w:val="00B63F00"/>
    <w:rsid w:val="00B64593"/>
    <w:rsid w:val="00B64891"/>
    <w:rsid w:val="00B648C8"/>
    <w:rsid w:val="00B67C2B"/>
    <w:rsid w:val="00B70B6F"/>
    <w:rsid w:val="00B71043"/>
    <w:rsid w:val="00B7258F"/>
    <w:rsid w:val="00B72B72"/>
    <w:rsid w:val="00B748C6"/>
    <w:rsid w:val="00B74A74"/>
    <w:rsid w:val="00B772BB"/>
    <w:rsid w:val="00B81B00"/>
    <w:rsid w:val="00B82F1F"/>
    <w:rsid w:val="00B8348C"/>
    <w:rsid w:val="00B858D8"/>
    <w:rsid w:val="00B86ADB"/>
    <w:rsid w:val="00B8708E"/>
    <w:rsid w:val="00B872B7"/>
    <w:rsid w:val="00B878C1"/>
    <w:rsid w:val="00B90940"/>
    <w:rsid w:val="00B92135"/>
    <w:rsid w:val="00B9505C"/>
    <w:rsid w:val="00B954FB"/>
    <w:rsid w:val="00B9565E"/>
    <w:rsid w:val="00B9612F"/>
    <w:rsid w:val="00BA2EC3"/>
    <w:rsid w:val="00BA3B44"/>
    <w:rsid w:val="00BA4F0E"/>
    <w:rsid w:val="00BB1A5F"/>
    <w:rsid w:val="00BB3273"/>
    <w:rsid w:val="00BB76D0"/>
    <w:rsid w:val="00BB792E"/>
    <w:rsid w:val="00BB7CBF"/>
    <w:rsid w:val="00BC0412"/>
    <w:rsid w:val="00BC1E30"/>
    <w:rsid w:val="00BC1E37"/>
    <w:rsid w:val="00BC2E09"/>
    <w:rsid w:val="00BC40F4"/>
    <w:rsid w:val="00BC4E7F"/>
    <w:rsid w:val="00BC502E"/>
    <w:rsid w:val="00BC78D9"/>
    <w:rsid w:val="00BC7BCC"/>
    <w:rsid w:val="00BC7C73"/>
    <w:rsid w:val="00BD0AF5"/>
    <w:rsid w:val="00BD1DE5"/>
    <w:rsid w:val="00BD24B0"/>
    <w:rsid w:val="00BD27FA"/>
    <w:rsid w:val="00BD354B"/>
    <w:rsid w:val="00BD45FD"/>
    <w:rsid w:val="00BD4CAF"/>
    <w:rsid w:val="00BD7BAF"/>
    <w:rsid w:val="00BE074B"/>
    <w:rsid w:val="00BE5286"/>
    <w:rsid w:val="00BE556D"/>
    <w:rsid w:val="00BE6634"/>
    <w:rsid w:val="00BF06A6"/>
    <w:rsid w:val="00BF4A7B"/>
    <w:rsid w:val="00BF4D5A"/>
    <w:rsid w:val="00BF5174"/>
    <w:rsid w:val="00BF5205"/>
    <w:rsid w:val="00BF6167"/>
    <w:rsid w:val="00BF6181"/>
    <w:rsid w:val="00BF7355"/>
    <w:rsid w:val="00BF7A46"/>
    <w:rsid w:val="00BF7FD4"/>
    <w:rsid w:val="00C00473"/>
    <w:rsid w:val="00C0055A"/>
    <w:rsid w:val="00C006DF"/>
    <w:rsid w:val="00C011D9"/>
    <w:rsid w:val="00C03F79"/>
    <w:rsid w:val="00C04F2D"/>
    <w:rsid w:val="00C058CF"/>
    <w:rsid w:val="00C06653"/>
    <w:rsid w:val="00C06DE1"/>
    <w:rsid w:val="00C101E0"/>
    <w:rsid w:val="00C1238D"/>
    <w:rsid w:val="00C1301D"/>
    <w:rsid w:val="00C17716"/>
    <w:rsid w:val="00C201EB"/>
    <w:rsid w:val="00C211D2"/>
    <w:rsid w:val="00C235B0"/>
    <w:rsid w:val="00C32075"/>
    <w:rsid w:val="00C322AF"/>
    <w:rsid w:val="00C3400F"/>
    <w:rsid w:val="00C34759"/>
    <w:rsid w:val="00C355B6"/>
    <w:rsid w:val="00C37206"/>
    <w:rsid w:val="00C40AF5"/>
    <w:rsid w:val="00C41275"/>
    <w:rsid w:val="00C421DE"/>
    <w:rsid w:val="00C42AA8"/>
    <w:rsid w:val="00C42AFA"/>
    <w:rsid w:val="00C464F6"/>
    <w:rsid w:val="00C478DC"/>
    <w:rsid w:val="00C47CA3"/>
    <w:rsid w:val="00C51EBD"/>
    <w:rsid w:val="00C52491"/>
    <w:rsid w:val="00C531A2"/>
    <w:rsid w:val="00C54484"/>
    <w:rsid w:val="00C57D02"/>
    <w:rsid w:val="00C60DDC"/>
    <w:rsid w:val="00C60E1B"/>
    <w:rsid w:val="00C61C1F"/>
    <w:rsid w:val="00C62A66"/>
    <w:rsid w:val="00C62DFE"/>
    <w:rsid w:val="00C63959"/>
    <w:rsid w:val="00C669A8"/>
    <w:rsid w:val="00C67FD3"/>
    <w:rsid w:val="00C70AE4"/>
    <w:rsid w:val="00C70E2D"/>
    <w:rsid w:val="00C71F02"/>
    <w:rsid w:val="00C72FBA"/>
    <w:rsid w:val="00C73261"/>
    <w:rsid w:val="00C758CD"/>
    <w:rsid w:val="00C75904"/>
    <w:rsid w:val="00C7633C"/>
    <w:rsid w:val="00C810F3"/>
    <w:rsid w:val="00C82983"/>
    <w:rsid w:val="00C84D7B"/>
    <w:rsid w:val="00C85B85"/>
    <w:rsid w:val="00C86288"/>
    <w:rsid w:val="00C9072B"/>
    <w:rsid w:val="00C917FB"/>
    <w:rsid w:val="00C91FFD"/>
    <w:rsid w:val="00C925CA"/>
    <w:rsid w:val="00C934F3"/>
    <w:rsid w:val="00C93771"/>
    <w:rsid w:val="00C95FDE"/>
    <w:rsid w:val="00C96F5B"/>
    <w:rsid w:val="00C97FC1"/>
    <w:rsid w:val="00CA068F"/>
    <w:rsid w:val="00CA06DB"/>
    <w:rsid w:val="00CA17F5"/>
    <w:rsid w:val="00CA1850"/>
    <w:rsid w:val="00CA23BD"/>
    <w:rsid w:val="00CA2965"/>
    <w:rsid w:val="00CA397F"/>
    <w:rsid w:val="00CA5245"/>
    <w:rsid w:val="00CA599B"/>
    <w:rsid w:val="00CA5D67"/>
    <w:rsid w:val="00CA67AA"/>
    <w:rsid w:val="00CA68BD"/>
    <w:rsid w:val="00CA7003"/>
    <w:rsid w:val="00CB10E7"/>
    <w:rsid w:val="00CB3D3C"/>
    <w:rsid w:val="00CB497D"/>
    <w:rsid w:val="00CB4C24"/>
    <w:rsid w:val="00CB69FB"/>
    <w:rsid w:val="00CC1A01"/>
    <w:rsid w:val="00CD04E5"/>
    <w:rsid w:val="00CD0BB6"/>
    <w:rsid w:val="00CD0EAE"/>
    <w:rsid w:val="00CD1F85"/>
    <w:rsid w:val="00CD4A65"/>
    <w:rsid w:val="00CD5C00"/>
    <w:rsid w:val="00CE2496"/>
    <w:rsid w:val="00CE2CDB"/>
    <w:rsid w:val="00CE2EAA"/>
    <w:rsid w:val="00CE59EC"/>
    <w:rsid w:val="00CE64DF"/>
    <w:rsid w:val="00CE6BDD"/>
    <w:rsid w:val="00CE71F9"/>
    <w:rsid w:val="00CE7548"/>
    <w:rsid w:val="00CE7BD3"/>
    <w:rsid w:val="00CF429E"/>
    <w:rsid w:val="00D0152B"/>
    <w:rsid w:val="00D027CE"/>
    <w:rsid w:val="00D048F1"/>
    <w:rsid w:val="00D04CE0"/>
    <w:rsid w:val="00D059F3"/>
    <w:rsid w:val="00D07527"/>
    <w:rsid w:val="00D10083"/>
    <w:rsid w:val="00D1065C"/>
    <w:rsid w:val="00D10A1B"/>
    <w:rsid w:val="00D10DFA"/>
    <w:rsid w:val="00D12622"/>
    <w:rsid w:val="00D1465F"/>
    <w:rsid w:val="00D155A1"/>
    <w:rsid w:val="00D168F0"/>
    <w:rsid w:val="00D1739E"/>
    <w:rsid w:val="00D17849"/>
    <w:rsid w:val="00D2188C"/>
    <w:rsid w:val="00D21F15"/>
    <w:rsid w:val="00D2481A"/>
    <w:rsid w:val="00D2673B"/>
    <w:rsid w:val="00D27073"/>
    <w:rsid w:val="00D30871"/>
    <w:rsid w:val="00D315BF"/>
    <w:rsid w:val="00D31A30"/>
    <w:rsid w:val="00D3258E"/>
    <w:rsid w:val="00D32BE9"/>
    <w:rsid w:val="00D3313F"/>
    <w:rsid w:val="00D3318E"/>
    <w:rsid w:val="00D335CD"/>
    <w:rsid w:val="00D337CD"/>
    <w:rsid w:val="00D35ADC"/>
    <w:rsid w:val="00D3744F"/>
    <w:rsid w:val="00D403D7"/>
    <w:rsid w:val="00D40501"/>
    <w:rsid w:val="00D4203A"/>
    <w:rsid w:val="00D4564A"/>
    <w:rsid w:val="00D4657E"/>
    <w:rsid w:val="00D4694D"/>
    <w:rsid w:val="00D46E42"/>
    <w:rsid w:val="00D47065"/>
    <w:rsid w:val="00D474A3"/>
    <w:rsid w:val="00D531DE"/>
    <w:rsid w:val="00D53C25"/>
    <w:rsid w:val="00D53E52"/>
    <w:rsid w:val="00D574AA"/>
    <w:rsid w:val="00D61CA5"/>
    <w:rsid w:val="00D62738"/>
    <w:rsid w:val="00D65697"/>
    <w:rsid w:val="00D65EF7"/>
    <w:rsid w:val="00D66098"/>
    <w:rsid w:val="00D66173"/>
    <w:rsid w:val="00D665CA"/>
    <w:rsid w:val="00D67ED1"/>
    <w:rsid w:val="00D72D30"/>
    <w:rsid w:val="00D76FD9"/>
    <w:rsid w:val="00D801D1"/>
    <w:rsid w:val="00D80949"/>
    <w:rsid w:val="00D830F0"/>
    <w:rsid w:val="00D85164"/>
    <w:rsid w:val="00D852F0"/>
    <w:rsid w:val="00D85C1E"/>
    <w:rsid w:val="00D90D24"/>
    <w:rsid w:val="00D93A45"/>
    <w:rsid w:val="00DA113F"/>
    <w:rsid w:val="00DA203F"/>
    <w:rsid w:val="00DA2FF5"/>
    <w:rsid w:val="00DA3080"/>
    <w:rsid w:val="00DA497A"/>
    <w:rsid w:val="00DA5B68"/>
    <w:rsid w:val="00DA5CD8"/>
    <w:rsid w:val="00DB0185"/>
    <w:rsid w:val="00DB1DC7"/>
    <w:rsid w:val="00DB540E"/>
    <w:rsid w:val="00DB5885"/>
    <w:rsid w:val="00DB5A09"/>
    <w:rsid w:val="00DB7989"/>
    <w:rsid w:val="00DC1FE2"/>
    <w:rsid w:val="00DC2CED"/>
    <w:rsid w:val="00DC2E9F"/>
    <w:rsid w:val="00DC4247"/>
    <w:rsid w:val="00DC4B08"/>
    <w:rsid w:val="00DC4B37"/>
    <w:rsid w:val="00DC4EB5"/>
    <w:rsid w:val="00DC5264"/>
    <w:rsid w:val="00DC7AB4"/>
    <w:rsid w:val="00DD03DF"/>
    <w:rsid w:val="00DD0B26"/>
    <w:rsid w:val="00DD3353"/>
    <w:rsid w:val="00DD3581"/>
    <w:rsid w:val="00DD40FD"/>
    <w:rsid w:val="00DD465B"/>
    <w:rsid w:val="00DE0658"/>
    <w:rsid w:val="00DE24D9"/>
    <w:rsid w:val="00DE262F"/>
    <w:rsid w:val="00DE319E"/>
    <w:rsid w:val="00DE378B"/>
    <w:rsid w:val="00DE4362"/>
    <w:rsid w:val="00DE4CF7"/>
    <w:rsid w:val="00DE7952"/>
    <w:rsid w:val="00DF0C10"/>
    <w:rsid w:val="00DF0D59"/>
    <w:rsid w:val="00DF0FEB"/>
    <w:rsid w:val="00DF296C"/>
    <w:rsid w:val="00DF2E1F"/>
    <w:rsid w:val="00DF56E7"/>
    <w:rsid w:val="00DF6262"/>
    <w:rsid w:val="00DF6D07"/>
    <w:rsid w:val="00E011F8"/>
    <w:rsid w:val="00E01C40"/>
    <w:rsid w:val="00E02730"/>
    <w:rsid w:val="00E03324"/>
    <w:rsid w:val="00E05F12"/>
    <w:rsid w:val="00E06F69"/>
    <w:rsid w:val="00E073D3"/>
    <w:rsid w:val="00E0774B"/>
    <w:rsid w:val="00E110A5"/>
    <w:rsid w:val="00E112A3"/>
    <w:rsid w:val="00E11359"/>
    <w:rsid w:val="00E11A95"/>
    <w:rsid w:val="00E11DC6"/>
    <w:rsid w:val="00E155C9"/>
    <w:rsid w:val="00E15C76"/>
    <w:rsid w:val="00E1655E"/>
    <w:rsid w:val="00E16699"/>
    <w:rsid w:val="00E2218A"/>
    <w:rsid w:val="00E22A7C"/>
    <w:rsid w:val="00E22D51"/>
    <w:rsid w:val="00E23A38"/>
    <w:rsid w:val="00E23D49"/>
    <w:rsid w:val="00E255B8"/>
    <w:rsid w:val="00E26B3D"/>
    <w:rsid w:val="00E272E4"/>
    <w:rsid w:val="00E302B9"/>
    <w:rsid w:val="00E320D9"/>
    <w:rsid w:val="00E3261C"/>
    <w:rsid w:val="00E33EE3"/>
    <w:rsid w:val="00E34FD1"/>
    <w:rsid w:val="00E360DF"/>
    <w:rsid w:val="00E43EFE"/>
    <w:rsid w:val="00E44455"/>
    <w:rsid w:val="00E45415"/>
    <w:rsid w:val="00E45E9D"/>
    <w:rsid w:val="00E46BFE"/>
    <w:rsid w:val="00E4781F"/>
    <w:rsid w:val="00E51195"/>
    <w:rsid w:val="00E51746"/>
    <w:rsid w:val="00E538C6"/>
    <w:rsid w:val="00E5474D"/>
    <w:rsid w:val="00E54AEC"/>
    <w:rsid w:val="00E55FBF"/>
    <w:rsid w:val="00E568EA"/>
    <w:rsid w:val="00E56E88"/>
    <w:rsid w:val="00E56FF7"/>
    <w:rsid w:val="00E5703F"/>
    <w:rsid w:val="00E57321"/>
    <w:rsid w:val="00E611CF"/>
    <w:rsid w:val="00E620D4"/>
    <w:rsid w:val="00E62CFB"/>
    <w:rsid w:val="00E63481"/>
    <w:rsid w:val="00E66B24"/>
    <w:rsid w:val="00E6728F"/>
    <w:rsid w:val="00E6750D"/>
    <w:rsid w:val="00E67CE4"/>
    <w:rsid w:val="00E67DCA"/>
    <w:rsid w:val="00E71F04"/>
    <w:rsid w:val="00E75838"/>
    <w:rsid w:val="00E75A87"/>
    <w:rsid w:val="00E774C5"/>
    <w:rsid w:val="00E8096C"/>
    <w:rsid w:val="00E80A1A"/>
    <w:rsid w:val="00E82486"/>
    <w:rsid w:val="00E834ED"/>
    <w:rsid w:val="00E84297"/>
    <w:rsid w:val="00E8659D"/>
    <w:rsid w:val="00E8680F"/>
    <w:rsid w:val="00E86A73"/>
    <w:rsid w:val="00E86D31"/>
    <w:rsid w:val="00E877FF"/>
    <w:rsid w:val="00E8789D"/>
    <w:rsid w:val="00E900D1"/>
    <w:rsid w:val="00E90C76"/>
    <w:rsid w:val="00E9118E"/>
    <w:rsid w:val="00E924C1"/>
    <w:rsid w:val="00E958A2"/>
    <w:rsid w:val="00EA18B8"/>
    <w:rsid w:val="00EA2829"/>
    <w:rsid w:val="00EA4F26"/>
    <w:rsid w:val="00EA5AB1"/>
    <w:rsid w:val="00EA6B9E"/>
    <w:rsid w:val="00EA6F2E"/>
    <w:rsid w:val="00EB1CB8"/>
    <w:rsid w:val="00EB2FD8"/>
    <w:rsid w:val="00EB5613"/>
    <w:rsid w:val="00EB57DF"/>
    <w:rsid w:val="00EB63C5"/>
    <w:rsid w:val="00EB7F76"/>
    <w:rsid w:val="00EC062D"/>
    <w:rsid w:val="00EC160A"/>
    <w:rsid w:val="00EC1842"/>
    <w:rsid w:val="00ED0E69"/>
    <w:rsid w:val="00ED2307"/>
    <w:rsid w:val="00ED3FFE"/>
    <w:rsid w:val="00ED4194"/>
    <w:rsid w:val="00ED45E5"/>
    <w:rsid w:val="00EE2F89"/>
    <w:rsid w:val="00EE5749"/>
    <w:rsid w:val="00EE5F1A"/>
    <w:rsid w:val="00EE77DA"/>
    <w:rsid w:val="00EF01D0"/>
    <w:rsid w:val="00EF3157"/>
    <w:rsid w:val="00EF4F85"/>
    <w:rsid w:val="00F01E0A"/>
    <w:rsid w:val="00F0266F"/>
    <w:rsid w:val="00F0320E"/>
    <w:rsid w:val="00F06E81"/>
    <w:rsid w:val="00F07843"/>
    <w:rsid w:val="00F110AB"/>
    <w:rsid w:val="00F11AA5"/>
    <w:rsid w:val="00F12424"/>
    <w:rsid w:val="00F1289D"/>
    <w:rsid w:val="00F136D0"/>
    <w:rsid w:val="00F1386D"/>
    <w:rsid w:val="00F164A6"/>
    <w:rsid w:val="00F21349"/>
    <w:rsid w:val="00F22534"/>
    <w:rsid w:val="00F22603"/>
    <w:rsid w:val="00F2351B"/>
    <w:rsid w:val="00F25380"/>
    <w:rsid w:val="00F25B43"/>
    <w:rsid w:val="00F270DA"/>
    <w:rsid w:val="00F30E00"/>
    <w:rsid w:val="00F3109F"/>
    <w:rsid w:val="00F319A4"/>
    <w:rsid w:val="00F31B67"/>
    <w:rsid w:val="00F31D8E"/>
    <w:rsid w:val="00F323CB"/>
    <w:rsid w:val="00F32FF8"/>
    <w:rsid w:val="00F33B31"/>
    <w:rsid w:val="00F34661"/>
    <w:rsid w:val="00F34A1F"/>
    <w:rsid w:val="00F34E2D"/>
    <w:rsid w:val="00F36539"/>
    <w:rsid w:val="00F36A8B"/>
    <w:rsid w:val="00F42957"/>
    <w:rsid w:val="00F42E36"/>
    <w:rsid w:val="00F434A9"/>
    <w:rsid w:val="00F4458F"/>
    <w:rsid w:val="00F45C86"/>
    <w:rsid w:val="00F462AE"/>
    <w:rsid w:val="00F50073"/>
    <w:rsid w:val="00F548C9"/>
    <w:rsid w:val="00F56167"/>
    <w:rsid w:val="00F61D2D"/>
    <w:rsid w:val="00F6200C"/>
    <w:rsid w:val="00F6244A"/>
    <w:rsid w:val="00F62888"/>
    <w:rsid w:val="00F62981"/>
    <w:rsid w:val="00F67070"/>
    <w:rsid w:val="00F67C3C"/>
    <w:rsid w:val="00F70A18"/>
    <w:rsid w:val="00F72D42"/>
    <w:rsid w:val="00F73A66"/>
    <w:rsid w:val="00F758E9"/>
    <w:rsid w:val="00F75E6C"/>
    <w:rsid w:val="00F76E13"/>
    <w:rsid w:val="00F77025"/>
    <w:rsid w:val="00F8157D"/>
    <w:rsid w:val="00F83C20"/>
    <w:rsid w:val="00F84979"/>
    <w:rsid w:val="00F84C0C"/>
    <w:rsid w:val="00F862C0"/>
    <w:rsid w:val="00F8632E"/>
    <w:rsid w:val="00F865A5"/>
    <w:rsid w:val="00F87A1B"/>
    <w:rsid w:val="00F9165A"/>
    <w:rsid w:val="00F939C9"/>
    <w:rsid w:val="00F93D3F"/>
    <w:rsid w:val="00F963A5"/>
    <w:rsid w:val="00F9682A"/>
    <w:rsid w:val="00F9686E"/>
    <w:rsid w:val="00F97501"/>
    <w:rsid w:val="00F9774F"/>
    <w:rsid w:val="00F97FDE"/>
    <w:rsid w:val="00FA00B2"/>
    <w:rsid w:val="00FA091B"/>
    <w:rsid w:val="00FA0AF8"/>
    <w:rsid w:val="00FA17F3"/>
    <w:rsid w:val="00FA2C10"/>
    <w:rsid w:val="00FA30AF"/>
    <w:rsid w:val="00FA343D"/>
    <w:rsid w:val="00FA39F9"/>
    <w:rsid w:val="00FA5100"/>
    <w:rsid w:val="00FA6280"/>
    <w:rsid w:val="00FB63B3"/>
    <w:rsid w:val="00FC1FAA"/>
    <w:rsid w:val="00FC3558"/>
    <w:rsid w:val="00FC37E2"/>
    <w:rsid w:val="00FC70BD"/>
    <w:rsid w:val="00FD40DF"/>
    <w:rsid w:val="00FD4A32"/>
    <w:rsid w:val="00FD6B8E"/>
    <w:rsid w:val="00FD7577"/>
    <w:rsid w:val="00FE043A"/>
    <w:rsid w:val="00FE1CE9"/>
    <w:rsid w:val="00FE2AB9"/>
    <w:rsid w:val="00FE2C9B"/>
    <w:rsid w:val="00FE2F24"/>
    <w:rsid w:val="00FE3649"/>
    <w:rsid w:val="00FE45BD"/>
    <w:rsid w:val="00FE5173"/>
    <w:rsid w:val="00FE55EE"/>
    <w:rsid w:val="00FE6CA4"/>
    <w:rsid w:val="00FE7674"/>
    <w:rsid w:val="00FF3235"/>
    <w:rsid w:val="00FF6F1A"/>
    <w:rsid w:val="00FF7073"/>
    <w:rsid w:val="00FF7785"/>
    <w:rsid w:val="00FF77C4"/>
    <w:rsid w:val="00FF77FE"/>
    <w:rsid w:val="00FF7DE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1EE2A4E3"/>
  <w15:docId w15:val="{A4B37ED4-6D24-43EE-844C-505C7305CEC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F3FB6"/>
    <w:pPr>
      <w:spacing w:after="0" w:line="240" w:lineRule="auto"/>
    </w:pPr>
    <w:rPr>
      <w:rFonts w:ascii="Times New Roman" w:hAnsi="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4F3FB6"/>
    <w:rPr>
      <w:rFonts w:ascii="Tahoma" w:hAnsi="Tahoma" w:cs="Tahoma"/>
      <w:sz w:val="16"/>
      <w:szCs w:val="16"/>
      <w:lang w:eastAsia="en-US"/>
    </w:rPr>
  </w:style>
  <w:style w:type="character" w:styleId="TekstbaloniaChar" w:customStyle="true">
    <w:name w:val="Tekst balončića Char"/>
    <w:basedOn w:val="Zadanifontodlomka"/>
    <w:link w:val="Tekstbalonia"/>
    <w:uiPriority w:val="99"/>
    <w:semiHidden/>
    <w:rsid w:val="004F3FB6"/>
    <w:rPr>
      <w:rFonts w:ascii="Tahoma" w:hAnsi="Tahoma" w:cs="Tahoma"/>
      <w:sz w:val="16"/>
      <w:szCs w:val="16"/>
    </w:rPr>
  </w:style>
  <w:style w:type="paragraph" w:styleId="StandardWeb">
    <w:name w:val="Normal (Web)"/>
    <w:basedOn w:val="Normal"/>
    <w:uiPriority w:val="99"/>
    <w:semiHidden/>
    <w:unhideWhenUsed/>
    <w:rsid w:val="004F3FB6"/>
    <w:pPr>
      <w:spacing w:before="100" w:beforeAutospacing="true" w:after="100" w:afterAutospacing="true"/>
    </w:pPr>
  </w:style>
  <w:style w:type="character" w:styleId="Tekstrezerviranogmjesta">
    <w:name w:val="Placeholder Text"/>
    <w:basedOn w:val="Zadanifontodlomka"/>
    <w:uiPriority w:val="99"/>
    <w:semiHidden/>
    <w:rsid w:val="00371A29"/>
    <w:rPr>
      <w:color w:val="808080"/>
      <w:bdr w:val="none" w:color="auto" w:sz="0" w:space="0"/>
      <w:shd w:val="clear" w:color="auto" w:fill="auto"/>
    </w:rPr>
  </w:style>
  <w:style w:type="character" w:styleId="eSPISCCParagraphDefaultFont" w:customStyle="true">
    <w:name w:val="eSPIS_CC_Paragraph Default Font"/>
    <w:basedOn w:val="Zadanifontodlomka"/>
    <w:rsid w:val="00371A29"/>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371A29"/>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371A29"/>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371A29"/>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6608158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settings.xml" Type="http://schemas.openxmlformats.org/officeDocument/2006/relationships/settings" Id="rId3"/><Relationship Target="styles.xml" Type="http://schemas.openxmlformats.org/officeDocument/2006/relationships/styles" Id="rId2"/><Relationship Target="../customXml/item1.xml" Type="http://schemas.openxmlformats.org/officeDocument/2006/relationships/customXml" Id="rId1"/><Relationship Target="theme/theme1.xml" Type="http://schemas.openxmlformats.org/officeDocument/2006/relationships/theme" Id="rId6"/><Relationship Target="fontTable.xml" Type="http://schemas.openxmlformats.org/officeDocument/2006/relationships/fontTable" Id="rId5"/><Relationship Target="webSettings.xml" Type="http://schemas.openxmlformats.org/officeDocument/2006/relationships/web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9. listopada 2026.</izvorni_sadrzaj>
    <derivirana_varijabla naziv="DomainObject.DatumDonosenjaOdluke_1">9.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755</izvorni_sadrzaj>
    <derivirana_varijabla naziv="DomainObject.Predmet.Broj_1">755</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26. travnja 2024.</izvorni_sadrzaj>
    <derivirana_varijabla naziv="DomainObject.Predmet.DatumOsnivanja_1">26. travnja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Ikp-755/2024</izvorni_sadrzaj>
    <derivirana_varijabla naziv="DomainObject.Predmet.OznakaBroj_1">Pp Ikp-755/2024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Alen Kotarski</izvorni_sadrzaj>
    <derivirana_varijabla naziv="DomainObject.Predmet.ProtustrankaFormated_1">  Alen Kotarski</derivirana_varijabla>
  </DomainObject.Predmet.ProtustrankaFormated>
  <DomainObject.Predmet.ProtustrankaFormatedOIB>
    <izvorni_sadrzaj>  Alen Kotarski, OIB 36217193611</izvorni_sadrzaj>
    <derivirana_varijabla naziv="DomainObject.Predmet.ProtustrankaFormatedOIB_1">  Alen Kotarski, OIB 36217193611</derivirana_varijabla>
  </DomainObject.Predmet.ProtustrankaFormatedOIB>
  <DomainObject.Predmet.ProtustrankaFormatedWithAdress>
    <izvorni_sadrzaj> Alen Kotarski, Stjepanova Ulica 7 A, 10430 Hrastina Samoborska</izvorni_sadrzaj>
    <derivirana_varijabla naziv="DomainObject.Predmet.ProtustrankaFormatedWithAdress_1"> Alen Kotarski, Stjepanova Ulica 7 A, 10430 Hrastina Samoborska</derivirana_varijabla>
  </DomainObject.Predmet.ProtustrankaFormatedWithAdress>
  <DomainObject.Predmet.ProtustrankaFormatedWithAdressOIB>
    <izvorni_sadrzaj> Alen Kotarski, OIB 36217193611, Stjepanova Ulica 7 A, 10430 Hrastina Samoborska</izvorni_sadrzaj>
    <derivirana_varijabla naziv="DomainObject.Predmet.ProtustrankaFormatedWithAdressOIB_1"> Alen Kotarski, OIB 36217193611, Stjepanova Ulica 7 A, 10430 Hrastina Samoborska</derivirana_varijabla>
  </DomainObject.Predmet.ProtustrankaFormatedWithAdressOIB>
  <DomainObject.Predmet.ProtustrankaWithAdress>
    <izvorni_sadrzaj>Alen Kotarski Stjepanova Ulica 7 A, 10430 Hrastina Samoborska</izvorni_sadrzaj>
    <derivirana_varijabla naziv="DomainObject.Predmet.ProtustrankaWithAdress_1">Alen Kotarski Stjepanova Ulica 7 A, 10430 Hrastina Samoborska</derivirana_varijabla>
  </DomainObject.Predmet.ProtustrankaWithAdress>
  <DomainObject.Predmet.ProtustrankaWithAdressOIB>
    <izvorni_sadrzaj>Alen Kotarski, OIB 36217193611, Stjepanova Ulica 7 A, 10430 Hrastina Samoborska</izvorni_sadrzaj>
    <derivirana_varijabla naziv="DomainObject.Predmet.ProtustrankaWithAdressOIB_1">Alen Kotarski, OIB 36217193611, Stjepanova Ulica 7 A, 10430 Hrastina Samoborska</derivirana_varijabla>
  </DomainObject.Predmet.ProtustrankaWithAdressOIB>
  <DomainObject.Predmet.ProtustrankaNazivFormated>
    <izvorni_sadrzaj>Alen Kotarski</izvorni_sadrzaj>
    <derivirana_varijabla naziv="DomainObject.Predmet.ProtustrankaNazivFormated_1">Alen Kotarski</derivirana_varijabla>
  </DomainObject.Predmet.ProtustrankaNazivFormated>
  <DomainObject.Predmet.ProtustrankaNazivFormatedOIB>
    <izvorni_sadrzaj>Alen Kotarski, OIB 36217193611</izvorni_sadrzaj>
    <derivirana_varijabla naziv="DomainObject.Predmet.ProtustrankaNazivFormatedOIB_1">Alen Kotarski, OIB 36217193611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zvorni_sadrzaj>
    <derivirana_varijabla naziv="DomainObject.Predmet.StrankaFormated_1">  </derivirana_varijabla>
  </DomainObject.Predmet.StrankaFormated>
  <DomainObject.Predmet.StrankaFormatedOIB>
    <izvorni_sadrzaj>  </izvorni_sadrzaj>
    <derivirana_varijabla naziv="DomainObject.Predmet.StrankaFormatedOIB_1">  </derivirana_varijabla>
  </DomainObject.Predmet.StrankaFormatedOIB>
  <DomainObject.Predmet.StrankaFormatedWithAdress>
    <izvorni_sadrzaj> </izvorni_sadrzaj>
    <derivirana_varijabla naziv="DomainObject.Predmet.StrankaFormatedWithAdress_1"> </derivirana_varijabla>
  </DomainObject.Predmet.StrankaFormatedWithAdress>
  <DomainObject.Predmet.StrankaFormatedWithAdressOIB>
    <izvorni_sadrzaj> </izvorni_sadrzaj>
    <derivirana_varijabla naziv="DomainObject.Predmet.StrankaFormatedWithAdressOIB_1"> </derivirana_varijabla>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item>Alen Kotarski</item>
    </izvorni_sadrzaj>
    <derivirana_varijabla naziv="DomainObject.Predmet.ProtuStrankaListFormated_1">
      <item>Alen Kotarski</item>
    </derivirana_varijabla>
  </DomainObject.Predmet.ProtuStrankaListFormated>
  <DomainObject.Predmet.ProtuStrankaListFormatedOIB>
    <izvorni_sadrzaj>
      <item>Alen Kotarski, OIB 36217193611</item>
    </izvorni_sadrzaj>
    <derivirana_varijabla naziv="DomainObject.Predmet.ProtuStrankaListFormatedOIB_1">
      <item>Alen Kotarski, OIB 36217193611</item>
    </derivirana_varijabla>
  </DomainObject.Predmet.ProtuStrankaListFormatedOIB>
  <DomainObject.Predmet.ProtuStrankaListFormatedWithAdress>
    <izvorni_sadrzaj>
      <item>Alen Kotarski, Stjepanova Ulica 7 A, 10430 Hrastina Samoborska</item>
    </izvorni_sadrzaj>
    <derivirana_varijabla naziv="DomainObject.Predmet.ProtuStrankaListFormatedWithAdress_1">
      <item>Alen Kotarski, Stjepanova Ulica 7 A, 10430 Hrastina Samoborska</item>
    </derivirana_varijabla>
  </DomainObject.Predmet.ProtuStrankaListFormatedWithAdress>
  <DomainObject.Predmet.ProtuStrankaListFormatedWithAdressOIB>
    <izvorni_sadrzaj>
      <item>Alen Kotarski, OIB 36217193611, Stjepanova Ulica 7 A, 10430 Hrastina Samoborska</item>
    </izvorni_sadrzaj>
    <derivirana_varijabla naziv="DomainObject.Predmet.ProtuStrankaListFormatedWithAdressOIB_1">
      <item>Alen Kotarski, OIB 36217193611, Stjepanova Ulica 7 A, 10430 Hrastina Samoborska</item>
    </derivirana_varijabla>
  </DomainObject.Predmet.ProtuStrankaListFormatedWithAdressOIB>
  <DomainObject.Predmet.ProtuStrankaListNazivFormated>
    <izvorni_sadrzaj>
      <item>Alen Kotarski</item>
    </izvorni_sadrzaj>
    <derivirana_varijabla naziv="DomainObject.Predmet.ProtuStrankaListNazivFormated_1">
      <item>Alen Kotarski</item>
    </derivirana_varijabla>
  </DomainObject.Predmet.ProtuStrankaListNazivFormated>
  <DomainObject.Predmet.ProtuStrankaListNazivFormatedOIB>
    <izvorni_sadrzaj>
      <item>Alen Kotarski, OIB 36217193611</item>
    </izvorni_sadrzaj>
    <derivirana_varijabla naziv="DomainObject.Predmet.ProtuStrankaListNazivFormatedOIB_1">
      <item>Alen Kotarski, OIB 36217193611</item>
    </derivirana_varijabla>
  </DomainObject.Predmet.ProtuStrankaListNazivFormatedOIB>
  <DomainObject.Predmet.OstaliListFormated>
    <izvorni_sadrzaj>
      <item>Financijska agencija (FINA)</item>
      <item>Ministarstvo financija, Porezna uprava, Područni ured Zagrebačka županija, Ispostava Samobor</item>
    </izvorni_sadrzaj>
    <derivirana_varijabla naziv="DomainObject.Predmet.OstaliListFormated_1">
      <item>Financijska agencija (FINA)</item>
      <item>Ministarstvo financija, Porezna uprava, Područni ured Zagrebačka županija, Ispostava Samobor</item>
    </derivirana_varijabla>
  </DomainObject.Predmet.OstaliListFormated>
  <DomainObject.Predmet.OstaliListFormatedOIB>
    <izvorni_sadrzaj>
      <item>Financijska agencija (FINA), OIB 85821130368</item>
      <item>Ministarstvo financija, Porezna uprava, Područni ured Zagrebačka županija, Ispostava Samobor</item>
    </izvorni_sadrzaj>
    <derivirana_varijabla naziv="DomainObject.Predmet.OstaliListFormatedOIB_1">
      <item>Financijska agencija (FINA), OIB 85821130368</item>
      <item>Ministarstvo financija, Porezna uprava, Područni ured Zagrebačka županija, Ispostava Samobor</item>
    </derivirana_varijabla>
  </DomainObject.Predmet.OstaliListFormatedOIB>
  <DomainObject.Predmet.OstaliListFormatedWithAdress>
    <izvorni_sadrzaj>
      <item>Financijska agencija (FINA), Ulica grada Vukovara 70, 10000 Zagreb</item>
      <item>Ministarstvo financija, Porezna uprava, Područni ured Zagrebačka županija, Ispostava Samobor, Trg K. Tomislava 5, 10430 Samobor</item>
    </izvorni_sadrzaj>
    <derivirana_varijabla naziv="DomainObject.Predmet.OstaliListFormatedWithAdress_1">
      <item>Financijska agencija (FINA), Ulica grada Vukovara 70, 10000 Zagreb</item>
      <item>Ministarstvo financija, Porezna uprava, Područni ured Zagrebačka županija, Ispostava Samobor, Trg K. Tomislava 5, 10430 Samobor</item>
    </derivirana_varijabla>
  </DomainObject.Predmet.OstaliListFormatedWithAdress>
  <DomainObject.Predmet.OstaliListFormatedWithAdressOIB>
    <izvorni_sadrzaj>
      <item>Financijska agencija (FINA), OIB 85821130368, Ulica grada Vukovara 70, 10000 Zagreb</item>
      <item>Ministarstvo financija, Porezna uprava, Područni ured Zagrebačka županija, Ispostava Samobor, Trg K. Tomislava 5, 10430 Samobor</item>
    </izvorni_sadrzaj>
    <derivirana_varijabla naziv="DomainObject.Predmet.OstaliListFormatedWithAdressOIB_1">
      <item>Financijska agencija (FINA), OIB 85821130368, Ulica grada Vukovara 70, 10000 Zagreb</item>
      <item>Ministarstvo financija, Porezna uprava, Područni ured Zagrebačka županija, Ispostava Samobor, Trg K. Tomislava 5, 10430 Samobor</item>
    </derivirana_varijabla>
  </DomainObject.Predmet.OstaliListFormatedWithAdressOIB>
  <DomainObject.Predmet.OstaliListNazivFormated>
    <izvorni_sadrzaj>
      <item>Financijska agencija (FINA)</item>
      <item>Ministarstvo financija, Porezna uprava, Područni ured Zagrebačka županija, Ispostava Samobor</item>
    </izvorni_sadrzaj>
    <derivirana_varijabla naziv="DomainObject.Predmet.OstaliListNazivFormated_1">
      <item>Financijska agencija (FINA)</item>
      <item>Ministarstvo financija, Porezna uprava, Područni ured Zagrebačka županija, Ispostava Samobor</item>
    </derivirana_varijabla>
  </DomainObject.Predmet.OstaliListNazivFormated>
  <DomainObject.Predmet.OstaliListNazivFormatedOIB>
    <izvorni_sadrzaj>
      <item>Financijska agencija (FINA), OIB 85821130368</item>
      <item>Ministarstvo financija, Porezna uprava, Područni ured Zagrebačka županija, Ispostava Samobor</item>
    </izvorni_sadrzaj>
    <derivirana_varijabla naziv="DomainObject.Predmet.OstaliListNazivFormatedOIB_1">
      <item>Financijska agencija (FINA), OIB 85821130368</item>
      <item>Ministarstvo financija, Porezna uprava, Područni ured Zagrebačka županija, Ispostava Samobor</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6, 216, 238, 242</izvorni_sadrzaj>
    <derivirana_varijabla naziv="DomainObject.Predmet.ClanakZakona_1">6, 216, 238, 242</derivirana_varijabla>
  </DomainObject.Predmet.ClanakZakona>
  <DomainObject.Predmet.ClanakZakonaFull>
    <izvorni_sadrzaj>članka 6. stavka 1., članka 216. stavka 2., članka 238. stavka 1., članka 242. stavka 3.</izvorni_sadrzaj>
    <derivirana_varijabla naziv="DomainObject.Predmet.ClanakZakonaFull_1">članka 6. stavka 1., članka 216. stavka 2., članka 238. stavka 1., članka 242. stavka 3.</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9. listopada 2026.</izvorni_sadrzaj>
    <derivirana_varijabla naziv="DomainObject.Datum_1">9. listopada 2026.</derivirana_varijabla>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Alen Kotarski</izvorni_sadrzaj>
    <derivirana_varijabla naziv="DomainObject.Predmet.ProtustrankaIDrugi_1">Alen Kotarski</derivirana_varijabla>
  </DomainObject.Predmet.ProtustrankaIDrugi>
  <DomainObject.Predmet.StrankaIDrugiAdressOIB>
    <izvorni_sadrzaj/>
    <derivirana_varijabla naziv="DomainObject.Predmet.StrankaIDrugiAdressOIB_1"/>
  </DomainObject.Predmet.StrankaIDrugiAdressOIB>
  <DomainObject.Predmet.ProtustrankaIDrugiAdressOIB>
    <izvorni_sadrzaj>Alen Kotarski, OIB 36217193611, Stjepanova Ulica 7 A, 10430 Hrastina Samoborska</izvorni_sadrzaj>
    <derivirana_varijabla naziv="DomainObject.Predmet.ProtustrankaIDrugiAdressOIB_1">Alen Kotarski, OIB 36217193611, Stjepanova Ulica 7 A, 10430 Hrastina Samoborska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Alen Kotarski</item>
      <item>Financijska agencija (FINA)</item>
      <item>Ministarstvo financija, Porezna uprava, Područni ured Zagrebačka županija, Ispostava Samobor</item>
    </izvorni_sadrzaj>
    <derivirana_varijabla naziv="DomainObject.Predmet.SudioniciListNaziv_1">
      <item>Alen Kotarski</item>
      <item>Financijska agencija (FINA)</item>
      <item>Ministarstvo financija, Porezna uprava, Područni ured Zagrebačka županija, Ispostava Samobor</item>
    </derivirana_varijabla>
  </DomainObject.Predmet.SudioniciListNaziv>
  <DomainObject.Predmet.SudioniciListAdressOIB>
    <izvorni_sadrzaj>
      <item>Alen Kotarski, OIB 36217193611, Stjepanova Ulica 7 A,10430 Hrastina Samoborska</item>
      <item>Financijska agencija (FINA), OIB 85821130368, Ulica grada Vukovara 70,10000 Zagreb</item>
      <item>Ministarstvo financija, Porezna uprava, Područni ured Zagrebačka županija, Ispostava Samobor, Trg K. Tomislava 5,10430 Samobor</item>
    </izvorni_sadrzaj>
    <derivirana_varijabla naziv="DomainObject.Predmet.SudioniciListAdressOIB_1">
      <item>Alen Kotarski, OIB 36217193611, Stjepanova Ulica 7 A,10430 Hrastina Samoborska</item>
      <item>Financijska agencija (FINA), OIB 85821130368, Ulica grada Vukovara 70,10000 Zagreb</item>
      <item>Ministarstvo financija, Porezna uprava, Područni ured Zagrebačka županija, Ispostava Samobor, Trg K. Tomislava 5,10430 Samobor</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troškove za novčana kazna u iznosu od 1.640,00 EUR, trošak u iznosu od 26,54 EUR, u ukupnom iznosu od 1.666,54 EUR</izvorni_sadrzaj>
    <derivirana_varijabla naziv="DomainObject.Predmet.Pristojbe_1">troškove za novčana kazna u iznosu od 1.640,00 EUR, trošak u iznosu od 26,54 EUR, u ukupnom iznosu od 1.666,54 EUR</derivirana_varijabla>
  </DomainObject.Predmet.Pristojbe>
  <DomainObject.Predmet.PristojbeSudionikNazivOIB>
    <izvorni_sadrzaj>Alen Kotarski, OIB 36217193611</izvorni_sadrzaj>
    <derivirana_varijabla naziv="DomainObject.Predmet.PristojbeSudionikNazivOIB_1">Alen Kotarski, OIB 36217193611</derivirana_varijabla>
  </DomainObject.Predmet.PristojbeSudionikNazivOIB>
  <DomainObject.Predmet.PristojbePNB>
    <izvorni_sadrzaj>HR63 6050-48769-1066844810</izvorni_sadrzaj>
    <derivirana_varijabla naziv="DomainObject.Predmet.PristojbePNB_1">HR63 6050-48769-1066844810</derivirana_varijabla>
  </DomainObject.Predmet.PristojbePNB>
  <DomainObject.Predmet.PristojbeIznos>
    <izvorni_sadrzaj>1.666,54 EUR</izvorni_sadrzaj>
    <derivirana_varijabla naziv="DomainObject.Predmet.PristojbeIznos_1">1.666,54 EUR</derivirana_varijabla>
  </DomainObject.Predmet.PristojbeIznos>
  <DomainObject.Predmet.PristojbeOpisPlacanja>
    <izvorni_sadrzaj>Troškovi iz predmeta Pp Ikp-755/2024, OS NZG</izvorni_sadrzaj>
    <derivirana_varijabla naziv="DomainObject.Predmet.PristojbeOpisPlacanja_1">Troškovi iz predmeta Pp Ikp-755/2024,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36217193611</item>
      <item>, OIB 85821130368</item>
      <item>, OIB null</item>
    </izvorni_sadrzaj>
    <derivirana_varijabla naziv="DomainObject.Predmet.SudioniciListNazivOIB_1">
      <item>, OIB 36217193611</item>
      <item>, OIB 85821130368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Troškovi iz predmeta Pp Ikp-755/2024, OS NZG</izvorni_sadrzaj>
    <derivirana_varijabla naziv="DomainObject.Predmet.PristojbeNazivVrste_1">Troškovi iz predmeta Pp Ikp-755/2024, OS NZG</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27. kolovoza 2026.</izvorni_sadrzaj>
    <derivirana_varijabla naziv="DomainObject.PredzadnjaOdlukaIzPredmeta.DatumDonosenjaOdluke_1">27. kolovoza 2026.</derivirana_varijabla>
  </DomainObject.PredzadnjaOdlukaIzPredmeta.DatumDonosenjaOdluke>
  <DomainObject.PredzadnjaOdlukaIzPredmeta.Oznaka>
    <izvorni_sadrzaj>Pp Ikp-755/2024-8</izvorni_sadrzaj>
    <derivirana_varijabla naziv="DomainObject.PredzadnjaOdlukaIzPredmeta.Oznaka_1">Pp Ikp-755/2024-8</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studenog 2022.</izvorni_sadrzaj>
    <derivirana_varijabla naziv="DomainObject.Predmet.DatumPocetkaProcesa_1">30. studenog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obveznim osiguranjima u prometu</item>
      <item>Zakon o sigurnosti prometa na cestama</item>
    </izvorni_sadrzaj>
    <derivirana_varijabla naziv="DomainObject.ZakonPravilnikList_1">
      <item>Zakon o obveznim osiguranjima u prometu</item>
      <item>Zakon o sigurnosti prometa na cestama</item>
    </derivirana_varijabla>
  </DomainObject.ZakonPravilnikList>
  <DomainObject.ZakonPravilnikFull>
    <izvorni_sadrzaj>Zakon o obveznim osiguranjima u prometu, Zakon o sigurnosti prometa na cestama</izvorni_sadrzaj>
    <derivirana_varijabla naziv="DomainObject.ZakonPravilnikFull_1">Zakon o obveznim osiguranjima u prometu, Zakon o sigurnosti prometa na cestama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Alen Kotarski, Stjepanova Ulica 7 A, 10430 Hrastina Samoborska</izvorni_sadrzaj>
    <derivirana_varijabla naziv="DomainObject.Predmet.OsudenikImePrezimeAdresa_1">Alen Kotarski, Stjepanova Ulica 7 A, 10430 Hrastina Samoborska</derivirana_varijabla>
  </DomainObject.Predmet.OsudenikImePrezimeAdresa>
  <DomainObject.Predmet.OsudenikImePrezimeOIBDatRodenja>
    <izvorni_sadrzaj>Alen Kotarski, OIB 36217193611, rođen-a 10.04.1997.</izvorni_sadrzaj>
    <derivirana_varijabla naziv="DomainObject.Predmet.OsudenikImePrezimeOIBDatRodenja_1">Alen Kotarski, OIB 36217193611, rođen-a 10.04.1997.</derivirana_varijabla>
  </DomainObject.Predmet.OsudenikImePrezimeOIBDatRodenja>
  <DomainObject.IkpPredmet.OdlukaRjesenjeIshodisni>
    <izvorni_sadrzaj>Pp-4282/2022-10 donesena 06.02.2024.</izvorni_sadrzaj>
    <derivirana_varijabla naziv="DomainObject.IkpPredmet.OdlukaRjesenjeIshodisni_1">Pp-4282/2022-10 donesena 06.02.2024.</derivirana_varijabla>
  </DomainObject.IkpPredmet.OdlukaRjesenjeIshodisni>
  <DomainObject.IkpPredmet.NovcanaObaveza.PreostaliIznos>
    <izvorni_sadrzaj>1.640,00 EUR</izvorni_sadrzaj>
    <derivirana_varijabla naziv="DomainObject.IkpPredmet.NovcanaObaveza.PreostaliIznos_1">1.640,00 EUR</derivirana_varijabla>
  </DomainObject.IkpPredmet.NovcanaObaveza.PreostaliIznos>
  <DomainObject.IkpPredmet.NovcanaObaveza.PNB>
    <izvorni_sadrzaj>HR63 6050-48769-1066844810</izvorni_sadrzaj>
    <derivirana_varijabla naziv="DomainObject.IkpPredmet.NovcanaObaveza.PNB_1">HR63 6050-48769-1066844810</derivirana_varijabla>
  </DomainObject.IkpPredmet.NovcanaObaveza.PNB>
  <DomainObject.IkpPredmet.Trosak.PreostaliIznos>
    <izvorni_sadrzaj>26,54 EUR</izvorni_sadrzaj>
    <derivirana_varijabla naziv="DomainObject.IkpPredmet.Trosak.PreostaliIznos_1">26,54 EUR</derivirana_varijabla>
  </DomainObject.IkpPredmet.Trosak.PreostaliIznos>
  <DomainObject.IkpPredmet.Trosak.PNB>
    <izvorni_sadrzaj>HR63 6068-48769-1066845077</izvorni_sadrzaj>
    <derivirana_varijabla naziv="DomainObject.IkpPredmet.Trosak.PNB_1">HR63 6068-48769-1066845077</derivirana_varijabla>
  </DomainObject.IkpPredmet.Trosak.PNB>
  <DomainObject.IkpPredmet.IshodisnaOdlukaDatumPravomocnosti>
    <izvorni_sadrzaj>26.03.2024.</izvorni_sadrzaj>
    <derivirana_varijabla naziv="DomainObject.IkpPredmet.IshodisnaOdlukaDatumPravomocnosti_1">26.03.2024.</derivirana_varijabla>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11.04.2024.</izvorni_sadrzaj>
    <derivirana_varijabla naziv="DomainObject.IkpPredmet.IshodisnaOdlukaDatumIzvrsnosti_1">11.04.2024.</derivirana_varijabla>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1</properties:Pages>
  <properties:Words>293</properties:Words>
  <properties:Characters>1510</properties:Characters>
  <properties:Lines>36</properties:Lines>
  <properties:Paragraphs>12</properties:Paragraphs>
  <properties:TotalTime>2549</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1903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2016-06-06T11:08:00Z</dcterms:created>
  <dc:creator>Martina Pohanić Jambreuš</dc:creator>
  <cp:lastModifiedBy>Ivana Francetić</cp:lastModifiedBy>
  <cp:lastPrinted>2026-07-28T11:56:00Z</cp:lastPrinted>
  <dcterms:modified xmlns:xsi="http://www.w3.org/2001/XMLSchema-instance" xsi:type="dcterms:W3CDTF">2026-10-09T07:07:00Z</dcterms:modified>
  <cp:revision>1535</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Poziv osuđeniku (JCMS-poziv ROD NOVO.docx)</vt:lpwstr>
  </prop:property>
  <prop:property fmtid="{D5CDD505-2E9C-101B-9397-08002B2CF9AE}" pid="4" name="CC_coloring">
    <vt:bool>false</vt:bool>
  </prop:property>
  <prop:property fmtid="{D5CDD505-2E9C-101B-9397-08002B2CF9AE}" pid="5" name="BrojStranica">
    <vt:i4>1</vt:i4>
  </prop:property>
</prop:Properties>
</file>