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383eff" w14:paraId="f383eff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>
        <w:rPr>
          <w:b/>
          <w:lang w:val="hr-HR"/>
        </w:rPr>
        <w:t>Posl. br.</w:t>
      </w:r>
      <w:r w:rsidR="00595BCF">
        <w:rPr>
          <w:b/>
          <w:lang w:val="hr-HR"/>
        </w:rPr>
        <w:t xml:space="preserve"> 12. St-</w:t>
      </w:r>
      <w:r w:rsidR="00286FF4">
        <w:rPr>
          <w:b/>
          <w:lang w:val="hr-HR"/>
        </w:rPr>
        <w:t>604</w:t>
      </w:r>
      <w:r w:rsidR="001322ED">
        <w:rPr>
          <w:b/>
          <w:lang w:val="hr-HR"/>
        </w:rPr>
        <w:t>/2017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1322ED">
        <w:rPr>
          <w:lang w:val="hr-HR"/>
        </w:rPr>
        <w:t xml:space="preserve">dužnikom </w:t>
      </w:r>
      <w:r w:rsidR="00286FF4">
        <w:rPr>
          <w:lang w:val="hr-HR"/>
        </w:rPr>
        <w:t>MORSKA ŽELJA j.d.o.o. Split, Arapova 4</w:t>
      </w:r>
      <w:r w:rsidR="00555BE4">
        <w:rPr>
          <w:lang w:val="hr-HR"/>
        </w:rPr>
        <w:t xml:space="preserve">, OIB: </w:t>
      </w:r>
      <w:r w:rsidR="00286FF4">
        <w:rPr>
          <w:lang w:val="hr-HR"/>
        </w:rPr>
        <w:t>49413508212</w:t>
      </w:r>
      <w:r w:rsidR="00555BE4">
        <w:rPr>
          <w:lang w:val="hr-HR"/>
        </w:rPr>
        <w:t xml:space="preserve">, MBS: </w:t>
      </w:r>
      <w:r w:rsidR="00286FF4">
        <w:rPr>
          <w:lang w:val="hr-HR"/>
        </w:rPr>
        <w:t>060287808</w:t>
      </w:r>
      <w:r>
        <w:rPr>
          <w:lang w:val="hr-HR"/>
        </w:rPr>
        <w:t>, dana</w:t>
      </w:r>
      <w:r w:rsidR="00FE4330">
        <w:rPr>
          <w:lang w:val="hr-HR"/>
        </w:rPr>
        <w:t xml:space="preserve"> </w:t>
      </w:r>
      <w:r w:rsidR="00D960FA">
        <w:rPr>
          <w:lang w:val="hr-HR"/>
        </w:rPr>
        <w:t>26. lipnja</w:t>
      </w:r>
      <w:r w:rsidR="00187A57">
        <w:rPr>
          <w:lang w:val="hr-HR"/>
        </w:rPr>
        <w:t xml:space="preserve"> </w:t>
      </w:r>
      <w:r w:rsidR="0070116F">
        <w:rPr>
          <w:lang w:val="hr-HR"/>
        </w:rPr>
        <w:t>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286FF4">
        <w:rPr>
          <w:lang w:val="hr-HR"/>
        </w:rPr>
        <w:t>MORSKA ŽELJA j.d.o.o. Split, Arapova 4, OIB: 49413508212</w:t>
      </w:r>
      <w:r w:rsidR="00B70173">
        <w:rPr>
          <w:lang w:val="hr-HR"/>
        </w:rPr>
        <w:t xml:space="preserve">, na dan </w:t>
      </w:r>
      <w:r w:rsidR="00E5115C">
        <w:rPr>
          <w:lang w:val="hr-HR"/>
        </w:rPr>
        <w:t>1</w:t>
      </w:r>
      <w:r w:rsidR="00286FF4">
        <w:rPr>
          <w:lang w:val="hr-HR"/>
        </w:rPr>
        <w:t>9</w:t>
      </w:r>
      <w:r w:rsidR="00187A57">
        <w:rPr>
          <w:lang w:val="hr-HR"/>
        </w:rPr>
        <w:t>. svibnja</w:t>
      </w:r>
      <w:r w:rsidR="004C3139">
        <w:rPr>
          <w:lang w:val="hr-HR"/>
        </w:rPr>
        <w:t xml:space="preserve"> </w:t>
      </w:r>
      <w:r w:rsidR="008415A5">
        <w:rPr>
          <w:lang w:val="hr-HR"/>
        </w:rPr>
        <w:t>201</w:t>
      </w:r>
      <w:r w:rsidR="00FD0225">
        <w:rPr>
          <w:lang w:val="hr-HR"/>
        </w:rPr>
        <w:t>7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>, u neprekinutom razdoblju od 120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286FF4">
        <w:rPr>
          <w:lang w:val="hr-HR"/>
        </w:rPr>
        <w:t>203.225,90</w:t>
      </w:r>
      <w:r w:rsidR="00677B1A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941F57">
        <w:rPr>
          <w:lang w:val="hr-HR"/>
        </w:rPr>
        <w:t xml:space="preserve"> </w:t>
      </w:r>
      <w:r w:rsidR="00D960FA">
        <w:rPr>
          <w:lang w:val="hr-HR"/>
        </w:rPr>
        <w:t>26. lipnja</w:t>
      </w:r>
      <w:r w:rsidR="009C356C">
        <w:rPr>
          <w:lang w:val="hr-HR"/>
        </w:rPr>
        <w:t xml:space="preserve"> </w:t>
      </w:r>
      <w:r w:rsidR="0070116F">
        <w:rPr>
          <w:lang w:val="hr-HR"/>
        </w:rPr>
        <w:t>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r>
        <w:t>Paško Bačić</w:t>
      </w:r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12273"/>
    <w:rsid w:val="0002675F"/>
    <w:rsid w:val="000467BE"/>
    <w:rsid w:val="00062AEB"/>
    <w:rsid w:val="000660B1"/>
    <w:rsid w:val="000666DB"/>
    <w:rsid w:val="00094B4F"/>
    <w:rsid w:val="00097F28"/>
    <w:rsid w:val="000F07CD"/>
    <w:rsid w:val="000F36DD"/>
    <w:rsid w:val="00110325"/>
    <w:rsid w:val="00121146"/>
    <w:rsid w:val="001322ED"/>
    <w:rsid w:val="00133015"/>
    <w:rsid w:val="00134902"/>
    <w:rsid w:val="00145AC8"/>
    <w:rsid w:val="00160774"/>
    <w:rsid w:val="001822B0"/>
    <w:rsid w:val="00187A57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131A1"/>
    <w:rsid w:val="00217DD3"/>
    <w:rsid w:val="0022068F"/>
    <w:rsid w:val="00233B74"/>
    <w:rsid w:val="002702A4"/>
    <w:rsid w:val="00286FF4"/>
    <w:rsid w:val="002D048F"/>
    <w:rsid w:val="002E3193"/>
    <w:rsid w:val="00302C8B"/>
    <w:rsid w:val="003262DC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E690C"/>
    <w:rsid w:val="003F3500"/>
    <w:rsid w:val="00403F01"/>
    <w:rsid w:val="00405361"/>
    <w:rsid w:val="004171BE"/>
    <w:rsid w:val="00440D94"/>
    <w:rsid w:val="004638FC"/>
    <w:rsid w:val="00473132"/>
    <w:rsid w:val="004777B1"/>
    <w:rsid w:val="00486FF3"/>
    <w:rsid w:val="004A6CA0"/>
    <w:rsid w:val="004B2843"/>
    <w:rsid w:val="004C3139"/>
    <w:rsid w:val="004C7873"/>
    <w:rsid w:val="00537638"/>
    <w:rsid w:val="00555BE4"/>
    <w:rsid w:val="00561AC7"/>
    <w:rsid w:val="005625FA"/>
    <w:rsid w:val="00570056"/>
    <w:rsid w:val="00577A33"/>
    <w:rsid w:val="0059252A"/>
    <w:rsid w:val="00595BCF"/>
    <w:rsid w:val="005A3610"/>
    <w:rsid w:val="005D164A"/>
    <w:rsid w:val="00605AFA"/>
    <w:rsid w:val="00611E8A"/>
    <w:rsid w:val="006249B6"/>
    <w:rsid w:val="006355D0"/>
    <w:rsid w:val="00642955"/>
    <w:rsid w:val="00650C5E"/>
    <w:rsid w:val="006578F0"/>
    <w:rsid w:val="00663B71"/>
    <w:rsid w:val="0066735D"/>
    <w:rsid w:val="006767AE"/>
    <w:rsid w:val="00677B1A"/>
    <w:rsid w:val="006D2496"/>
    <w:rsid w:val="006D261A"/>
    <w:rsid w:val="006E3551"/>
    <w:rsid w:val="0070116F"/>
    <w:rsid w:val="00717EC0"/>
    <w:rsid w:val="00736EF6"/>
    <w:rsid w:val="00743750"/>
    <w:rsid w:val="007467C2"/>
    <w:rsid w:val="007556F0"/>
    <w:rsid w:val="007713F1"/>
    <w:rsid w:val="007725FF"/>
    <w:rsid w:val="007A74B6"/>
    <w:rsid w:val="007B01E4"/>
    <w:rsid w:val="007D5CD1"/>
    <w:rsid w:val="007E00B1"/>
    <w:rsid w:val="007E165A"/>
    <w:rsid w:val="007F312C"/>
    <w:rsid w:val="008113C9"/>
    <w:rsid w:val="00814D57"/>
    <w:rsid w:val="00824A56"/>
    <w:rsid w:val="00832F97"/>
    <w:rsid w:val="00833A1C"/>
    <w:rsid w:val="008415A5"/>
    <w:rsid w:val="008540CA"/>
    <w:rsid w:val="008668BE"/>
    <w:rsid w:val="00876209"/>
    <w:rsid w:val="00883F0E"/>
    <w:rsid w:val="00887FC2"/>
    <w:rsid w:val="008B062D"/>
    <w:rsid w:val="008B7CB5"/>
    <w:rsid w:val="008E30B1"/>
    <w:rsid w:val="008E42C7"/>
    <w:rsid w:val="008F7E54"/>
    <w:rsid w:val="00934BF2"/>
    <w:rsid w:val="0093626B"/>
    <w:rsid w:val="009374AD"/>
    <w:rsid w:val="00941F57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356C"/>
    <w:rsid w:val="009D46D2"/>
    <w:rsid w:val="009E010F"/>
    <w:rsid w:val="009E5175"/>
    <w:rsid w:val="009F047D"/>
    <w:rsid w:val="009F4530"/>
    <w:rsid w:val="00A21514"/>
    <w:rsid w:val="00A2463C"/>
    <w:rsid w:val="00A31ADC"/>
    <w:rsid w:val="00A43BA1"/>
    <w:rsid w:val="00A452D7"/>
    <w:rsid w:val="00A515C9"/>
    <w:rsid w:val="00A61C93"/>
    <w:rsid w:val="00A66019"/>
    <w:rsid w:val="00A83CF1"/>
    <w:rsid w:val="00A92143"/>
    <w:rsid w:val="00A97762"/>
    <w:rsid w:val="00AA1815"/>
    <w:rsid w:val="00AC4892"/>
    <w:rsid w:val="00AE57BC"/>
    <w:rsid w:val="00AE7747"/>
    <w:rsid w:val="00B12C69"/>
    <w:rsid w:val="00B230B9"/>
    <w:rsid w:val="00B347F0"/>
    <w:rsid w:val="00B348BA"/>
    <w:rsid w:val="00B428D2"/>
    <w:rsid w:val="00B6615F"/>
    <w:rsid w:val="00B70173"/>
    <w:rsid w:val="00B917F2"/>
    <w:rsid w:val="00B95BB8"/>
    <w:rsid w:val="00BB149D"/>
    <w:rsid w:val="00BC1BB3"/>
    <w:rsid w:val="00BD7EC6"/>
    <w:rsid w:val="00BE6836"/>
    <w:rsid w:val="00BF6161"/>
    <w:rsid w:val="00C07E08"/>
    <w:rsid w:val="00C2234C"/>
    <w:rsid w:val="00C278B2"/>
    <w:rsid w:val="00C30FC8"/>
    <w:rsid w:val="00C435B4"/>
    <w:rsid w:val="00C5093E"/>
    <w:rsid w:val="00C603FD"/>
    <w:rsid w:val="00C709AB"/>
    <w:rsid w:val="00C72174"/>
    <w:rsid w:val="00C83D90"/>
    <w:rsid w:val="00C922CF"/>
    <w:rsid w:val="00CB7DF0"/>
    <w:rsid w:val="00CC1B3F"/>
    <w:rsid w:val="00CD76CC"/>
    <w:rsid w:val="00CE1BBC"/>
    <w:rsid w:val="00CF16CB"/>
    <w:rsid w:val="00D04FAB"/>
    <w:rsid w:val="00D13D48"/>
    <w:rsid w:val="00D15CE4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960FA"/>
    <w:rsid w:val="00DB73BD"/>
    <w:rsid w:val="00DC0641"/>
    <w:rsid w:val="00DD751A"/>
    <w:rsid w:val="00DF770A"/>
    <w:rsid w:val="00E13F46"/>
    <w:rsid w:val="00E14AE2"/>
    <w:rsid w:val="00E5115C"/>
    <w:rsid w:val="00E70E1F"/>
    <w:rsid w:val="00E92ACB"/>
    <w:rsid w:val="00EB167D"/>
    <w:rsid w:val="00EB78C8"/>
    <w:rsid w:val="00EC0B4A"/>
    <w:rsid w:val="00EE3EFC"/>
    <w:rsid w:val="00EF0486"/>
    <w:rsid w:val="00EF4A15"/>
    <w:rsid w:val="00EF764D"/>
    <w:rsid w:val="00EF7F67"/>
    <w:rsid w:val="00F010A6"/>
    <w:rsid w:val="00F012D5"/>
    <w:rsid w:val="00F5322A"/>
    <w:rsid w:val="00F72994"/>
    <w:rsid w:val="00F8408E"/>
    <w:rsid w:val="00F85A66"/>
    <w:rsid w:val="00F87233"/>
    <w:rsid w:val="00FC2C6D"/>
    <w:rsid w:val="00FD0225"/>
    <w:rsid w:val="00FD3619"/>
    <w:rsid w:val="00FE4330"/>
    <w:rsid w:val="00FF1162"/>
    <w:rsid w:val="00FF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D5CD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D5CD1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7D5CD1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7D5CD1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7D5CD1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26. lipnja 2017.</izvorni_sadrzaj>
    <derivirana_varijabla naziv="DomainObject.DatumDonosenjaOdluke_1">26.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604</izvorni_sadrzaj>
    <derivirana_varijabla naziv="DomainObject.Predmet.Broj_1">604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lipnja 2017.</izvorni_sadrzaj>
    <derivirana_varijabla naziv="DomainObject.Predmet.DatumOsnivanja_1">1.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St-604/2017</izvorni_sadrzaj>
    <derivirana_varijabla naziv="DomainObject.Predmet.OznakaBroj_1">St-604/2017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st.1. SZ</izvorni_sadrzaj>
    <derivirana_varijabla naziv="DomainObject.Predmet.PrimjedbaSuca_1">Čl. 429. st.1. SZ</derivirana_varijabla>
  </DomainObject.Predmet.PrimjedbaSuca>
  <DomainObject.Predmet.ProtustrankaFormated>
    <izvorni_sadrzaj>  MORSKA ŽELJA j.d.o.o. za usluge, turistička agencija</izvorni_sadrzaj>
    <derivirana_varijabla naziv="DomainObject.Predmet.ProtustrankaFormated_1">  MORSKA ŽELJA j.d.o.o. za usluge, turistička agencija</derivirana_varijabla>
  </DomainObject.Predmet.ProtustrankaFormated>
  <DomainObject.Predmet.ProtustrankaFormatedOIB>
    <izvorni_sadrzaj>  MORSKA ŽELJA j.d.o.o. za usluge, turistička agencija, OIB 49413508212</izvorni_sadrzaj>
    <derivirana_varijabla naziv="DomainObject.Predmet.ProtustrankaFormatedOIB_1">  MORSKA ŽELJA j.d.o.o. za usluge, turistička agencija, OIB 49413508212</derivirana_varijabla>
  </DomainObject.Predmet.ProtustrankaFormatedOIB>
  <DomainObject.Predmet.ProtustrankaFormatedWithAdress>
    <izvorni_sadrzaj> MORSKA ŽELJA j.d.o.o. za usluge, turistička agencija, Arapova 4, 21000 Split</izvorni_sadrzaj>
    <derivirana_varijabla naziv="DomainObject.Predmet.ProtustrankaFormatedWithAdress_1"> MORSKA ŽELJA j.d.o.o. za usluge, turistička agencija, Arapova 4, 21000 Split</derivirana_varijabla>
  </DomainObject.Predmet.ProtustrankaFormatedWithAdress>
  <DomainObject.Predmet.ProtustrankaFormatedWithAdressOIB>
    <izvorni_sadrzaj> MORSKA ŽELJA j.d.o.o. za usluge, turistička agencija, OIB 49413508212, Arapova 4, 21000 Split</izvorni_sadrzaj>
    <derivirana_varijabla naziv="DomainObject.Predmet.ProtustrankaFormatedWithAdressOIB_1"> MORSKA ŽELJA j.d.o.o. za usluge, turistička agencija, OIB 49413508212, Arapova 4, 21000 Split</derivirana_varijabla>
  </DomainObject.Predmet.ProtustrankaFormatedWithAdressOIB>
  <DomainObject.Predmet.ProtustrankaWithAdress>
    <izvorni_sadrzaj>MORSKA ŽELJA j.d.o.o. za usluge, turistička agencija Arapova 4, 21000 Split</izvorni_sadrzaj>
    <derivirana_varijabla naziv="DomainObject.Predmet.ProtustrankaWithAdress_1">MORSKA ŽELJA j.d.o.o. za usluge, turistička agencija Arapova 4, 21000 Split</derivirana_varijabla>
  </DomainObject.Predmet.ProtustrankaWithAdress>
  <DomainObject.Predmet.ProtustrankaWithAdressOIB>
    <izvorni_sadrzaj>MORSKA ŽELJA j.d.o.o. za usluge, turistička agencija, OIB 49413508212, Arapova 4, 21000 Split</izvorni_sadrzaj>
    <derivirana_varijabla naziv="DomainObject.Predmet.ProtustrankaWithAdressOIB_1">MORSKA ŽELJA j.d.o.o. za usluge, turistička agencija, OIB 49413508212, Arapova 4, 21000 Split</derivirana_varijabla>
  </DomainObject.Predmet.ProtustrankaWithAdressOIB>
  <DomainObject.Predmet.ProtustrankaNazivFormated>
    <izvorni_sadrzaj>MORSKA ŽELJA j.d.o.o. za usluge, turistička agencija</izvorni_sadrzaj>
    <derivirana_varijabla naziv="DomainObject.Predmet.ProtustrankaNazivFormated_1">MORSKA ŽELJA j.d.o.o. za usluge, turistička agencija</derivirana_varijabla>
  </DomainObject.Predmet.ProtustrankaNazivFormated>
  <DomainObject.Predmet.ProtustrankaNazivFormatedOIB>
    <izvorni_sadrzaj>MORSKA ŽELJA j.d.o.o. za usluge, turistička agencija, OIB 49413508212</izvorni_sadrzaj>
    <derivirana_varijabla naziv="DomainObject.Predmet.ProtustrankaNazivFormatedOIB_1">MORSKA ŽELJA j.d.o.o. za usluge, turistička agencija, OIB 49413508212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203225.90</izvorni_sadrzaj>
    <derivirana_varijabla naziv="DomainObject.Predmet.TrenutnaVrijednost_1">203225.90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MORSKA ŽELJA j.d.o.o. za usluge, turistička agencija</item>
    </izvorni_sadrzaj>
    <derivirana_varijabla naziv="DomainObject.Predmet.ProtuStrankaListFormated_1">
      <item>MORSKA ŽELJA j.d.o.o. za usluge, turistička agencija</item>
    </derivirana_varijabla>
  </DomainObject.Predmet.ProtuStrankaListFormated>
  <DomainObject.Predmet.ProtuStrankaListFormatedOIB>
    <izvorni_sadrzaj>
      <item>MORSKA ŽELJA j.d.o.o. za usluge, turistička agencija, OIB 49413508212</item>
    </izvorni_sadrzaj>
    <derivirana_varijabla naziv="DomainObject.Predmet.ProtuStrankaListFormatedOIB_1">
      <item>MORSKA ŽELJA j.d.o.o. za usluge, turistička agencija, OIB 49413508212</item>
    </derivirana_varijabla>
  </DomainObject.Predmet.ProtuStrankaListFormatedOIB>
  <DomainObject.Predmet.ProtuStrankaListFormatedWithAdress>
    <izvorni_sadrzaj>
      <item>MORSKA ŽELJA j.d.o.o. za usluge, turistička agencija, Arapova 4, 21000 Split</item>
    </izvorni_sadrzaj>
    <derivirana_varijabla naziv="DomainObject.Predmet.ProtuStrankaListFormatedWithAdress_1">
      <item>MORSKA ŽELJA j.d.o.o. za usluge, turistička agencija, Arapova 4, 21000 Split</item>
    </derivirana_varijabla>
  </DomainObject.Predmet.ProtuStrankaListFormatedWithAdress>
  <DomainObject.Predmet.ProtuStrankaListFormatedWithAdressOIB>
    <izvorni_sadrzaj>
      <item>MORSKA ŽELJA j.d.o.o. za usluge, turistička agencija, OIB 49413508212, Arapova 4, 21000 Split</item>
    </izvorni_sadrzaj>
    <derivirana_varijabla naziv="DomainObject.Predmet.ProtuStrankaListFormatedWithAdressOIB_1">
      <item>MORSKA ŽELJA j.d.o.o. za usluge, turistička agencija, OIB 49413508212, Arapova 4, 21000 Split</item>
    </derivirana_varijabla>
  </DomainObject.Predmet.ProtuStrankaListFormatedWithAdressOIB>
  <DomainObject.Predmet.ProtuStrankaListNazivFormated>
    <izvorni_sadrzaj>
      <item>MORSKA ŽELJA j.d.o.o. za usluge, turistička agencija</item>
    </izvorni_sadrzaj>
    <derivirana_varijabla naziv="DomainObject.Predmet.ProtuStrankaListNazivFormated_1">
      <item>MORSKA ŽELJA j.d.o.o. za usluge, turistička agencija</item>
    </derivirana_varijabla>
  </DomainObject.Predmet.ProtuStrankaListNazivFormated>
  <DomainObject.Predmet.ProtuStrankaListNazivFormatedOIB>
    <izvorni_sadrzaj>
      <item>MORSKA ŽELJA j.d.o.o. za usluge, turistička agencija, OIB 49413508212</item>
    </izvorni_sadrzaj>
    <derivirana_varijabla naziv="DomainObject.Predmet.ProtuStrankaListNazivFormatedOIB_1">
      <item>MORSKA ŽELJA j.d.o.o. za usluge, turistička agencija, OIB 49413508212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lipnja 2017.</izvorni_sadrzaj>
    <derivirana_varijabla naziv="DomainObject.Datum_1">26. lipnja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MORSKA ŽELJA j.d.o.o. za usluge, turistička agencija</izvorni_sadrzaj>
    <derivirana_varijabla naziv="DomainObject.Predmet.ProtustrankaIDrugi_1">MORSKA ŽELJA j.d.o.o. za usluge, turistička agencija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MORSKA ŽELJA j.d.o.o. za usluge, turistička agencija, OIB 49413508212, Arapova 4, 21000 Split</izvorni_sadrzaj>
    <derivirana_varijabla naziv="DomainObject.Predmet.ProtustrankaIDrugiAdressOIB_1">MORSKA ŽELJA j.d.o.o. za usluge, turistička agencija, OIB 49413508212, Arapova 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MORSKA ŽELJA j.d.o.o. za usluge, turistička agencija</item>
      <item>FINANCIJSKA AGENCIJA, RC SPLIT</item>
    </izvorni_sadrzaj>
    <derivirana_varijabla naziv="DomainObject.Predmet.SudioniciListNaziv_1">
      <item>MORSKA ŽELJA j.d.o.o. za usluge, turistička agencija</item>
      <item>FINANCIJSKA AGENCIJA, RC SPLIT</item>
    </derivirana_varijabla>
  </DomainObject.Predmet.SudioniciListNaziv>
  <DomainObject.Predmet.SudioniciListAdressOIB>
    <izvorni_sadrzaj>
      <item>MORSKA ŽELJA j.d.o.o. za usluge, turistička agencija, OIB 49413508212, Arapova 4,21000 Split</item>
      <item>FINANCIJSKA AGENCIJA, RC SPLIT, OIB 85821130368, Mažuranićevo šetalište 24 b,21000 Split</item>
    </izvorni_sadrzaj>
    <derivirana_varijabla naziv="DomainObject.Predmet.SudioniciListAdressOIB_1">
      <item>MORSKA ŽELJA j.d.o.o. za usluge, turistička agencija, OIB 49413508212, Arapova 4,21000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49413508212</item>
      <item>, OIB 85821130368</item>
    </izvorni_sadrzaj>
    <derivirana_varijabla naziv="DomainObject.Predmet.SudioniciListNazivOIB_1">
      <item>, OIB 49413508212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8B722D0-9ECE-48BE-83F4-BD3D4B7938A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330</properties:Words>
  <properties:Characters>1759</properties:Characters>
  <properties:Lines>50</properties:Lines>
  <properties:Paragraphs>16</properties:Paragraphs>
  <properties:TotalTime>325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2017-06-26T08:08:00Z</cp:lastPrinted>
  <dcterms:modified xmlns:xsi="http://www.w3.org/2001/XMLSchema-instance" xsi:type="dcterms:W3CDTF">2017-06-26T08:08:00Z</dcterms:modified>
  <cp:revision>167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