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973C0" w:rsidR="002E5AD6" w:rsidP="009721B5" w:rsidRDefault="009721B5" w14:paraId="71F21C66" w14:textId="77777777">
      <w:pPr>
        <w:tabs>
          <w:tab w:val="left" w:pos="3885"/>
          <w:tab w:val="right" w:pos="9070"/>
        </w:tabs>
        <w15:collapsed w:val="false"/>
        <w:rPr>
          <w:rFonts w:ascii="Arial" w:hAnsi="Arial" w:cs="Arial"/>
          <w:b/>
          <w:bCs/>
        </w:rPr>
      </w:pPr>
      <w:r w:rsidRPr="006973C0">
        <w:rPr>
          <w:rFonts w:ascii="Arial" w:hAnsi="Arial" w:cs="Arial"/>
          <w:b/>
          <w:bCs/>
        </w:rPr>
        <w:t xml:space="preserve">                            </w:t>
      </w:r>
      <w:r w:rsidRPr="006973C0" w:rsidR="009932A1">
        <w:rPr>
          <w:rFonts w:ascii="Arial" w:hAnsi="Arial" w:cs="Arial"/>
          <w:b/>
          <w:bCs/>
        </w:rPr>
        <w:t xml:space="preserve"> </w:t>
      </w:r>
      <w:r w:rsidRPr="006973C0">
        <w:rPr>
          <w:rFonts w:ascii="Arial" w:hAnsi="Arial" w:cs="Arial"/>
          <w:b/>
          <w:bCs/>
          <w:noProof/>
        </w:rPr>
        <w:drawing>
          <wp:inline distT="0" distB="0" distL="0" distR="0">
            <wp:extent cx="384175" cy="506095"/>
            <wp:effectExtent l="0" t="0" r="0" b="825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6973C0" w:rsidR="009721B5" w:rsidP="009721B5" w:rsidRDefault="009721B5" w14:paraId="70387002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6973C0">
        <w:rPr>
          <w:rFonts w:ascii="Arial" w:hAnsi="Arial" w:cs="Arial"/>
          <w:b/>
          <w:bCs/>
        </w:rPr>
        <w:t xml:space="preserve">          </w:t>
      </w:r>
      <w:r w:rsidRPr="006973C0">
        <w:rPr>
          <w:rFonts w:ascii="Arial" w:hAnsi="Arial" w:cs="Arial"/>
          <w:bCs/>
        </w:rPr>
        <w:t>REPUBLIKA HRVATSKA</w:t>
      </w:r>
    </w:p>
    <w:p w:rsidRPr="006973C0" w:rsidR="009721B5" w:rsidP="009721B5" w:rsidRDefault="009721B5" w14:paraId="402DFFC7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>OPĆINSKI PREKRŠAJNI  SUD U ZAGREBU</w:t>
      </w:r>
    </w:p>
    <w:p w:rsidRPr="006973C0" w:rsidR="009721B5" w:rsidP="009721B5" w:rsidRDefault="009721B5" w14:paraId="3FBA434B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 xml:space="preserve">         Zagreb, Avenija Dubrovnik 8</w:t>
      </w:r>
    </w:p>
    <w:p w:rsidRPr="006973C0" w:rsidR="00F16D66" w:rsidP="00F16D66" w:rsidRDefault="00F16D66" w14:paraId="67B47174" w14:textId="1F612247">
      <w:pPr>
        <w:tabs>
          <w:tab w:val="left" w:pos="3885"/>
          <w:tab w:val="right" w:pos="9070"/>
        </w:tabs>
        <w:jc w:val="right"/>
        <w:rPr>
          <w:rFonts w:ascii="Arial" w:hAnsi="Arial" w:cs="Arial"/>
        </w:rPr>
      </w:pPr>
      <w:r w:rsidRPr="006973C0">
        <w:rPr>
          <w:rFonts w:ascii="Arial" w:hAnsi="Arial" w:cs="Arial"/>
        </w:rPr>
        <w:t>Poslovni broj: Pp-</w:t>
      </w:r>
      <w:r w:rsidR="00A7219B">
        <w:rPr>
          <w:rFonts w:ascii="Arial" w:hAnsi="Arial" w:cs="Arial"/>
        </w:rPr>
        <w:t>6239</w:t>
      </w:r>
      <w:r w:rsidRPr="006973C0">
        <w:rPr>
          <w:rFonts w:ascii="Arial" w:hAnsi="Arial" w:cs="Arial"/>
        </w:rPr>
        <w:t>/</w:t>
      </w:r>
      <w:r w:rsidR="00A7219B">
        <w:rPr>
          <w:rFonts w:ascii="Arial" w:hAnsi="Arial" w:cs="Arial"/>
        </w:rPr>
        <w:t>2026</w:t>
      </w:r>
    </w:p>
    <w:p w:rsidRPr="006973C0" w:rsidR="00D4272A" w:rsidRDefault="00D4272A" w14:paraId="10716DD9" w14:textId="77777777">
      <w:pPr>
        <w:pStyle w:val="Naslov5"/>
        <w:rPr>
          <w:rFonts w:ascii="Arial" w:hAnsi="Arial" w:cs="Arial"/>
          <w:bCs/>
          <w:sz w:val="24"/>
        </w:rPr>
      </w:pPr>
    </w:p>
    <w:p w:rsidRPr="006973C0" w:rsidR="005620D1" w:rsidRDefault="00514C5A" w14:paraId="6A8FD73A" w14:textId="77777777">
      <w:pPr>
        <w:pStyle w:val="Naslov5"/>
        <w:rPr>
          <w:rFonts w:ascii="Arial" w:hAnsi="Arial" w:cs="Arial"/>
          <w:bCs/>
          <w:sz w:val="24"/>
        </w:rPr>
      </w:pPr>
      <w:r w:rsidRPr="006973C0">
        <w:rPr>
          <w:rFonts w:ascii="Arial" w:hAnsi="Arial" w:cs="Arial"/>
          <w:bCs/>
          <w:sz w:val="24"/>
        </w:rPr>
        <w:t xml:space="preserve">U </w:t>
      </w:r>
      <w:r w:rsidRPr="006973C0" w:rsidR="00011A82">
        <w:rPr>
          <w:rFonts w:ascii="Arial" w:hAnsi="Arial" w:cs="Arial"/>
          <w:bCs/>
          <w:sz w:val="24"/>
        </w:rPr>
        <w:t xml:space="preserve">  </w:t>
      </w:r>
      <w:r w:rsidRPr="006973C0">
        <w:rPr>
          <w:rFonts w:ascii="Arial" w:hAnsi="Arial" w:cs="Arial"/>
          <w:bCs/>
          <w:sz w:val="24"/>
        </w:rPr>
        <w:t>I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M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E</w:t>
      </w:r>
      <w:r w:rsidRPr="006973C0" w:rsidR="00011A82">
        <w:rPr>
          <w:rFonts w:ascii="Arial" w:hAnsi="Arial" w:cs="Arial"/>
          <w:bCs/>
          <w:sz w:val="24"/>
        </w:rPr>
        <w:t xml:space="preserve">  </w:t>
      </w:r>
      <w:r w:rsidRPr="006973C0">
        <w:rPr>
          <w:rFonts w:ascii="Arial" w:hAnsi="Arial" w:cs="Arial"/>
          <w:bCs/>
          <w:sz w:val="24"/>
        </w:rPr>
        <w:t xml:space="preserve"> R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E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P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U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B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L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I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K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 xml:space="preserve">E </w:t>
      </w:r>
      <w:r w:rsidRPr="006973C0" w:rsidR="00011A82">
        <w:rPr>
          <w:rFonts w:ascii="Arial" w:hAnsi="Arial" w:cs="Arial"/>
          <w:bCs/>
          <w:sz w:val="24"/>
        </w:rPr>
        <w:t xml:space="preserve">  </w:t>
      </w:r>
      <w:r w:rsidRPr="006973C0">
        <w:rPr>
          <w:rFonts w:ascii="Arial" w:hAnsi="Arial" w:cs="Arial"/>
          <w:bCs/>
          <w:sz w:val="24"/>
        </w:rPr>
        <w:t>H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R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V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A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T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S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K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E</w:t>
      </w:r>
      <w:r w:rsidRPr="006973C0" w:rsidR="005620D1">
        <w:rPr>
          <w:rFonts w:ascii="Arial" w:hAnsi="Arial" w:cs="Arial"/>
          <w:bCs/>
          <w:sz w:val="24"/>
        </w:rPr>
        <w:t xml:space="preserve"> </w:t>
      </w:r>
    </w:p>
    <w:p w:rsidRPr="006973C0" w:rsidR="00E72620" w:rsidRDefault="00E72620" w14:paraId="2B40AB28" w14:textId="77777777">
      <w:pPr>
        <w:pStyle w:val="Naslov5"/>
        <w:rPr>
          <w:rFonts w:ascii="Arial" w:hAnsi="Arial" w:cs="Arial"/>
          <w:bCs/>
          <w:sz w:val="24"/>
        </w:rPr>
      </w:pPr>
    </w:p>
    <w:p w:rsidR="005620D1" w:rsidRDefault="00514C5A" w14:paraId="6AF2E443" w14:textId="77777777">
      <w:pPr>
        <w:pStyle w:val="Naslov5"/>
        <w:rPr>
          <w:rFonts w:ascii="Arial" w:hAnsi="Arial" w:cs="Arial"/>
          <w:bCs/>
          <w:sz w:val="24"/>
        </w:rPr>
      </w:pPr>
      <w:r w:rsidRPr="006973C0">
        <w:rPr>
          <w:rFonts w:ascii="Arial" w:hAnsi="Arial" w:cs="Arial"/>
          <w:bCs/>
          <w:sz w:val="24"/>
        </w:rPr>
        <w:t>P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R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E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S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U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D</w:t>
      </w:r>
      <w:r w:rsidRPr="006973C0" w:rsidR="00011A82">
        <w:rPr>
          <w:rFonts w:ascii="Arial" w:hAnsi="Arial" w:cs="Arial"/>
          <w:bCs/>
          <w:sz w:val="24"/>
        </w:rPr>
        <w:t xml:space="preserve"> </w:t>
      </w:r>
      <w:r w:rsidRPr="006973C0">
        <w:rPr>
          <w:rFonts w:ascii="Arial" w:hAnsi="Arial" w:cs="Arial"/>
          <w:bCs/>
          <w:sz w:val="24"/>
        </w:rPr>
        <w:t>A</w:t>
      </w:r>
    </w:p>
    <w:p w:rsidRPr="007E3FEF" w:rsidR="007E3FEF" w:rsidP="007E3FEF" w:rsidRDefault="007E3FEF" w14:paraId="032BCA2A" w14:textId="77777777"/>
    <w:p w:rsidRPr="006973C0" w:rsidR="00963A76" w:rsidRDefault="005620D1" w14:paraId="41F76F6B" w14:textId="6FA5A86C">
      <w:pPr>
        <w:rPr>
          <w:rFonts w:ascii="Arial" w:hAnsi="Arial" w:cs="Arial"/>
        </w:rPr>
      </w:pPr>
      <w:r w:rsidRPr="006973C0">
        <w:rPr>
          <w:rFonts w:ascii="Arial" w:hAnsi="Arial" w:cs="Arial"/>
        </w:rPr>
        <w:tab/>
      </w:r>
      <w:r w:rsidRPr="006973C0" w:rsidR="009721B5">
        <w:rPr>
          <w:rFonts w:ascii="Arial" w:hAnsi="Arial" w:cs="Arial"/>
        </w:rPr>
        <w:t>Općinski p</w:t>
      </w:r>
      <w:r w:rsidRPr="006973C0">
        <w:rPr>
          <w:rFonts w:ascii="Arial" w:hAnsi="Arial" w:cs="Arial"/>
        </w:rPr>
        <w:t xml:space="preserve">rekršajni sud u Zagrebu, po </w:t>
      </w:r>
      <w:r w:rsidRPr="006973C0" w:rsidR="000663D2">
        <w:rPr>
          <w:rFonts w:ascii="Arial" w:hAnsi="Arial" w:cs="Arial"/>
        </w:rPr>
        <w:t>su</w:t>
      </w:r>
      <w:r w:rsidR="001D10C1">
        <w:rPr>
          <w:rFonts w:ascii="Arial" w:hAnsi="Arial" w:cs="Arial"/>
        </w:rPr>
        <w:t>cu</w:t>
      </w:r>
      <w:r w:rsidRPr="006973C0">
        <w:rPr>
          <w:rFonts w:ascii="Arial" w:hAnsi="Arial" w:cs="Arial"/>
        </w:rPr>
        <w:t xml:space="preserve"> </w:t>
      </w:r>
      <w:r w:rsidRPr="006973C0" w:rsidR="0059096B">
        <w:rPr>
          <w:rFonts w:ascii="Arial" w:hAnsi="Arial" w:cs="Arial"/>
        </w:rPr>
        <w:t>Zrinjki Matijević</w:t>
      </w:r>
      <w:r w:rsidRPr="006973C0">
        <w:rPr>
          <w:rFonts w:ascii="Arial" w:hAnsi="Arial" w:cs="Arial"/>
        </w:rPr>
        <w:t>,</w:t>
      </w:r>
      <w:r w:rsidRPr="006973C0" w:rsidR="00936986">
        <w:rPr>
          <w:rFonts w:ascii="Arial" w:hAnsi="Arial" w:cs="Arial"/>
        </w:rPr>
        <w:t xml:space="preserve"> </w:t>
      </w:r>
      <w:r w:rsidRPr="006973C0" w:rsidR="00E50C9F">
        <w:rPr>
          <w:rFonts w:ascii="Arial" w:hAnsi="Arial" w:cs="Arial"/>
        </w:rPr>
        <w:t xml:space="preserve">uz sudjelovanje </w:t>
      </w:r>
      <w:r w:rsidRPr="006973C0" w:rsidR="00F16D66">
        <w:rPr>
          <w:rFonts w:ascii="Arial" w:hAnsi="Arial" w:cs="Arial"/>
        </w:rPr>
        <w:t>Ivane Pavić</w:t>
      </w:r>
      <w:r w:rsidRPr="006973C0">
        <w:rPr>
          <w:rFonts w:ascii="Arial" w:hAnsi="Arial" w:cs="Arial"/>
        </w:rPr>
        <w:t xml:space="preserve"> kao </w:t>
      </w:r>
      <w:r w:rsidRPr="006973C0" w:rsidR="00F67C5B">
        <w:rPr>
          <w:rFonts w:ascii="Arial" w:hAnsi="Arial" w:cs="Arial"/>
        </w:rPr>
        <w:t>zapisničarke</w:t>
      </w:r>
      <w:r w:rsidRPr="006973C0">
        <w:rPr>
          <w:rFonts w:ascii="Arial" w:hAnsi="Arial" w:cs="Arial"/>
        </w:rPr>
        <w:t xml:space="preserve">, u prekršajnom </w:t>
      </w:r>
      <w:r w:rsidRPr="006973C0" w:rsidR="002E4C43">
        <w:rPr>
          <w:rFonts w:ascii="Arial" w:hAnsi="Arial" w:cs="Arial"/>
        </w:rPr>
        <w:t>predmetu</w:t>
      </w:r>
      <w:r w:rsidRPr="006973C0" w:rsidR="009721B5">
        <w:rPr>
          <w:rFonts w:ascii="Arial" w:hAnsi="Arial" w:cs="Arial"/>
        </w:rPr>
        <w:t xml:space="preserve"> protiv okrivljeni</w:t>
      </w:r>
      <w:r w:rsidRPr="006973C0" w:rsidR="00382867">
        <w:rPr>
          <w:rFonts w:ascii="Arial" w:hAnsi="Arial" w:cs="Arial"/>
        </w:rPr>
        <w:t>ka</w:t>
      </w:r>
      <w:r w:rsidRPr="006973C0" w:rsidR="009721B5">
        <w:rPr>
          <w:rFonts w:ascii="Arial" w:hAnsi="Arial" w:cs="Arial"/>
        </w:rPr>
        <w:t xml:space="preserve"> </w:t>
      </w:r>
      <w:r w:rsidR="00A7219B">
        <w:rPr>
          <w:rFonts w:ascii="Arial" w:hAnsi="Arial" w:cs="Arial"/>
        </w:rPr>
        <w:t>Kristijana Brezaka</w:t>
      </w:r>
      <w:r w:rsidRPr="006973C0" w:rsidR="009721B5">
        <w:rPr>
          <w:rFonts w:ascii="Arial" w:hAnsi="Arial" w:cs="Arial"/>
        </w:rPr>
        <w:t xml:space="preserve">, </w:t>
      </w:r>
      <w:r w:rsidRPr="006973C0" w:rsidR="0022454B">
        <w:rPr>
          <w:rFonts w:ascii="Arial" w:hAnsi="Arial" w:cs="Arial"/>
        </w:rPr>
        <w:t xml:space="preserve"> </w:t>
      </w:r>
      <w:r w:rsidRPr="006973C0" w:rsidR="00DD65CF">
        <w:rPr>
          <w:rFonts w:ascii="Arial" w:hAnsi="Arial" w:cs="Arial"/>
        </w:rPr>
        <w:t>zbog prekršaja iz čl.</w:t>
      </w:r>
      <w:r w:rsidRPr="006973C0" w:rsidR="00952FAB">
        <w:rPr>
          <w:rFonts w:ascii="Arial" w:hAnsi="Arial" w:cs="Arial"/>
        </w:rPr>
        <w:t>53.s</w:t>
      </w:r>
      <w:r w:rsidRPr="006973C0" w:rsidR="00CE7925">
        <w:rPr>
          <w:rFonts w:ascii="Arial" w:hAnsi="Arial" w:cs="Arial"/>
        </w:rPr>
        <w:t xml:space="preserve">t.1. i </w:t>
      </w:r>
      <w:r w:rsidRPr="006973C0" w:rsidR="006E61E3">
        <w:rPr>
          <w:rFonts w:ascii="Arial" w:hAnsi="Arial" w:cs="Arial"/>
        </w:rPr>
        <w:t>4</w:t>
      </w:r>
      <w:r w:rsidRPr="006973C0" w:rsidR="00952FAB">
        <w:rPr>
          <w:rFonts w:ascii="Arial" w:hAnsi="Arial" w:cs="Arial"/>
        </w:rPr>
        <w:t>.</w:t>
      </w:r>
      <w:r w:rsidRPr="006973C0">
        <w:rPr>
          <w:rFonts w:ascii="Arial" w:hAnsi="Arial" w:cs="Arial"/>
        </w:rPr>
        <w:t xml:space="preserve"> </w:t>
      </w:r>
      <w:r w:rsidR="00A7219B">
        <w:rPr>
          <w:rFonts w:ascii="Arial" w:hAnsi="Arial" w:cs="Arial"/>
        </w:rPr>
        <w:t>Zakona o sigurnosti prometa na cestama ("NN" 67/2008., 48/2010., 74/2011., 80/2013., 158/2013., 92/2014., 64/2015., 108/2017., 70/2019., 42/2020., 85/2022., 114/2022., 133/2023 i 145/2024.)</w:t>
      </w:r>
      <w:r w:rsidRPr="006973C0">
        <w:rPr>
          <w:rFonts w:ascii="Arial" w:hAnsi="Arial" w:cs="Arial"/>
        </w:rPr>
        <w:t xml:space="preserve">, </w:t>
      </w:r>
      <w:r w:rsidRPr="006973C0" w:rsidR="00F14949">
        <w:rPr>
          <w:rFonts w:ascii="Arial" w:hAnsi="Arial" w:cs="Arial"/>
        </w:rPr>
        <w:t>povodom</w:t>
      </w:r>
      <w:r w:rsidRPr="006973C0">
        <w:rPr>
          <w:rFonts w:ascii="Arial" w:hAnsi="Arial" w:cs="Arial"/>
        </w:rPr>
        <w:t xml:space="preserve"> </w:t>
      </w:r>
      <w:r w:rsidRPr="006973C0" w:rsidR="00383F2A">
        <w:rPr>
          <w:rFonts w:ascii="Arial" w:hAnsi="Arial" w:cs="Arial"/>
        </w:rPr>
        <w:t>prigovora okrivljeni</w:t>
      </w:r>
      <w:r w:rsidRPr="006973C0" w:rsidR="00382867">
        <w:rPr>
          <w:rFonts w:ascii="Arial" w:hAnsi="Arial" w:cs="Arial"/>
        </w:rPr>
        <w:t>ka</w:t>
      </w:r>
      <w:r w:rsidRPr="006973C0" w:rsidR="00383F2A">
        <w:rPr>
          <w:rFonts w:ascii="Arial" w:hAnsi="Arial" w:cs="Arial"/>
        </w:rPr>
        <w:t xml:space="preserve"> na </w:t>
      </w:r>
      <w:r w:rsidRPr="006973C0" w:rsidR="006973C0">
        <w:rPr>
          <w:rFonts w:ascii="Arial" w:hAnsi="Arial" w:cs="Arial"/>
        </w:rPr>
        <w:t xml:space="preserve">obavezni </w:t>
      </w:r>
      <w:r w:rsidRPr="006973C0" w:rsidR="00383F2A">
        <w:rPr>
          <w:rFonts w:ascii="Arial" w:hAnsi="Arial" w:cs="Arial"/>
        </w:rPr>
        <w:t>prekršajni nalog</w:t>
      </w:r>
      <w:r w:rsidRPr="006973C0" w:rsidR="0022454B">
        <w:rPr>
          <w:rFonts w:ascii="Arial" w:hAnsi="Arial" w:cs="Arial"/>
        </w:rPr>
        <w:t xml:space="preserve"> </w:t>
      </w:r>
      <w:r w:rsidRPr="006973C0" w:rsidR="007222B5">
        <w:rPr>
          <w:rFonts w:ascii="Arial" w:hAnsi="Arial" w:cs="Arial"/>
        </w:rPr>
        <w:t xml:space="preserve">PU </w:t>
      </w:r>
      <w:r w:rsidRPr="006973C0" w:rsidR="00923E24">
        <w:rPr>
          <w:rFonts w:ascii="Arial" w:hAnsi="Arial" w:cs="Arial"/>
        </w:rPr>
        <w:t>Zagrebačke, I</w:t>
      </w:r>
      <w:r w:rsidR="00662D1A">
        <w:rPr>
          <w:rFonts w:ascii="Arial" w:hAnsi="Arial" w:cs="Arial"/>
        </w:rPr>
        <w:t>.</w:t>
      </w:r>
      <w:r w:rsidRPr="006973C0" w:rsidR="00923E24">
        <w:rPr>
          <w:rFonts w:ascii="Arial" w:hAnsi="Arial" w:cs="Arial"/>
        </w:rPr>
        <w:t xml:space="preserve"> Postaje prometne policije Zagreb</w:t>
      </w:r>
      <w:r w:rsidRPr="0051624D" w:rsidR="0051624D">
        <w:rPr>
          <w:rFonts w:ascii="Arial" w:hAnsi="Arial" w:cs="Arial"/>
        </w:rPr>
        <w:t xml:space="preserve"> </w:t>
      </w:r>
      <w:r w:rsidRPr="00EB565B" w:rsidR="00EB565B">
        <w:rPr>
          <w:rFonts w:ascii="Arial" w:hAnsi="Arial" w:cs="Arial"/>
        </w:rPr>
        <w:t>klasa: 211-07/26-4/287 Urbroj: 511-19-44-25-2 od 02.01.2026.g.</w:t>
      </w:r>
      <w:r w:rsidR="00EB565B">
        <w:rPr>
          <w:rFonts w:ascii="Arial" w:hAnsi="Arial" w:cs="Arial"/>
        </w:rPr>
        <w:t xml:space="preserve"> </w:t>
      </w:r>
      <w:r w:rsidRPr="006973C0">
        <w:rPr>
          <w:rFonts w:ascii="Arial" w:hAnsi="Arial" w:cs="Arial"/>
        </w:rPr>
        <w:t xml:space="preserve">nakon </w:t>
      </w:r>
      <w:r w:rsidRPr="006973C0" w:rsidR="00C81A91">
        <w:rPr>
          <w:rFonts w:ascii="Arial" w:hAnsi="Arial" w:cs="Arial"/>
        </w:rPr>
        <w:t xml:space="preserve"> provedenog žurnog postupka,</w:t>
      </w:r>
      <w:r w:rsidRPr="006973C0" w:rsidR="00D90ED8">
        <w:rPr>
          <w:rFonts w:ascii="Arial" w:hAnsi="Arial" w:cs="Arial"/>
        </w:rPr>
        <w:t xml:space="preserve"> </w:t>
      </w:r>
      <w:r w:rsidRPr="006973C0">
        <w:rPr>
          <w:rFonts w:ascii="Arial" w:hAnsi="Arial" w:cs="Arial"/>
        </w:rPr>
        <w:t xml:space="preserve"> </w:t>
      </w:r>
      <w:r w:rsidRPr="006973C0" w:rsidR="000474B6">
        <w:rPr>
          <w:rFonts w:ascii="Arial" w:hAnsi="Arial" w:cs="Arial"/>
        </w:rPr>
        <w:t>temeljem članka 183. Prekršajnog zakona (Narodne novine 107/07, 39/13, 153/13, 110/15, 70/17</w:t>
      </w:r>
      <w:r w:rsidR="00B639BB">
        <w:rPr>
          <w:rFonts w:ascii="Arial" w:hAnsi="Arial" w:cs="Arial"/>
        </w:rPr>
        <w:t>,</w:t>
      </w:r>
      <w:r w:rsidRPr="006973C0" w:rsidR="000474B6">
        <w:rPr>
          <w:rFonts w:ascii="Arial" w:hAnsi="Arial" w:cs="Arial"/>
        </w:rPr>
        <w:t xml:space="preserve"> 118/18</w:t>
      </w:r>
      <w:r w:rsidR="00B639BB">
        <w:rPr>
          <w:rFonts w:ascii="Arial" w:hAnsi="Arial" w:cs="Arial"/>
        </w:rPr>
        <w:t xml:space="preserve"> i 114/22</w:t>
      </w:r>
      <w:r w:rsidRPr="006973C0" w:rsidR="000474B6">
        <w:rPr>
          <w:rFonts w:ascii="Arial" w:hAnsi="Arial" w:cs="Arial"/>
        </w:rPr>
        <w:t xml:space="preserve">), </w:t>
      </w:r>
      <w:r w:rsidRPr="006973C0" w:rsidR="009A6B9D">
        <w:rPr>
          <w:rFonts w:ascii="Arial" w:hAnsi="Arial" w:cs="Arial"/>
        </w:rPr>
        <w:t xml:space="preserve">dana  </w:t>
      </w:r>
      <w:r w:rsidR="001E462B">
        <w:rPr>
          <w:rFonts w:ascii="Arial" w:hAnsi="Arial" w:cs="Arial"/>
        </w:rPr>
        <w:t>08</w:t>
      </w:r>
      <w:r w:rsidR="00A7219B">
        <w:rPr>
          <w:rFonts w:ascii="Arial" w:hAnsi="Arial" w:cs="Arial"/>
        </w:rPr>
        <w:t>. lipnja 2026</w:t>
      </w:r>
      <w:r w:rsidRPr="006973C0" w:rsidR="00B274E4">
        <w:rPr>
          <w:rFonts w:ascii="Arial" w:hAnsi="Arial" w:cs="Arial"/>
        </w:rPr>
        <w:t>.</w:t>
      </w:r>
      <w:r w:rsidRPr="006973C0" w:rsidR="00F16D66">
        <w:rPr>
          <w:rFonts w:ascii="Arial" w:hAnsi="Arial" w:cs="Arial"/>
        </w:rPr>
        <w:t xml:space="preserve"> </w:t>
      </w:r>
      <w:r w:rsidRPr="006973C0" w:rsidR="00B274E4">
        <w:rPr>
          <w:rFonts w:ascii="Arial" w:hAnsi="Arial" w:cs="Arial"/>
        </w:rPr>
        <w:t>godine</w:t>
      </w:r>
      <w:r w:rsidRPr="006973C0" w:rsidR="00952FAB">
        <w:rPr>
          <w:rFonts w:ascii="Arial" w:hAnsi="Arial" w:cs="Arial"/>
        </w:rPr>
        <w:t xml:space="preserve"> javno je objavio i</w:t>
      </w:r>
    </w:p>
    <w:p w:rsidRPr="006973C0" w:rsidR="00F520C2" w:rsidRDefault="00F520C2" w14:paraId="4C7A449F" w14:textId="77777777">
      <w:pPr>
        <w:pStyle w:val="Naslov2"/>
        <w:jc w:val="center"/>
        <w:rPr>
          <w:rFonts w:ascii="Arial" w:hAnsi="Arial" w:cs="Arial"/>
          <w:b w:val="false"/>
        </w:rPr>
      </w:pPr>
    </w:p>
    <w:p w:rsidRPr="006973C0" w:rsidR="005620D1" w:rsidRDefault="00514C5A" w14:paraId="09A7760F" w14:textId="77777777">
      <w:pPr>
        <w:pStyle w:val="Naslov2"/>
        <w:jc w:val="center"/>
        <w:rPr>
          <w:rFonts w:ascii="Arial" w:hAnsi="Arial" w:cs="Arial"/>
          <w:b w:val="false"/>
        </w:rPr>
      </w:pPr>
      <w:r w:rsidRPr="006973C0">
        <w:rPr>
          <w:rFonts w:ascii="Arial" w:hAnsi="Arial" w:cs="Arial"/>
          <w:b w:val="false"/>
        </w:rPr>
        <w:t xml:space="preserve">p r e s u d i o   j e </w:t>
      </w:r>
    </w:p>
    <w:p w:rsidRPr="006973C0" w:rsidR="00F16D66" w:rsidP="00F16D66" w:rsidRDefault="00F16D66" w14:paraId="7868DF4F" w14:textId="77777777"/>
    <w:p w:rsidR="00307777" w:rsidP="00307777" w:rsidRDefault="00F16D66" w14:paraId="6A4BCCF0" w14:textId="77777777">
      <w:pPr>
        <w:rPr>
          <w:rFonts w:ascii="Arial" w:hAnsi="Arial" w:cs="Arial"/>
        </w:rPr>
      </w:pPr>
      <w:r w:rsidRPr="006973C0">
        <w:rPr>
          <w:rFonts w:ascii="Arial" w:hAnsi="Arial" w:cs="Arial"/>
        </w:rPr>
        <w:t xml:space="preserve">I. </w:t>
      </w:r>
    </w:p>
    <w:p w:rsidRPr="00EB565B" w:rsidR="00EB565B" w:rsidP="00EB565B" w:rsidRDefault="00EB565B" w14:paraId="791A32E5" w14:textId="7244C3C5">
      <w:pPr>
        <w:ind w:firstLine="708"/>
        <w:rPr>
          <w:rFonts w:ascii="Arial" w:hAnsi="Arial" w:eastAsia="Calibri" w:cs="Arial"/>
          <w:bCs/>
          <w:lang w:eastAsia="en-US"/>
        </w:rPr>
      </w:pPr>
      <w:r w:rsidRPr="00EB565B">
        <w:rPr>
          <w:rFonts w:ascii="Arial" w:hAnsi="Arial" w:eastAsia="Calibri" w:cs="Arial"/>
          <w:bCs/>
          <w:lang w:eastAsia="en-US"/>
        </w:rPr>
        <w:t>Okrivljenik</w:t>
      </w:r>
      <w:r w:rsidR="00D219BF">
        <w:rPr>
          <w:rFonts w:ascii="Arial" w:hAnsi="Arial" w:eastAsia="Calibri" w:cs="Arial"/>
          <w:bCs/>
          <w:lang w:eastAsia="en-US"/>
        </w:rPr>
        <w:t xml:space="preserve">: </w:t>
      </w:r>
      <w:r w:rsidRPr="00EB565B">
        <w:rPr>
          <w:rFonts w:ascii="Arial" w:hAnsi="Arial" w:eastAsia="Calibri" w:cs="Arial"/>
          <w:bCs/>
          <w:lang w:eastAsia="en-US"/>
        </w:rPr>
        <w:t xml:space="preserve"> Brezak Kristijan, sin Vlatka i Marine (djevojačko prezime majke Suk), OIB: 93869047779, rođen 21.06.1996.g. u Zagrebu, državljanin R H,  SSS, zaposlen, primanja – 1300 eura, neoženjen, bez djece, prekršajno kažnjavan, ne vodi se  prekršajni ili kazneni postupak, sa prebivalištem u Zagrebu, Sjeverna Lozica 22</w:t>
      </w:r>
      <w:r w:rsidR="00D219BF">
        <w:rPr>
          <w:rFonts w:ascii="Arial" w:hAnsi="Arial" w:eastAsia="Calibri" w:cs="Arial"/>
          <w:bCs/>
          <w:lang w:eastAsia="en-US"/>
        </w:rPr>
        <w:t>,</w:t>
      </w:r>
    </w:p>
    <w:p w:rsidR="00662D1A" w:rsidP="00307777" w:rsidRDefault="00662D1A" w14:paraId="5C0B5EE6" w14:textId="77777777">
      <w:pPr>
        <w:ind w:firstLine="708"/>
        <w:rPr>
          <w:rFonts w:ascii="Arial" w:hAnsi="Arial" w:eastAsia="Calibri" w:cs="Arial"/>
          <w:bCs/>
          <w:lang w:eastAsia="en-US"/>
        </w:rPr>
      </w:pPr>
    </w:p>
    <w:p w:rsidRPr="006973C0" w:rsidR="009617E6" w:rsidP="004D4255" w:rsidRDefault="009617E6" w14:paraId="3B4495F7" w14:textId="77777777">
      <w:pPr>
        <w:ind w:left="708" w:hanging="708"/>
        <w:jc w:val="center"/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>k r i v</w:t>
      </w:r>
      <w:r w:rsidRPr="006973C0" w:rsidR="009721B5">
        <w:rPr>
          <w:rFonts w:ascii="Arial" w:hAnsi="Arial" w:cs="Arial"/>
          <w:bCs/>
        </w:rPr>
        <w:t xml:space="preserve">  </w:t>
      </w:r>
      <w:r w:rsidRPr="006973C0">
        <w:rPr>
          <w:rFonts w:ascii="Arial" w:hAnsi="Arial" w:cs="Arial"/>
          <w:bCs/>
        </w:rPr>
        <w:t xml:space="preserve">  j e</w:t>
      </w:r>
    </w:p>
    <w:p w:rsidRPr="006973C0" w:rsidR="00F16D66" w:rsidP="004D4255" w:rsidRDefault="00F16D66" w14:paraId="5139FA99" w14:textId="77777777">
      <w:pPr>
        <w:ind w:left="708" w:hanging="708"/>
        <w:jc w:val="center"/>
        <w:rPr>
          <w:rFonts w:ascii="Arial" w:hAnsi="Arial" w:cs="Arial"/>
          <w:bCs/>
        </w:rPr>
      </w:pPr>
    </w:p>
    <w:p w:rsidRPr="006973C0" w:rsidR="00805B51" w:rsidP="00BC2768" w:rsidRDefault="009617E6" w14:paraId="384F9F91" w14:textId="1BBE1A23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  <w:bCs/>
        </w:rPr>
        <w:t>što</w:t>
      </w:r>
      <w:r w:rsidRPr="006973C0" w:rsidR="00D90ED8">
        <w:rPr>
          <w:rFonts w:ascii="Arial" w:hAnsi="Arial" w:cs="Arial"/>
          <w:bCs/>
        </w:rPr>
        <w:t xml:space="preserve"> je</w:t>
      </w:r>
      <w:r w:rsidRPr="006973C0" w:rsidR="006F0BF4">
        <w:rPr>
          <w:rFonts w:ascii="Arial" w:hAnsi="Arial" w:cs="Arial"/>
          <w:bCs/>
        </w:rPr>
        <w:t xml:space="preserve"> </w:t>
      </w:r>
      <w:r w:rsidRPr="006973C0" w:rsidR="00D90ED8">
        <w:rPr>
          <w:rFonts w:ascii="Arial" w:hAnsi="Arial" w:cs="Arial"/>
        </w:rPr>
        <w:t>dana</w:t>
      </w:r>
      <w:r w:rsidRPr="006973C0" w:rsidR="00B168BB">
        <w:rPr>
          <w:rFonts w:ascii="Arial" w:hAnsi="Arial" w:cs="Arial"/>
        </w:rPr>
        <w:t xml:space="preserve"> </w:t>
      </w:r>
      <w:r w:rsidR="00882A14">
        <w:rPr>
          <w:rFonts w:ascii="Arial" w:hAnsi="Arial" w:cs="Arial"/>
        </w:rPr>
        <w:t>24. kolovoza 2025</w:t>
      </w:r>
      <w:r w:rsidRPr="006973C0" w:rsidR="00923E24">
        <w:rPr>
          <w:rFonts w:ascii="Arial" w:hAnsi="Arial" w:cs="Arial"/>
        </w:rPr>
        <w:t xml:space="preserve">.g. u </w:t>
      </w:r>
      <w:r w:rsidR="00882A14">
        <w:rPr>
          <w:rFonts w:ascii="Arial" w:hAnsi="Arial" w:cs="Arial"/>
        </w:rPr>
        <w:t>13:31</w:t>
      </w:r>
      <w:r w:rsidRPr="006973C0" w:rsidR="00923E24">
        <w:rPr>
          <w:rFonts w:ascii="Arial" w:hAnsi="Arial" w:cs="Arial"/>
        </w:rPr>
        <w:t xml:space="preserve"> sati u Zagrebu, </w:t>
      </w:r>
      <w:r w:rsidRPr="006973C0" w:rsidR="000474B6">
        <w:rPr>
          <w:rFonts w:ascii="Arial" w:hAnsi="Arial" w:cs="Arial"/>
        </w:rPr>
        <w:t xml:space="preserve">upravljao osobnim automobilom </w:t>
      </w:r>
      <w:r w:rsidRPr="006973C0" w:rsidR="003158D1">
        <w:rPr>
          <w:rFonts w:ascii="Arial" w:hAnsi="Arial" w:cs="Arial"/>
        </w:rPr>
        <w:t xml:space="preserve">registarske oznake </w:t>
      </w:r>
      <w:r w:rsidRPr="006973C0" w:rsidR="000474B6">
        <w:rPr>
          <w:rFonts w:ascii="Arial" w:hAnsi="Arial" w:cs="Arial"/>
        </w:rPr>
        <w:t xml:space="preserve">ZG </w:t>
      </w:r>
      <w:r w:rsidR="00882A14">
        <w:rPr>
          <w:rFonts w:ascii="Arial" w:hAnsi="Arial" w:cs="Arial"/>
        </w:rPr>
        <w:t>7960-KA</w:t>
      </w:r>
      <w:r w:rsidRPr="006973C0" w:rsidR="00382867">
        <w:rPr>
          <w:rFonts w:ascii="Arial" w:hAnsi="Arial" w:cs="Arial"/>
        </w:rPr>
        <w:t xml:space="preserve">, </w:t>
      </w:r>
      <w:r w:rsidRPr="006973C0" w:rsidR="000474B6">
        <w:rPr>
          <w:rFonts w:ascii="Arial" w:hAnsi="Arial" w:cs="Arial"/>
        </w:rPr>
        <w:t xml:space="preserve">krećući se </w:t>
      </w:r>
      <w:r w:rsidR="00696D06">
        <w:rPr>
          <w:rFonts w:ascii="Arial" w:hAnsi="Arial" w:cs="Arial"/>
        </w:rPr>
        <w:t>Avenijom Marina Držića u smjeru juga</w:t>
      </w:r>
      <w:r w:rsidR="00F33C28">
        <w:rPr>
          <w:rFonts w:ascii="Arial" w:hAnsi="Arial" w:cs="Arial"/>
        </w:rPr>
        <w:t xml:space="preserve">, </w:t>
      </w:r>
      <w:r w:rsidR="00662D1A">
        <w:rPr>
          <w:rFonts w:ascii="Arial" w:hAnsi="Arial" w:cs="Arial"/>
        </w:rPr>
        <w:t xml:space="preserve">kod Slavonske avenije, </w:t>
      </w:r>
      <w:r w:rsidR="00F33C28">
        <w:rPr>
          <w:rFonts w:ascii="Arial" w:hAnsi="Arial" w:cs="Arial"/>
        </w:rPr>
        <w:t>kroz naseljeno mjesto gdje je postavljenim promet</w:t>
      </w:r>
      <w:r w:rsidR="00696D06">
        <w:rPr>
          <w:rFonts w:ascii="Arial" w:hAnsi="Arial" w:cs="Arial"/>
        </w:rPr>
        <w:t>nim znakom dopuštena brzina od 6</w:t>
      </w:r>
      <w:r w:rsidR="00F33C28">
        <w:rPr>
          <w:rFonts w:ascii="Arial" w:hAnsi="Arial" w:cs="Arial"/>
        </w:rPr>
        <w:t xml:space="preserve">0 km/h, </w:t>
      </w:r>
      <w:r w:rsidRPr="006973C0" w:rsidR="00805B51">
        <w:rPr>
          <w:rFonts w:ascii="Arial" w:hAnsi="Arial" w:cs="Arial"/>
        </w:rPr>
        <w:t xml:space="preserve">brzinom od </w:t>
      </w:r>
      <w:r w:rsidR="00882A14">
        <w:rPr>
          <w:rFonts w:ascii="Arial" w:hAnsi="Arial" w:cs="Arial"/>
        </w:rPr>
        <w:t>104</w:t>
      </w:r>
      <w:r w:rsidRPr="006973C0" w:rsidR="00805B51">
        <w:rPr>
          <w:rFonts w:ascii="Arial" w:hAnsi="Arial" w:cs="Arial"/>
        </w:rPr>
        <w:t xml:space="preserve"> km/h, koja brzina je utvrđena korištenjem uređaja GATSO</w:t>
      </w:r>
      <w:r w:rsidR="00F33C28">
        <w:rPr>
          <w:rFonts w:ascii="Arial" w:hAnsi="Arial" w:cs="Arial"/>
        </w:rPr>
        <w:t xml:space="preserve"> RS-GS 11 br.0900</w:t>
      </w:r>
      <w:r w:rsidRPr="006973C0" w:rsidR="003158D1">
        <w:rPr>
          <w:rFonts w:ascii="Arial" w:hAnsi="Arial" w:cs="Arial"/>
        </w:rPr>
        <w:t>,</w:t>
      </w:r>
      <w:r w:rsidRPr="006973C0" w:rsidR="00805B51">
        <w:rPr>
          <w:rFonts w:ascii="Arial" w:hAnsi="Arial" w:cs="Arial"/>
        </w:rPr>
        <w:t xml:space="preserve"> a umanjena za </w:t>
      </w:r>
      <w:r w:rsidR="0051624D">
        <w:rPr>
          <w:rFonts w:ascii="Arial" w:hAnsi="Arial" w:cs="Arial"/>
        </w:rPr>
        <w:t>10</w:t>
      </w:r>
      <w:r w:rsidRPr="006973C0" w:rsidR="00805B51">
        <w:rPr>
          <w:rFonts w:ascii="Arial" w:hAnsi="Arial" w:cs="Arial"/>
        </w:rPr>
        <w:t xml:space="preserve"> % sigurnosne razlike iznosi </w:t>
      </w:r>
      <w:r w:rsidR="00882A14">
        <w:rPr>
          <w:rFonts w:ascii="Arial" w:hAnsi="Arial" w:cs="Arial"/>
        </w:rPr>
        <w:t>93</w:t>
      </w:r>
      <w:r w:rsidRPr="006973C0" w:rsidR="00805B51">
        <w:rPr>
          <w:rFonts w:ascii="Arial" w:hAnsi="Arial" w:cs="Arial"/>
        </w:rPr>
        <w:t xml:space="preserve"> km/h, dakle, kretao se brzinom koja je za </w:t>
      </w:r>
      <w:r w:rsidR="00882A14">
        <w:rPr>
          <w:rFonts w:ascii="Arial" w:hAnsi="Arial" w:cs="Arial"/>
        </w:rPr>
        <w:t>33</w:t>
      </w:r>
      <w:r w:rsidRPr="006973C0" w:rsidR="00805B51">
        <w:rPr>
          <w:rFonts w:ascii="Arial" w:hAnsi="Arial" w:cs="Arial"/>
        </w:rPr>
        <w:t xml:space="preserve"> km/h veća od dopuštene,</w:t>
      </w:r>
    </w:p>
    <w:p w:rsidRPr="006973C0" w:rsidR="00570710" w:rsidP="006F0BF4" w:rsidRDefault="00570710" w14:paraId="61A94B4D" w14:textId="77777777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</w:rPr>
        <w:t xml:space="preserve">dakle, </w:t>
      </w:r>
      <w:r w:rsidRPr="006973C0" w:rsidR="003158D1">
        <w:rPr>
          <w:rFonts w:ascii="Arial" w:hAnsi="Arial" w:cs="Arial"/>
        </w:rPr>
        <w:t>okrivljenik je postupio</w:t>
      </w:r>
      <w:r w:rsidRPr="006973C0">
        <w:rPr>
          <w:rFonts w:ascii="Arial" w:hAnsi="Arial" w:cs="Arial"/>
        </w:rPr>
        <w:t xml:space="preserve"> suprotno odredbi iz čl.</w:t>
      </w:r>
      <w:r w:rsidRPr="006973C0" w:rsidR="006F0BF4">
        <w:rPr>
          <w:rFonts w:ascii="Arial" w:hAnsi="Arial" w:cs="Arial"/>
        </w:rPr>
        <w:t xml:space="preserve"> </w:t>
      </w:r>
      <w:r w:rsidRPr="006973C0" w:rsidR="00983227">
        <w:rPr>
          <w:rFonts w:ascii="Arial" w:hAnsi="Arial" w:cs="Arial"/>
        </w:rPr>
        <w:t>53.st.1.</w:t>
      </w:r>
      <w:r w:rsidRPr="006973C0" w:rsidR="006F0BF4">
        <w:rPr>
          <w:rFonts w:ascii="Arial" w:hAnsi="Arial" w:cs="Arial"/>
        </w:rPr>
        <w:t xml:space="preserve"> Zakona </w:t>
      </w:r>
      <w:r w:rsidR="001D10C1">
        <w:rPr>
          <w:rFonts w:ascii="Arial" w:hAnsi="Arial" w:cs="Arial"/>
        </w:rPr>
        <w:t>o sigurnosti prometa na cestama,</w:t>
      </w:r>
    </w:p>
    <w:p w:rsidRPr="006973C0" w:rsidR="006F6DB0" w:rsidP="00B168BB" w:rsidRDefault="00570710" w14:paraId="36BAA9B5" w14:textId="77777777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</w:rPr>
        <w:t>čime je počini</w:t>
      </w:r>
      <w:r w:rsidRPr="006973C0" w:rsidR="003158D1">
        <w:rPr>
          <w:rFonts w:ascii="Arial" w:hAnsi="Arial" w:cs="Arial"/>
        </w:rPr>
        <w:t>o</w:t>
      </w:r>
      <w:r w:rsidRPr="006973C0">
        <w:rPr>
          <w:rFonts w:ascii="Arial" w:hAnsi="Arial" w:cs="Arial"/>
        </w:rPr>
        <w:t xml:space="preserve"> prekršaj iz čl.</w:t>
      </w:r>
      <w:r w:rsidRPr="006973C0" w:rsidR="00CE7925">
        <w:rPr>
          <w:rFonts w:ascii="Arial" w:hAnsi="Arial" w:cs="Arial"/>
        </w:rPr>
        <w:t>53.st.</w:t>
      </w:r>
      <w:r w:rsidRPr="006973C0" w:rsidR="00BF186E">
        <w:rPr>
          <w:rFonts w:ascii="Arial" w:hAnsi="Arial" w:cs="Arial"/>
        </w:rPr>
        <w:t>4</w:t>
      </w:r>
      <w:r w:rsidRPr="006973C0" w:rsidR="006F0BF4">
        <w:rPr>
          <w:rFonts w:ascii="Arial" w:hAnsi="Arial" w:cs="Arial"/>
        </w:rPr>
        <w:t>.</w:t>
      </w:r>
      <w:r w:rsidRPr="006973C0" w:rsidR="00860704">
        <w:rPr>
          <w:rFonts w:ascii="Arial" w:hAnsi="Arial" w:cs="Arial"/>
        </w:rPr>
        <w:t xml:space="preserve"> </w:t>
      </w:r>
      <w:r w:rsidRPr="006973C0">
        <w:rPr>
          <w:rFonts w:ascii="Arial" w:hAnsi="Arial" w:cs="Arial"/>
        </w:rPr>
        <w:t xml:space="preserve">Zakona o sigurnosti prometa </w:t>
      </w:r>
      <w:r w:rsidRPr="006973C0" w:rsidR="0038104A">
        <w:rPr>
          <w:rFonts w:ascii="Arial" w:hAnsi="Arial" w:cs="Arial"/>
        </w:rPr>
        <w:t xml:space="preserve"> </w:t>
      </w:r>
      <w:r w:rsidRPr="006973C0">
        <w:rPr>
          <w:rFonts w:ascii="Arial" w:hAnsi="Arial" w:cs="Arial"/>
        </w:rPr>
        <w:t xml:space="preserve">na </w:t>
      </w:r>
      <w:r w:rsidRPr="006973C0" w:rsidR="00466455">
        <w:rPr>
          <w:rFonts w:ascii="Arial" w:hAnsi="Arial" w:cs="Arial"/>
        </w:rPr>
        <w:t>c</w:t>
      </w:r>
      <w:r w:rsidRPr="006973C0">
        <w:rPr>
          <w:rFonts w:ascii="Arial" w:hAnsi="Arial" w:cs="Arial"/>
        </w:rPr>
        <w:t>estama</w:t>
      </w:r>
      <w:r w:rsidRPr="006973C0" w:rsidR="00BF186E">
        <w:rPr>
          <w:rFonts w:ascii="Arial" w:hAnsi="Arial" w:cs="Arial"/>
        </w:rPr>
        <w:t>,</w:t>
      </w:r>
      <w:r w:rsidRPr="006973C0" w:rsidR="006F0BF4">
        <w:rPr>
          <w:rFonts w:ascii="Arial" w:hAnsi="Arial" w:cs="Arial"/>
        </w:rPr>
        <w:t xml:space="preserve"> </w:t>
      </w:r>
    </w:p>
    <w:p w:rsidRPr="006973C0" w:rsidR="009617E6" w:rsidP="00860704" w:rsidRDefault="009617E6" w14:paraId="320D4B56" w14:textId="77777777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</w:rPr>
        <w:t xml:space="preserve">pa </w:t>
      </w:r>
      <w:r w:rsidRPr="006973C0" w:rsidR="003158D1">
        <w:rPr>
          <w:rFonts w:ascii="Arial" w:hAnsi="Arial" w:cs="Arial"/>
        </w:rPr>
        <w:t>mu</w:t>
      </w:r>
      <w:r w:rsidRPr="006973C0">
        <w:rPr>
          <w:rFonts w:ascii="Arial" w:hAnsi="Arial" w:cs="Arial"/>
        </w:rPr>
        <w:t xml:space="preserve"> se na osnovi istog propisa, </w:t>
      </w:r>
      <w:r w:rsidRPr="006973C0" w:rsidR="0038104A">
        <w:rPr>
          <w:rFonts w:ascii="Arial" w:hAnsi="Arial" w:cs="Arial"/>
        </w:rPr>
        <w:t>izriče</w:t>
      </w:r>
    </w:p>
    <w:p w:rsidRPr="006973C0" w:rsidR="003A1907" w:rsidP="00466455" w:rsidRDefault="00383F2A" w14:paraId="43100021" w14:textId="77777777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</w:rPr>
        <w:t xml:space="preserve">NOVČANA KAZNA u iznosu od </w:t>
      </w:r>
      <w:r w:rsidR="0051624D">
        <w:rPr>
          <w:rFonts w:ascii="Arial" w:hAnsi="Arial" w:cs="Arial"/>
        </w:rPr>
        <w:t>390</w:t>
      </w:r>
      <w:r w:rsidR="00F33C28">
        <w:rPr>
          <w:rFonts w:ascii="Arial" w:hAnsi="Arial" w:cs="Arial"/>
        </w:rPr>
        <w:t xml:space="preserve"> eura (slovima: </w:t>
      </w:r>
      <w:r w:rsidR="0051624D">
        <w:rPr>
          <w:rFonts w:ascii="Arial" w:hAnsi="Arial" w:cs="Arial"/>
        </w:rPr>
        <w:t>tristo devedeset eura</w:t>
      </w:r>
      <w:r w:rsidR="00F33C28">
        <w:rPr>
          <w:rFonts w:ascii="Arial" w:hAnsi="Arial" w:cs="Arial"/>
        </w:rPr>
        <w:t xml:space="preserve">) </w:t>
      </w:r>
    </w:p>
    <w:p w:rsidRPr="006973C0" w:rsidR="00F62D99" w:rsidP="00847BB0" w:rsidRDefault="00F62D99" w14:paraId="57E1BC51" w14:textId="77777777">
      <w:pPr>
        <w:ind w:firstLine="708"/>
        <w:rPr>
          <w:rFonts w:ascii="Arial" w:hAnsi="Arial" w:cs="Arial"/>
          <w:color w:val="000000"/>
        </w:rPr>
      </w:pPr>
      <w:r w:rsidRPr="006973C0">
        <w:rPr>
          <w:rFonts w:ascii="Arial" w:hAnsi="Arial" w:cs="Arial"/>
          <w:color w:val="000000"/>
        </w:rPr>
        <w:t>Temeljem čl. 33. st.1</w:t>
      </w:r>
      <w:r w:rsidRPr="006973C0" w:rsidR="009721B5">
        <w:rPr>
          <w:rFonts w:ascii="Arial" w:hAnsi="Arial" w:cs="Arial"/>
          <w:color w:val="000000"/>
        </w:rPr>
        <w:t>1</w:t>
      </w:r>
      <w:r w:rsidRPr="006973C0">
        <w:rPr>
          <w:rFonts w:ascii="Arial" w:hAnsi="Arial" w:cs="Arial"/>
          <w:color w:val="000000"/>
        </w:rPr>
        <w:t>. Prekršajnog zakona (Narodne novine 107/07</w:t>
      </w:r>
      <w:r w:rsidRPr="006973C0" w:rsidR="009721B5">
        <w:rPr>
          <w:rFonts w:ascii="Arial" w:hAnsi="Arial" w:cs="Arial"/>
          <w:color w:val="000000"/>
        </w:rPr>
        <w:t>, 39/13, 153/13, 110/15, 70/17</w:t>
      </w:r>
      <w:r w:rsidR="001D10C1">
        <w:rPr>
          <w:rFonts w:ascii="Arial" w:hAnsi="Arial" w:cs="Arial"/>
          <w:color w:val="000000"/>
        </w:rPr>
        <w:t>,</w:t>
      </w:r>
      <w:r w:rsidRPr="006973C0" w:rsidR="009721B5">
        <w:rPr>
          <w:rFonts w:ascii="Arial" w:hAnsi="Arial" w:cs="Arial"/>
          <w:color w:val="000000"/>
        </w:rPr>
        <w:t xml:space="preserve"> 118/18</w:t>
      </w:r>
      <w:r w:rsidR="001D10C1">
        <w:rPr>
          <w:rFonts w:ascii="Arial" w:hAnsi="Arial" w:cs="Arial"/>
          <w:color w:val="000000"/>
        </w:rPr>
        <w:t xml:space="preserve"> i 114/22</w:t>
      </w:r>
      <w:r w:rsidRPr="006973C0">
        <w:rPr>
          <w:rFonts w:ascii="Arial" w:hAnsi="Arial" w:cs="Arial"/>
          <w:color w:val="000000"/>
        </w:rPr>
        <w:t>) okrivljeni</w:t>
      </w:r>
      <w:r w:rsidRPr="006973C0" w:rsidR="00382867">
        <w:rPr>
          <w:rFonts w:ascii="Arial" w:hAnsi="Arial" w:cs="Arial"/>
          <w:color w:val="000000"/>
        </w:rPr>
        <w:t>k</w:t>
      </w:r>
      <w:r w:rsidRPr="006973C0">
        <w:rPr>
          <w:rFonts w:ascii="Arial" w:hAnsi="Arial" w:cs="Arial"/>
          <w:color w:val="000000"/>
        </w:rPr>
        <w:t xml:space="preserve"> je obvez</w:t>
      </w:r>
      <w:r w:rsidRPr="006973C0" w:rsidR="00382867">
        <w:rPr>
          <w:rFonts w:ascii="Arial" w:hAnsi="Arial" w:cs="Arial"/>
          <w:color w:val="000000"/>
        </w:rPr>
        <w:t>an</w:t>
      </w:r>
      <w:r w:rsidRPr="006973C0">
        <w:rPr>
          <w:rFonts w:ascii="Arial" w:hAnsi="Arial" w:cs="Arial"/>
          <w:color w:val="000000"/>
        </w:rPr>
        <w:t xml:space="preserve"> platiti novčanu kaznu u </w:t>
      </w:r>
      <w:r w:rsidRPr="006973C0">
        <w:rPr>
          <w:rFonts w:ascii="Arial" w:hAnsi="Arial" w:cs="Arial"/>
          <w:color w:val="000000"/>
        </w:rPr>
        <w:lastRenderedPageBreak/>
        <w:t xml:space="preserve">korist Državnog proračuna </w:t>
      </w:r>
      <w:r w:rsidRPr="006973C0">
        <w:rPr>
          <w:rFonts w:ascii="Arial" w:hAnsi="Arial" w:cs="Arial"/>
          <w:bCs/>
          <w:color w:val="000000"/>
        </w:rPr>
        <w:t xml:space="preserve">na račun </w:t>
      </w:r>
      <w:r w:rsidRPr="006973C0" w:rsidR="00067E74">
        <w:rPr>
          <w:rFonts w:ascii="Arial" w:hAnsi="Arial" w:cs="Arial"/>
          <w:bCs/>
          <w:color w:val="000000"/>
        </w:rPr>
        <w:t xml:space="preserve">naveden u </w:t>
      </w:r>
      <w:r w:rsidRPr="006973C0" w:rsidR="009C6555">
        <w:rPr>
          <w:rFonts w:ascii="Arial" w:hAnsi="Arial" w:cs="Arial"/>
          <w:bCs/>
          <w:color w:val="000000"/>
        </w:rPr>
        <w:t xml:space="preserve">priloženom predlošku uplatnice u roku od </w:t>
      </w:r>
      <w:r w:rsidRPr="006973C0">
        <w:rPr>
          <w:rFonts w:ascii="Arial" w:hAnsi="Arial" w:cs="Arial"/>
          <w:color w:val="000000"/>
        </w:rPr>
        <w:t xml:space="preserve"> </w:t>
      </w:r>
      <w:r w:rsidRPr="006973C0" w:rsidR="00805B51">
        <w:rPr>
          <w:rFonts w:ascii="Arial" w:hAnsi="Arial" w:cs="Arial"/>
          <w:color w:val="000000"/>
        </w:rPr>
        <w:t>30</w:t>
      </w:r>
      <w:r w:rsidRPr="006973C0">
        <w:rPr>
          <w:rFonts w:ascii="Arial" w:hAnsi="Arial" w:cs="Arial"/>
          <w:color w:val="000000"/>
        </w:rPr>
        <w:t xml:space="preserve"> dana po </w:t>
      </w:r>
      <w:r w:rsidR="00092A09">
        <w:rPr>
          <w:rFonts w:ascii="Arial" w:hAnsi="Arial" w:cs="Arial"/>
          <w:color w:val="000000"/>
        </w:rPr>
        <w:t>primitku</w:t>
      </w:r>
      <w:r w:rsidRPr="006973C0">
        <w:rPr>
          <w:rFonts w:ascii="Arial" w:hAnsi="Arial" w:cs="Arial"/>
          <w:color w:val="000000"/>
        </w:rPr>
        <w:t xml:space="preserve">  ove presude, a u protivnom postupit će se prema odredbi čl. 34. Prekršajnog zakona.</w:t>
      </w:r>
    </w:p>
    <w:p w:rsidRPr="006973C0" w:rsidR="009C6555" w:rsidP="00F62D99" w:rsidRDefault="00F62D99" w14:paraId="0A025076" w14:textId="77777777">
      <w:pPr>
        <w:ind w:firstLine="708"/>
        <w:rPr>
          <w:rFonts w:ascii="Arial" w:hAnsi="Arial" w:cs="Arial"/>
          <w:color w:val="000000"/>
        </w:rPr>
      </w:pPr>
      <w:r w:rsidRPr="006973C0">
        <w:rPr>
          <w:rFonts w:ascii="Arial" w:hAnsi="Arial" w:cs="Arial"/>
          <w:color w:val="000000"/>
        </w:rPr>
        <w:t>Ako okrivljeni</w:t>
      </w:r>
      <w:r w:rsidRPr="006973C0" w:rsidR="00382867">
        <w:rPr>
          <w:rFonts w:ascii="Arial" w:hAnsi="Arial" w:cs="Arial"/>
          <w:color w:val="000000"/>
        </w:rPr>
        <w:t>k</w:t>
      </w:r>
      <w:r w:rsidRPr="006973C0">
        <w:rPr>
          <w:rFonts w:ascii="Arial" w:hAnsi="Arial" w:cs="Arial"/>
          <w:color w:val="000000"/>
        </w:rPr>
        <w:t xml:space="preserve"> u roku koji mu je određen za plaćanje novčane kazne uplati dvije trećine izrečene novčane kazne</w:t>
      </w:r>
      <w:r w:rsidRPr="006973C0" w:rsidR="00BF186E">
        <w:rPr>
          <w:rFonts w:ascii="Arial" w:hAnsi="Arial" w:cs="Arial"/>
          <w:color w:val="000000"/>
        </w:rPr>
        <w:t xml:space="preserve"> </w:t>
      </w:r>
      <w:r w:rsidRPr="006973C0" w:rsidR="009C6555">
        <w:rPr>
          <w:rFonts w:ascii="Arial" w:hAnsi="Arial" w:cs="Arial"/>
          <w:color w:val="000000"/>
        </w:rPr>
        <w:t>u korist Državnog proračuna na račun naveden u priloženom predlošku uplatnice, smatrat će se da je novčana kazna u cijelosti plaćena.</w:t>
      </w:r>
    </w:p>
    <w:p w:rsidR="00696D06" w:rsidP="00696D06" w:rsidRDefault="00696D06" w14:paraId="15D57AF6" w14:textId="77777777">
      <w:pPr>
        <w:pStyle w:val="Naslov3"/>
        <w:ind w:firstLine="709"/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>II. Temeljem čl.139.st.3. u vezi s čl.138.st.2.toč.3. Prekršajnog zakona,  okr. je obvezan naknaditi troškove prekršajnog postupka u paušalnom iznosu od 30,00 EUR (slovima: trideseteura) u korist Državnog proračuna na račun naveden u priloženom predlošku uplatnice u roku od 30 dana od primitku ove presude, a u protivnom troškovi će se naplatiti prisilno, temeljem čl. 152. st. 4. i st. 11. Prekršajnog zakona.</w:t>
      </w:r>
    </w:p>
    <w:p w:rsidRPr="006973C0" w:rsidR="009B274D" w:rsidP="00D743D8" w:rsidRDefault="009B274D" w14:paraId="39DAFCC5" w14:textId="77777777">
      <w:pPr>
        <w:ind w:firstLine="708"/>
      </w:pPr>
    </w:p>
    <w:p w:rsidRPr="006973C0" w:rsidR="005620D1" w:rsidP="008D2D59" w:rsidRDefault="00D743D8" w14:paraId="211FDD65" w14:textId="77777777">
      <w:pPr>
        <w:pStyle w:val="Naslov3"/>
        <w:ind w:left="2832" w:firstLine="708"/>
        <w:jc w:val="both"/>
        <w:rPr>
          <w:rFonts w:ascii="Arial" w:hAnsi="Arial" w:cs="Arial"/>
          <w:b w:val="false"/>
        </w:rPr>
      </w:pPr>
      <w:r w:rsidRPr="006973C0">
        <w:rPr>
          <w:rFonts w:ascii="Arial" w:hAnsi="Arial" w:cs="Arial"/>
          <w:b w:val="false"/>
        </w:rPr>
        <w:t xml:space="preserve">     </w:t>
      </w:r>
      <w:r w:rsidRPr="006973C0" w:rsidR="005620D1">
        <w:rPr>
          <w:rFonts w:ascii="Arial" w:hAnsi="Arial" w:cs="Arial"/>
          <w:b w:val="false"/>
        </w:rPr>
        <w:t>Obrazloženje</w:t>
      </w:r>
    </w:p>
    <w:p w:rsidRPr="006973C0" w:rsidR="00F16D66" w:rsidP="00F16D66" w:rsidRDefault="00F16D66" w14:paraId="5E7D3EA3" w14:textId="77777777"/>
    <w:p w:rsidRPr="006973C0" w:rsidR="003158D1" w:rsidP="00D743D8" w:rsidRDefault="003158D1" w14:paraId="05D8CFFB" w14:textId="242E37EF">
      <w:pPr>
        <w:pStyle w:val="Uvuenotijeloteksta"/>
        <w:spacing w:after="0"/>
        <w:ind w:firstLine="709"/>
        <w:rPr>
          <w:rFonts w:ascii="Arial" w:hAnsi="Arial" w:cs="Arial"/>
        </w:rPr>
      </w:pPr>
      <w:r w:rsidRPr="006973C0">
        <w:rPr>
          <w:rFonts w:ascii="Arial" w:hAnsi="Arial" w:cs="Arial"/>
          <w:bCs/>
        </w:rPr>
        <w:t xml:space="preserve">1. PU </w:t>
      </w:r>
      <w:r w:rsidRPr="006973C0" w:rsidR="006973C0">
        <w:rPr>
          <w:rFonts w:ascii="Arial" w:hAnsi="Arial" w:cs="Arial"/>
          <w:bCs/>
        </w:rPr>
        <w:t>Zagrebačka</w:t>
      </w:r>
      <w:r w:rsidRPr="006973C0">
        <w:rPr>
          <w:rFonts w:ascii="Arial" w:hAnsi="Arial" w:cs="Arial"/>
          <w:bCs/>
        </w:rPr>
        <w:t xml:space="preserve">, </w:t>
      </w:r>
      <w:r w:rsidRPr="006973C0" w:rsidR="006973C0">
        <w:rPr>
          <w:rFonts w:ascii="Arial" w:hAnsi="Arial" w:cs="Arial"/>
          <w:bCs/>
        </w:rPr>
        <w:t xml:space="preserve">I </w:t>
      </w:r>
      <w:r w:rsidRPr="006973C0">
        <w:rPr>
          <w:rFonts w:ascii="Arial" w:hAnsi="Arial" w:cs="Arial"/>
          <w:bCs/>
        </w:rPr>
        <w:t xml:space="preserve">Postaja prometne policije </w:t>
      </w:r>
      <w:r w:rsidRPr="006973C0" w:rsidR="006973C0">
        <w:rPr>
          <w:rFonts w:ascii="Arial" w:hAnsi="Arial" w:cs="Arial"/>
          <w:bCs/>
        </w:rPr>
        <w:t>Zagreb</w:t>
      </w:r>
      <w:r w:rsidRPr="006973C0">
        <w:rPr>
          <w:rFonts w:ascii="Arial" w:hAnsi="Arial" w:cs="Arial"/>
          <w:bCs/>
        </w:rPr>
        <w:t xml:space="preserve"> pod brojem </w:t>
      </w:r>
      <w:r w:rsidRPr="00882A14" w:rsidR="00882A14">
        <w:rPr>
          <w:rFonts w:ascii="Arial" w:hAnsi="Arial" w:cs="Arial"/>
        </w:rPr>
        <w:t xml:space="preserve">klasa: 211-07/26-4/287 Urbroj: 511-19-44-25-2 </w:t>
      </w:r>
      <w:r w:rsidR="00882A14">
        <w:rPr>
          <w:rFonts w:ascii="Arial" w:hAnsi="Arial" w:cs="Arial"/>
        </w:rPr>
        <w:t>izdala je dana</w:t>
      </w:r>
      <w:r w:rsidRPr="00882A14" w:rsidR="00882A14">
        <w:rPr>
          <w:rFonts w:ascii="Arial" w:hAnsi="Arial" w:cs="Arial"/>
        </w:rPr>
        <w:t xml:space="preserve"> 02.01.2026.g.</w:t>
      </w:r>
      <w:r w:rsidR="00882A14">
        <w:rPr>
          <w:rFonts w:ascii="Arial" w:hAnsi="Arial" w:cs="Arial"/>
        </w:rPr>
        <w:t xml:space="preserve"> </w:t>
      </w:r>
      <w:r w:rsidRPr="006973C0" w:rsidR="006973C0">
        <w:rPr>
          <w:rFonts w:ascii="Arial" w:hAnsi="Arial" w:cs="Arial"/>
        </w:rPr>
        <w:t xml:space="preserve">obavezni </w:t>
      </w:r>
      <w:r w:rsidRPr="006973C0">
        <w:rPr>
          <w:rFonts w:ascii="Arial" w:hAnsi="Arial" w:cs="Arial"/>
        </w:rPr>
        <w:t>prekršajni nalog protiv okrivljenik</w:t>
      </w:r>
      <w:r w:rsidRPr="006973C0" w:rsidR="00B35A83">
        <w:rPr>
          <w:rFonts w:ascii="Arial" w:hAnsi="Arial" w:cs="Arial"/>
        </w:rPr>
        <w:t>a</w:t>
      </w:r>
      <w:r w:rsidRPr="006973C0">
        <w:rPr>
          <w:rFonts w:ascii="Arial" w:hAnsi="Arial" w:cs="Arial"/>
        </w:rPr>
        <w:t xml:space="preserve">, zbog djela prekršaja činjenično i pravno opisanog u izreci ove presude, na koji nalog je okrivljenik pravovremeno uložio  prigovor te je isti stavljen izvan snage i proveden je žurni postupak.  </w:t>
      </w:r>
    </w:p>
    <w:p w:rsidRPr="00882A14" w:rsidR="00882A14" w:rsidP="00882A14" w:rsidRDefault="003158D1" w14:paraId="50824235" w14:textId="725BC12A">
      <w:pPr>
        <w:pStyle w:val="Bezproreda"/>
        <w:ind w:firstLine="708"/>
        <w:jc w:val="both"/>
        <w:rPr>
          <w:rFonts w:ascii="Arial" w:hAnsi="Arial" w:cs="Arial"/>
        </w:rPr>
      </w:pPr>
      <w:r w:rsidRPr="006973C0">
        <w:rPr>
          <w:rFonts w:ascii="Arial" w:hAnsi="Arial" w:cs="Arial"/>
        </w:rPr>
        <w:t xml:space="preserve">2. </w:t>
      </w:r>
      <w:r w:rsidRPr="006973C0" w:rsidR="00B35A83">
        <w:rPr>
          <w:rFonts w:ascii="Arial" w:hAnsi="Arial" w:cs="Arial"/>
        </w:rPr>
        <w:t xml:space="preserve">Okrivljenik je u svojoj obrani u </w:t>
      </w:r>
      <w:r w:rsidRPr="006973C0" w:rsidR="009C6555">
        <w:rPr>
          <w:rFonts w:ascii="Arial" w:hAnsi="Arial" w:cs="Arial"/>
        </w:rPr>
        <w:t xml:space="preserve">cijelosti </w:t>
      </w:r>
      <w:r w:rsidRPr="006973C0" w:rsidR="00B35A83">
        <w:rPr>
          <w:rFonts w:ascii="Arial" w:hAnsi="Arial" w:cs="Arial"/>
        </w:rPr>
        <w:t>priznao</w:t>
      </w:r>
      <w:r w:rsidRPr="006973C0" w:rsidR="009C6555">
        <w:rPr>
          <w:rFonts w:ascii="Arial" w:hAnsi="Arial" w:cs="Arial"/>
        </w:rPr>
        <w:t xml:space="preserve"> prekršaj koji </w:t>
      </w:r>
      <w:r w:rsidRPr="006973C0" w:rsidR="00B35A83">
        <w:rPr>
          <w:rFonts w:ascii="Arial" w:hAnsi="Arial" w:cs="Arial"/>
        </w:rPr>
        <w:t>mu</w:t>
      </w:r>
      <w:r w:rsidRPr="006973C0" w:rsidR="009C6555">
        <w:rPr>
          <w:rFonts w:ascii="Arial" w:hAnsi="Arial" w:cs="Arial"/>
        </w:rPr>
        <w:t xml:space="preserve"> se stavlja na teret</w:t>
      </w:r>
      <w:r w:rsidR="00024CF4">
        <w:rPr>
          <w:rFonts w:ascii="Arial" w:hAnsi="Arial" w:cs="Arial"/>
        </w:rPr>
        <w:t xml:space="preserve">. </w:t>
      </w:r>
      <w:r w:rsidR="00D219BF">
        <w:rPr>
          <w:rFonts w:ascii="Arial" w:hAnsi="Arial" w:cs="Arial"/>
        </w:rPr>
        <w:t>Naime,</w:t>
      </w:r>
      <w:r w:rsidRPr="00882A14" w:rsidR="00882A14">
        <w:rPr>
          <w:rFonts w:ascii="Arial" w:hAnsi="Arial" w:cs="Arial"/>
        </w:rPr>
        <w:t xml:space="preserve"> predmetne </w:t>
      </w:r>
      <w:r w:rsidR="00D219BF">
        <w:rPr>
          <w:rFonts w:ascii="Arial" w:hAnsi="Arial" w:cs="Arial"/>
        </w:rPr>
        <w:t xml:space="preserve">je </w:t>
      </w:r>
      <w:r w:rsidRPr="00882A14" w:rsidR="00882A14">
        <w:rPr>
          <w:rFonts w:ascii="Arial" w:hAnsi="Arial" w:cs="Arial"/>
        </w:rPr>
        <w:t xml:space="preserve">zgode upravljao vozilom, krećući se Avenijom Marina Držića u smjeru juga, kod Slavonske avenije, kroz naseljeno mjesto gdje je postavljenim prometnim znakom dopuštena brzina od 60 km/h, </w:t>
      </w:r>
      <w:r w:rsidR="00D219BF">
        <w:rPr>
          <w:rFonts w:ascii="Arial" w:hAnsi="Arial" w:cs="Arial"/>
        </w:rPr>
        <w:t xml:space="preserve">a kretao se </w:t>
      </w:r>
      <w:r w:rsidRPr="00882A14" w:rsidR="00882A14">
        <w:rPr>
          <w:rFonts w:ascii="Arial" w:hAnsi="Arial" w:cs="Arial"/>
        </w:rPr>
        <w:t xml:space="preserve">brzinom od 93 km/h. Svjestan </w:t>
      </w:r>
      <w:r w:rsidR="00882A14">
        <w:rPr>
          <w:rFonts w:ascii="Arial" w:hAnsi="Arial" w:cs="Arial"/>
        </w:rPr>
        <w:t>je</w:t>
      </w:r>
      <w:r w:rsidRPr="00882A14" w:rsidR="00882A14">
        <w:rPr>
          <w:rFonts w:ascii="Arial" w:hAnsi="Arial" w:cs="Arial"/>
        </w:rPr>
        <w:t xml:space="preserve"> počinjenog prekršaja, ža</w:t>
      </w:r>
      <w:r w:rsidR="00D219BF">
        <w:rPr>
          <w:rFonts w:ascii="Arial" w:hAnsi="Arial" w:cs="Arial"/>
        </w:rPr>
        <w:t>o mu je</w:t>
      </w:r>
      <w:r w:rsidRPr="00882A14" w:rsidR="00882A14">
        <w:rPr>
          <w:rFonts w:ascii="Arial" w:hAnsi="Arial" w:cs="Arial"/>
        </w:rPr>
        <w:t xml:space="preserve"> zbog istoga, </w:t>
      </w:r>
      <w:r w:rsidR="00D219BF">
        <w:rPr>
          <w:rFonts w:ascii="Arial" w:hAnsi="Arial" w:cs="Arial"/>
        </w:rPr>
        <w:t>pa je zamolio</w:t>
      </w:r>
      <w:r w:rsidRPr="00882A14" w:rsidR="00882A14">
        <w:rPr>
          <w:rFonts w:ascii="Arial" w:hAnsi="Arial" w:cs="Arial"/>
        </w:rPr>
        <w:t xml:space="preserve"> sud da </w:t>
      </w:r>
      <w:r w:rsidR="00882A14">
        <w:rPr>
          <w:rFonts w:ascii="Arial" w:hAnsi="Arial" w:cs="Arial"/>
        </w:rPr>
        <w:t>mu</w:t>
      </w:r>
      <w:r w:rsidRPr="00882A14" w:rsidR="00882A14">
        <w:rPr>
          <w:rFonts w:ascii="Arial" w:hAnsi="Arial" w:cs="Arial"/>
        </w:rPr>
        <w:t xml:space="preserve"> ne izrekne zabran</w:t>
      </w:r>
      <w:r w:rsidR="00D219BF">
        <w:rPr>
          <w:rFonts w:ascii="Arial" w:hAnsi="Arial" w:cs="Arial"/>
        </w:rPr>
        <w:t>u</w:t>
      </w:r>
      <w:r w:rsidRPr="00882A14" w:rsidR="00882A14">
        <w:rPr>
          <w:rFonts w:ascii="Arial" w:hAnsi="Arial" w:cs="Arial"/>
        </w:rPr>
        <w:t xml:space="preserve"> upravljanja motornim vozilom jer </w:t>
      </w:r>
      <w:r w:rsidR="00882A14">
        <w:rPr>
          <w:rFonts w:ascii="Arial" w:hAnsi="Arial" w:cs="Arial"/>
        </w:rPr>
        <w:t>mu</w:t>
      </w:r>
      <w:r w:rsidRPr="00882A14" w:rsidR="00882A14">
        <w:rPr>
          <w:rFonts w:ascii="Arial" w:hAnsi="Arial" w:cs="Arial"/>
        </w:rPr>
        <w:t xml:space="preserve"> je ista neophodna za odlazak </w:t>
      </w:r>
      <w:r w:rsidR="00D219BF">
        <w:rPr>
          <w:rFonts w:ascii="Arial" w:hAnsi="Arial" w:cs="Arial"/>
        </w:rPr>
        <w:t xml:space="preserve">na </w:t>
      </w:r>
      <w:r w:rsidRPr="00882A14" w:rsidR="00882A14">
        <w:rPr>
          <w:rFonts w:ascii="Arial" w:hAnsi="Arial" w:cs="Arial"/>
        </w:rPr>
        <w:t>posao, a pridoda</w:t>
      </w:r>
      <w:r w:rsidR="00D219BF">
        <w:rPr>
          <w:rFonts w:ascii="Arial" w:hAnsi="Arial" w:cs="Arial"/>
        </w:rPr>
        <w:t xml:space="preserve">o je </w:t>
      </w:r>
      <w:r w:rsidRPr="00882A14" w:rsidR="00882A14">
        <w:rPr>
          <w:rFonts w:ascii="Arial" w:hAnsi="Arial" w:cs="Arial"/>
        </w:rPr>
        <w:t xml:space="preserve"> da do sada </w:t>
      </w:r>
      <w:r w:rsidR="00882A14">
        <w:rPr>
          <w:rFonts w:ascii="Arial" w:hAnsi="Arial" w:cs="Arial"/>
        </w:rPr>
        <w:t>nije</w:t>
      </w:r>
      <w:r w:rsidRPr="00882A14" w:rsidR="00882A14">
        <w:rPr>
          <w:rFonts w:ascii="Arial" w:hAnsi="Arial" w:cs="Arial"/>
        </w:rPr>
        <w:t xml:space="preserve"> prekršajno kažnjavan za ovu vrstu prekršaja. </w:t>
      </w:r>
    </w:p>
    <w:p w:rsidR="00024CF4" w:rsidP="00024CF4" w:rsidRDefault="006973C0" w14:paraId="0C9D049B" w14:textId="63A30237">
      <w:pPr>
        <w:ind w:firstLine="708"/>
        <w:rPr>
          <w:rFonts w:ascii="Arial" w:hAnsi="Arial" w:cs="Arial"/>
        </w:rPr>
      </w:pPr>
      <w:r w:rsidRPr="006973C0">
        <w:rPr>
          <w:rFonts w:ascii="Arial" w:hAnsi="Arial" w:cs="Arial"/>
        </w:rPr>
        <w:t>3</w:t>
      </w:r>
      <w:r w:rsidRPr="006973C0" w:rsidR="00F16D66">
        <w:rPr>
          <w:rFonts w:ascii="Arial" w:hAnsi="Arial" w:cs="Arial"/>
        </w:rPr>
        <w:t xml:space="preserve">. </w:t>
      </w:r>
      <w:r w:rsidRPr="006973C0" w:rsidR="009C6555">
        <w:rPr>
          <w:rFonts w:ascii="Arial" w:hAnsi="Arial" w:cs="Arial"/>
        </w:rPr>
        <w:t xml:space="preserve">U postupku sud je izvršio uvid  </w:t>
      </w:r>
      <w:r w:rsidR="00D219BF">
        <w:rPr>
          <w:rFonts w:ascii="Arial" w:hAnsi="Arial" w:cs="Arial"/>
        </w:rPr>
        <w:t xml:space="preserve">u ispunjeni obrazac - </w:t>
      </w:r>
      <w:r w:rsidRPr="006973C0" w:rsidR="00F16D66">
        <w:rPr>
          <w:rFonts w:ascii="Arial" w:hAnsi="Arial" w:cs="Arial"/>
        </w:rPr>
        <w:t xml:space="preserve"> </w:t>
      </w:r>
      <w:r w:rsidR="0051624D">
        <w:rPr>
          <w:rFonts w:ascii="Arial" w:hAnsi="Arial" w:cs="Arial"/>
        </w:rPr>
        <w:t>podaci o vozaču</w:t>
      </w:r>
      <w:r w:rsidR="00024CF4">
        <w:rPr>
          <w:rFonts w:ascii="Arial" w:hAnsi="Arial" w:cs="Arial"/>
        </w:rPr>
        <w:t xml:space="preserve">  i izvadak iz prekršajne evidencije za okrivljenika.  </w:t>
      </w:r>
    </w:p>
    <w:p w:rsidRPr="006973C0" w:rsidR="009C6555" w:rsidP="009C6555" w:rsidRDefault="00024CF4" w14:paraId="7EC664C7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73C0">
        <w:rPr>
          <w:rFonts w:ascii="Arial" w:hAnsi="Arial" w:cs="Arial"/>
        </w:rPr>
        <w:t>4</w:t>
      </w:r>
      <w:r w:rsidRPr="006973C0" w:rsidR="00F16D66">
        <w:rPr>
          <w:rFonts w:ascii="Arial" w:hAnsi="Arial" w:cs="Arial"/>
        </w:rPr>
        <w:t xml:space="preserve">. </w:t>
      </w:r>
      <w:r w:rsidRPr="006973C0" w:rsidR="009C6555">
        <w:rPr>
          <w:rFonts w:ascii="Arial" w:hAnsi="Arial" w:cs="Arial"/>
        </w:rPr>
        <w:t xml:space="preserve">Nakon ovako provedenog postupka, a posebno na temelju priznanja okr., ovaj sudac smatra činjenično stanje dovoljno utvrđeno i bez izvođenja daljnjih dokaza, te </w:t>
      </w:r>
      <w:r w:rsidRPr="006973C0" w:rsidR="00B35A83">
        <w:rPr>
          <w:rFonts w:ascii="Arial" w:hAnsi="Arial" w:cs="Arial"/>
        </w:rPr>
        <w:t>ga</w:t>
      </w:r>
      <w:r w:rsidRPr="006973C0" w:rsidR="009C6555">
        <w:rPr>
          <w:rFonts w:ascii="Arial" w:hAnsi="Arial" w:cs="Arial"/>
        </w:rPr>
        <w:t xml:space="preserve"> je zbog prekršaja iz čl.</w:t>
      </w:r>
      <w:r w:rsidRPr="006973C0" w:rsidR="00067E74">
        <w:rPr>
          <w:rFonts w:ascii="Arial" w:hAnsi="Arial" w:cs="Arial"/>
        </w:rPr>
        <w:t>53.st.4</w:t>
      </w:r>
      <w:r w:rsidRPr="006973C0" w:rsidR="009C6555">
        <w:rPr>
          <w:rFonts w:ascii="Arial" w:hAnsi="Arial" w:cs="Arial"/>
        </w:rPr>
        <w:t xml:space="preserve">. Zakona o sigurnosti prometa na cestama proglasio </w:t>
      </w:r>
      <w:r w:rsidRPr="006973C0" w:rsidR="00B35A83">
        <w:rPr>
          <w:rFonts w:ascii="Arial" w:hAnsi="Arial" w:cs="Arial"/>
        </w:rPr>
        <w:t>krivim</w:t>
      </w:r>
      <w:r w:rsidRPr="006973C0" w:rsidR="009C6555">
        <w:rPr>
          <w:rFonts w:ascii="Arial" w:hAnsi="Arial" w:cs="Arial"/>
        </w:rPr>
        <w:t>.</w:t>
      </w:r>
    </w:p>
    <w:p w:rsidRPr="006973C0" w:rsidR="009F0EDE" w:rsidP="00373436" w:rsidRDefault="006973C0" w14:paraId="1C152885" w14:textId="5ACF078E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</w:t>
      </w:r>
      <w:r w:rsidRPr="006973C0" w:rsidR="00F16D66">
        <w:rPr>
          <w:rFonts w:ascii="Arial" w:hAnsi="Arial" w:cs="Arial"/>
          <w:bCs/>
        </w:rPr>
        <w:t xml:space="preserve">. </w:t>
      </w:r>
      <w:r w:rsidRPr="006973C0" w:rsidR="009F0EDE">
        <w:rPr>
          <w:rFonts w:ascii="Arial" w:hAnsi="Arial" w:cs="Arial"/>
          <w:bCs/>
        </w:rPr>
        <w:t>Prilikom odlučivanja o vrsti i visini kazne, ovaj je sudac u smislu</w:t>
      </w:r>
      <w:r w:rsidRPr="006973C0" w:rsidR="00F05928">
        <w:rPr>
          <w:rFonts w:ascii="Arial" w:hAnsi="Arial" w:cs="Arial"/>
          <w:bCs/>
        </w:rPr>
        <w:t xml:space="preserve"> </w:t>
      </w:r>
      <w:r w:rsidRPr="006973C0" w:rsidR="009F0EDE">
        <w:rPr>
          <w:rFonts w:ascii="Arial" w:hAnsi="Arial" w:cs="Arial"/>
          <w:bCs/>
        </w:rPr>
        <w:t xml:space="preserve">čl. 36.st.2.PZ-a, kao olakotno uzeo </w:t>
      </w:r>
      <w:r w:rsidRPr="006973C0" w:rsidR="00F520C2">
        <w:rPr>
          <w:rFonts w:ascii="Arial" w:hAnsi="Arial" w:cs="Arial"/>
          <w:bCs/>
        </w:rPr>
        <w:t>iskreno priznanj</w:t>
      </w:r>
      <w:r w:rsidRPr="006973C0" w:rsidR="00F16D66">
        <w:rPr>
          <w:rFonts w:ascii="Arial" w:hAnsi="Arial" w:cs="Arial"/>
          <w:bCs/>
        </w:rPr>
        <w:t>e</w:t>
      </w:r>
      <w:r w:rsidRPr="006973C0" w:rsidR="003B7C72">
        <w:rPr>
          <w:rFonts w:ascii="Arial" w:hAnsi="Arial" w:cs="Arial"/>
          <w:bCs/>
        </w:rPr>
        <w:t xml:space="preserve">, </w:t>
      </w:r>
      <w:r w:rsidR="00D219BF">
        <w:rPr>
          <w:rFonts w:ascii="Arial" w:hAnsi="Arial" w:cs="Arial"/>
          <w:bCs/>
        </w:rPr>
        <w:t xml:space="preserve">mladu životnu dob okr., međutim kako je već prekršajno kažnjavan, a prekršaj "prekoračenja brzine" predstavlja teži prekršaj </w:t>
      </w:r>
      <w:r w:rsidR="00D219BF">
        <w:rPr>
          <w:rFonts w:ascii="Arial" w:hAnsi="Arial" w:cs="Arial"/>
        </w:rPr>
        <w:t>odnosno</w:t>
      </w:r>
      <w:r w:rsidRPr="006973C0" w:rsidR="00D219BF">
        <w:rPr>
          <w:rFonts w:ascii="Arial" w:hAnsi="Arial" w:cs="Arial"/>
        </w:rPr>
        <w:t xml:space="preserve"> veliku opasnost za sigurnost prometa na cestama, jer je brzina uzrok svake pete prometne nesreće,</w:t>
      </w:r>
      <w:r w:rsidR="00D219BF">
        <w:rPr>
          <w:rFonts w:ascii="Arial" w:hAnsi="Arial" w:cs="Arial"/>
        </w:rPr>
        <w:t xml:space="preserve"> </w:t>
      </w:r>
      <w:r w:rsidR="00D219BF">
        <w:rPr>
          <w:rFonts w:ascii="Arial" w:hAnsi="Arial" w:cs="Arial"/>
          <w:bCs/>
        </w:rPr>
        <w:t>sud smatra primjerenim</w:t>
      </w:r>
      <w:r w:rsidR="0051624D">
        <w:rPr>
          <w:rFonts w:ascii="Arial" w:hAnsi="Arial" w:cs="Arial"/>
          <w:bCs/>
        </w:rPr>
        <w:t xml:space="preserve"> okrivljeniku izre</w:t>
      </w:r>
      <w:r w:rsidR="00D219BF">
        <w:rPr>
          <w:rFonts w:ascii="Arial" w:hAnsi="Arial" w:cs="Arial"/>
          <w:bCs/>
        </w:rPr>
        <w:t>ći</w:t>
      </w:r>
      <w:r w:rsidR="0051624D">
        <w:rPr>
          <w:rFonts w:ascii="Arial" w:hAnsi="Arial" w:cs="Arial"/>
          <w:bCs/>
        </w:rPr>
        <w:t xml:space="preserve"> </w:t>
      </w:r>
      <w:r w:rsidR="00D219BF">
        <w:rPr>
          <w:rFonts w:ascii="Arial" w:hAnsi="Arial" w:cs="Arial"/>
          <w:bCs/>
        </w:rPr>
        <w:t xml:space="preserve"> novčanu kaznu </w:t>
      </w:r>
      <w:r w:rsidRPr="006973C0" w:rsidR="00614835">
        <w:rPr>
          <w:rFonts w:ascii="Arial" w:hAnsi="Arial" w:cs="Arial"/>
          <w:bCs/>
        </w:rPr>
        <w:t xml:space="preserve"> </w:t>
      </w:r>
      <w:r w:rsidRPr="006973C0" w:rsidR="00D84303">
        <w:rPr>
          <w:rFonts w:ascii="Arial" w:hAnsi="Arial" w:cs="Arial"/>
          <w:bCs/>
        </w:rPr>
        <w:t xml:space="preserve">u iznosu od </w:t>
      </w:r>
      <w:r w:rsidRPr="009B274D" w:rsidR="009B274D">
        <w:rPr>
          <w:rFonts w:ascii="Arial" w:hAnsi="Arial" w:cs="Arial"/>
          <w:bCs/>
        </w:rPr>
        <w:t>390,00 eura</w:t>
      </w:r>
      <w:r w:rsidR="009B274D">
        <w:rPr>
          <w:rFonts w:ascii="Arial" w:hAnsi="Arial" w:cs="Arial"/>
          <w:bCs/>
        </w:rPr>
        <w:t xml:space="preserve">, </w:t>
      </w:r>
      <w:r w:rsidRPr="006973C0" w:rsidR="00614835">
        <w:rPr>
          <w:rFonts w:ascii="Arial" w:hAnsi="Arial" w:cs="Arial"/>
          <w:bCs/>
        </w:rPr>
        <w:t xml:space="preserve"> </w:t>
      </w:r>
      <w:r w:rsidR="00D219BF">
        <w:rPr>
          <w:rFonts w:ascii="Arial" w:hAnsi="Arial" w:cs="Arial"/>
          <w:bCs/>
        </w:rPr>
        <w:t xml:space="preserve">te je </w:t>
      </w:r>
      <w:r w:rsidRPr="006973C0" w:rsidR="00BC2768">
        <w:rPr>
          <w:rFonts w:ascii="Arial" w:hAnsi="Arial" w:cs="Arial"/>
        </w:rPr>
        <w:t xml:space="preserve"> uvjerenja  da će se</w:t>
      </w:r>
      <w:r w:rsidR="009B274D">
        <w:rPr>
          <w:rFonts w:ascii="Arial" w:hAnsi="Arial" w:cs="Arial"/>
        </w:rPr>
        <w:t xml:space="preserve"> i</w:t>
      </w:r>
      <w:r w:rsidR="00D219BF">
        <w:rPr>
          <w:rFonts w:ascii="Arial" w:hAnsi="Arial" w:cs="Arial"/>
        </w:rPr>
        <w:t xml:space="preserve">stom </w:t>
      </w:r>
      <w:r w:rsidRPr="006973C0" w:rsidR="00BC2768">
        <w:rPr>
          <w:rFonts w:ascii="Arial" w:hAnsi="Arial" w:cs="Arial"/>
        </w:rPr>
        <w:t xml:space="preserve">utjecati   na svijest  </w:t>
      </w:r>
      <w:r w:rsidRPr="006973C0" w:rsidR="00B35A83">
        <w:rPr>
          <w:rFonts w:ascii="Arial" w:hAnsi="Arial" w:cs="Arial"/>
        </w:rPr>
        <w:t>okrivljenika</w:t>
      </w:r>
      <w:r w:rsidRPr="006973C0" w:rsidR="00BC2768">
        <w:rPr>
          <w:rFonts w:ascii="Arial" w:hAnsi="Arial" w:cs="Arial"/>
        </w:rPr>
        <w:t xml:space="preserve">  da više ne čini ovakva niti slična djela prekršaja u prometu,  a postići će se društvena disciplina i pravičnost kažnjavanja počinitelj</w:t>
      </w:r>
      <w:r w:rsidRPr="006973C0" w:rsidR="00D84303">
        <w:rPr>
          <w:rFonts w:ascii="Arial" w:hAnsi="Arial" w:cs="Arial"/>
          <w:bCs/>
        </w:rPr>
        <w:t>a</w:t>
      </w:r>
      <w:r w:rsidRPr="006973C0" w:rsidR="00373436">
        <w:rPr>
          <w:rFonts w:ascii="Arial" w:hAnsi="Arial" w:cs="Arial"/>
          <w:bCs/>
        </w:rPr>
        <w:t>.</w:t>
      </w:r>
      <w:r w:rsidRPr="006973C0" w:rsidR="00067E74">
        <w:rPr>
          <w:rFonts w:ascii="Arial" w:hAnsi="Arial" w:cs="Arial"/>
          <w:bCs/>
        </w:rPr>
        <w:t xml:space="preserve"> </w:t>
      </w:r>
    </w:p>
    <w:p w:rsidRPr="006973C0" w:rsidR="00F16D66" w:rsidP="00F16D66" w:rsidRDefault="006973C0" w14:paraId="72C04477" w14:textId="77777777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</w:t>
      </w:r>
      <w:r w:rsidRPr="006973C0" w:rsidR="00F16D66">
        <w:rPr>
          <w:rFonts w:ascii="Arial" w:hAnsi="Arial" w:cs="Arial"/>
          <w:bCs/>
        </w:rPr>
        <w:t xml:space="preserve">. Sud prema </w:t>
      </w:r>
      <w:r w:rsidRPr="006973C0" w:rsidR="00B35A83">
        <w:rPr>
          <w:rFonts w:ascii="Arial" w:hAnsi="Arial" w:cs="Arial"/>
          <w:bCs/>
        </w:rPr>
        <w:t>okrivljeniku</w:t>
      </w:r>
      <w:r w:rsidRPr="006973C0" w:rsidR="00F16D66">
        <w:rPr>
          <w:rFonts w:ascii="Arial" w:hAnsi="Arial" w:cs="Arial"/>
          <w:bCs/>
        </w:rPr>
        <w:t xml:space="preserve"> nije primijenio zaštitnu mjeru zabrane upravljanja motornim vozilom B kategorije u trajanju od 1 mjeseca, a kako je to navedeno u obveznom prekršajnom nalogu, smatrajući da će se i izrečenom novčanom kaznom, bez izricanja zaštitne mjere, dovoljno utjecati na </w:t>
      </w:r>
      <w:r w:rsidRPr="006973C0" w:rsidR="00B35A83">
        <w:rPr>
          <w:rFonts w:ascii="Arial" w:hAnsi="Arial" w:cs="Arial"/>
          <w:bCs/>
        </w:rPr>
        <w:t>okrivljenika</w:t>
      </w:r>
      <w:r w:rsidRPr="006973C0" w:rsidR="00F16D66">
        <w:rPr>
          <w:rFonts w:ascii="Arial" w:hAnsi="Arial" w:cs="Arial"/>
          <w:bCs/>
        </w:rPr>
        <w:t xml:space="preserve"> da ne počini novi prekršaj, </w:t>
      </w:r>
      <w:r w:rsidRPr="006973C0" w:rsidR="00F16D66">
        <w:rPr>
          <w:rFonts w:ascii="Arial" w:hAnsi="Arial" w:cs="Arial"/>
          <w:bCs/>
        </w:rPr>
        <w:lastRenderedPageBreak/>
        <w:t>tako da će se svrha prekršajnopravnih sankcija u konkretnom slučaju postići i bez izricanja predložene zaštitne mjere.</w:t>
      </w:r>
    </w:p>
    <w:p w:rsidR="00696D06" w:rsidP="00696D06" w:rsidRDefault="00696D06" w14:paraId="550F7461" w14:textId="77777777">
      <w:pPr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7. Temeljem u izreci citiranih propisa, kako je okr. proglašen krivim, to je obvezan  naknaditi troškove prekršajnog postupka u  paušalnom iznosu koji je odmjeren s obzirom na složenost i duljinu trajanja postupka.</w:t>
      </w:r>
    </w:p>
    <w:p w:rsidRPr="006973C0" w:rsidR="006973C0" w:rsidP="009B274D" w:rsidRDefault="006973C0" w14:paraId="4CF07D7C" w14:textId="77777777">
      <w:pPr>
        <w:ind w:firstLine="709"/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>8. Protiv ove presude žalba nije dopuštena.</w:t>
      </w:r>
      <w:r w:rsidRPr="006973C0">
        <w:rPr>
          <w:rFonts w:ascii="Arial" w:hAnsi="Arial" w:cs="Arial"/>
          <w:bCs/>
        </w:rPr>
        <w:tab/>
      </w:r>
    </w:p>
    <w:p w:rsidR="006973C0" w:rsidP="006973C0" w:rsidRDefault="006973C0" w14:paraId="410AEC7E" w14:textId="77777777">
      <w:pPr>
        <w:ind w:firstLine="708"/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>9. Ova presuda je pravomoćna.</w:t>
      </w:r>
    </w:p>
    <w:p w:rsidRPr="006973C0" w:rsidR="00ED319B" w:rsidP="006973C0" w:rsidRDefault="00ED319B" w14:paraId="5B1F6D92" w14:textId="77777777">
      <w:pPr>
        <w:ind w:firstLine="708"/>
        <w:rPr>
          <w:rFonts w:ascii="Arial" w:hAnsi="Arial" w:cs="Arial"/>
          <w:bCs/>
        </w:rPr>
      </w:pPr>
    </w:p>
    <w:p w:rsidRPr="006973C0" w:rsidR="006973C0" w:rsidP="006973C0" w:rsidRDefault="006973C0" w14:paraId="5FBB6509" w14:textId="1AC2DD2A">
      <w:pPr>
        <w:spacing w:after="120"/>
        <w:rPr>
          <w:rFonts w:ascii="Arial" w:hAnsi="Arial" w:cs="Arial"/>
        </w:rPr>
      </w:pPr>
      <w:r w:rsidRPr="006973C0">
        <w:rPr>
          <w:rFonts w:ascii="Arial" w:hAnsi="Arial" w:cs="Arial"/>
          <w:bCs/>
        </w:rPr>
        <w:tab/>
      </w:r>
      <w:r w:rsidRPr="006973C0">
        <w:rPr>
          <w:rFonts w:ascii="Arial" w:hAnsi="Arial" w:cs="Arial"/>
          <w:bCs/>
        </w:rPr>
        <w:tab/>
      </w:r>
      <w:r w:rsidRPr="006973C0">
        <w:rPr>
          <w:rFonts w:ascii="Arial" w:hAnsi="Arial" w:cs="Arial"/>
          <w:bCs/>
        </w:rPr>
        <w:tab/>
      </w:r>
      <w:r w:rsidRPr="006973C0">
        <w:rPr>
          <w:rFonts w:ascii="Arial" w:hAnsi="Arial" w:cs="Arial"/>
          <w:bCs/>
        </w:rPr>
        <w:tab/>
      </w:r>
      <w:r w:rsidRPr="006973C0">
        <w:rPr>
          <w:rFonts w:ascii="Arial" w:hAnsi="Arial" w:cs="Arial"/>
        </w:rPr>
        <w:t xml:space="preserve">Zagreb, </w:t>
      </w:r>
      <w:r w:rsidR="001E462B">
        <w:rPr>
          <w:rFonts w:ascii="Arial" w:hAnsi="Arial" w:cs="Arial"/>
        </w:rPr>
        <w:t>08</w:t>
      </w:r>
      <w:r w:rsidR="00A7219B">
        <w:rPr>
          <w:rFonts w:ascii="Arial" w:hAnsi="Arial" w:cs="Arial"/>
        </w:rPr>
        <w:t>. lipnja 2026</w:t>
      </w:r>
      <w:r w:rsidR="009C5ADD">
        <w:rPr>
          <w:rFonts w:ascii="Arial" w:hAnsi="Arial" w:cs="Arial"/>
        </w:rPr>
        <w:t>.</w:t>
      </w:r>
      <w:r w:rsidRPr="006973C0">
        <w:rPr>
          <w:rFonts w:ascii="Arial" w:hAnsi="Arial" w:cs="Arial"/>
        </w:rPr>
        <w:t xml:space="preserve"> godine </w:t>
      </w:r>
    </w:p>
    <w:p w:rsidRPr="00B26C3E" w:rsidR="00DC3359" w:rsidP="00B26C3E" w:rsidRDefault="00DC3359" w14:paraId="331FF2CC" w14:textId="77777777">
      <w:pPr>
        <w:rPr>
          <w:rFonts w:ascii="Arial" w:hAnsi="Arial" w:cs="Arial"/>
        </w:rPr>
      </w:pPr>
      <w:r w:rsidRPr="00B26C3E">
        <w:rPr>
          <w:rFonts w:ascii="Arial" w:hAnsi="Arial" w:cs="Arial"/>
        </w:rPr>
        <w:t xml:space="preserve">Zapisničar  </w:t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  <w:t xml:space="preserve">           Sudac</w:t>
      </w:r>
    </w:p>
    <w:p w:rsidRPr="00B26C3E" w:rsidR="00DC3359" w:rsidP="00B26C3E" w:rsidRDefault="00DC3359" w14:paraId="6BB23E7E" w14:textId="77777777">
      <w:pPr>
        <w:rPr>
          <w:rFonts w:ascii="Arial" w:hAnsi="Arial" w:cs="Arial"/>
        </w:rPr>
      </w:pPr>
      <w:r w:rsidRPr="00B26C3E">
        <w:rPr>
          <w:rFonts w:ascii="Arial" w:hAnsi="Arial" w:cs="Arial"/>
        </w:rPr>
        <w:t>Ivana Pavić</w:t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Pr="00B26C3E">
        <w:rPr>
          <w:rFonts w:ascii="Arial" w:hAnsi="Arial" w:cs="Arial"/>
        </w:rPr>
        <w:tab/>
      </w:r>
      <w:r w:rsidR="00307777">
        <w:rPr>
          <w:rFonts w:ascii="Arial" w:hAnsi="Arial" w:cs="Arial"/>
        </w:rPr>
        <w:tab/>
      </w:r>
      <w:r w:rsidR="00307777">
        <w:rPr>
          <w:rFonts w:ascii="Arial" w:hAnsi="Arial" w:cs="Arial"/>
        </w:rPr>
        <w:tab/>
      </w:r>
      <w:r w:rsidRPr="00B26C3E">
        <w:rPr>
          <w:rFonts w:ascii="Arial" w:hAnsi="Arial" w:cs="Arial"/>
        </w:rPr>
        <w:t>Zrinjka Matijević</w:t>
      </w:r>
    </w:p>
    <w:p w:rsidRPr="006973C0" w:rsidR="006973C0" w:rsidP="006973C0" w:rsidRDefault="006973C0" w14:paraId="2100567B" w14:textId="77777777">
      <w:pPr>
        <w:rPr>
          <w:rFonts w:ascii="Arial" w:hAnsi="Arial" w:cs="Arial"/>
          <w:bCs/>
        </w:rPr>
      </w:pPr>
    </w:p>
    <w:p w:rsidRPr="006973C0" w:rsidR="006973C0" w:rsidP="006973C0" w:rsidRDefault="006973C0" w14:paraId="25027D88" w14:textId="77777777">
      <w:pPr>
        <w:rPr>
          <w:rFonts w:ascii="Arial" w:hAnsi="Arial" w:cs="Arial"/>
          <w:bCs/>
        </w:rPr>
      </w:pPr>
      <w:r w:rsidRPr="006973C0">
        <w:rPr>
          <w:rFonts w:ascii="Arial" w:hAnsi="Arial" w:cs="Arial"/>
          <w:bCs/>
        </w:rPr>
        <w:t>Dostavna naredba:</w:t>
      </w:r>
    </w:p>
    <w:p w:rsidR="00F23333" w:rsidP="006973C0" w:rsidRDefault="006973C0" w14:paraId="6B96A3DE" w14:textId="3B5F9D13">
      <w:pPr>
        <w:pStyle w:val="Naslov5"/>
        <w:jc w:val="both"/>
        <w:rPr>
          <w:rFonts w:ascii="Arial" w:hAnsi="Arial" w:cs="Arial"/>
          <w:bCs/>
          <w:sz w:val="24"/>
        </w:rPr>
      </w:pPr>
      <w:r w:rsidRPr="006973C0">
        <w:rPr>
          <w:rFonts w:ascii="Arial" w:hAnsi="Arial" w:cs="Arial"/>
          <w:bCs/>
          <w:sz w:val="24"/>
        </w:rPr>
        <w:t xml:space="preserve">1.okrivljeniku </w:t>
      </w:r>
      <w:r w:rsidR="00A7219B">
        <w:rPr>
          <w:rFonts w:ascii="Arial" w:hAnsi="Arial" w:cs="Arial"/>
          <w:bCs/>
          <w:sz w:val="24"/>
        </w:rPr>
        <w:t>Kristijan Brezak, Sjeverna Lozica 22</w:t>
      </w:r>
      <w:r w:rsidR="00ED319B">
        <w:rPr>
          <w:rFonts w:ascii="Arial" w:hAnsi="Arial" w:cs="Arial"/>
          <w:bCs/>
          <w:sz w:val="24"/>
        </w:rPr>
        <w:t xml:space="preserve">, </w:t>
      </w:r>
      <w:r w:rsidR="00D219BF">
        <w:rPr>
          <w:rFonts w:ascii="Arial" w:hAnsi="Arial" w:cs="Arial"/>
          <w:bCs/>
          <w:sz w:val="24"/>
        </w:rPr>
        <w:t>10040 Zagreb,</w:t>
      </w:r>
    </w:p>
    <w:p w:rsidRPr="006973C0" w:rsidR="006973C0" w:rsidP="006973C0" w:rsidRDefault="00F23333" w14:paraId="0D197735" w14:textId="77777777">
      <w:pPr>
        <w:pStyle w:val="Naslov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2. </w:t>
      </w:r>
      <w:r w:rsidRPr="006973C0" w:rsidR="006973C0">
        <w:rPr>
          <w:rFonts w:ascii="Arial" w:hAnsi="Arial" w:cs="Arial"/>
          <w:bCs/>
          <w:sz w:val="24"/>
        </w:rPr>
        <w:t xml:space="preserve">tužitelj,  PUZ, I PPRP    </w:t>
      </w:r>
    </w:p>
    <w:p w:rsidRPr="006973C0" w:rsidR="006973C0" w:rsidP="006973C0" w:rsidRDefault="006973C0" w14:paraId="24FEF3F6" w14:textId="77777777">
      <w:pPr>
        <w:rPr>
          <w:rFonts w:ascii="Arial" w:hAnsi="Arial" w:cs="Arial"/>
        </w:rPr>
      </w:pPr>
      <w:r w:rsidRPr="006973C0">
        <w:rPr>
          <w:rFonts w:ascii="Arial" w:hAnsi="Arial" w:cs="Arial"/>
          <w:bCs/>
        </w:rPr>
        <w:t>3.spis</w:t>
      </w:r>
    </w:p>
    <w:p w:rsidRPr="006973C0" w:rsidR="005620D1" w:rsidP="006973C0" w:rsidRDefault="005620D1" w14:paraId="63E1F7B0" w14:textId="77777777">
      <w:pPr>
        <w:spacing w:after="120"/>
        <w:rPr>
          <w:rFonts w:ascii="Arial" w:hAnsi="Arial" w:cs="Arial"/>
        </w:rPr>
      </w:pPr>
    </w:p>
    <w:sectPr w:rsidRPr="006973C0" w:rsidR="005620D1" w:rsidSect="00F16D66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418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7441" w:rsidRDefault="00717441" w14:paraId="024FC92A" w14:textId="77777777">
      <w:r>
        <w:separator/>
      </w:r>
    </w:p>
  </w:endnote>
  <w:endnote w:type="continuationSeparator" w:id="0">
    <w:p w:rsidR="00717441" w:rsidRDefault="00717441" w14:paraId="6ECAB7A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361DA" w:rsidR="008A47E4" w:rsidP="005361DA" w:rsidRDefault="008A47E4" w14:paraId="7109535E" w14:textId="77777777">
    <w:pPr>
      <w:pStyle w:val="Podnoje"/>
    </w:pPr>
    <w:r w:rsidRPr="005361DA">
      <w:t xml:space="preserve"> </w:t>
    </w: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42FD9" w:rsidR="008A47E4" w:rsidP="00242FD9" w:rsidRDefault="008A47E4" w14:paraId="0AD0A9CD" w14:textId="77777777">
    <w:pPr>
      <w:pStyle w:val="Podnoje"/>
    </w:pPr>
    <w:r w:rsidRPr="00242FD9">
      <w:t xml:space="preserve"> 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7441" w:rsidRDefault="00717441" w14:paraId="3198B99B" w14:textId="77777777">
      <w:r>
        <w:separator/>
      </w:r>
    </w:p>
  </w:footnote>
  <w:footnote w:type="continuationSeparator" w:id="0">
    <w:p w:rsidR="00717441" w:rsidRDefault="00717441" w14:paraId="0B843E6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05766" w:rsidP="00AB127A" w:rsidRDefault="00405766" w14:paraId="2613B03B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05766" w:rsidRDefault="00405766" w14:paraId="5C5C84CC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69102609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16D66" w:rsidRDefault="00F16D66" w14:paraId="3E54AC62" w14:textId="77777777">
        <w:pPr>
          <w:pStyle w:val="Zaglavlje"/>
          <w:jc w:val="center"/>
          <w:rPr>
            <w:rFonts w:ascii="Arial" w:hAnsi="Arial" w:cs="Arial"/>
          </w:rPr>
        </w:pPr>
        <w:r w:rsidRPr="00F16D66">
          <w:rPr>
            <w:rFonts w:ascii="Arial" w:hAnsi="Arial" w:cs="Arial"/>
          </w:rPr>
          <w:fldChar w:fldCharType="begin"/>
        </w:r>
        <w:r w:rsidRPr="00F16D66">
          <w:rPr>
            <w:rFonts w:ascii="Arial" w:hAnsi="Arial" w:cs="Arial"/>
          </w:rPr>
          <w:instrText>PAGE   \* MERGEFORMAT</w:instrText>
        </w:r>
        <w:r w:rsidRPr="00F16D66">
          <w:rPr>
            <w:rFonts w:ascii="Arial" w:hAnsi="Arial" w:cs="Arial"/>
          </w:rPr>
          <w:fldChar w:fldCharType="separate"/>
        </w:r>
        <w:r w:rsidR="00BB2629">
          <w:rPr>
            <w:rFonts w:ascii="Arial" w:hAnsi="Arial" w:cs="Arial"/>
            <w:noProof/>
          </w:rPr>
          <w:t>3</w:t>
        </w:r>
        <w:r w:rsidRPr="00F16D66">
          <w:rPr>
            <w:rFonts w:ascii="Arial" w:hAnsi="Arial" w:cs="Arial"/>
          </w:rPr>
          <w:fldChar w:fldCharType="end"/>
        </w:r>
      </w:p>
      <w:p w:rsidR="00F16D66" w:rsidP="00F16D66" w:rsidRDefault="00F16D66" w14:paraId="516604EA" w14:textId="6A469AEA">
        <w:pPr>
          <w:pStyle w:val="Naslov1"/>
          <w:jc w:val="right"/>
          <w:rPr>
            <w:rFonts w:ascii="Arial" w:hAnsi="Arial" w:cs="Arial"/>
            <w:b w:val="false"/>
            <w:bCs w:val="false"/>
            <w:sz w:val="24"/>
          </w:rPr>
        </w:pPr>
        <w:r>
          <w:rPr>
            <w:rFonts w:ascii="Arial" w:hAnsi="Arial" w:cs="Arial"/>
            <w:b w:val="false"/>
            <w:sz w:val="24"/>
          </w:rPr>
          <w:t>Poslovni broj: Pp-</w:t>
        </w:r>
        <w:r w:rsidR="00A7219B">
          <w:rPr>
            <w:rFonts w:ascii="Arial" w:hAnsi="Arial" w:cs="Arial"/>
            <w:b w:val="false"/>
            <w:sz w:val="24"/>
          </w:rPr>
          <w:t>6239</w:t>
        </w:r>
        <w:r>
          <w:rPr>
            <w:rFonts w:ascii="Arial" w:hAnsi="Arial" w:cs="Arial"/>
            <w:b w:val="false"/>
            <w:sz w:val="24"/>
          </w:rPr>
          <w:t>/</w:t>
        </w:r>
        <w:r w:rsidR="00A7219B">
          <w:rPr>
            <w:rFonts w:ascii="Arial" w:hAnsi="Arial" w:cs="Arial"/>
            <w:b w:val="false"/>
            <w:sz w:val="24"/>
          </w:rPr>
          <w:t>2026</w:t>
        </w:r>
      </w:p>
      <w:p w:rsidRPr="00F16D66" w:rsidR="00F16D66" w:rsidRDefault="001E462B" w14:paraId="51D772A1" w14:textId="77777777">
        <w:pPr>
          <w:pStyle w:val="Zaglavlje"/>
          <w:jc w:val="center"/>
          <w:rPr>
            <w:rFonts w:ascii="Arial" w:hAnsi="Arial" w:cs="Arial"/>
          </w:rPr>
        </w:pPr>
      </w:p>
    </w:sdtContent>
  </w:sdt>
  <w:p w:rsidR="00405766" w:rsidRDefault="00405766" w14:paraId="51555A5C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05766" w:rsidRDefault="00405766" w14:paraId="05591F47" w14:textId="77777777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A27C69"/>
    <w:multiLevelType w:val="hybridMultilevel"/>
    <w:tmpl w:val="08EEF372"/>
    <w:lvl w:ilvl="0" w:tplc="0D909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8621D86"/>
    <w:multiLevelType w:val="hybridMultilevel"/>
    <w:tmpl w:val="A08EF5CC"/>
    <w:lvl w:ilvl="0" w:tplc="F89AEF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27174A55"/>
    <w:multiLevelType w:val="hybridMultilevel"/>
    <w:tmpl w:val="9F3AF878"/>
    <w:lvl w:ilvl="0" w:tplc="7F4601E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AC85339"/>
    <w:multiLevelType w:val="multilevel"/>
    <w:tmpl w:val="D110DD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F20D2A"/>
    <w:multiLevelType w:val="hybridMultilevel"/>
    <w:tmpl w:val="46521AB8"/>
    <w:lvl w:ilvl="0" w:tplc="1EEA5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684C4D"/>
    <w:multiLevelType w:val="hybridMultilevel"/>
    <w:tmpl w:val="B0AEA872"/>
    <w:lvl w:ilvl="0" w:tplc="F4E0FFAA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  <w:b/>
      </w:rPr>
    </w:lvl>
    <w:lvl w:ilvl="1" w:tplc="0409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8">
    <w:nsid w:val="56FD77AD"/>
    <w:multiLevelType w:val="hybridMultilevel"/>
    <w:tmpl w:val="94EC8B54"/>
    <w:lvl w:ilvl="0" w:tplc="709801C8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9">
    <w:nsid w:val="5F7A2356"/>
    <w:multiLevelType w:val="hybridMultilevel"/>
    <w:tmpl w:val="BD52ACA6"/>
    <w:lvl w:ilvl="0" w:tplc="7EFABAD2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6F3B6CDD"/>
    <w:multiLevelType w:val="hybridMultilevel"/>
    <w:tmpl w:val="CE62FFF6"/>
    <w:lvl w:ilvl="0" w:tplc="DE96B7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13C6054"/>
    <w:multiLevelType w:val="hybridMultilevel"/>
    <w:tmpl w:val="FB8CB62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A6625E"/>
    <w:multiLevelType w:val="hybridMultilevel"/>
    <w:tmpl w:val="C3644C68"/>
    <w:lvl w:ilvl="0" w:tplc="590217FE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11"/>
  </w:num>
  <w:num w:numId="9">
    <w:abstractNumId w:val="2"/>
  </w:num>
  <w:num w:numId="10">
    <w:abstractNumId w:val="8"/>
  </w:num>
  <w:num w:numId="11">
    <w:abstractNumId w:val="9"/>
  </w:num>
  <w:num w:numId="12">
    <w:abstractNumId w:val="12"/>
  </w:num>
  <w:num w:numId="13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6656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557"/>
    <w:rsid w:val="000007D5"/>
    <w:rsid w:val="0000499A"/>
    <w:rsid w:val="00005898"/>
    <w:rsid w:val="00007F1E"/>
    <w:rsid w:val="00011A82"/>
    <w:rsid w:val="00024CF4"/>
    <w:rsid w:val="0002674C"/>
    <w:rsid w:val="000303F5"/>
    <w:rsid w:val="000434D9"/>
    <w:rsid w:val="000474B6"/>
    <w:rsid w:val="000547F5"/>
    <w:rsid w:val="000663D2"/>
    <w:rsid w:val="00067E74"/>
    <w:rsid w:val="0007148B"/>
    <w:rsid w:val="00091D97"/>
    <w:rsid w:val="00092A09"/>
    <w:rsid w:val="000930D9"/>
    <w:rsid w:val="00095FBA"/>
    <w:rsid w:val="0009653E"/>
    <w:rsid w:val="000B23DA"/>
    <w:rsid w:val="000B6F65"/>
    <w:rsid w:val="000C7728"/>
    <w:rsid w:val="000D4C3C"/>
    <w:rsid w:val="000F4B18"/>
    <w:rsid w:val="000F7268"/>
    <w:rsid w:val="0010042C"/>
    <w:rsid w:val="00103E6E"/>
    <w:rsid w:val="0012301C"/>
    <w:rsid w:val="00124417"/>
    <w:rsid w:val="00126449"/>
    <w:rsid w:val="00126AAA"/>
    <w:rsid w:val="0013192E"/>
    <w:rsid w:val="00136779"/>
    <w:rsid w:val="00147F50"/>
    <w:rsid w:val="001536D9"/>
    <w:rsid w:val="001552BD"/>
    <w:rsid w:val="00156AC2"/>
    <w:rsid w:val="001805F4"/>
    <w:rsid w:val="00190AB6"/>
    <w:rsid w:val="001A0253"/>
    <w:rsid w:val="001B2C07"/>
    <w:rsid w:val="001B78EB"/>
    <w:rsid w:val="001D10C1"/>
    <w:rsid w:val="001D3D55"/>
    <w:rsid w:val="001D6508"/>
    <w:rsid w:val="001D7ADD"/>
    <w:rsid w:val="001E462B"/>
    <w:rsid w:val="001E529B"/>
    <w:rsid w:val="002030BA"/>
    <w:rsid w:val="0021249B"/>
    <w:rsid w:val="002128BA"/>
    <w:rsid w:val="002175D4"/>
    <w:rsid w:val="0022454B"/>
    <w:rsid w:val="00225540"/>
    <w:rsid w:val="00225ACA"/>
    <w:rsid w:val="00227846"/>
    <w:rsid w:val="0024251E"/>
    <w:rsid w:val="00242FD9"/>
    <w:rsid w:val="00253473"/>
    <w:rsid w:val="0027597A"/>
    <w:rsid w:val="002946B8"/>
    <w:rsid w:val="002A3849"/>
    <w:rsid w:val="002D6F11"/>
    <w:rsid w:val="002E037C"/>
    <w:rsid w:val="002E1F05"/>
    <w:rsid w:val="002E4C43"/>
    <w:rsid w:val="002E5AD6"/>
    <w:rsid w:val="002E5CC4"/>
    <w:rsid w:val="003071CA"/>
    <w:rsid w:val="00307777"/>
    <w:rsid w:val="003158D1"/>
    <w:rsid w:val="003161AF"/>
    <w:rsid w:val="00327BA5"/>
    <w:rsid w:val="00341106"/>
    <w:rsid w:val="003460AD"/>
    <w:rsid w:val="00355D1C"/>
    <w:rsid w:val="00366CDE"/>
    <w:rsid w:val="003724CE"/>
    <w:rsid w:val="00373436"/>
    <w:rsid w:val="0037364B"/>
    <w:rsid w:val="0037369C"/>
    <w:rsid w:val="003775F0"/>
    <w:rsid w:val="0038104A"/>
    <w:rsid w:val="00382867"/>
    <w:rsid w:val="00383F2A"/>
    <w:rsid w:val="0039453E"/>
    <w:rsid w:val="003A1907"/>
    <w:rsid w:val="003B7C72"/>
    <w:rsid w:val="003C4E1E"/>
    <w:rsid w:val="003E1428"/>
    <w:rsid w:val="003E3A63"/>
    <w:rsid w:val="003F240B"/>
    <w:rsid w:val="003F6F5D"/>
    <w:rsid w:val="00405766"/>
    <w:rsid w:val="004071CA"/>
    <w:rsid w:val="00422F4D"/>
    <w:rsid w:val="00452CB3"/>
    <w:rsid w:val="00463646"/>
    <w:rsid w:val="00465791"/>
    <w:rsid w:val="00466455"/>
    <w:rsid w:val="00470B7C"/>
    <w:rsid w:val="0047299B"/>
    <w:rsid w:val="004747AA"/>
    <w:rsid w:val="004852A1"/>
    <w:rsid w:val="00486D82"/>
    <w:rsid w:val="004A0DA3"/>
    <w:rsid w:val="004D4255"/>
    <w:rsid w:val="004D6A00"/>
    <w:rsid w:val="004E3ED4"/>
    <w:rsid w:val="004E4416"/>
    <w:rsid w:val="00514C5A"/>
    <w:rsid w:val="0051624D"/>
    <w:rsid w:val="005316AC"/>
    <w:rsid w:val="005361DA"/>
    <w:rsid w:val="005464AB"/>
    <w:rsid w:val="005620D1"/>
    <w:rsid w:val="005647D0"/>
    <w:rsid w:val="00570710"/>
    <w:rsid w:val="00583058"/>
    <w:rsid w:val="00585033"/>
    <w:rsid w:val="0059096B"/>
    <w:rsid w:val="005B6198"/>
    <w:rsid w:val="005C0896"/>
    <w:rsid w:val="005D72ED"/>
    <w:rsid w:val="005E3C59"/>
    <w:rsid w:val="005E6B1B"/>
    <w:rsid w:val="005E6C88"/>
    <w:rsid w:val="005F3412"/>
    <w:rsid w:val="005F7296"/>
    <w:rsid w:val="006023AB"/>
    <w:rsid w:val="0061019E"/>
    <w:rsid w:val="00614835"/>
    <w:rsid w:val="00620D4B"/>
    <w:rsid w:val="00643F18"/>
    <w:rsid w:val="0064797D"/>
    <w:rsid w:val="0065285B"/>
    <w:rsid w:val="0066152D"/>
    <w:rsid w:val="00662D1A"/>
    <w:rsid w:val="006743B2"/>
    <w:rsid w:val="006838F2"/>
    <w:rsid w:val="006850DF"/>
    <w:rsid w:val="00685DDA"/>
    <w:rsid w:val="00690140"/>
    <w:rsid w:val="00696D06"/>
    <w:rsid w:val="006973C0"/>
    <w:rsid w:val="006B26F2"/>
    <w:rsid w:val="006B3A48"/>
    <w:rsid w:val="006C024F"/>
    <w:rsid w:val="006C3DE0"/>
    <w:rsid w:val="006D7DF8"/>
    <w:rsid w:val="006E26A1"/>
    <w:rsid w:val="006E61E3"/>
    <w:rsid w:val="006F0BF4"/>
    <w:rsid w:val="006F6DB0"/>
    <w:rsid w:val="00710E61"/>
    <w:rsid w:val="00714175"/>
    <w:rsid w:val="00717441"/>
    <w:rsid w:val="007222B5"/>
    <w:rsid w:val="00734C27"/>
    <w:rsid w:val="00743474"/>
    <w:rsid w:val="0074436E"/>
    <w:rsid w:val="007515F8"/>
    <w:rsid w:val="007526CB"/>
    <w:rsid w:val="00760239"/>
    <w:rsid w:val="00761C44"/>
    <w:rsid w:val="0076766B"/>
    <w:rsid w:val="00771FFA"/>
    <w:rsid w:val="007776E5"/>
    <w:rsid w:val="00785681"/>
    <w:rsid w:val="0078663E"/>
    <w:rsid w:val="00795303"/>
    <w:rsid w:val="00795DD2"/>
    <w:rsid w:val="007B2D06"/>
    <w:rsid w:val="007B5738"/>
    <w:rsid w:val="007B5B28"/>
    <w:rsid w:val="007C39E4"/>
    <w:rsid w:val="007E3FEF"/>
    <w:rsid w:val="007E7F33"/>
    <w:rsid w:val="007F23B4"/>
    <w:rsid w:val="00805B51"/>
    <w:rsid w:val="00811B8F"/>
    <w:rsid w:val="00814B43"/>
    <w:rsid w:val="00823824"/>
    <w:rsid w:val="00823C44"/>
    <w:rsid w:val="008250E5"/>
    <w:rsid w:val="00842E8E"/>
    <w:rsid w:val="00845808"/>
    <w:rsid w:val="00847BB0"/>
    <w:rsid w:val="00860704"/>
    <w:rsid w:val="008613B5"/>
    <w:rsid w:val="0087390A"/>
    <w:rsid w:val="00882A14"/>
    <w:rsid w:val="008929E6"/>
    <w:rsid w:val="008950A9"/>
    <w:rsid w:val="008A22FE"/>
    <w:rsid w:val="008A47E4"/>
    <w:rsid w:val="008C0ADE"/>
    <w:rsid w:val="008D24CE"/>
    <w:rsid w:val="008D2D59"/>
    <w:rsid w:val="008D3091"/>
    <w:rsid w:val="008D4630"/>
    <w:rsid w:val="0090163D"/>
    <w:rsid w:val="00904686"/>
    <w:rsid w:val="009051E3"/>
    <w:rsid w:val="0090727D"/>
    <w:rsid w:val="009141C1"/>
    <w:rsid w:val="00923E24"/>
    <w:rsid w:val="00924F94"/>
    <w:rsid w:val="00926FA9"/>
    <w:rsid w:val="00933FB2"/>
    <w:rsid w:val="00934FD9"/>
    <w:rsid w:val="0093661C"/>
    <w:rsid w:val="00936986"/>
    <w:rsid w:val="0093712C"/>
    <w:rsid w:val="00950EAA"/>
    <w:rsid w:val="00952FAB"/>
    <w:rsid w:val="009617E6"/>
    <w:rsid w:val="00963A76"/>
    <w:rsid w:val="009670E7"/>
    <w:rsid w:val="009721B5"/>
    <w:rsid w:val="00983227"/>
    <w:rsid w:val="009868CF"/>
    <w:rsid w:val="00992EF7"/>
    <w:rsid w:val="009932A1"/>
    <w:rsid w:val="009A6B9D"/>
    <w:rsid w:val="009B274D"/>
    <w:rsid w:val="009C5ADD"/>
    <w:rsid w:val="009C6555"/>
    <w:rsid w:val="009D7364"/>
    <w:rsid w:val="009E197B"/>
    <w:rsid w:val="009E337B"/>
    <w:rsid w:val="009F0EDE"/>
    <w:rsid w:val="00A0668C"/>
    <w:rsid w:val="00A31B1C"/>
    <w:rsid w:val="00A5055D"/>
    <w:rsid w:val="00A6269A"/>
    <w:rsid w:val="00A7219B"/>
    <w:rsid w:val="00A80866"/>
    <w:rsid w:val="00A9001C"/>
    <w:rsid w:val="00A93949"/>
    <w:rsid w:val="00AA081E"/>
    <w:rsid w:val="00AB127A"/>
    <w:rsid w:val="00AD0B9C"/>
    <w:rsid w:val="00AD0C69"/>
    <w:rsid w:val="00AD14A7"/>
    <w:rsid w:val="00AE13AD"/>
    <w:rsid w:val="00AE2F68"/>
    <w:rsid w:val="00AF0069"/>
    <w:rsid w:val="00B05E09"/>
    <w:rsid w:val="00B168BB"/>
    <w:rsid w:val="00B23A16"/>
    <w:rsid w:val="00B274E4"/>
    <w:rsid w:val="00B33277"/>
    <w:rsid w:val="00B35A83"/>
    <w:rsid w:val="00B36BAD"/>
    <w:rsid w:val="00B44EEB"/>
    <w:rsid w:val="00B639BB"/>
    <w:rsid w:val="00B66A9F"/>
    <w:rsid w:val="00B75818"/>
    <w:rsid w:val="00B925D3"/>
    <w:rsid w:val="00B97ADF"/>
    <w:rsid w:val="00BA4AB3"/>
    <w:rsid w:val="00BB0940"/>
    <w:rsid w:val="00BB0F83"/>
    <w:rsid w:val="00BB2629"/>
    <w:rsid w:val="00BB325E"/>
    <w:rsid w:val="00BC2768"/>
    <w:rsid w:val="00BD7AC9"/>
    <w:rsid w:val="00BF186E"/>
    <w:rsid w:val="00C12BBD"/>
    <w:rsid w:val="00C12D89"/>
    <w:rsid w:val="00C17E93"/>
    <w:rsid w:val="00C246CF"/>
    <w:rsid w:val="00C345AA"/>
    <w:rsid w:val="00C61859"/>
    <w:rsid w:val="00C62540"/>
    <w:rsid w:val="00C755D5"/>
    <w:rsid w:val="00C81A91"/>
    <w:rsid w:val="00C87F9F"/>
    <w:rsid w:val="00CA40BE"/>
    <w:rsid w:val="00CA4F86"/>
    <w:rsid w:val="00CB48DB"/>
    <w:rsid w:val="00CC54E4"/>
    <w:rsid w:val="00CD3BC8"/>
    <w:rsid w:val="00CD7C46"/>
    <w:rsid w:val="00CE3F12"/>
    <w:rsid w:val="00CE60A2"/>
    <w:rsid w:val="00CE7925"/>
    <w:rsid w:val="00CF3A86"/>
    <w:rsid w:val="00D05AB2"/>
    <w:rsid w:val="00D06680"/>
    <w:rsid w:val="00D06C6E"/>
    <w:rsid w:val="00D219BF"/>
    <w:rsid w:val="00D21B3F"/>
    <w:rsid w:val="00D223EA"/>
    <w:rsid w:val="00D40D01"/>
    <w:rsid w:val="00D4272A"/>
    <w:rsid w:val="00D444AC"/>
    <w:rsid w:val="00D5607F"/>
    <w:rsid w:val="00D57C9A"/>
    <w:rsid w:val="00D61942"/>
    <w:rsid w:val="00D619D7"/>
    <w:rsid w:val="00D673B0"/>
    <w:rsid w:val="00D743D8"/>
    <w:rsid w:val="00D746E8"/>
    <w:rsid w:val="00D82D19"/>
    <w:rsid w:val="00D83E73"/>
    <w:rsid w:val="00D84303"/>
    <w:rsid w:val="00D86845"/>
    <w:rsid w:val="00D90ED8"/>
    <w:rsid w:val="00DB4738"/>
    <w:rsid w:val="00DB488D"/>
    <w:rsid w:val="00DC15AF"/>
    <w:rsid w:val="00DC3359"/>
    <w:rsid w:val="00DC6F46"/>
    <w:rsid w:val="00DD448C"/>
    <w:rsid w:val="00DD65CF"/>
    <w:rsid w:val="00DD6E61"/>
    <w:rsid w:val="00DD751D"/>
    <w:rsid w:val="00DE2DE2"/>
    <w:rsid w:val="00E00992"/>
    <w:rsid w:val="00E07390"/>
    <w:rsid w:val="00E23E13"/>
    <w:rsid w:val="00E26A66"/>
    <w:rsid w:val="00E3192A"/>
    <w:rsid w:val="00E33C08"/>
    <w:rsid w:val="00E35BB5"/>
    <w:rsid w:val="00E44D72"/>
    <w:rsid w:val="00E5045B"/>
    <w:rsid w:val="00E50C9F"/>
    <w:rsid w:val="00E72620"/>
    <w:rsid w:val="00E72D47"/>
    <w:rsid w:val="00E8554A"/>
    <w:rsid w:val="00E93813"/>
    <w:rsid w:val="00E945B2"/>
    <w:rsid w:val="00E95EF5"/>
    <w:rsid w:val="00E96EEF"/>
    <w:rsid w:val="00EA1DED"/>
    <w:rsid w:val="00EB565B"/>
    <w:rsid w:val="00EB7A08"/>
    <w:rsid w:val="00ED319B"/>
    <w:rsid w:val="00ED4AB6"/>
    <w:rsid w:val="00F0285C"/>
    <w:rsid w:val="00F057E1"/>
    <w:rsid w:val="00F05928"/>
    <w:rsid w:val="00F14949"/>
    <w:rsid w:val="00F16D66"/>
    <w:rsid w:val="00F23333"/>
    <w:rsid w:val="00F23644"/>
    <w:rsid w:val="00F32DA2"/>
    <w:rsid w:val="00F33C28"/>
    <w:rsid w:val="00F342DF"/>
    <w:rsid w:val="00F520C2"/>
    <w:rsid w:val="00F56C7D"/>
    <w:rsid w:val="00F62D99"/>
    <w:rsid w:val="00F65977"/>
    <w:rsid w:val="00F67C5B"/>
    <w:rsid w:val="00F7076B"/>
    <w:rsid w:val="00F71759"/>
    <w:rsid w:val="00F736C5"/>
    <w:rsid w:val="00F74514"/>
    <w:rsid w:val="00F84726"/>
    <w:rsid w:val="00F9216B"/>
    <w:rsid w:val="00F92E73"/>
    <w:rsid w:val="00FA0847"/>
    <w:rsid w:val="00FA14D0"/>
    <w:rsid w:val="00FA4223"/>
    <w:rsid w:val="00FC3202"/>
    <w:rsid w:val="00FD0BD7"/>
    <w:rsid w:val="00FF2E37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66561" v:ext="edit"/>
    <o:shapelayout v:ext="edit">
      <o:idmap data="1" v:ext="edit"/>
    </o:shapelayout>
  </w:shapeDefaults>
  <w:decimalSymbol w:val=","/>
  <w:listSeparator w:val=";"/>
  <w15:chartTrackingRefBased/>
  <w14:docId w14:val="022CC6A0"/>
  <w15:docId w15:val="{43024F89-E104-4804-A1C9-F5E54442715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qFormat/>
    <w:rsid w:val="009617E6"/>
    <w:pPr>
      <w:jc w:val="center"/>
    </w:pPr>
    <w:rPr>
      <w:b/>
      <w:bCs/>
    </w:rPr>
  </w:style>
  <w:style w:type="paragraph" w:styleId="Tekstbalonia">
    <w:name w:val="Balloon Text"/>
    <w:basedOn w:val="Normal"/>
    <w:link w:val="TekstbaloniaChar"/>
    <w:rsid w:val="008D2D5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8D2D59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basedOn w:val="Zadanifontodlomka"/>
    <w:link w:val="Zaglavlje"/>
    <w:uiPriority w:val="99"/>
    <w:rsid w:val="00F16D66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F16D66"/>
    <w:rPr>
      <w:b/>
      <w:bCs/>
      <w:sz w:val="28"/>
      <w:szCs w:val="24"/>
    </w:rPr>
  </w:style>
  <w:style w:type="paragraph" w:styleId="Odlomakpopisa">
    <w:name w:val="List Paragraph"/>
    <w:basedOn w:val="Normal"/>
    <w:uiPriority w:val="34"/>
    <w:qFormat/>
    <w:rsid w:val="00F16D66"/>
    <w:pPr>
      <w:ind w:left="720"/>
      <w:contextualSpacing/>
    </w:pPr>
  </w:style>
  <w:style w:type="character" w:styleId="UvuenotijelotekstaChar" w:customStyle="true">
    <w:name w:val="Uvučeno tijelo teksta Char"/>
    <w:basedOn w:val="Zadanifontodlomka"/>
    <w:link w:val="Uvuenotijeloteksta"/>
    <w:rsid w:val="000474B6"/>
    <w:rPr>
      <w:sz w:val="24"/>
      <w:szCs w:val="24"/>
    </w:rPr>
  </w:style>
  <w:style w:type="character" w:styleId="Naslov4Char" w:customStyle="true">
    <w:name w:val="Naslov 4 Char"/>
    <w:basedOn w:val="Zadanifontodlomka"/>
    <w:link w:val="Naslov4"/>
    <w:rsid w:val="006973C0"/>
    <w:rPr>
      <w:b/>
      <w:bCs/>
      <w:sz w:val="24"/>
      <w:szCs w:val="24"/>
    </w:rPr>
  </w:style>
  <w:style w:type="character" w:styleId="Naslov5Char" w:customStyle="true">
    <w:name w:val="Naslov 5 Char"/>
    <w:basedOn w:val="Zadanifontodlomka"/>
    <w:link w:val="Naslov5"/>
    <w:rsid w:val="006973C0"/>
    <w:rPr>
      <w:sz w:val="28"/>
      <w:szCs w:val="24"/>
    </w:rPr>
  </w:style>
  <w:style w:type="character" w:styleId="PodnojeChar" w:customStyle="true">
    <w:name w:val="Podnožje Char"/>
    <w:basedOn w:val="Zadanifontodlomka"/>
    <w:link w:val="Podnoje"/>
    <w:uiPriority w:val="99"/>
    <w:rsid w:val="008A47E4"/>
    <w:rPr>
      <w:sz w:val="24"/>
      <w:szCs w:val="24"/>
    </w:rPr>
  </w:style>
  <w:style w:type="character" w:styleId="Naslov3Char" w:customStyle="true">
    <w:name w:val="Naslov 3 Char"/>
    <w:basedOn w:val="Zadanifontodlomka"/>
    <w:link w:val="Naslov3"/>
    <w:rsid w:val="00696D06"/>
    <w:rPr>
      <w:b/>
      <w:bCs/>
      <w:sz w:val="24"/>
      <w:szCs w:val="24"/>
    </w:rPr>
  </w:style>
  <w:style w:type="paragraph" w:styleId="Bezproreda">
    <w:name w:val="No Spacing"/>
    <w:uiPriority w:val="1"/>
    <w:qFormat/>
    <w:rsid w:val="0051624D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25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5520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4117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2894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04310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5530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08460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67747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38794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15507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6063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652165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79236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08311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77489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89169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06127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50750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3107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61343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4090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59638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4616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0198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31087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06330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77445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2882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5253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oter2.xml" Type="http://schemas.openxmlformats.org/officeDocument/2006/relationships/footer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theme/theme1.xml" Type="http://schemas.openxmlformats.org/officeDocument/2006/relationships/theme" Id="rId1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fontTable.xml" Type="http://schemas.openxmlformats.org/officeDocument/2006/relationships/fontTable" Id="rId14"/><Relationship Target="../customXml/item1c.xml" Type="http://schemas.openxmlformats.org/officeDocument/2006/relationships/customXml" Id="rId16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34558D2-4F17-4B85-B81D-37EB814C7202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3</properties:Pages>
  <properties:Words>923</properties:Words>
  <properties:Characters>5227</properties:Characters>
  <properties:Lines>43</properties:Lines>
  <properties:Paragraphs>12</properties:Paragraphs>
  <properties:TotalTime>10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6138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2026-06-03T08:02:00Z</dcterms:created>
  <dc:creator>Bojana Atanasov</dc:creator>
  <cp:keywords/>
  <cp:lastModifiedBy>Zrinjka Matijević</cp:lastModifiedBy>
  <cp:lastPrinted>2024-04-08T07:05:00Z</cp:lastPrinted>
  <dcterms:modified xmlns:xsi="http://www.w3.org/2001/XMLSchema-instance" xsi:type="dcterms:W3CDTF">2026-06-08T06:15:00Z</dcterms:modified>
  <cp:revision>4</cp:revision>
  <dc:subject/>
  <dc:title>217- x 22</dc:title>
</cp:coreProperties>
</file>