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560D83" w14:paraId="60FFAD66" w14:textId="0D00DE3E">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60D83" w:rsidR="00B330A1">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560D83" w14:paraId="4BAC0F3A" w14:textId="7876FB68">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60D83" w:rsidR="00B330A1">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560D83" w14:paraId="0A45C1E0" w14:textId="65E5764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60D83" w:rsidR="00B330A1">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60D83" w:rsidR="00B330A1">
            <w:rPr>
              <w:rStyle w:val="eSPISCCParagraphDefaultFont"/>
              <w:rFonts w:eastAsiaTheme="minorHAnsi"/>
            </w:rPr>
            <w:t>Zagreb</w:t>
          </w:r>
        </w:sdtContent>
      </w:sdt>
      <w:r w:rsidR="001349C2">
        <w:t xml:space="preserve"> </w:t>
      </w:r>
    </w:p>
    <w:p w:rsidR="000E43A6" w:rsidP="00610735" w:rsidRDefault="000E43A6" w14:paraId="312B5976" w14:textId="77777777">
      <w:pPr>
        <w:spacing w:after="0"/>
      </w:pPr>
    </w:p>
    <w:p w:rsidRPr="00176071" w:rsidR="00176071" w:rsidP="00610735" w:rsidRDefault="000E43A6" w14:paraId="6713C859" w14:textId="5441C7BD">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60D83" w:rsidR="00B330A1">
            <w:rPr>
              <w:rStyle w:val="eSPISCCParagraphDefaultFont"/>
              <w:rFonts w:eastAsiaTheme="minorHAnsi"/>
            </w:rPr>
            <w:t>Pp-10655/2026</w:t>
          </w:r>
        </w:sdtContent>
      </w:sdt>
      <w:r w:rsidR="00176071">
        <w:t xml:space="preserve">                                                        </w:t>
      </w:r>
    </w:p>
    <w:p w:rsidR="009E7DBB" w:rsidP="000F1677" w:rsidRDefault="00610735" w14:paraId="7CF9FF48" w14:textId="03671C9F">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60D83" w:rsidR="00B330A1">
            <w:rPr>
              <w:rStyle w:val="eSPISCCParagraphDefaultFont"/>
              <w:rFonts w:eastAsiaTheme="minorHAnsi"/>
            </w:rPr>
            <w:t xml:space="preserve">Liano grill j.d.o.o. </w:t>
          </w:r>
        </w:sdtContent>
      </w:sdt>
      <w:r w:rsidR="00935B82">
        <w:t xml:space="preserve"> </w:t>
      </w:r>
    </w:p>
    <w:p w:rsidRPr="0041581F" w:rsidR="0041581F" w:rsidP="000F1677" w:rsidRDefault="009E7DBB" w14:paraId="1DC35E27" w14:textId="25C1A70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560D83" w:rsidR="00B330A1">
            <w:rPr>
              <w:rStyle w:val="eSPISCCParagraphDefaultFont"/>
              <w:rFonts w:eastAsiaTheme="minorHAnsi"/>
            </w:rPr>
            <w:t>Liano Nokaj</w:t>
          </w:r>
        </w:sdtContent>
      </w:sdt>
      <w:r w:rsidR="00935B82">
        <w:rPr>
          <w:rFonts w:eastAsia="Calibri" w:cs="Times New Roman"/>
          <w:noProof/>
        </w:rPr>
        <w:t xml:space="preserve"> </w:t>
      </w:r>
    </w:p>
    <w:p w:rsidRPr="00610735" w:rsidR="00176071" w:rsidP="000F1677" w:rsidRDefault="00176071" w14:paraId="6AFFAE58" w14:textId="0008DC3D">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560D83" w:rsidR="00B330A1">
            <w:rPr>
              <w:rStyle w:val="eSPISCCParagraphDefaultFont"/>
              <w:rFonts w:eastAsiaTheme="minorHAnsi"/>
            </w:rPr>
            <w:t>članka 296. stavka 1. točke 16. i stavka 2.</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560D83" w:rsidR="00B330A1">
            <w:rPr>
              <w:rStyle w:val="eSPISCCParagraphDefaultFont"/>
              <w:rFonts w:eastAsiaTheme="minorHAnsi"/>
            </w:rPr>
            <w:t>Zakona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5E6FDE23">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560D83" w:rsidR="00B330A1">
            <w:rPr>
              <w:rStyle w:val="eSPISCCParagraphDefaultFont"/>
              <w:rFonts w:eastAsiaTheme="minorHAnsi"/>
            </w:rPr>
            <w:t>Liano Nokaj</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560D83" w:rsidR="00B330A1">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560D83" w:rsidR="00B330A1">
            <w:rPr>
              <w:rStyle w:val="eSPISCCParagraphDefaultFont"/>
              <w:rFonts w:eastAsiaTheme="minorHAnsi"/>
            </w:rPr>
            <w:t>11:10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60D83" w:rsidR="00B330A1">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60D83" w:rsidR="00B330A1">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560D83" w:rsidR="00B330A1">
            <w:rPr>
              <w:rStyle w:val="eSPISCCParagraphDefaultFont"/>
              <w:rFonts w:eastAsiaTheme="minorHAnsi"/>
            </w:rPr>
            <w:t>125</w:t>
          </w:r>
        </w:sdtContent>
      </w:sdt>
      <w:r w:rsidRPr="00176071" w:rsidR="00176071">
        <w:rPr>
          <w:rFonts w:eastAsia="Calibri" w:cs="Times New Roman"/>
          <w:szCs w:val="22"/>
        </w:rPr>
        <w:t xml:space="preserve"> </w:t>
      </w:r>
      <w:r w:rsidRPr="00E801F4" w:rsidR="00E801F4">
        <w:rPr>
          <w:rFonts w:eastAsia="Calibri" w:cs="Times New Roman"/>
          <w:szCs w:val="22"/>
        </w:rPr>
        <w:t>na ročište radi ispitivanja</w:t>
      </w:r>
      <w:r w:rsidR="00B330A1">
        <w:rPr>
          <w:rFonts w:eastAsia="Calibri" w:cs="Times New Roman"/>
          <w:szCs w:val="22"/>
        </w:rPr>
        <w:t xml:space="preserve"> svjedoka</w:t>
      </w:r>
      <w:r w:rsidRPr="00E801F4" w:rsidR="00E801F4">
        <w:rPr>
          <w:rFonts w:eastAsia="Calibri" w:cs="Times New Roman"/>
          <w:szCs w:val="22"/>
        </w:rPr>
        <w:t xml:space="preserve">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30A1" w:rsidRDefault="00E801F4" w14:paraId="1C2892CA" w14:textId="21FA7C6A">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560D83" w:rsidR="00B330A1">
            <w:rPr>
              <w:rStyle w:val="eSPISCCParagraphDefaultFont"/>
              <w:rFonts w:eastAsiaTheme="minorHAnsi"/>
            </w:rPr>
            <w:t xml:space="preserve"> 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B330A1" w:rsidRDefault="00E801F4" w14:paraId="5B940ACD"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B330A1" w:rsidRDefault="00E801F4" w14:paraId="596F35E2"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B330A1" w:rsidRDefault="00E801F4" w14:paraId="1A731005"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6B9D11B6">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560D83" w:rsidR="00B330A1">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560D83" w:rsidR="00B330A1">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560D83" w14:paraId="227DA01B" w14:textId="4BBDCCD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60D83" w:rsidR="00B330A1">
            <w:rPr>
              <w:rStyle w:val="eSPISCCParagraphDefaultFont"/>
              <w:rFonts w:eastAsiaTheme="minorHAnsi"/>
            </w:rPr>
            <w:t>Katarina Jurišić</w:t>
          </w:r>
        </w:sdtContent>
      </w:sdt>
    </w:p>
    <w:p w:rsidRPr="0041581F" w:rsidR="006F62A9" w:rsidP="006F62A9" w:rsidRDefault="006F62A9" w14:paraId="4873E74D" w14:textId="77777777">
      <w:pPr>
        <w:keepNext/>
        <w:spacing w:after="0"/>
        <w:contextualSpacing/>
        <w:rPr>
          <w:rFonts w:cs="Times New Roman"/>
          <w:noProof/>
        </w:rPr>
      </w:pPr>
    </w:p>
    <w:p w:rsidRPr="0041581F" w:rsidR="00176071" w:rsidP="000F1677" w:rsidRDefault="00176071" w14:paraId="217D575B" w14:textId="05C77C68">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F764B" w:rsidP="00537B78" w:rsidRDefault="00EF764B" w14:paraId="09A832FD" w14:textId="77777777">
      <w:r>
        <w:separator/>
      </w:r>
    </w:p>
  </w:endnote>
  <w:endnote w:type="continuationSeparator" w:id="0">
    <w:p w:rsidR="00EF764B" w:rsidP="00537B78" w:rsidRDefault="00EF764B" w14:paraId="10360D9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F764B" w:rsidP="00537B78" w:rsidRDefault="00EF764B" w14:paraId="7B900BCA" w14:textId="77777777">
      <w:r>
        <w:separator/>
      </w:r>
    </w:p>
  </w:footnote>
  <w:footnote w:type="continuationSeparator" w:id="0">
    <w:p w:rsidR="00EF764B" w:rsidP="00537B78" w:rsidRDefault="00EF764B" w14:paraId="7420A4F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4566E418">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60D83" w:rsidR="00B330A1">
          <w:rPr>
            <w:rStyle w:val="eSPISCCParagraphDefaultFont"/>
          </w:rPr>
          <w:t>Pp-10655/2026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0D83"/>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0A1"/>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4914BD"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4914BD"/>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Mlinovi 124a</izvorni_sadrzaj>
    <derivirana_varijabla naziv="DomainObject.UcesnikSudskeRadnje.Adresa.UlicaIKBR_1">Mlinovi 124a</derivirana_varijabla>
  </DomainObject.UcesnikSudskeRadnje.Adresa.UlicaIKBR>
  <DomainObject.UcesnikSudskeRadnje.Naziv>
    <izvorni_sadrzaj>Liano Nokaj</izvorni_sadrzaj>
    <derivirana_varijabla naziv="DomainObject.UcesnikSudskeRadnje.Naziv_1">Liano Nokaj</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11:29</izvorni_sadrzaj>
    <derivirana_varijabla naziv="DomainObject.UcesnikSudskeRadnje.SudskaRadnja.PlaniraniZavrsetakVrijeme_1">11:29</derivirana_varijabla>
  </DomainObject.UcesnikSudskeRadnje.SudskaRadnja.PlaniraniZavrsetakVrijeme>
  <DomainObject.UcesnikSudskeRadnje.SudskaRadnja.PlaniraniPocetakVrijeme>
    <izvorni_sadrzaj>11:10</izvorni_sadrzaj>
    <derivirana_varijabla naziv="DomainObject.UcesnikSudskeRadnje.SudskaRadnja.PlaniraniPocetakVrijeme_1">11:10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10655</izvorni_sadrzaj>
    <derivirana_varijabla naziv="DomainObject.Predmet.Broj_1">10655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kolovoza 2026.</izvorni_sadrzaj>
    <derivirana_varijabla naziv="DomainObject.Predmet.DatumOsnivanja_1">3.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srpnja 1995.</izvorni_sadrzaj>
    <derivirana_varijabla naziv="DomainObject.Predmet.OkrivljenikFizickaOsoba.DatumRodjenja_1">14. srpnja 1995.</derivirana_varijabla>
  </DomainObject.Predmet.OkrivljenikFizickaOsoba.DatumRodjenja>
  <DomainObject.Predmet.OkrivljenikFizickaOsoba.DatumRodjenjaFormated>
    <izvorni_sadrzaj>14.7.1995.</izvorni_sadrzaj>
    <derivirana_varijabla naziv="DomainObject.Predmet.OkrivljenikFizickaOsoba.DatumRodjenjaFormated_1">14.7.1995.</derivirana_varijabla>
  </DomainObject.Predmet.OkrivljenikFizickaOsoba.DatumRodjenjaFormated>
  <DomainObject.Predmet.OkrivljenikFizickaOsoba.Ime>
    <izvorni_sadrzaj>Liano</izvorni_sadrzaj>
    <derivirana_varijabla naziv="DomainObject.Predmet.OkrivljenikFizickaOsoba.Ime_1">Liano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Liano Nokaj</izvorni_sadrzaj>
    <derivirana_varijabla naziv="DomainObject.Predmet.OkrivljenikFizickaOsoba.Naziv_1">Liano Nokaj</derivirana_varijabla>
  </DomainObject.Predmet.OkrivljenikFizickaOsoba.Naziv>
  <DomainObject.Predmet.OkrivljenikFizickaOsoba.Prezime>
    <izvorni_sadrzaj>Nokaj</izvorni_sadrzaj>
    <derivirana_varijabla naziv="DomainObject.Predmet.OkrivljenikFizickaOsoba.Prezime_1">Nokaj</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34946180637</izvorni_sadrzaj>
    <derivirana_varijabla naziv="DomainObject.Predmet.OkrivljenikFizickaOsoba.Oib_1">34946180637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Pp-10655/2026</izvorni_sadrzaj>
    <derivirana_varijabla naziv="DomainObject.Predmet.OznakaBroj_1">Pp-10655/2026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Liano grill j.d.o.o. za usluge; Liano Nokaj</izvorni_sadrzaj>
    <derivirana_varijabla naziv="DomainObject.Predmet.ProtustrankaFormated_1">  Liano grill j.d.o.o. za usluge; Liano Nokaj</derivirana_varijabla>
  </DomainObject.Predmet.ProtustrankaFormated>
  <DomainObject.Predmet.ProtustrankaFormatedOIB>
    <izvorni_sadrzaj>  Liano grill j.d.o.o. za usluge, OIB 48606425834; Liano Nokaj, OIB 34946180637</izvorni_sadrzaj>
    <derivirana_varijabla naziv="DomainObject.Predmet.ProtustrankaFormatedOIB_1">  Liano grill j.d.o.o. za usluge, OIB 48606425834; Liano Nokaj, OIB 34946180637</derivirana_varijabla>
  </DomainObject.Predmet.ProtustrankaFormatedOIB>
  <DomainObject.Predmet.ProtustrankaFormatedWithAdress>
    <izvorni_sadrzaj> Liano grill j.d.o.o. za usluge, Mlinovi 124a, 10000 Zagreb; Liano Nokaj, Mlinovi 124a, 10000 Zagreb</izvorni_sadrzaj>
    <derivirana_varijabla naziv="DomainObject.Predmet.ProtustrankaFormatedWithAdress_1"> Liano grill j.d.o.o. za usluge, Mlinovi 124a, 10000 Zagreb; Liano Nokaj, Mlinovi 124a, 10000 Zagreb</derivirana_varijabla>
  </DomainObject.Predmet.ProtustrankaFormatedWithAdress>
  <DomainObject.Predmet.ProtustrankaFormatedWithAdressOIB>
    <izvorni_sadrzaj> Liano grill j.d.o.o. za usluge, OIB 48606425834, Mlinovi 124a, 10000 Zagreb; Liano Nokaj, OIB 34946180637, Mlinovi 124a, 10000 Zagreb</izvorni_sadrzaj>
    <derivirana_varijabla naziv="DomainObject.Predmet.ProtustrankaFormatedWithAdressOIB_1"> Liano grill j.d.o.o. za usluge, OIB 48606425834, Mlinovi 124a, 10000 Zagreb; Liano Nokaj, OIB 34946180637, Mlinovi 124a, 10000 Zagreb</derivirana_varijabla>
  </DomainObject.Predmet.ProtustrankaFormatedWithAdressOIB>
  <DomainObject.Predmet.ProtustrankaWithAdress>
    <izvorni_sadrzaj>Liano grill j.d.o.o. za usluge Mlinovi 124a, 10000 Zagreb, Liano Nokaj Mlinovi 124a, 10000 Zagreb</izvorni_sadrzaj>
    <derivirana_varijabla naziv="DomainObject.Predmet.ProtustrankaWithAdress_1">Liano grill j.d.o.o. za usluge Mlinovi 124a, 10000 Zagreb, Liano Nokaj Mlinovi 124a, 10000 Zagreb</derivirana_varijabla>
  </DomainObject.Predmet.ProtustrankaWithAdress>
  <DomainObject.Predmet.ProtustrankaWithAdressOIB>
    <izvorni_sadrzaj>Liano grill j.d.o.o. za usluge, OIB 48606425834, Mlinovi 124a, 10000 Zagreb, Liano Nokaj, OIB 34946180637, Mlinovi 124a, 10000 Zagreb</izvorni_sadrzaj>
    <derivirana_varijabla naziv="DomainObject.Predmet.ProtustrankaWithAdressOIB_1">Liano grill j.d.o.o. za usluge, OIB 48606425834, Mlinovi 124a, 10000 Zagreb, Liano Nokaj, OIB 34946180637, Mlinovi 124a, 10000 Zagreb</derivirana_varijabla>
  </DomainObject.Predmet.ProtustrankaWithAdressOIB>
  <DomainObject.Predmet.ProtustrankaNazivFormated>
    <izvorni_sadrzaj>Liano grill j.d.o.o. za usluge,Liano Nokaj</izvorni_sadrzaj>
    <derivirana_varijabla naziv="DomainObject.Predmet.ProtustrankaNazivFormated_1">Liano Nokaj</derivirana_varijabla>
    <derivirana_varijabla naziv="Padez">Liano grill j.d.o.o. za usluge,Liano Nokaj</derivirana_varijabla>
  </DomainObject.Predmet.ProtustrankaNazivFormated>
  <DomainObject.Predmet.ProtustrankaNazivFormatedOIB>
    <izvorni_sadrzaj>Liano grill j.d.o.o. za usluge, OIB 48606425834,Liano Nokaj, OIB 34946180637</izvorni_sadrzaj>
    <derivirana_varijabla naziv="DomainObject.Predmet.ProtustrankaNazivFormatedOIB_1">Liano grill j.d.o.o. za usluge, OIB 48606425834,Liano Nokaj, OIB 34946180637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Liano grill j.d.o.o. za usluge</item>
      <item>Liano Nokaj</item>
    </izvorni_sadrzaj>
    <derivirana_varijabla naziv="DomainObject.Predmet.ProtuStrankaListFormated_1">
      <item>Liano grill j.d.o.o. za usluge</item>
      <item>Liano Nokaj</item>
    </derivirana_varijabla>
  </DomainObject.Predmet.ProtuStrankaListFormated>
  <DomainObject.Predmet.ProtuStrankaListFormatedOIB>
    <izvorni_sadrzaj>
      <item>Liano grill j.d.o.o. za usluge, OIB 48606425834</item>
      <item>Liano Nokaj, OIB 34946180637</item>
    </izvorni_sadrzaj>
    <derivirana_varijabla naziv="DomainObject.Predmet.ProtuStrankaListFormatedOIB_1">
      <item>Liano grill j.d.o.o. za usluge, OIB 48606425834</item>
      <item>Liano Nokaj, OIB 34946180637</item>
    </derivirana_varijabla>
  </DomainObject.Predmet.ProtuStrankaListFormatedOIB>
  <DomainObject.Predmet.ProtuStrankaListFormatedWithAdress>
    <izvorni_sadrzaj>
      <item>Liano grill j.d.o.o. za usluge, Mlinovi 124a, 10000 Zagreb</item>
      <item>Liano Nokaj, Mlinovi 124a, 10000 Zagreb</item>
    </izvorni_sadrzaj>
    <derivirana_varijabla naziv="DomainObject.Predmet.ProtuStrankaListFormatedWithAdress_1">
      <item>Liano grill j.d.o.o. za usluge, Mlinovi 124a, 10000 Zagreb</item>
      <item>Liano Nokaj, Mlinovi 124a, 10000 Zagreb</item>
    </derivirana_varijabla>
  </DomainObject.Predmet.ProtuStrankaListFormatedWithAdress>
  <DomainObject.Predmet.ProtuStrankaListFormatedWithAdressOIB>
    <izvorni_sadrzaj>
      <item>Liano grill j.d.o.o. za usluge, OIB 48606425834, Mlinovi 124a, 10000 Zagreb</item>
      <item>Liano Nokaj, OIB 34946180637, Mlinovi 124a, 10000 Zagreb</item>
    </izvorni_sadrzaj>
    <derivirana_varijabla naziv="DomainObject.Predmet.ProtuStrankaListFormatedWithAdressOIB_1">
      <item>Liano grill j.d.o.o. za usluge, OIB 48606425834, Mlinovi 124a, 10000 Zagreb</item>
      <item>Liano Nokaj, OIB 34946180637, Mlinovi 124a, 10000 Zagreb</item>
    </derivirana_varijabla>
  </DomainObject.Predmet.ProtuStrankaListFormatedWithAdressOIB>
  <DomainObject.Predmet.ProtuStrankaListNazivFormated>
    <izvorni_sadrzaj>
      <item>Liano grill j.d.o.o. za usluge</item>
      <item>Liano Nokaj</item>
    </izvorni_sadrzaj>
    <derivirana_varijabla naziv="DomainObject.Predmet.ProtuStrankaListNazivFormated_1">
      <item>Liano grill j.d.o.o. za usluge</item>
      <item>Liano Nokaj</item>
    </derivirana_varijabla>
  </DomainObject.Predmet.ProtuStrankaListNazivFormated>
  <DomainObject.Predmet.ProtuStrankaListNazivFormatedOIB>
    <izvorni_sadrzaj>
      <item>Liano grill j.d.o.o. za usluge, OIB 48606425834</item>
      <item>Liano Nokaj, OIB 34946180637</item>
    </izvorni_sadrzaj>
    <derivirana_varijabla naziv="DomainObject.Predmet.ProtuStrankaListNazivFormatedOIB_1">
      <item>Liano grill j.d.o.o. za usluge, OIB 48606425834</item>
      <item>Liano Nokaj, OIB 34946180637</item>
    </derivirana_varijabla>
  </DomainObject.Predmet.ProtuStrankaListNazivFormatedOIB>
  <DomainObject.Predmet.OstaliListFormated>
    <izvorni_sadrzaj>
      <item>Davor Čivrak</item>
    </izvorni_sadrzaj>
    <derivirana_varijabla naziv="DomainObject.Predmet.OstaliListFormated_1">
      <item>Davor Čivrak</item>
    </derivirana_varijabla>
    <derivirana_varijabla naziv="DrugaOsoba">
      <item>Davor Čivrak</item>
    </derivirana_varijabla>
  </DomainObject.Predmet.OstaliListFormated>
  <DomainObject.Predmet.OstaliListFormatedOIB>
    <izvorni_sadrzaj>
      <item>Davor Čivrak</item>
    </izvorni_sadrzaj>
    <derivirana_varijabla naziv="DomainObject.Predmet.OstaliListFormatedOIB_1">
      <item>Davor Čivrak</item>
    </derivirana_varijabla>
  </DomainObject.Predmet.OstaliListFormatedOIB>
  <DomainObject.Predmet.OstaliListFormatedWithAdress>
    <izvorni_sadrzaj>
      <item>Davor Čivrak, Heinzelova 62A, 10000 Zagreb</item>
    </izvorni_sadrzaj>
    <derivirana_varijabla naziv="DomainObject.Predmet.OstaliListFormatedWithAdress_1">
      <item>Davor Čivrak, Heinzelova 62A, 10000 Zagreb</item>
    </derivirana_varijabla>
  </DomainObject.Predmet.OstaliListFormatedWithAdress>
  <DomainObject.Predmet.OstaliListFormatedWithAdressOIB>
    <izvorni_sadrzaj>
      <item>Davor Čivrak, Heinzelova 62A, 10000 Zagreb</item>
    </izvorni_sadrzaj>
    <derivirana_varijabla naziv="DomainObject.Predmet.OstaliListFormatedWithAdressOIB_1">
      <item>Davor Čivrak, Heinzelova 62A, 10000 Zagreb</item>
    </derivirana_varijabla>
  </DomainObject.Predmet.OstaliListFormatedWithAdressOIB>
  <DomainObject.Predmet.OstaliListNazivFormated>
    <izvorni_sadrzaj>
      <item>Davor Čivrak</item>
    </izvorni_sadrzaj>
    <derivirana_varijabla naziv="DomainObject.Predmet.OstaliListNazivFormated_1">
      <item>Davor Čivrak</item>
    </derivirana_varijabla>
  </DomainObject.Predmet.OstaliListNazivFormated>
  <DomainObject.Predmet.OstaliListNazivFormatedOIB>
    <izvorni_sadrzaj>
      <item>Davor Čivrak</item>
    </izvorni_sadrzaj>
    <derivirana_varijabla naziv="DomainObject.Predmet.OstaliListNazivFormatedOIB_1">
      <item>Davor Čivrak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Liano grill j.d.o.o. za usluge i dr.</izvorni_sadrzaj>
    <derivirana_varijabla naziv="DomainObject.Predmet.ProtustrankaIDrugi_1">Liano grill j.d.o.o. </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Liano grill j.d.o.o. za usluge, OIB 48606425834, Mlinovi 124a, 10000 Zagreb i dr.</izvorni_sadrzaj>
    <derivirana_varijabla naziv="DomainObject.Predmet.ProtustrankaIDrugiAdressOIB_1">Liano grill j.d.o.o. za usluge, OIB 48606425834, Mlinovi 124a,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Liano grill j.d.o.o. za usluge</item>
      <item>Liano Nokaj</item>
      <item>Davor Čivrak</item>
    </izvorni_sadrzaj>
    <derivirana_varijabla naziv="DomainObject.Predmet.SudioniciListNaziv_1">
      <item>Hrvatsko društvo skladatelja</item>
      <item>Liano grill j.d.o.o. za usluge</item>
      <item>Liano Nokaj</item>
      <item>Davor Čivrak</item>
    </derivirana_varijabla>
    <derivirana_varijabla naziv="OstaliSudionici">
      <item>Hrvatsko društvo skladatelja</item>
      <item>Liano grill j.d.o.o. za usluge</item>
      <item>Liano Nokaj</item>
      <item>Davor Čivrak</item>
    </derivirana_varijabla>
  </DomainObject.Predmet.SudioniciListNaziv>
  <DomainObject.Predmet.SudioniciListAdressOIB>
    <izvorni_sadrzaj>
      <item>Hrvatsko društvo skladatelja, OIB 56668956985, Heinzelova 62 A,10000 Zagreb</item>
      <item>Liano grill j.d.o.o. za usluge, OIB 48606425834, Mlinovi 124a,10000 Zagreb</item>
      <item>Liano Nokaj, OIB 34946180637, Mlinovi 124a,10000 Zagreb</item>
      <item>Davor Čivrak, Heinzelova 62A,10000 Zagreb</item>
    </izvorni_sadrzaj>
    <derivirana_varijabla naziv="DomainObject.Predmet.SudioniciListAdressOIB_1">
      <item>Hrvatsko društvo skladatelja, OIB 56668956985, Heinzelova 62 A,10000 Zagreb</item>
      <item>Liano grill j.d.o.o. za usluge, OIB 48606425834, Mlinovi 124a,10000 Zagreb</item>
      <item>Liano Nokaj, OIB 34946180637, Mlinovi 124a,10000 Zagreb</item>
      <item>Davor Čivrak, Heinzelova 62A,10000 Zagreb</item>
    </derivirana_varijabla>
  </DomainObject.Predmet.SudioniciListAdressOIB>
  <DomainObject.UcesnikSudskeRadnje.NazivFormated>
    <izvorni_sadrzaj>Liano Nokaj, OIB 34946180637, Mlinovi 124a,10000 Zagreb</izvorni_sadrzaj>
    <derivirana_varijabla naziv="DomainObject.UcesnikSudskeRadnje.NazivFormated_1">Liano Nokaj, OIB 34946180637, Mlinovi 124a,10000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48606425834</item>
      <item>, OIB 34946180637</item>
      <item>, OIB null</item>
    </izvorni_sadrzaj>
    <derivirana_varijabla naziv="DomainObject.Predmet.SudioniciListNazivOIB_1">
      <item>, OIB 56668956985</item>
      <item>, OIB 48606425834</item>
      <item>, OIB 34946180637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Liano grill j.d.o.o. za usluge, OIB 48606425834, Mlinovi 124a, 10000 Zagreb
2. Okrivljenik Liano Nokaj, OIB 34946180637, Mlinovi 124a, 10000 Zagreb
3. Svjedok Davor Čivrak, Heinzelova 62A, 10000 Zagreb</izvorni_sadrzaj>
    <derivirana_varijabla naziv="DomainObject.UcesnikSudskeRadnje.SudskaRadnja.UcesniciObavijest_1">1. Okrivljenik Liano grill j.d.o.o. za usluge, OIB 48606425834, Mlinovi 124a, 10000 Zagreb
2. Okrivljenik Liano Nokaj, OIB 34946180637, Mlinovi 124a, 10000 Zagreb
3. Svjedok Davor Čivrak,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kolovoza 2026.</izvorni_sadrzaj>
    <derivirana_varijabla naziv="DomainObject.Predmet.DatumPocetkaProcesa_1">3.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Liano grill j.d.o.o. za usluge, Mlinovi 124a, 10000 Zagreb, OIB: 48606425834</item>
      <item>Liano Nokaj, Mlinovi 124a, 10000 Zagreb, OIB: 34946180637, rođen-a 14.07.1995., mjesto rođenja Zagreb (Grad Zagreb)</item>
    </izvorni_sadrzaj>
    <derivirana_varijabla naziv="DomainObject.Predmet.OkrivljenikAdresaMjestoRodjenjaList_1">
      <item>Liano grill j.d.o.o. za usluge, Mlinovi 124a, 10000 Zagreb, OIB: 48606425834</item>
      <item>Liano Nokaj, Mlinovi 124a, 10000 Zagreb, OIB: 34946180637, rođen-a 14.07.1995.,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Liano grill j.d.o.o. za usluge, MBS 081506807, Mlinovi 124a, 10000 Zagreb</izvorni_sadrzaj>
    <derivirana_varijabla naziv="DomainObject.Predmet.OkrivljenikPravnaNazivAdresaMbs_1">Liano grill j.d.o.o. za usluge, MBS 081506807, Mlinovi 124a,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Zakona o autorskom pravu i srodnim pravima</derivirana_varijabla>
  </DomainObject.ZakonPravilnikFull>
  <DomainObject.PrviPodnesak.OznakaBrojPodnositelja>
    <izvorni_sadrzaj>348357-0002</izvorni_sadrzaj>
    <derivirana_varijabla naziv="DomainObject.PrviPodnesak.OznakaBrojPodnositelja_1">348357-0002</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1</properties:Pages>
  <properties:Words>334</properties:Words>
  <properties:Characters>1924</properties:Characters>
  <properties:Lines>49</properties:Lines>
  <properties:Paragraphs>19</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2413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2026-10-27T09:23:00Z</cp:lastPrinted>
  <dcterms:modified xmlns:xsi="http://www.w3.org/2001/XMLSchema-instance" xsi:type="dcterms:W3CDTF">2026-10-27T09:23:00Z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Liano Nokaj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