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56E53" w14:paraId="60FFAD66" w14:textId="5635AD72">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56E5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56E53" w14:paraId="4BAC0F3A" w14:textId="2666A9B2">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56E5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956E53" w14:paraId="0A45C1E0" w14:textId="2498105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56E5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56E53">
            <w:rPr>
              <w:rStyle w:val="eSPISCCParagraphDefaultFont"/>
              <w:rFonts w:eastAsiaTheme="minorHAnsi"/>
            </w:rPr>
            <w:t>Zagreb</w:t>
          </w:r>
        </w:sdtContent>
      </w:sdt>
      <w:r w:rsidR="001349C2">
        <w:t xml:space="preserve"> </w:t>
      </w:r>
    </w:p>
    <w:p w:rsidR="000E43A6" w:rsidP="00610735" w:rsidRDefault="000E43A6" w14:paraId="312B5976" w14:textId="77777777">
      <w:pPr>
        <w:spacing w:after="0"/>
      </w:pPr>
    </w:p>
    <w:p w:rsidRPr="00176071" w:rsidR="00176071" w:rsidP="00610735" w:rsidRDefault="000E43A6" w14:paraId="6713C859" w14:textId="37963CB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56E53" w:rsidR="00956E53">
            <w:rPr>
              <w:rStyle w:val="eSPISCCParagraphDefaultFont"/>
              <w:rFonts w:eastAsiaTheme="minorHAnsi"/>
            </w:rPr>
            <w:t>Pp-10368/2026</w:t>
          </w:r>
        </w:sdtContent>
      </w:sdt>
      <w:r w:rsidR="00176071">
        <w:t xml:space="preserve">                                                        </w:t>
      </w:r>
    </w:p>
    <w:p w:rsidR="009E7DBB" w:rsidP="000F1677" w:rsidRDefault="00610735" w14:paraId="7CF9FF48" w14:textId="6EA48543">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56E53" w:rsidR="00956E53">
            <w:rPr>
              <w:rStyle w:val="eSPISCCParagraphDefaultFont"/>
              <w:rFonts w:eastAsiaTheme="minorHAnsi"/>
            </w:rPr>
            <w:t xml:space="preserve">Milan promet d.o.o. </w:t>
          </w:r>
        </w:sdtContent>
      </w:sdt>
      <w:r w:rsidR="00935B82">
        <w:t xml:space="preserve"> </w:t>
      </w:r>
    </w:p>
    <w:p w:rsidRPr="0041581F" w:rsidR="0041581F" w:rsidP="000F1677" w:rsidRDefault="009E7DBB" w14:paraId="1DC35E27" w14:textId="38995FD0">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956E53" w:rsidR="00956E53">
            <w:rPr>
              <w:rStyle w:val="eSPISCCParagraphDefaultFont"/>
              <w:rFonts w:eastAsiaTheme="minorHAnsi"/>
            </w:rPr>
            <w:t>Milan Antić</w:t>
          </w:r>
        </w:sdtContent>
      </w:sdt>
      <w:r w:rsidR="00935B82">
        <w:rPr>
          <w:rFonts w:eastAsia="Calibri" w:cs="Times New Roman"/>
          <w:noProof/>
        </w:rPr>
        <w:t xml:space="preserve"> </w:t>
      </w:r>
    </w:p>
    <w:p w:rsidRPr="00610735" w:rsidR="00176071" w:rsidP="000F1677" w:rsidRDefault="00176071" w14:paraId="6AFFAE58" w14:textId="6B223A1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56E53" w:rsidR="00956E53">
            <w:rPr>
              <w:rStyle w:val="eSPISCCParagraphDefaultFont"/>
              <w:rFonts w:eastAsiaTheme="minorHAnsi"/>
            </w:rPr>
            <w:t>članka 296. stavka 1. točke 16. i stavka 2.</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956E53" w:rsidR="00956E53">
            <w:rPr>
              <w:rStyle w:val="eSPISCCParagraphDefaultFont"/>
              <w:rFonts w:eastAsiaTheme="minorHAnsi"/>
            </w:rPr>
            <w:t>Zakona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35D1EFD6">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56E53" w:rsidR="00956E53">
            <w:rPr>
              <w:rStyle w:val="eSPISCCParagraphDefaultFont"/>
              <w:rFonts w:eastAsiaTheme="minorHAnsi"/>
            </w:rPr>
            <w:t>Milan Antić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56E53" w:rsidR="00956E53">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56E53" w:rsidR="00956E53">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56E53" w:rsidR="00956E53">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56E53" w:rsidR="00956E53">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56E53" w:rsidR="00956E53">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w:t>
      </w:r>
      <w:r w:rsidR="00956E53">
        <w:rPr>
          <w:rFonts w:eastAsia="Calibri" w:cs="Times New Roman"/>
          <w:szCs w:val="22"/>
        </w:rPr>
        <w:t xml:space="preserve">svjedoka </w:t>
      </w:r>
      <w:r w:rsidRPr="00E801F4" w:rsidR="00E801F4">
        <w:rPr>
          <w:rFonts w:eastAsia="Calibri" w:cs="Times New Roman"/>
          <w:szCs w:val="22"/>
        </w:rPr>
        <w:t xml:space="preserve">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6A8D8ADE">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956E53" w:rsidR="00956E53">
            <w:rPr>
              <w:rStyle w:val="eSPISCCParagraphDefaultFont"/>
              <w:rFonts w:eastAsiaTheme="minorHAnsi"/>
            </w:rPr>
            <w:t xml:space="preserve"> 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956E53" w:rsidRDefault="00E801F4" w14:paraId="5B940ACD"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956E53" w:rsidRDefault="00E801F4" w14:paraId="596F35E2"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956E53" w:rsidRDefault="00E801F4" w14:paraId="1A731005"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584EF593">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56E53" w:rsidR="00956E5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56E53" w:rsidR="00956E53">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56E53" w14:paraId="227DA01B" w14:textId="13097AF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56E53">
            <w:rPr>
              <w:rStyle w:val="eSPISCCParagraphDefaultFont"/>
              <w:rFonts w:eastAsiaTheme="minorHAnsi"/>
            </w:rPr>
            <w:t>Katarina Jurišić</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6F62A9" w14:paraId="217D575B"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F764B" w:rsidP="00537B78" w:rsidRDefault="00EF764B" w14:paraId="09A832FD" w14:textId="77777777">
      <w:r>
        <w:separator/>
      </w:r>
    </w:p>
  </w:endnote>
  <w:endnote w:type="continuationSeparator" w:id="0">
    <w:p w:rsidR="00EF764B" w:rsidP="00537B78" w:rsidRDefault="00EF764B" w14:paraId="10360D9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F764B" w:rsidP="00537B78" w:rsidRDefault="00EF764B" w14:paraId="7B900BCA" w14:textId="77777777">
      <w:r>
        <w:separator/>
      </w:r>
    </w:p>
  </w:footnote>
  <w:footnote w:type="continuationSeparator" w:id="0">
    <w:p w:rsidR="00EF764B" w:rsidP="00537B78" w:rsidRDefault="00EF764B" w14:paraId="7420A4F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3EBFDD46">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56E53" w:rsidR="00956E53">
          <w:rPr>
            <w:rStyle w:val="eSPISCCParagraphDefaultFont"/>
          </w:rPr>
          <w:t>Pp-10368/2026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6E53"/>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635F28"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6249A5"/>
    <w:rsid w:val="00635F28"/>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Bela Palanka</izvorni_sadrzaj>
    <derivirana_varijabla naziv="DomainObject.UcesnikSudskeRadnje.Adresa.Naselje_1">Bela Palanka</derivirana_varijabla>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Klisura Bb</izvorni_sadrzaj>
    <derivirana_varijabla naziv="DomainObject.UcesnikSudskeRadnje.Adresa.UlicaIKBR_1">Klisura Bb</derivirana_varijabla>
  </DomainObject.UcesnikSudskeRadnje.Adresa.UlicaIKBR>
  <DomainObject.UcesnikSudskeRadnje.Naziv>
    <izvorni_sadrzaj>Milan Antić</izvorni_sadrzaj>
    <derivirana_varijabla naziv="DomainObject.UcesnikSudskeRadnje.Naziv_1">Milan Antić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13:14</izvorni_sadrzaj>
    <derivirana_varijabla naziv="DomainObject.UcesnikSudskeRadnje.SudskaRadnja.PlaniraniZavrsetakVrijeme_1">13:14</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10368</izvorni_sadrzaj>
    <derivirana_varijabla naziv="DomainObject.Predmet.Broj_1">10368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ožujka 1981.</izvorni_sadrzaj>
    <derivirana_varijabla naziv="DomainObject.Predmet.OkrivljenikFizickaOsoba.DatumRodjenja_1">4. ožujka 1981.</derivirana_varijabla>
  </DomainObject.Predmet.OkrivljenikFizickaOsoba.DatumRodjenja>
  <DomainObject.Predmet.OkrivljenikFizickaOsoba.DatumRodjenjaFormated>
    <izvorni_sadrzaj>4.3.1981.</izvorni_sadrzaj>
    <derivirana_varijabla naziv="DomainObject.Predmet.OkrivljenikFizickaOsoba.DatumRodjenjaFormated_1">4.3.1981.</derivirana_varijabla>
  </DomainObject.Predmet.OkrivljenikFizickaOsoba.DatumRodjenjaFormated>
  <DomainObject.Predmet.OkrivljenikFizickaOsoba.Ime>
    <izvorni_sadrzaj>Milan</izvorni_sadrzaj>
    <derivirana_varijabla naziv="DomainObject.Predmet.OkrivljenikFizickaOsoba.Ime_1">Milan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CETINJE</izvorni_sadrzaj>
    <derivirana_varijabla naziv="DomainObject.Predmet.OkrivljenikFizickaOsoba.MjestoRodjenja_1">CETINJE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Milan Antić</izvorni_sadrzaj>
    <derivirana_varijabla naziv="DomainObject.Predmet.OkrivljenikFizickaOsoba.Naziv_1">Milan Antić</derivirana_varijabla>
  </DomainObject.Predmet.OkrivljenikFizickaOsoba.Naziv>
  <DomainObject.Predmet.OkrivljenikFizickaOsoba.Prezime>
    <izvorni_sadrzaj>Antić</izvorni_sadrzaj>
    <derivirana_varijabla naziv="DomainObject.Predmet.OkrivljenikFizickaOsoba.Prezime_1">Antić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36858032929</izvorni_sadrzaj>
    <derivirana_varijabla naziv="DomainObject.Predmet.OkrivljenikFizickaOsoba.Oib_1">36858032929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Pp-10368/2026</izvorni_sadrzaj>
    <derivirana_varijabla naziv="DomainObject.Predmet.OznakaBroj_1">Pp-10368/2026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Milan promet d.o.o. za trgovinu i usluge; Milan Antić</izvorni_sadrzaj>
    <derivirana_varijabla naziv="DomainObject.Predmet.ProtustrankaFormated_1">  Milan promet d.o.o. za trgovinu i usluge; Milan Antić</derivirana_varijabla>
  </DomainObject.Predmet.ProtustrankaFormated>
  <DomainObject.Predmet.ProtustrankaFormatedOIB>
    <izvorni_sadrzaj>  Milan promet d.o.o. za trgovinu i usluge, OIB 12024630546; Milan Antić, OIB 36858032929</izvorni_sadrzaj>
    <derivirana_varijabla naziv="DomainObject.Predmet.ProtustrankaFormatedOIB_1">  Milan promet d.o.o. za trgovinu i usluge, OIB 12024630546; Milan Antić, OIB 36858032929</derivirana_varijabla>
  </DomainObject.Predmet.ProtustrankaFormatedOIB>
  <DomainObject.Predmet.ProtustrankaFormatedWithAdress>
    <izvorni_sadrzaj> Milan promet d.o.o. za trgovinu i usluge, Savska cesta 124, 10000 Zagreb; Milan Antić, Klisura Bb, Bela Palanka</izvorni_sadrzaj>
    <derivirana_varijabla naziv="DomainObject.Predmet.ProtustrankaFormatedWithAdress_1"> Milan promet d.o.o. za trgovinu i usluge, Savska cesta 124, 10000 Zagreb; Milan Antić, Klisura Bb, Bela Palanka</derivirana_varijabla>
  </DomainObject.Predmet.ProtustrankaFormatedWithAdress>
  <DomainObject.Predmet.ProtustrankaFormatedWithAdressOIB>
    <izvorni_sadrzaj> Milan promet d.o.o. za trgovinu i usluge, OIB 12024630546, Savska cesta 124, 10000 Zagreb; Milan Antić, OIB 36858032929, Klisura Bb, Bela Palanka</izvorni_sadrzaj>
    <derivirana_varijabla naziv="DomainObject.Predmet.ProtustrankaFormatedWithAdressOIB_1"> Milan promet d.o.o. za trgovinu i usluge, OIB 12024630546, Savska cesta 124, 10000 Zagreb; Milan Antić, OIB 36858032929, Klisura Bb, Bela Palanka</derivirana_varijabla>
  </DomainObject.Predmet.ProtustrankaFormatedWithAdressOIB>
  <DomainObject.Predmet.ProtustrankaWithAdress>
    <izvorni_sadrzaj>Milan promet d.o.o. za trgovinu i usluge Savska cesta 124, 10000 Zagreb, Milan Antić Klisura Bb, Bela Palanka</izvorni_sadrzaj>
    <derivirana_varijabla naziv="DomainObject.Predmet.ProtustrankaWithAdress_1">Milan promet d.o.o. za trgovinu i usluge Savska cesta 124, 10000 Zagreb, Milan Antić Klisura Bb, Bela Palanka</derivirana_varijabla>
  </DomainObject.Predmet.ProtustrankaWithAdress>
  <DomainObject.Predmet.ProtustrankaWithAdressOIB>
    <izvorni_sadrzaj>Milan promet d.o.o. za trgovinu i usluge, OIB 12024630546, Savska cesta 124, 10000 Zagreb, Milan Antić, OIB 36858032929, Klisura Bb, Bela Palanka</izvorni_sadrzaj>
    <derivirana_varijabla naziv="DomainObject.Predmet.ProtustrankaWithAdressOIB_1">Milan promet d.o.o. za trgovinu i usluge, OIB 12024630546, Savska cesta 124, 10000 Zagreb, Milan Antić, OIB 36858032929, Klisura Bb, Bela Palanka</derivirana_varijabla>
  </DomainObject.Predmet.ProtustrankaWithAdressOIB>
  <DomainObject.Predmet.ProtustrankaNazivFormated>
    <izvorni_sadrzaj>Milan promet d.o.o. za trgovinu i usluge,Milan Antić</izvorni_sadrzaj>
    <derivirana_varijabla naziv="DomainObject.Predmet.ProtustrankaNazivFormated_1">Milan Antić</derivirana_varijabla>
    <derivirana_varijabla naziv="Padez">Milan promet d.o.o. za trgovinu i usluge,Milan Antić</derivirana_varijabla>
  </DomainObject.Predmet.ProtustrankaNazivFormated>
  <DomainObject.Predmet.ProtustrankaNazivFormatedOIB>
    <izvorni_sadrzaj>Milan promet d.o.o. za trgovinu i usluge, OIB 12024630546,Milan Antić, OIB 36858032929</izvorni_sadrzaj>
    <derivirana_varijabla naziv="DomainObject.Predmet.ProtustrankaNazivFormatedOIB_1">Milan promet d.o.o. za trgovinu i usluge, OIB 12024630546,Milan Antić, OIB 36858032929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Milan promet d.o.o. za trgovinu i usluge</item>
      <item>Milan Antić</item>
    </izvorni_sadrzaj>
    <derivirana_varijabla naziv="DomainObject.Predmet.ProtuStrankaListFormated_1">
      <item>Milan promet d.o.o. za trgovinu i usluge</item>
      <item>Milan Antić</item>
    </derivirana_varijabla>
  </DomainObject.Predmet.ProtuStrankaListFormated>
  <DomainObject.Predmet.ProtuStrankaListFormatedOIB>
    <izvorni_sadrzaj>
      <item>Milan promet d.o.o. za trgovinu i usluge, OIB 12024630546</item>
      <item>Milan Antić, OIB 36858032929</item>
    </izvorni_sadrzaj>
    <derivirana_varijabla naziv="DomainObject.Predmet.ProtuStrankaListFormatedOIB_1">
      <item>Milan promet d.o.o. za trgovinu i usluge, OIB 12024630546</item>
      <item>Milan Antić, OIB 36858032929</item>
    </derivirana_varijabla>
  </DomainObject.Predmet.ProtuStrankaListFormatedOIB>
  <DomainObject.Predmet.ProtuStrankaListFormatedWithAdress>
    <izvorni_sadrzaj>
      <item>Milan promet d.o.o. za trgovinu i usluge, Savska cesta 124, 10000 Zagreb</item>
      <item>Milan Antić, Klisura Bb, Bela Palanka</item>
    </izvorni_sadrzaj>
    <derivirana_varijabla naziv="DomainObject.Predmet.ProtuStrankaListFormatedWithAdress_1">
      <item>Milan promet d.o.o. za trgovinu i usluge, Savska cesta 124, 10000 Zagreb</item>
      <item>Milan Antić, Klisura Bb, Bela Palanka</item>
    </derivirana_varijabla>
  </DomainObject.Predmet.ProtuStrankaListFormatedWithAdress>
  <DomainObject.Predmet.ProtuStrankaListFormatedWithAdressOIB>
    <izvorni_sadrzaj>
      <item>Milan promet d.o.o. za trgovinu i usluge, OIB 12024630546, Savska cesta 124, 10000 Zagreb</item>
      <item>Milan Antić, OIB 36858032929, Klisura Bb, Bela Palanka</item>
    </izvorni_sadrzaj>
    <derivirana_varijabla naziv="DomainObject.Predmet.ProtuStrankaListFormatedWithAdressOIB_1">
      <item>Milan promet d.o.o. za trgovinu i usluge, OIB 12024630546, Savska cesta 124, 10000 Zagreb</item>
      <item>Milan Antić, OIB 36858032929, Klisura Bb, Bela Palanka</item>
    </derivirana_varijabla>
  </DomainObject.Predmet.ProtuStrankaListFormatedWithAdressOIB>
  <DomainObject.Predmet.ProtuStrankaListNazivFormated>
    <izvorni_sadrzaj>
      <item>Milan promet d.o.o. za trgovinu i usluge</item>
      <item>Milan Antić</item>
    </izvorni_sadrzaj>
    <derivirana_varijabla naziv="DomainObject.Predmet.ProtuStrankaListNazivFormated_1">
      <item>Milan promet d.o.o. za trgovinu i usluge</item>
      <item>Milan Antić</item>
    </derivirana_varijabla>
  </DomainObject.Predmet.ProtuStrankaListNazivFormated>
  <DomainObject.Predmet.ProtuStrankaListNazivFormatedOIB>
    <izvorni_sadrzaj>
      <item>Milan promet d.o.o. za trgovinu i usluge, OIB 12024630546</item>
      <item>Milan Antić, OIB 36858032929</item>
    </izvorni_sadrzaj>
    <derivirana_varijabla naziv="DomainObject.Predmet.ProtuStrankaListNazivFormatedOIB_1">
      <item>Milan promet d.o.o. za trgovinu i usluge, OIB 12024630546</item>
      <item>Milan Antić, OIB 36858032929</item>
    </derivirana_varijabla>
  </DomainObject.Predmet.ProtuStrankaListNazivFormatedOIB>
  <DomainObject.Predmet.OstaliListFormated>
    <izvorni_sadrzaj>
      <item>VII. policijska postaja Zagreb</item>
      <item>Josip Pende</item>
    </izvorni_sadrzaj>
    <derivirana_varijabla naziv="DomainObject.Predmet.OstaliListFormated_1">
      <item>VII. policijska postaja Zagreb</item>
      <item>Josip Pende</item>
    </derivirana_varijabla>
    <derivirana_varijabla naziv="DrugaOsoba">
      <item>VII. policijska postaja Zagreb</item>
      <item>Josip Pende</item>
    </derivirana_varijabla>
  </DomainObject.Predmet.OstaliListFormated>
  <DomainObject.Predmet.OstaliListFormatedOIB>
    <izvorni_sadrzaj>
      <item>VII. policijska postaja Zagreb</item>
      <item>Josip Pende</item>
    </izvorni_sadrzaj>
    <derivirana_varijabla naziv="DomainObject.Predmet.OstaliListFormatedOIB_1">
      <item>VII. policijska postaja Zagreb</item>
      <item>Josip Pende</item>
    </derivirana_varijabla>
  </DomainObject.Predmet.OstaliListFormatedOIB>
  <DomainObject.Predmet.OstaliListFormatedWithAdress>
    <izvorni_sadrzaj>
      <item>VII. policijska postaja Zagreb, Nehajska ulica 7, 10000 Zagreb</item>
      <item>Josip Pende, Heinzelova 62A, 10000 Zagreb</item>
    </izvorni_sadrzaj>
    <derivirana_varijabla naziv="DomainObject.Predmet.OstaliListFormatedWithAdress_1">
      <item>VII. policijska postaja Zagreb, Nehajska ulica 7, 10000 Zagreb</item>
      <item>Josip Pende, Heinzelova 62A, 10000 Zagreb</item>
    </derivirana_varijabla>
  </DomainObject.Predmet.OstaliListFormatedWithAdress>
  <DomainObject.Predmet.OstaliListFormatedWithAdressOIB>
    <izvorni_sadrzaj>
      <item>VII. policijska postaja Zagreb, Nehajska ulica 7, 10000 Zagreb</item>
      <item>Josip Pende, Heinzelova 62A, 10000 Zagreb</item>
    </izvorni_sadrzaj>
    <derivirana_varijabla naziv="DomainObject.Predmet.OstaliListFormatedWithAdressOIB_1">
      <item>VII. policijska postaja Zagreb, Nehajska ulica 7, 10000 Zagreb</item>
      <item>Josip Pende, Heinzelova 62A, 10000 Zagreb</item>
    </derivirana_varijabla>
  </DomainObject.Predmet.OstaliListFormatedWithAdressOIB>
  <DomainObject.Predmet.OstaliListNazivFormated>
    <izvorni_sadrzaj>
      <item>VII. policijska postaja Zagreb</item>
      <item>Josip Pende</item>
    </izvorni_sadrzaj>
    <derivirana_varijabla naziv="DomainObject.Predmet.OstaliListNazivFormated_1">
      <item>VII. policijska postaja Zagreb</item>
      <item>Josip Pende</item>
    </derivirana_varijabla>
  </DomainObject.Predmet.OstaliListNazivFormated>
  <DomainObject.Predmet.OstaliListNazivFormatedOIB>
    <izvorni_sadrzaj>
      <item>VII. policijska postaja Zagreb</item>
      <item>Josip Pende</item>
    </izvorni_sadrzaj>
    <derivirana_varijabla naziv="DomainObject.Predmet.OstaliListNazivFormatedOIB_1">
      <item>VII. policijska postaja Zagreb</item>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Milan promet d.o.o. za trgovinu i usluge i dr.</izvorni_sadrzaj>
    <derivirana_varijabla naziv="DomainObject.Predmet.ProtustrankaIDrugi_1">Milan promet d.o.o. </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Milan promet d.o.o. za trgovinu i usluge, OIB 12024630546, Savska cesta 124, 10000 Zagreb i dr.</izvorni_sadrzaj>
    <derivirana_varijabla naziv="DomainObject.Predmet.ProtustrankaIDrugiAdressOIB_1">Milan promet d.o.o. za trgovinu i usluge, OIB 12024630546, Savska cesta 124,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Milan promet d.o.o. za trgovinu i usluge</item>
      <item>Milan Antić</item>
      <item>VII. policijska postaja Zagreb</item>
      <item>Josip Pende</item>
    </izvorni_sadrzaj>
    <derivirana_varijabla naziv="DomainObject.Predmet.SudioniciListNaziv_1">
      <item>Hrvatsko društvo skladatelja</item>
      <item>Milan promet d.o.o. za trgovinu i usluge</item>
      <item>Milan Antić</item>
      <item>VII. policijska postaja Zagreb</item>
      <item>Josip Pende</item>
    </derivirana_varijabla>
    <derivirana_varijabla naziv="OstaliSudionici">
      <item>Hrvatsko društvo skladatelja</item>
      <item>Milan promet d.o.o. za trgovinu i usluge</item>
      <item>Milan Antić</item>
      <item>VII. policijska postaja Zagreb</item>
      <item>Josip Pende</item>
    </derivirana_varijabla>
  </DomainObject.Predmet.SudioniciListNaziv>
  <DomainObject.Predmet.SudioniciListAdressOIB>
    <izvorni_sadrzaj>
      <item>Hrvatsko društvo skladatelja, OIB 56668956985, Heinzelova 62 A,10000 Zagreb</item>
      <item>Milan promet d.o.o. za trgovinu i usluge, OIB 12024630546, Savska cesta 124,10000 Zagreb</item>
      <item>Milan Antić, OIB 36858032929, Klisura Bb,Bela Palanka</item>
      <item>VII. policijska postaja Zagreb, Nehajska ulica 7,10000 Zagreb</item>
      <item>Josip Pende, Heinzelova 62A,10000 Zagreb</item>
    </izvorni_sadrzaj>
    <derivirana_varijabla naziv="DomainObject.Predmet.SudioniciListAdressOIB_1">
      <item>Hrvatsko društvo skladatelja, OIB 56668956985, Heinzelova 62 A,10000 Zagreb</item>
      <item>Milan promet d.o.o. za trgovinu i usluge, OIB 12024630546, Savska cesta 124,10000 Zagreb</item>
      <item>Milan Antić, OIB 36858032929, Klisura Bb,Bela Palanka</item>
      <item>VII. policijska postaja Zagreb, Nehajska ulica 7,10000 Zagreb</item>
      <item>Josip Pende, Heinzelova 62A,10000 Zagreb</item>
    </derivirana_varijabla>
  </DomainObject.Predmet.SudioniciListAdressOIB>
  <DomainObject.UcesnikSudskeRadnje.NazivFormated>
    <izvorni_sadrzaj>Milan Antić, OIB 36858032929, Klisura Bb,Bela Palanka</izvorni_sadrzaj>
    <derivirana_varijabla naziv="DomainObject.UcesnikSudskeRadnje.NazivFormated_1">Milan Antić, OIB 36858032929, Klisura Bb,Bela Palanka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12024630546</item>
      <item>, OIB 36858032929</item>
      <item>, OIB null</item>
      <item>, OIB null</item>
    </izvorni_sadrzaj>
    <derivirana_varijabla naziv="DomainObject.Predmet.SudioniciListNazivOIB_1">
      <item>, OIB 56668956985</item>
      <item>, OIB 12024630546</item>
      <item>, OIB 36858032929</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Milan promet d.o.o. za trgovinu i usluge, OIB 12024630546, Savska cesta 124, 10000 Zagreb
2. Okrivljenik Milan Antić, OIB 36858032929, Klisura Bb, Bela Palanka
3. Svjedok Josip Pende, Heinzelova 62A, 10000 Zagreb</izvorni_sadrzaj>
    <derivirana_varijabla naziv="DomainObject.UcesnikSudskeRadnje.SudskaRadnja.UcesniciObavijest_1">1. Okrivljenik Milan promet d.o.o. za trgovinu i usluge, OIB 12024630546, Savska cesta 124, 10000 Zagreb
2. Okrivljenik Milan Antić, OIB 36858032929, Klisura Bb, Bela Palanka
3. Svjedok Josip Pende,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Milan promet d.o.o. za trgovinu i usluge, Savska cesta 124, 10000 Zagreb, OIB: 12024630546</item>
      <item>Milan Antić, Klisura Bb Bela Palanka, OIB: 36858032929, rođen-a 04.03.1981., mjesto rođenja CETINJE</item>
    </izvorni_sadrzaj>
    <derivirana_varijabla naziv="DomainObject.Predmet.OkrivljenikAdresaMjestoRodjenjaList_1">
      <item>Milan promet d.o.o. za trgovinu i usluge, Savska cesta 124, 10000 Zagreb, OIB: 12024630546</item>
      <item>Milan Antić, Klisura Bb Bela Palanka, OIB: 36858032929, rođen-a 04.03.1981., mjesto rođenja CETINJE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Milan promet d.o.o. za trgovinu i usluge, MBS 081623055, Savska cesta 124, 10000 Zagreb</izvorni_sadrzaj>
    <derivirana_varijabla naziv="DomainObject.Predmet.OkrivljenikPravnaNazivAdresaMbs_1">Milan promet d.o.o. za trgovinu i usluge, MBS 081623055, Savska cesta 124,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Zakona o autorskom pravu i srodnim pravima</derivirana_varijabla>
  </DomainObject.ZakonPravilnikFull>
  <DomainObject.PrviPodnesak.OznakaBrojPodnositelja>
    <izvorni_sadrzaj>357557-0001</izvorni_sadrzaj>
    <derivirana_varijabla naziv="DomainObject.PrviPodnesak.OznakaBrojPodnositelja_1">357557-0001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337</properties:Words>
  <properties:Characters>1946</properties:Characters>
  <properties:Lines>50</properties:Lines>
  <properties:Paragraphs>20</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2437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2026-10-27T09:48:00Z</cp:lastPrinted>
  <dcterms:modified xmlns:xsi="http://www.w3.org/2001/XMLSchema-instance" xsi:type="dcterms:W3CDTF">2026-10-27T09:48:00Z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Milan Antić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