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020A67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A7970" w14:paraId="2FA041CF"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02DC3" w:rsidR="00A02DC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A7970" w14:paraId="32097CCA"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02DC3" w:rsidR="00A02DC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4A7970" w14:paraId="7B89C6C3" w14:textId="6DF324B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02DC3" w:rsidR="00A02DC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02DC3" w:rsidR="00A02DC3">
            <w:rPr>
              <w:rStyle w:val="eSPISCCParagraphDefaultFont"/>
              <w:rFonts w:eastAsiaTheme="minorHAnsi"/>
            </w:rPr>
            <w:t>Zagreb</w:t>
          </w:r>
        </w:sdtContent>
      </w:sdt>
      <w:r w:rsidR="001349C2">
        <w:t xml:space="preserve"> </w:t>
      </w:r>
    </w:p>
    <w:p w:rsidRPr="00176071" w:rsidR="00176071" w:rsidP="00610735" w:rsidRDefault="000E43A6" w14:paraId="6F9B3174"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02DC3" w:rsidR="00A02DC3">
            <w:rPr>
              <w:rStyle w:val="eSPISCCParagraphDefaultFont"/>
              <w:rFonts w:eastAsiaTheme="minorHAnsi"/>
            </w:rPr>
            <w:t>Pp-11219/2026</w:t>
          </w:r>
        </w:sdtContent>
      </w:sdt>
      <w:r w:rsidR="00176071">
        <w:t xml:space="preserve">                                                        </w:t>
      </w:r>
    </w:p>
    <w:p w:rsidR="009E7DBB" w:rsidP="000F1677" w:rsidRDefault="00610735" w14:paraId="2FC530D8"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02DC3" w:rsidR="00A02DC3">
            <w:rPr>
              <w:rStyle w:val="eSPISCCParagraphDefaultFont"/>
              <w:rFonts w:eastAsiaTheme="minorHAnsi"/>
            </w:rPr>
            <w:t>P.M.U. Masterclass jednostavno društvo s ograničenom odgovornošću za usluge i dr.</w:t>
          </w:r>
        </w:sdtContent>
      </w:sdt>
      <w:r w:rsidR="00210894">
        <w:t xml:space="preserve"> </w:t>
      </w:r>
    </w:p>
    <w:p w:rsidRPr="0041581F" w:rsidR="0041581F" w:rsidP="000F1677" w:rsidRDefault="009E7DBB" w14:paraId="3AEF9221" w14:textId="23D495D1">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A02DC3" w:rsidR="00A02DC3">
            <w:rPr>
              <w:rStyle w:val="eSPISCCParagraphDefaultFont"/>
              <w:rFonts w:eastAsiaTheme="minorHAnsi"/>
            </w:rPr>
            <w:t>Antonija Perišić</w:t>
          </w:r>
        </w:sdtContent>
      </w:sdt>
      <w:r w:rsidR="001E00E5">
        <w:rPr>
          <w:rFonts w:eastAsia="Calibri" w:cs="Times New Roman"/>
          <w:noProof/>
        </w:rPr>
        <w:t xml:space="preserve"> </w:t>
      </w:r>
    </w:p>
    <w:p w:rsidRPr="00610735" w:rsidR="00176071" w:rsidP="000F1677" w:rsidRDefault="00176071" w14:paraId="13C5D6A8"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A02DC3" w:rsidR="00A02DC3">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A02DC3" w:rsidR="00A02DC3">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539812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27C896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1A1B7AF9" w14:textId="77777777">
      <w:pPr>
        <w:spacing w:after="0"/>
        <w:jc w:val="right"/>
        <w:rPr>
          <w:rFonts w:eastAsia="Calibri" w:cs="Times New Roman"/>
          <w:noProof/>
        </w:rPr>
      </w:pPr>
    </w:p>
    <w:p w:rsidR="00D7095E" w:rsidP="00D7095E" w:rsidRDefault="00D7095E" w14:paraId="2B496DD6" w14:textId="77777777">
      <w:pPr>
        <w:keepNext/>
        <w:spacing w:after="0"/>
        <w:jc w:val="center"/>
        <w:rPr>
          <w:b/>
          <w:caps/>
          <w:spacing w:val="100"/>
        </w:rPr>
      </w:pPr>
    </w:p>
    <w:p w:rsidR="00D7095E" w:rsidP="00D7095E" w:rsidRDefault="00D7095E" w14:paraId="3B077A3E" w14:textId="77777777">
      <w:pPr>
        <w:keepNext/>
        <w:spacing w:after="0"/>
        <w:jc w:val="center"/>
        <w:rPr>
          <w:b/>
          <w:caps/>
          <w:spacing w:val="100"/>
        </w:rPr>
      </w:pPr>
    </w:p>
    <w:p w:rsidR="009E7DBB" w:rsidP="009E7DBB" w:rsidRDefault="009E7DBB" w14:paraId="28E96BA6"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1DD391F4" w14:textId="77777777">
      <w:pPr>
        <w:spacing w:after="0"/>
        <w:jc w:val="center"/>
        <w:rPr>
          <w:rFonts w:eastAsia="Calibri" w:cs="Times New Roman"/>
          <w:b/>
          <w:lang w:eastAsia="hr-HR"/>
        </w:rPr>
      </w:pPr>
    </w:p>
    <w:p w:rsidR="00A02DC3" w:rsidP="000F1677" w:rsidRDefault="009E7DBB" w14:paraId="004EB7CE" w14:textId="77777777">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A02DC3" w:rsidR="00A02DC3">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4F81757B" w14:textId="44D02600">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A02DC3" w:rsidR="00A02DC3">
            <w:rPr>
              <w:rStyle w:val="eSPISCCParagraphDefaultFont"/>
              <w:rFonts w:eastAsiaTheme="minorHAnsi"/>
            </w:rPr>
            <w:t>P.M.U. Masterclass jednostavno društvo s ograničenom odgovornošću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A02DC3" w:rsidR="00A02DC3">
            <w:rPr>
              <w:rStyle w:val="eSPISCCParagraphDefaultFont"/>
              <w:rFonts w:eastAsiaTheme="minorHAnsi"/>
            </w:rPr>
            <w:t>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A02DC3" w:rsidR="00A02DC3">
            <w:rPr>
              <w:rStyle w:val="eSPISCCParagraphDefaultFont"/>
              <w:rFonts w:eastAsiaTheme="minorHAnsi"/>
            </w:rPr>
            <w:t>10:20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02DC3" w:rsidR="00A02DC3">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02DC3" w:rsidR="00A02DC3">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A02DC3" w:rsidR="00A02DC3">
            <w:rPr>
              <w:rStyle w:val="eSPISCCParagraphDefaultFont"/>
              <w:rFonts w:eastAsiaTheme="minorHAnsi"/>
            </w:rPr>
            <w:t>320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3484D151"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665EDDE6"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6073B9B6"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52A8704E"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22E93D7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8E81C54" w14:textId="77777777">
      <w:pPr>
        <w:spacing w:after="0"/>
      </w:pPr>
    </w:p>
    <w:p w:rsidRPr="0041581F" w:rsidR="0041581F" w:rsidP="00A70E0A" w:rsidRDefault="0041581F" w14:paraId="2B93A666"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A02DC3" w:rsidR="00A02DC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A02DC3" w:rsidR="00A02DC3">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5A634F6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4A7970" w14:paraId="2EE9ECAC"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02DC3" w:rsidR="00A02DC3">
            <w:rPr>
              <w:rStyle w:val="eSPISCCParagraphDefaultFont"/>
              <w:rFonts w:eastAsiaTheme="minorHAnsi"/>
            </w:rPr>
            <w:t>Marija Malenica Marić</w:t>
          </w:r>
        </w:sdtContent>
      </w:sdt>
    </w:p>
    <w:p w:rsidRPr="0041581F" w:rsidR="006F62A9" w:rsidP="006F62A9" w:rsidRDefault="006F62A9" w14:paraId="5F295C8C"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A7970" w:rsidP="00537B78" w:rsidRDefault="004A7970" w14:paraId="226E4F81" w14:textId="77777777">
      <w:r>
        <w:separator/>
      </w:r>
    </w:p>
  </w:endnote>
  <w:endnote w:type="continuationSeparator" w:id="0">
    <w:p w:rsidR="004A7970" w:rsidP="00537B78" w:rsidRDefault="004A7970" w14:paraId="223A7A80"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CDCFCEE"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64E005BC"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A7970" w:rsidP="00537B78" w:rsidRDefault="004A7970" w14:paraId="7F130ED3" w14:textId="77777777">
      <w:r>
        <w:separator/>
      </w:r>
    </w:p>
  </w:footnote>
  <w:footnote w:type="continuationSeparator" w:id="0">
    <w:p w:rsidR="004A7970" w:rsidP="00537B78" w:rsidRDefault="004A7970" w14:paraId="63AD0119"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6F5D45A"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02DC3" w:rsidR="00A02DC3">
          <w:rPr>
            <w:rStyle w:val="eSPISCCParagraphDefaultFont"/>
          </w:rPr>
          <w:t>Pp-11219/2026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970"/>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DC3"/>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A4D"/>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49BA343"/>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0382"/>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CF7A4D"/>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Split</izvorni_sadrzaj>
    <derivirana_varijabla naziv="DomainObject.UcesnikSudskeRadnje.Adresa.Naselje_1">Split</derivirana_varijabla>
  </DomainObject.UcesnikSudskeRadnje.Adresa.Naselje>
  <DomainObject.UcesnikSudskeRadnje.Adresa.PostBroj>
    <izvorni_sadrzaj>21000</izvorni_sadrzaj>
    <derivirana_varijabla naziv="DomainObject.UcesnikSudskeRadnje.Adresa.PostBroj_1">21000</derivirana_varijabla>
  </DomainObject.UcesnikSudskeRadnje.Adresa.PostBroj>
  <DomainObject.UcesnikSudskeRadnje.Adresa.UlicaIKBR>
    <izvorni_sadrzaj>Mandićeva 116</izvorni_sadrzaj>
    <derivirana_varijabla naziv="DomainObject.UcesnikSudskeRadnje.Adresa.UlicaIKBR_1">Mandićeva 116</derivirana_varijabla>
  </DomainObject.UcesnikSudskeRadnje.Adresa.UlicaIKBR>
  <DomainObject.UcesnikSudskeRadnje.Naziv>
    <izvorni_sadrzaj>P.M.U. Masterclass jednostavno društvo s ograničenom odgovornošću za usluge</izvorni_sadrzaj>
    <derivirana_varijabla naziv="DomainObject.UcesnikSudskeRadnje.Naziv_1">P.M.U. Masterclass jednostavno društvo s ograničenom odgovornošću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10:20</izvorni_sadrzaj>
    <derivirana_varijabla naziv="DomainObject.UcesnikSudskeRadnje.SudskaRadnja.PlaniraniPocetakVrijeme_1">10:20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11219</izvorni_sadrzaj>
    <derivirana_varijabla naziv="DomainObject.Predmet.Broj_1">11219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kolovoza 2026.</izvorni_sadrzaj>
    <derivirana_varijabla naziv="DomainObject.Predmet.DatumOsnivanja_1">21.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svibnja 1983.</izvorni_sadrzaj>
    <derivirana_varijabla naziv="DomainObject.Predmet.OkrivljenikFizickaOsoba.DatumRodjenja_1">24. svibnja 1983.</derivirana_varijabla>
  </DomainObject.Predmet.OkrivljenikFizickaOsoba.DatumRodjenja>
  <DomainObject.Predmet.OkrivljenikFizickaOsoba.DatumRodjenjaFormated>
    <izvorni_sadrzaj>24.5.1983.</izvorni_sadrzaj>
    <derivirana_varijabla naziv="DomainObject.Predmet.OkrivljenikFizickaOsoba.DatumRodjenjaFormated_1">24.5.1983.</derivirana_varijabla>
  </DomainObject.Predmet.OkrivljenikFizickaOsoba.DatumRodjenjaFormated>
  <DomainObject.Predmet.OkrivljenikFizickaOsoba.Ime>
    <izvorni_sadrzaj>Antonija</izvorni_sadrzaj>
    <derivirana_varijabla naziv="DomainObject.Predmet.OkrivljenikFizickaOsoba.Ime_1">Antonija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Antonija Perišić</izvorni_sadrzaj>
    <derivirana_varijabla naziv="DomainObject.Predmet.OkrivljenikFizickaOsoba.Naziv_1">Antonija Perišić</derivirana_varijabla>
  </DomainObject.Predmet.OkrivljenikFizickaOsoba.Naziv>
  <DomainObject.Predmet.OkrivljenikFizickaOsoba.Prezime>
    <izvorni_sadrzaj>Perišić</izvorni_sadrzaj>
    <derivirana_varijabla naziv="DomainObject.Predmet.OkrivljenikFizickaOsoba.Prezime_1">Perišić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64154389291</izvorni_sadrzaj>
    <derivirana_varijabla naziv="DomainObject.Predmet.OkrivljenikFizickaOsoba.Oib_1">64154389291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Pp-11219/2026</izvorni_sadrzaj>
    <derivirana_varijabla naziv="DomainObject.Predmet.OznakaBroj_1">Pp-11219/2026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P.M.U. Masterclass jednostavno društvo s ograničenom odgovornošću za usluge; Antonija Perišić</izvorni_sadrzaj>
    <derivirana_varijabla naziv="DomainObject.Predmet.ProtustrankaFormated_1">  P.M.U. Masterclass jednostavno društvo s ograničenom odgovornošću za usluge; Antonija Perišić</derivirana_varijabla>
  </DomainObject.Predmet.ProtustrankaFormated>
  <DomainObject.Predmet.ProtustrankaFormatedOIB>
    <izvorni_sadrzaj>  P.M.U. Masterclass jednostavno društvo s ograničenom odgovornošću za usluge, OIB 13005727455; Antonija Perišić, OIB 64154389291</izvorni_sadrzaj>
    <derivirana_varijabla naziv="DomainObject.Predmet.ProtustrankaFormatedOIB_1">  P.M.U. Masterclass jednostavno društvo s ograničenom odgovornošću za usluge, OIB 13005727455; Antonija Perišić, OIB 64154389291</derivirana_varijabla>
  </DomainObject.Predmet.ProtustrankaFormatedOIB>
  <DomainObject.Predmet.ProtustrankaFormatedWithAdress>
    <izvorni_sadrzaj> P.M.U. Masterclass jednostavno društvo s ograničenom odgovornošću za usluge, Mandićeva 116, 21000 Split; Antonija Perišić, Mandićeva 116, 21000 Split</izvorni_sadrzaj>
    <derivirana_varijabla naziv="DomainObject.Predmet.ProtustrankaFormatedWithAdress_1"> P.M.U. Masterclass jednostavno društvo s ograničenom odgovornošću za usluge, Mandićeva 116, 21000 Split; Antonija Perišić, Mandićeva 116, 21000 Split</derivirana_varijabla>
  </DomainObject.Predmet.ProtustrankaFormatedWithAdress>
  <DomainObject.Predmet.ProtustrankaFormatedWithAdressOIB>
    <izvorni_sadrzaj> P.M.U. Masterclass jednostavno društvo s ograničenom odgovornošću za usluge, OIB 13005727455, Mandićeva 116, 21000 Split; Antonija Perišić, OIB 64154389291, Mandićeva 116, 21000 Split</izvorni_sadrzaj>
    <derivirana_varijabla naziv="DomainObject.Predmet.ProtustrankaFormatedWithAdressOIB_1"> P.M.U. Masterclass jednostavno društvo s ograničenom odgovornošću za usluge, OIB 13005727455, Mandićeva 116, 21000 Split; Antonija Perišić, OIB 64154389291, Mandićeva 116, 21000 Split</derivirana_varijabla>
  </DomainObject.Predmet.ProtustrankaFormatedWithAdressOIB>
  <DomainObject.Predmet.ProtustrankaWithAdress>
    <izvorni_sadrzaj>P.M.U. Masterclass jednostavno društvo s ograničenom odgovornošću za usluge Mandićeva 116, 21000 Split, Antonija Perišić Mandićeva 116, 21000 Split</izvorni_sadrzaj>
    <derivirana_varijabla naziv="DomainObject.Predmet.ProtustrankaWithAdress_1">P.M.U. Masterclass jednostavno društvo s ograničenom odgovornošću za usluge Mandićeva 116, 21000 Split, Antonija Perišić Mandićeva 116, 21000 Split</derivirana_varijabla>
  </DomainObject.Predmet.ProtustrankaWithAdress>
  <DomainObject.Predmet.ProtustrankaWithAdressOIB>
    <izvorni_sadrzaj>P.M.U. Masterclass jednostavno društvo s ograničenom odgovornošću za usluge, OIB 13005727455, Mandićeva 116, 21000 Split, Antonija Perišić, OIB 64154389291, Mandićeva 116, 21000 Split</izvorni_sadrzaj>
    <derivirana_varijabla naziv="DomainObject.Predmet.ProtustrankaWithAdressOIB_1">P.M.U. Masterclass jednostavno društvo s ograničenom odgovornošću za usluge, OIB 13005727455, Mandićeva 116, 21000 Split, Antonija Perišić, OIB 64154389291, Mandićeva 116, 21000 Split</derivirana_varijabla>
  </DomainObject.Predmet.ProtustrankaWithAdressOIB>
  <DomainObject.Predmet.ProtustrankaNazivFormated>
    <izvorni_sadrzaj>P.M.U. Masterclass jednostavno društvo s ograničenom odgovornošću za usluge,Antonija Perišić</izvorni_sadrzaj>
    <derivirana_varijabla naziv="DomainObject.Predmet.ProtustrankaNazivFormated_1">Antonija Perišić</derivirana_varijabla>
    <derivirana_varijabla naziv="Padez">P.M.U. Masterclass jednostavno društvo s ograničenom odgovornošću za usluge,Antonija Perišić</derivirana_varijabla>
  </DomainObject.Predmet.ProtustrankaNazivFormated>
  <DomainObject.Predmet.ProtustrankaNazivFormatedOIB>
    <izvorni_sadrzaj>P.M.U. Masterclass jednostavno društvo s ograničenom odgovornošću za usluge, OIB 13005727455,Antonija Perišić, OIB 64154389291</izvorni_sadrzaj>
    <derivirana_varijabla naziv="DomainObject.Predmet.ProtustrankaNazivFormatedOIB_1">P.M.U. Masterclass jednostavno društvo s ograničenom odgovornošću za usluge, OIB 13005727455,Antonija Perišić, OIB 64154389291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P.M.U. Masterclass jednostavno društvo s ograničenom odgovornošću za usluge</item>
      <item>Antonija Perišić</item>
    </izvorni_sadrzaj>
    <derivirana_varijabla naziv="DomainObject.Predmet.ProtuStrankaListFormated_1">
      <item>P.M.U. Masterclass jednostavno društvo s ograničenom odgovornošću za usluge</item>
      <item>Antonija Perišić</item>
    </derivirana_varijabla>
  </DomainObject.Predmet.ProtuStrankaListFormated>
  <DomainObject.Predmet.ProtuStrankaListFormatedOIB>
    <izvorni_sadrzaj>
      <item>P.M.U. Masterclass jednostavno društvo s ograničenom odgovornošću za usluge, OIB 13005727455</item>
      <item>Antonija Perišić, OIB 64154389291</item>
    </izvorni_sadrzaj>
    <derivirana_varijabla naziv="DomainObject.Predmet.ProtuStrankaListFormatedOIB_1">
      <item>P.M.U. Masterclass jednostavno društvo s ograničenom odgovornošću za usluge, OIB 13005727455</item>
      <item>Antonija Perišić, OIB 64154389291</item>
    </derivirana_varijabla>
  </DomainObject.Predmet.ProtuStrankaListFormatedOIB>
  <DomainObject.Predmet.ProtuStrankaListFormatedWithAdress>
    <izvorni_sadrzaj>
      <item>P.M.U. Masterclass jednostavno društvo s ograničenom odgovornošću za usluge, Mandićeva 116, 21000 Split</item>
      <item>Antonija Perišić, Mandićeva 116, 21000 Split</item>
    </izvorni_sadrzaj>
    <derivirana_varijabla naziv="DomainObject.Predmet.ProtuStrankaListFormatedWithAdress_1">
      <item>P.M.U. Masterclass jednostavno društvo s ograničenom odgovornošću za usluge, Mandićeva 116, 21000 Split</item>
      <item>Antonija Perišić, Mandićeva 116, 21000 Split</item>
    </derivirana_varijabla>
  </DomainObject.Predmet.ProtuStrankaListFormatedWithAdress>
  <DomainObject.Predmet.ProtuStrankaListFormatedWithAdressOIB>
    <izvorni_sadrzaj>
      <item>P.M.U. Masterclass jednostavno društvo s ograničenom odgovornošću za usluge, OIB 13005727455, Mandićeva 116, 21000 Split</item>
      <item>Antonija Perišić, OIB 64154389291, Mandićeva 116, 21000 Split</item>
    </izvorni_sadrzaj>
    <derivirana_varijabla naziv="DomainObject.Predmet.ProtuStrankaListFormatedWithAdressOIB_1">
      <item>P.M.U. Masterclass jednostavno društvo s ograničenom odgovornošću za usluge, OIB 13005727455, Mandićeva 116, 21000 Split</item>
      <item>Antonija Perišić, OIB 64154389291, Mandićeva 116, 21000 Split</item>
    </derivirana_varijabla>
  </DomainObject.Predmet.ProtuStrankaListFormatedWithAdressOIB>
  <DomainObject.Predmet.ProtuStrankaListNazivFormated>
    <izvorni_sadrzaj>
      <item>P.M.U. Masterclass jednostavno društvo s ograničenom odgovornošću za usluge</item>
      <item>Antonija Perišić</item>
    </izvorni_sadrzaj>
    <derivirana_varijabla naziv="DomainObject.Predmet.ProtuStrankaListNazivFormated_1">
      <item>P.M.U. Masterclass jednostavno društvo s ograničenom odgovornošću za usluge</item>
      <item>Antonija Perišić</item>
    </derivirana_varijabla>
  </DomainObject.Predmet.ProtuStrankaListNazivFormated>
  <DomainObject.Predmet.ProtuStrankaListNazivFormatedOIB>
    <izvorni_sadrzaj>
      <item>P.M.U. Masterclass jednostavno društvo s ograničenom odgovornošću za usluge, OIB 13005727455</item>
      <item>Antonija Perišić, OIB 64154389291</item>
    </izvorni_sadrzaj>
    <derivirana_varijabla naziv="DomainObject.Predmet.ProtuStrankaListNazivFormatedOIB_1">
      <item>P.M.U. Masterclass jednostavno društvo s ograničenom odgovornošću za usluge, OIB 13005727455</item>
      <item>Antonija Perišić, OIB 64154389291</item>
    </derivirana_varijabla>
  </DomainObject.Predmet.ProtuStrankaListNazivFormatedOIB>
  <DomainObject.Predmet.OstaliListFormated>
    <izvorni_sadrzaj>
      <item>Ivan Bušić</item>
    </izvorni_sadrzaj>
    <derivirana_varijabla naziv="DomainObject.Predmet.OstaliListFormated_1">
      <item>Ivan Bušić</item>
    </derivirana_varijabla>
    <derivirana_varijabla naziv="DrugaOsoba">
      <item>Ivan Bušić</item>
    </derivirana_varijabla>
  </DomainObject.Predmet.OstaliListFormated>
  <DomainObject.Predmet.OstaliListFormatedOIB>
    <izvorni_sadrzaj>
      <item>Ivan Bušić</item>
    </izvorni_sadrzaj>
    <derivirana_varijabla naziv="DomainObject.Predmet.OstaliListFormatedOIB_1">
      <item>Ivan Bušić</item>
    </derivirana_varijabla>
  </DomainObject.Predmet.OstaliListFormatedOIB>
  <DomainObject.Predmet.OstaliListFormatedWithAdress>
    <izvorni_sadrzaj>
      <item>Ivan Bušić</item>
    </izvorni_sadrzaj>
    <derivirana_varijabla naziv="DomainObject.Predmet.OstaliListFormatedWithAdress_1">
      <item>Ivan Bušić</item>
    </derivirana_varijabla>
  </DomainObject.Predmet.OstaliListFormatedWithAdress>
  <DomainObject.Predmet.OstaliListFormatedWithAdressOIB>
    <izvorni_sadrzaj>
      <item>Ivan Bušić</item>
    </izvorni_sadrzaj>
    <derivirana_varijabla naziv="DomainObject.Predmet.OstaliListFormatedWithAdressOIB_1">
      <item>Ivan Bušić</item>
    </derivirana_varijabla>
  </DomainObject.Predmet.OstaliListFormatedWithAdressOIB>
  <DomainObject.Predmet.OstaliListNazivFormated>
    <izvorni_sadrzaj>
      <item>Ivan Bušić</item>
    </izvorni_sadrzaj>
    <derivirana_varijabla naziv="DomainObject.Predmet.OstaliListNazivFormated_1">
      <item>Ivan Bušić</item>
    </derivirana_varijabla>
  </DomainObject.Predmet.OstaliListNazivFormated>
  <DomainObject.Predmet.OstaliListNazivFormatedOIB>
    <izvorni_sadrzaj>
      <item>Ivan Bušić</item>
    </izvorni_sadrzaj>
    <derivirana_varijabla naziv="DomainObject.Predmet.OstaliListNazivFormatedOIB_1">
      <item>Ivan Bušić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P.M.U. Masterclass jednostavno društvo s ograničenom odgovornošću za usluge i dr.</izvorni_sadrzaj>
    <derivirana_varijabla naziv="DomainObject.Predmet.ProtustrankaIDrugi_1">P.M.U. Masterclass jednostavno društvo s ograničenom odgovornošću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P.M.U. Masterclass jednostavno društvo s ograničenom odgovornošću za usluge, OIB 13005727455, Mandićeva 116, 21000 Split i dr.</izvorni_sadrzaj>
    <derivirana_varijabla naziv="DomainObject.Predmet.ProtustrankaIDrugiAdressOIB_1">P.M.U. Masterclass jednostavno društvo s ograničenom odgovornošću za usluge, OIB 13005727455, Mandićeva 116,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P.M.U. Masterclass jednostavno društvo s ograničenom odgovornošću za usluge</item>
      <item>Antonija Perišić</item>
      <item>Ivan Bušić</item>
    </izvorni_sadrzaj>
    <derivirana_varijabla naziv="DomainObject.Predmet.SudioniciListNaziv_1">
      <item>HRVATSKO DRUŠTVO SKLADATELJA</item>
      <item>P.M.U. Masterclass jednostavno društvo s ograničenom odgovornošću za usluge</item>
      <item>Antonija Perišić</item>
      <item>Ivan Bušić</item>
    </derivirana_varijabla>
    <derivirana_varijabla naziv="OstaliSudionici">
      <item>HRVATSKO DRUŠTVO SKLADATELJA</item>
      <item>P.M.U. Masterclass jednostavno društvo s ograničenom odgovornošću za usluge</item>
      <item>Antonija Perišić</item>
      <item>Ivan Bušić</item>
    </derivirana_varijabla>
  </DomainObject.Predmet.SudioniciListNaziv>
  <DomainObject.Predmet.SudioniciListAdressOIB>
    <izvorni_sadrzaj>
      <item>HRVATSKO DRUŠTVO SKLADATELJA, OIB 56668956985, Heinzelova 62a,10000 Zagreb</item>
      <item>P.M.U. Masterclass jednostavno društvo s ograničenom odgovornošću za usluge, OIB 13005727455, Mandićeva 116,21000 Split</item>
      <item>Antonija Perišić, OIB 64154389291, Mandićeva 116,21000 Split</item>
      <item>Ivan Bušić</item>
    </izvorni_sadrzaj>
    <derivirana_varijabla naziv="DomainObject.Predmet.SudioniciListAdressOIB_1">
      <item>HRVATSKO DRUŠTVO SKLADATELJA, OIB 56668956985, Heinzelova 62a,10000 Zagreb</item>
      <item>P.M.U. Masterclass jednostavno društvo s ograničenom odgovornošću za usluge, OIB 13005727455, Mandićeva 116,21000 Split</item>
      <item>Antonija Perišić, OIB 64154389291, Mandićeva 116,21000 Split</item>
      <item>Ivan Bušić</item>
    </derivirana_varijabla>
  </DomainObject.Predmet.SudioniciListAdressOIB>
  <DomainObject.UcesnikSudskeRadnje.NazivFormated>
    <izvorni_sadrzaj>P.M.U. Masterclass jednostavno društvo s ograničenom odgovornošću za usluge, OIB 13005727455, Mandićeva 116,21000 Split</izvorni_sadrzaj>
    <derivirana_varijabla naziv="DomainObject.UcesnikSudskeRadnje.NazivFormated_1">P.M.U. Masterclass jednostavno društvo s ograničenom odgovornošću za usluge, OIB 13005727455, Mandićeva 116,21000 Split</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13005727455</item>
      <item>, OIB 64154389291</item>
      <item>, OIB null</item>
    </izvorni_sadrzaj>
    <derivirana_varijabla naziv="DomainObject.Predmet.SudioniciListNazivOIB_1">
      <item>, OIB 56668956985</item>
      <item>, OIB 13005727455</item>
      <item>, OIB 64154389291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P.M.U. Masterclass jednostavno društvo s ograničenom odgovornošću za usluge, OIB 13005727455, Mandićeva 116, 21000 Split
2. Okrivljenik Antonija Perišić, OIB 64154389291, Mandićeva 116, 21000 Split
3. Svjedok Ivan Bušić</izvorni_sadrzaj>
    <derivirana_varijabla naziv="DomainObject.UcesnikSudskeRadnje.SudskaRadnja.UcesniciObavijest_1">1. Okrivljenik P.M.U. Masterclass jednostavno društvo s ograničenom odgovornošću za usluge, OIB 13005727455, Mandićeva 116, 21000 Split
2. Okrivljenik Antonija Perišić, OIB 64154389291, Mandićeva 116, 21000 Split
3. Svjedok Ivan Bušić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kolovoza 2026.</izvorni_sadrzaj>
    <derivirana_varijabla naziv="DomainObject.Predmet.DatumPocetkaProcesa_1">21.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P.M.U. Masterclass jednostavno društvo s ograničenom odgovornošću za usluge, Mandićeva 116, 21000 Split, OIB: 13005727455</item>
      <item>Antonija Perišić, Mandićeva 116, 21000 Split, OIB: 64154389291, rođen-a 24.05.1983., mjesto rođenja Split (Split)</item>
    </izvorni_sadrzaj>
    <derivirana_varijabla naziv="DomainObject.Predmet.OkrivljenikAdresaMjestoRodjenjaList_1">
      <item>P.M.U. Masterclass jednostavno društvo s ograničenom odgovornošću za usluge, Mandićeva 116, 21000 Split, OIB: 13005727455</item>
      <item>Antonija Perišić, Mandićeva 116, 21000 Split, OIB: 64154389291, rođen-a 24.05.1983.,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P.M.U. Masterclass jednostavno društvo s ograničenom odgovornošću za usluge, MBS 060459610, Mandićeva 116, 21000 Split</izvorni_sadrzaj>
    <derivirana_varijabla naziv="DomainObject.Predmet.OkrivljenikPravnaNazivAdresaMbs_1">P.M.U. Masterclass jednostavno društvo s ograničenom odgovornošću za usluge, MBS 060459610, Mandićeva 116, 21000 Split</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320</properties:Words>
  <properties:Characters>1877</properties:Characters>
  <properties:Lines>47</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2026-09-30T11:30:00Z</cp:lastPrinted>
  <dcterms:modified xmlns:xsi="http://www.w3.org/2001/XMLSchema-instance" xsi:type="dcterms:W3CDTF">2026-09-30T11:30:00Z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P.M.U. Masterclass jednostavno društvo s ograničenom odgovornošću za usluge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