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3a725" w14:paraId="8b3a725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591583">
        <w:t xml:space="preserve">ARGOS SPLIT d.o.o., OIB: 40614812196, Split, Ivana Kukuljevića </w:t>
      </w:r>
      <w:proofErr w:type="spellStart"/>
      <w:r w:rsidR="00591583">
        <w:t>Sakcinskog</w:t>
      </w:r>
      <w:proofErr w:type="spellEnd"/>
      <w:r w:rsidR="00591583">
        <w:t xml:space="preserve"> 24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C77A61">
        <w:t>16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591583" w:rsidRPr="00591583">
        <w:t xml:space="preserve">ARGOS SPLIT d.o.o., OIB: 40614812196, Split, Ivana Kukuljevića </w:t>
      </w:r>
      <w:proofErr w:type="spellStart"/>
      <w:r w:rsidR="00591583" w:rsidRPr="00591583">
        <w:t>Sakcinskog</w:t>
      </w:r>
      <w:proofErr w:type="spellEnd"/>
      <w:r w:rsidR="00591583" w:rsidRPr="00591583">
        <w:t xml:space="preserve"> 24</w:t>
      </w:r>
      <w:r w:rsidR="006B3ED2">
        <w:t xml:space="preserve">, </w:t>
      </w:r>
      <w:r>
        <w:t xml:space="preserve">na dan </w:t>
      </w:r>
      <w:r w:rsidR="004349DE">
        <w:t>1</w:t>
      </w:r>
      <w:r w:rsidR="000D0568">
        <w:t>. rujna</w:t>
      </w:r>
      <w:r>
        <w:t xml:space="preserve"> 2015. godine u </w:t>
      </w:r>
      <w:r w:rsidR="008A558F" w:rsidRPr="008A558F">
        <w:t>Očevidniku redoslijeda osnova za plaćanje ima evidentirane neizvršene osnove za plaćanje</w:t>
      </w:r>
      <w:r w:rsidR="001C7E07">
        <w:t xml:space="preserve"> u neprekinutom razdoblju od </w:t>
      </w:r>
      <w:r w:rsidR="00F9681F">
        <w:t>1</w:t>
      </w:r>
      <w:r w:rsidR="00591583">
        <w:t>406</w:t>
      </w:r>
      <w:r w:rsidR="008A558F" w:rsidRPr="008A558F">
        <w:t xml:space="preserve"> dana, u ukupnom iznosu od </w:t>
      </w:r>
      <w:r w:rsidR="00591583">
        <w:t>177.005,39</w:t>
      </w:r>
      <w:r w:rsidR="0045119E">
        <w:t xml:space="preserve"> </w:t>
      </w:r>
      <w:r>
        <w:t>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C77A61">
        <w:t>6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591583">
      <w:t>1606</w:t>
    </w:r>
    <w:r w:rsidR="00C77A61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737E"/>
    <w:rsid w:val="000B1524"/>
    <w:rsid w:val="000B2587"/>
    <w:rsid w:val="000B43C7"/>
    <w:rsid w:val="000B7516"/>
    <w:rsid w:val="000C06C9"/>
    <w:rsid w:val="000D0568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C7E07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349DE"/>
    <w:rsid w:val="004416AC"/>
    <w:rsid w:val="00441A2F"/>
    <w:rsid w:val="00442DDA"/>
    <w:rsid w:val="0045119E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91583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70902"/>
    <w:rsid w:val="00880CFE"/>
    <w:rsid w:val="00882FD1"/>
    <w:rsid w:val="008852C7"/>
    <w:rsid w:val="00890290"/>
    <w:rsid w:val="008958FF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3A78"/>
    <w:rsid w:val="009E74D1"/>
    <w:rsid w:val="00A01915"/>
    <w:rsid w:val="00A04178"/>
    <w:rsid w:val="00A11CD5"/>
    <w:rsid w:val="00A25B81"/>
    <w:rsid w:val="00A3187C"/>
    <w:rsid w:val="00A326B0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A49A6"/>
    <w:rsid w:val="00BB5EDE"/>
    <w:rsid w:val="00BC1BB8"/>
    <w:rsid w:val="00BC1EB9"/>
    <w:rsid w:val="00BD20CD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86B98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3DB9"/>
    <w:rsid w:val="00F86800"/>
    <w:rsid w:val="00F93418"/>
    <w:rsid w:val="00F9681F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studenog 2016.</izvorni_sadrzaj>
    <derivirana_varijabla naziv="DomainObject.DatumDonosenjaOdluke_1">16.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1606</izvorni_sadrzaj>
    <derivirana_varijabla naziv="DomainObject.Predmet.Broj_1">1606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St-1606/2015</izvorni_sadrzaj>
    <derivirana_varijabla naziv="DomainObject.Predmet.OznakaBroj_1">St-1606/2015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ARGOS SPLIT durštvo s ograničenom odgovornošću za trgovinu, ugostiteljstvo i usluge</izvorni_sadrzaj>
    <derivirana_varijabla naziv="DomainObject.Predmet.ProtustrankaFormated_1">  ARGOS SPLIT durštvo s ograničenom odgovornošću za trgovinu, ugostiteljstvo i usluge</derivirana_varijabla>
  </DomainObject.Predmet.ProtustrankaFormated>
  <DomainObject.Predmet.ProtustrankaFormatedOIB>
    <izvorni_sadrzaj>  ARGOS SPLIT durštvo s ograničenom odgovornošću za trgovinu, ugostiteljstvo i usluge, OIB 40614812196</izvorni_sadrzaj>
    <derivirana_varijabla naziv="DomainObject.Predmet.ProtustrankaFormatedOIB_1">  ARGOS SPLIT durštvo s ograničenom odgovornošću za trgovinu, ugostiteljstvo i usluge, OIB 40614812196</derivirana_varijabla>
  </DomainObject.Predmet.ProtustrankaFormatedOIB>
  <DomainObject.Predmet.ProtustrankaFormatedWithAdress>
    <izvorni_sadrzaj> ARGOS SPLIT durštvo s ograničenom odgovornošću za trgovinu, ugostiteljstvo i usluge, Ivana Kukuljevića Sakcinskog 24, 21000 Split</izvorni_sadrzaj>
    <derivirana_varijabla naziv="DomainObject.Predmet.ProtustrankaFormatedWithAdress_1"> ARGOS SPLIT durštvo s ograničenom odgovornošću za trgovinu, ugostiteljstvo i usluge, Ivana Kukuljevića Sakcinskog 24, 21000 Split</derivirana_varijabla>
  </DomainObject.Predmet.ProtustrankaFormatedWithAdress>
  <DomainObject.Predmet.ProtustrankaFormatedWithAdressOIB>
    <izvorni_sadrzaj> ARGOS SPLIT durštvo s ograničenom odgovornošću za trgovinu, ugostiteljstvo i usluge, OIB 40614812196, Ivana Kukuljevića Sakcinskog 24, 21000 Split</izvorni_sadrzaj>
    <derivirana_varijabla naziv="DomainObject.Predmet.ProtustrankaFormatedWithAdressOIB_1"> ARGOS SPLIT durštvo s ograničenom odgovornošću za trgovinu, ugostiteljstvo i usluge, OIB 40614812196, Ivana Kukuljevića Sakcinskog 24, 21000 Split</derivirana_varijabla>
  </DomainObject.Predmet.ProtustrankaFormatedWithAdressOIB>
  <DomainObject.Predmet.ProtustrankaWithAdress>
    <izvorni_sadrzaj>ARGOS SPLIT durštvo s ograničenom odgovornošću za trgovinu, ugostiteljstvo i usluge Ivana Kukuljevića Sakcinskog 24, 21000 Split</izvorni_sadrzaj>
    <derivirana_varijabla naziv="DomainObject.Predmet.ProtustrankaWithAdress_1">ARGOS SPLIT durštvo s ograničenom odgovornošću za trgovinu, ugostiteljstvo i usluge Ivana Kukuljevića Sakcinskog 24, 21000 Split</derivirana_varijabla>
  </DomainObject.Predmet.ProtustrankaWithAdress>
  <DomainObject.Predmet.ProtustrankaWithAdressOIB>
    <izvorni_sadrzaj>ARGOS SPLIT durštvo s ograničenom odgovornošću za trgovinu, ugostiteljstvo i usluge, OIB 40614812196, Ivana Kukuljevića Sakcinskog 24, 21000 Split</izvorni_sadrzaj>
    <derivirana_varijabla naziv="DomainObject.Predmet.ProtustrankaWithAdressOIB_1">ARGOS SPLIT durštvo s ograničenom odgovornošću za trgovinu, ugostiteljstvo i usluge, OIB 40614812196, Ivana Kukuljevića Sakcinskog 24, 21000 Split</derivirana_varijabla>
  </DomainObject.Predmet.ProtustrankaWithAdressOIB>
  <DomainObject.Predmet.ProtustrankaNazivFormated>
    <izvorni_sadrzaj>ARGOS SPLIT durštvo s ograničenom odgovornošću za trgovinu, ugostiteljstvo i usluge</izvorni_sadrzaj>
    <derivirana_varijabla naziv="DomainObject.Predmet.ProtustrankaNazivFormated_1">ARGOS SPLIT durštvo s ograničenom odgovornošću za trgovinu, ugostiteljstvo i usluge</derivirana_varijabla>
  </DomainObject.Predmet.ProtustrankaNazivFormated>
  <DomainObject.Predmet.ProtustrankaNazivFormatedOIB>
    <izvorni_sadrzaj>ARGOS SPLIT durštvo s ograničenom odgovornošću za trgovinu, ugostiteljstvo i usluge, OIB 40614812196</izvorni_sadrzaj>
    <derivirana_varijabla naziv="DomainObject.Predmet.ProtustrankaNazivFormatedOIB_1">ARGOS SPLIT durštvo s ograničenom odgovornošću za trgovinu, ugostiteljstvo i usluge, OIB 40614812196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177005.39</izvorni_sadrzaj>
    <derivirana_varijabla naziv="DomainObject.Predmet.TrenutnaVrijednost_1">177005.39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ARGOS SPLIT durštvo s ograničenom odgovornošću za trgovinu, ugostiteljstvo i usluge</item>
    </izvorni_sadrzaj>
    <derivirana_varijabla naziv="DomainObject.Predmet.ProtuStrankaListFormated_1">
      <item>ARGOS SPLIT durštvo s ograničenom odgovornošću za trgovinu, ugostiteljstvo i usluge</item>
    </derivirana_varijabla>
  </DomainObject.Predmet.ProtuStrankaListFormated>
  <DomainObject.Predmet.ProtuStrankaListFormatedOIB>
    <izvorni_sadrzaj>
      <item>ARGOS SPLIT durštvo s ograničenom odgovornošću za trgovinu, ugostiteljstvo i usluge, OIB 40614812196</item>
    </izvorni_sadrzaj>
    <derivirana_varijabla naziv="DomainObject.Predmet.ProtuStrankaListFormatedOIB_1">
      <item>ARGOS SPLIT durštvo s ograničenom odgovornošću za trgovinu, ugostiteljstvo i usluge, OIB 40614812196</item>
    </derivirana_varijabla>
  </DomainObject.Predmet.ProtuStrankaListFormatedOIB>
  <DomainObject.Predmet.ProtuStrankaListFormatedWithAdress>
    <izvorni_sadrzaj>
      <item>ARGOS SPLIT durštvo s ograničenom odgovornošću za trgovinu, ugostiteljstvo i usluge, Ivana Kukuljevića Sakcinskog 24, 21000 Split</item>
    </izvorni_sadrzaj>
    <derivirana_varijabla naziv="DomainObject.Predmet.ProtuStrankaListFormatedWithAdress_1">
      <item>ARGOS SPLIT durštvo s ograničenom odgovornošću za trgovinu, ugostiteljstvo i usluge, Ivana Kukuljevića Sakcinskog 24, 21000 Split</item>
    </derivirana_varijabla>
  </DomainObject.Predmet.ProtuStrankaListFormatedWithAdress>
  <DomainObject.Predmet.ProtuStrankaListFormatedWithAdressOIB>
    <izvorni_sadrzaj>
      <item>ARGOS SPLIT durštvo s ograničenom odgovornošću za trgovinu, ugostiteljstvo i usluge, OIB 40614812196, Ivana Kukuljevića Sakcinskog 24, 21000 Split</item>
    </izvorni_sadrzaj>
    <derivirana_varijabla naziv="DomainObject.Predmet.ProtuStrankaListFormatedWithAdressOIB_1">
      <item>ARGOS SPLIT durštvo s ograničenom odgovornošću za trgovinu, ugostiteljstvo i usluge, OIB 40614812196, Ivana Kukuljevića Sakcinskog 24, 21000 Split</item>
    </derivirana_varijabla>
  </DomainObject.Predmet.ProtuStrankaListFormatedWithAdressOIB>
  <DomainObject.Predmet.ProtuStrankaListNazivFormated>
    <izvorni_sadrzaj>
      <item>ARGOS SPLIT durštvo s ograničenom odgovornošću za trgovinu, ugostiteljstvo i usluge</item>
    </izvorni_sadrzaj>
    <derivirana_varijabla naziv="DomainObject.Predmet.ProtuStrankaListNazivFormated_1">
      <item>ARGOS SPLIT durštvo s ograničenom odgovornošću za trgovinu, ugostiteljstvo i usluge</item>
    </derivirana_varijabla>
  </DomainObject.Predmet.ProtuStrankaListNazivFormated>
  <DomainObject.Predmet.ProtuStrankaListNazivFormatedOIB>
    <izvorni_sadrzaj>
      <item>ARGOS SPLIT durštvo s ograničenom odgovornošću za trgovinu, ugostiteljstvo i usluge, OIB 40614812196</item>
    </izvorni_sadrzaj>
    <derivirana_varijabla naziv="DomainObject.Predmet.ProtuStrankaListNazivFormatedOIB_1">
      <item>ARGOS SPLIT durštvo s ograničenom odgovornošću za trgovinu, ugostiteljstvo i usluge, OIB 40614812196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studenog 2016.</izvorni_sadrzaj>
    <derivirana_varijabla naziv="DomainObject.Datum_1">16.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ARGOS SPLIT durštvo s ograničenom odgovornošću za trgovinu, ugostiteljstvo i usluge</izvorni_sadrzaj>
    <derivirana_varijabla naziv="DomainObject.Predmet.ProtustrankaIDrugi_1">ARGOS SPLIT durštvo s ograničenom odgovornošću za trgovinu, ugostiteljstvo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ARGOS SPLIT durštvo s ograničenom odgovornošću za trgovinu, ugostiteljstvo i usluge, OIB 40614812196, Ivana Kukuljevića Sakcinskog 24, 21000 Split</izvorni_sadrzaj>
    <derivirana_varijabla naziv="DomainObject.Predmet.ProtustrankaIDrugiAdressOIB_1">ARGOS SPLIT durštvo s ograničenom odgovornošću za trgovinu, ugostiteljstvo i usluge, OIB 40614812196, Ivana Kukuljevića Sakcinskog 24,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ARGOS SPLIT durštvo s ograničenom odgovornošću za trgovinu, ugostiteljstvo i usluge</item>
      <item>FINANCIJSKA AGENCIJA, RC SPLIT</item>
    </izvorni_sadrzaj>
    <derivirana_varijabla naziv="DomainObject.Predmet.SudioniciListNaziv_1">
      <item>ARGOS SPLIT durštvo s ograničenom odgovornošću za trgovinu, ugostiteljstvo i usluge</item>
      <item>FINANCIJSKA AGENCIJA, RC SPLIT</item>
    </derivirana_varijabla>
  </DomainObject.Predmet.SudioniciListNaziv>
  <DomainObject.Predmet.SudioniciListAdressOIB>
    <izvorni_sadrzaj>
      <item>ARGOS SPLIT durštvo s ograničenom odgovornošću za trgovinu, ugostiteljstvo i usluge, OIB 40614812196, Ivana Kukuljevića Sakcinskog 24,21000 Split</item>
      <item>FINANCIJSKA AGENCIJA, RC SPLIT, OIB 85821130368, Mažuranićevo šetalište 24 b,21000 Split</item>
    </izvorni_sadrzaj>
    <derivirana_varijabla naziv="DomainObject.Predmet.SudioniciListAdressOIB_1">
      <item>ARGOS SPLIT durštvo s ograničenom odgovornošću za trgovinu, ugostiteljstvo i usluge, OIB 40614812196, Ivana Kukuljevića Sakcinskog 24,21000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40614812196</item>
      <item>, OIB 85821130368</item>
    </izvorni_sadrzaj>
    <derivirana_varijabla naziv="DomainObject.Predmet.SudioniciListNazivOIB_1">
      <item>, OIB 40614812196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EBFCDDF-B6DC-4EC0-9C02-F6A3E6879AA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326</properties:Words>
  <properties:Characters>1842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2016-11-16T08:52:00Z</dcterms:created>
  <dc:creator>nmarkovic</dc:creator>
  <cp:lastModifiedBy>Ana Golub Gruić</cp:lastModifiedBy>
  <cp:lastPrinted>2016-11-16T08:57:00Z</cp:lastPrinted>
  <dcterms:modified xmlns:xsi="http://www.w3.org/2001/XMLSchema-instance" xsi:type="dcterms:W3CDTF">2016-11-16T09:11:00Z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