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0748d2e" w14:paraId="0748d2e" w:rsidRDefault="00F40B91" w:rsidR="00F40B91">
      <w:pPr>
        <w15:collapsed w:val="false"/>
      </w:pPr>
      <w:bookmarkStart w:name="_GoBack" w:id="0"/>
      <w:bookmarkEnd w:id="0"/>
      <w:r>
        <w:t xml:space="preserve">            </w:t>
      </w:r>
      <w:r>
        <w:rPr>
          <w:noProof/>
        </w:rPr>
        <w:drawing>
          <wp:inline distR="0" distL="0" distB="0" distT="0">
            <wp:extent cy="960203" cx="719390"/>
            <wp:effectExtent b="0" r="5080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grb rh.png" id="0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0203" cx="719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type="auto" w:w="0"/>
        <w:tblInd w:type="dxa" w:w="288"/>
        <w:tblLook w:val="01E0" w:noVBand="0" w:noHBand="0" w:lastColumn="1" w:firstColumn="1" w:lastRow="1" w:firstRow="1"/>
      </w:tblPr>
      <w:tblGrid>
        <w:gridCol w:w="3060"/>
      </w:tblGrid>
      <w:tr w:rsidTr="003B1040" w:rsidR="00695214" w:rsidRPr="00482933">
        <w:tc>
          <w:tcPr>
            <w:tcW w:type="dxa" w:w="3060"/>
          </w:tcPr>
          <w:p w:rsidRDefault="00695214" w:rsidP="003B1040" w:rsidR="00695214" w:rsidRPr="00482933">
            <w:pPr>
              <w:pStyle w:val="Naslov2"/>
              <w:jc w:val="left"/>
              <w:rPr>
                <w:b w:val="false"/>
                <w:bCs w:val="false"/>
                <w:sz w:val="24"/>
              </w:rPr>
            </w:pPr>
            <w:r w:rsidRPr="00482933">
              <w:rPr>
                <w:b w:val="false"/>
                <w:bCs w:val="false"/>
                <w:sz w:val="24"/>
              </w:rPr>
              <w:t>REPUBLIKA HRVATSKA</w:t>
            </w:r>
          </w:p>
          <w:p w:rsidRDefault="00695214" w:rsidP="003B1040" w:rsidR="00695214" w:rsidRPr="00482933">
            <w:pPr>
              <w:rPr>
                <w:sz w:val="24"/>
                <w:szCs w:val="24"/>
              </w:rPr>
            </w:pPr>
            <w:r w:rsidRPr="00482933">
              <w:rPr>
                <w:sz w:val="24"/>
                <w:szCs w:val="24"/>
              </w:rPr>
              <w:t>Trgovački sud u Zagrebu</w:t>
            </w:r>
          </w:p>
          <w:p w:rsidRDefault="00E60C00" w:rsidP="003B1040" w:rsidR="00695214" w:rsidRPr="0048293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695214" w:rsidRPr="00482933">
              <w:rPr>
                <w:sz w:val="24"/>
                <w:szCs w:val="24"/>
              </w:rPr>
              <w:t>Zagreb, Amruševa 2/II</w:t>
            </w:r>
          </w:p>
        </w:tc>
      </w:tr>
    </w:tbl>
    <w:p w:rsidRDefault="00D55B6A" w:rsidP="00695214" w:rsidR="00695214">
      <w:pPr>
        <w:rPr>
          <w:sz w:val="24"/>
        </w:rPr>
      </w:pPr>
      <w:r>
        <w:rPr>
          <w:b/>
          <w:sz w:val="24"/>
        </w:rPr>
        <w:tab/>
      </w:r>
      <w:r w:rsidR="00695214">
        <w:rPr>
          <w:b/>
          <w:sz w:val="24"/>
        </w:rPr>
        <w:tab/>
      </w:r>
      <w:r w:rsidR="00695214">
        <w:rPr>
          <w:b/>
          <w:sz w:val="24"/>
        </w:rPr>
        <w:tab/>
      </w:r>
      <w:r w:rsidR="00695214">
        <w:rPr>
          <w:b/>
          <w:sz w:val="24"/>
        </w:rPr>
        <w:tab/>
      </w:r>
      <w:r w:rsidR="00695214">
        <w:rPr>
          <w:b/>
          <w:sz w:val="24"/>
        </w:rPr>
        <w:tab/>
      </w:r>
      <w:r w:rsidR="00695214">
        <w:rPr>
          <w:b/>
          <w:sz w:val="24"/>
        </w:rPr>
        <w:tab/>
      </w:r>
      <w:r w:rsidR="00695214">
        <w:rPr>
          <w:b/>
          <w:sz w:val="24"/>
        </w:rPr>
        <w:tab/>
      </w:r>
      <w:r w:rsidR="00695214">
        <w:rPr>
          <w:b/>
          <w:sz w:val="24"/>
        </w:rPr>
        <w:tab/>
      </w:r>
      <w:r w:rsidR="00695214">
        <w:rPr>
          <w:b/>
          <w:sz w:val="24"/>
        </w:rPr>
        <w:tab/>
      </w:r>
      <w:r w:rsidR="00695214">
        <w:rPr>
          <w:b/>
          <w:sz w:val="24"/>
        </w:rPr>
        <w:tab/>
        <w:t xml:space="preserve">  </w:t>
      </w:r>
      <w:r w:rsidR="008A6421">
        <w:rPr>
          <w:sz w:val="24"/>
        </w:rPr>
        <w:t>8</w:t>
      </w:r>
      <w:r w:rsidR="00F40B91" w:rsidRPr="00F40B91">
        <w:rPr>
          <w:sz w:val="24"/>
        </w:rPr>
        <w:t>. St</w:t>
      </w:r>
      <w:r w:rsidR="00005D36">
        <w:rPr>
          <w:sz w:val="24"/>
        </w:rPr>
        <w:t>-</w:t>
      </w:r>
      <w:r w:rsidR="00B41CB2">
        <w:rPr>
          <w:sz w:val="24"/>
        </w:rPr>
        <w:t>8256</w:t>
      </w:r>
      <w:r w:rsidR="00EA7103">
        <w:rPr>
          <w:sz w:val="24"/>
        </w:rPr>
        <w:t>/2015</w:t>
      </w:r>
    </w:p>
    <w:p w:rsidRDefault="00F40B91" w:rsidP="00695214" w:rsidR="00F40B91">
      <w:pPr>
        <w:ind w:hanging="2880" w:left="288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R E P U B L I KA    H R V A T S K A  </w:t>
      </w:r>
    </w:p>
    <w:p w:rsidRDefault="00F40B91" w:rsidP="00695214" w:rsidR="00F40B91">
      <w:pPr>
        <w:ind w:hanging="2880" w:left="2880"/>
        <w:jc w:val="center"/>
        <w:rPr>
          <w:sz w:val="24"/>
          <w:szCs w:val="24"/>
        </w:rPr>
      </w:pPr>
    </w:p>
    <w:p w:rsidRDefault="00695214" w:rsidP="00695214" w:rsidR="00695214" w:rsidRPr="00F40B91">
      <w:pPr>
        <w:ind w:hanging="2880" w:left="2880"/>
        <w:jc w:val="center"/>
        <w:rPr>
          <w:sz w:val="24"/>
          <w:szCs w:val="24"/>
        </w:rPr>
      </w:pPr>
      <w:r w:rsidRPr="00F40B91">
        <w:rPr>
          <w:sz w:val="24"/>
          <w:szCs w:val="24"/>
        </w:rPr>
        <w:t>Z A K LJ U Č A K</w:t>
      </w:r>
    </w:p>
    <w:p w:rsidRDefault="00695214" w:rsidP="00695214" w:rsidR="00695214" w:rsidRPr="00F40B91">
      <w:pPr>
        <w:ind w:hanging="2880" w:left="2880"/>
        <w:jc w:val="center"/>
        <w:rPr>
          <w:sz w:val="24"/>
          <w:szCs w:val="24"/>
        </w:rPr>
      </w:pPr>
    </w:p>
    <w:p w:rsidRDefault="00695214" w:rsidP="00C17C50" w:rsidR="00C17C50" w:rsidRPr="00F40B91">
      <w:pPr>
        <w:jc w:val="both"/>
        <w:rPr>
          <w:sz w:val="24"/>
          <w:szCs w:val="24"/>
        </w:rPr>
      </w:pPr>
      <w:r w:rsidRPr="00F40B91">
        <w:rPr>
          <w:sz w:val="24"/>
          <w:szCs w:val="24"/>
        </w:rPr>
        <w:tab/>
        <w:t xml:space="preserve">Trgovački sud u Zagrebu, po sucu </w:t>
      </w:r>
      <w:r w:rsidR="008A6421">
        <w:rPr>
          <w:sz w:val="24"/>
          <w:szCs w:val="24"/>
        </w:rPr>
        <w:t>Mariji Jurdana</w:t>
      </w:r>
      <w:r w:rsidR="00F40B91" w:rsidRPr="00F40B91">
        <w:rPr>
          <w:sz w:val="24"/>
          <w:szCs w:val="24"/>
        </w:rPr>
        <w:t>,</w:t>
      </w:r>
      <w:r w:rsidRPr="00F40B91">
        <w:rPr>
          <w:sz w:val="24"/>
          <w:szCs w:val="24"/>
        </w:rPr>
        <w:t xml:space="preserve"> u stečajnom predmetu povod</w:t>
      </w:r>
      <w:r w:rsidR="00775D92" w:rsidRPr="00F40B91">
        <w:rPr>
          <w:sz w:val="24"/>
          <w:szCs w:val="24"/>
        </w:rPr>
        <w:t>om</w:t>
      </w:r>
      <w:r w:rsidRPr="00F40B91">
        <w:rPr>
          <w:sz w:val="24"/>
          <w:szCs w:val="24"/>
        </w:rPr>
        <w:t xml:space="preserve"> zahtjeva FINANCIJSKE AGENCIJE, za provedbu skraćenog stečajnog postupka nad dužnikom </w:t>
      </w:r>
      <w:r w:rsidR="00B41CB2">
        <w:rPr>
          <w:sz w:val="24"/>
          <w:szCs w:val="24"/>
        </w:rPr>
        <w:t>EUROBLOK d.o.o., Zagreb, Avenija Većeslava Holjevca 27, OIB: 69913463063</w:t>
      </w:r>
      <w:r w:rsidR="00C065DA">
        <w:rPr>
          <w:sz w:val="24"/>
          <w:szCs w:val="24"/>
        </w:rPr>
        <w:t xml:space="preserve"> </w:t>
      </w:r>
      <w:r w:rsidR="00661255">
        <w:rPr>
          <w:sz w:val="24"/>
          <w:szCs w:val="24"/>
        </w:rPr>
        <w:t>dana 15</w:t>
      </w:r>
      <w:r w:rsidR="00C21E20">
        <w:rPr>
          <w:sz w:val="24"/>
          <w:szCs w:val="24"/>
        </w:rPr>
        <w:t>. prosinca 2015.</w:t>
      </w:r>
    </w:p>
    <w:p w:rsidRDefault="008A6421" w:rsidP="00CF56FE" w:rsidR="008A6421">
      <w:pPr>
        <w:jc w:val="center"/>
        <w:rPr>
          <w:sz w:val="24"/>
          <w:szCs w:val="24"/>
        </w:rPr>
      </w:pPr>
    </w:p>
    <w:p w:rsidRDefault="00133DAD" w:rsidP="00CF56FE" w:rsidR="00CF56FE" w:rsidRPr="00F40B91">
      <w:pPr>
        <w:jc w:val="center"/>
        <w:rPr>
          <w:sz w:val="24"/>
          <w:szCs w:val="24"/>
        </w:rPr>
      </w:pPr>
      <w:r w:rsidRPr="00F40B91">
        <w:rPr>
          <w:sz w:val="24"/>
          <w:szCs w:val="24"/>
        </w:rPr>
        <w:t>z a k l</w:t>
      </w:r>
      <w:r w:rsidR="00123529" w:rsidRPr="00F40B91">
        <w:rPr>
          <w:sz w:val="24"/>
          <w:szCs w:val="24"/>
        </w:rPr>
        <w:t xml:space="preserve">j u č i o  </w:t>
      </w:r>
      <w:r w:rsidR="00C17C50" w:rsidRPr="00F40B91">
        <w:rPr>
          <w:sz w:val="24"/>
          <w:szCs w:val="24"/>
        </w:rPr>
        <w:t xml:space="preserve">   </w:t>
      </w:r>
      <w:r w:rsidR="00123529" w:rsidRPr="00F40B91">
        <w:rPr>
          <w:sz w:val="24"/>
          <w:szCs w:val="24"/>
        </w:rPr>
        <w:t xml:space="preserve"> j e</w:t>
      </w:r>
      <w:r w:rsidR="00CF56FE" w:rsidRPr="00F40B91">
        <w:rPr>
          <w:sz w:val="24"/>
          <w:szCs w:val="24"/>
        </w:rPr>
        <w:t xml:space="preserve"> </w:t>
      </w:r>
    </w:p>
    <w:p w:rsidRDefault="006F7DFB" w:rsidP="00CF56FE" w:rsidR="006F7DFB" w:rsidRPr="00F40B91">
      <w:pPr>
        <w:jc w:val="center"/>
        <w:rPr>
          <w:b/>
          <w:sz w:val="24"/>
          <w:szCs w:val="24"/>
        </w:rPr>
      </w:pPr>
    </w:p>
    <w:p w:rsidRDefault="00E93AAB" w:rsidP="00775D92" w:rsidR="00EA0B89" w:rsidRPr="00F40B91">
      <w:pPr>
        <w:ind w:firstLine="708"/>
        <w:jc w:val="both"/>
        <w:rPr>
          <w:sz w:val="24"/>
          <w:szCs w:val="24"/>
        </w:rPr>
      </w:pPr>
      <w:r w:rsidRPr="00F40B91">
        <w:rPr>
          <w:sz w:val="24"/>
          <w:szCs w:val="24"/>
        </w:rPr>
        <w:t>P</w:t>
      </w:r>
      <w:r w:rsidR="00EA221F" w:rsidRPr="00F40B91">
        <w:rPr>
          <w:sz w:val="24"/>
          <w:szCs w:val="24"/>
        </w:rPr>
        <w:t>oziva</w:t>
      </w:r>
      <w:r w:rsidR="00F44CB5" w:rsidRPr="00F40B91">
        <w:rPr>
          <w:sz w:val="24"/>
          <w:szCs w:val="24"/>
        </w:rPr>
        <w:t xml:space="preserve"> </w:t>
      </w:r>
      <w:r w:rsidRPr="00F40B91">
        <w:rPr>
          <w:sz w:val="24"/>
          <w:szCs w:val="24"/>
        </w:rPr>
        <w:t xml:space="preserve">se </w:t>
      </w:r>
      <w:r w:rsidR="00977412" w:rsidRPr="00F40B91">
        <w:rPr>
          <w:sz w:val="24"/>
          <w:szCs w:val="24"/>
        </w:rPr>
        <w:t xml:space="preserve">HRVATSKI ZAVOD ZA MIROVINSKO OSIGURANJE, Zagreb, Trpimirova </w:t>
      </w:r>
      <w:r w:rsidR="00EA0B89" w:rsidRPr="00F40B91">
        <w:rPr>
          <w:sz w:val="24"/>
          <w:szCs w:val="24"/>
        </w:rPr>
        <w:t xml:space="preserve"> </w:t>
      </w:r>
      <w:r w:rsidR="00646B30" w:rsidRPr="00F40B91">
        <w:rPr>
          <w:sz w:val="24"/>
          <w:szCs w:val="24"/>
        </w:rPr>
        <w:t>4</w:t>
      </w:r>
      <w:r w:rsidR="006B4A8A" w:rsidRPr="00F40B91">
        <w:rPr>
          <w:sz w:val="24"/>
          <w:szCs w:val="24"/>
        </w:rPr>
        <w:t>,</w:t>
      </w:r>
      <w:r w:rsidR="003B7620" w:rsidRPr="00F40B91">
        <w:rPr>
          <w:sz w:val="24"/>
          <w:szCs w:val="24"/>
        </w:rPr>
        <w:t xml:space="preserve"> </w:t>
      </w:r>
      <w:r w:rsidR="00695214" w:rsidRPr="00F40B91">
        <w:rPr>
          <w:sz w:val="24"/>
          <w:szCs w:val="24"/>
        </w:rPr>
        <w:t xml:space="preserve">dostaviti </w:t>
      </w:r>
      <w:r w:rsidR="00977412" w:rsidRPr="00F40B91">
        <w:rPr>
          <w:sz w:val="24"/>
          <w:szCs w:val="24"/>
        </w:rPr>
        <w:t xml:space="preserve">sudu </w:t>
      </w:r>
      <w:r w:rsidR="00EA0B89" w:rsidRPr="00F40B91">
        <w:rPr>
          <w:sz w:val="24"/>
          <w:szCs w:val="24"/>
        </w:rPr>
        <w:t xml:space="preserve">pozivom </w:t>
      </w:r>
      <w:r w:rsidR="00977412" w:rsidRPr="00F40B91">
        <w:rPr>
          <w:sz w:val="24"/>
          <w:szCs w:val="24"/>
        </w:rPr>
        <w:t>na gornji broj spisa</w:t>
      </w:r>
      <w:r w:rsidR="00646B30" w:rsidRPr="00F40B91">
        <w:rPr>
          <w:sz w:val="24"/>
          <w:szCs w:val="24"/>
        </w:rPr>
        <w:t>,</w:t>
      </w:r>
      <w:r w:rsidR="00977412" w:rsidRPr="00F40B91">
        <w:rPr>
          <w:sz w:val="24"/>
          <w:szCs w:val="24"/>
        </w:rPr>
        <w:t xml:space="preserve"> </w:t>
      </w:r>
      <w:r w:rsidR="00695214" w:rsidRPr="00F40B91">
        <w:rPr>
          <w:sz w:val="24"/>
          <w:szCs w:val="24"/>
        </w:rPr>
        <w:t>podatke o</w:t>
      </w:r>
      <w:r w:rsidR="00F40B91" w:rsidRPr="00F40B91">
        <w:rPr>
          <w:sz w:val="24"/>
          <w:szCs w:val="24"/>
        </w:rPr>
        <w:t xml:space="preserve"> zaposlenim osobama kod dužnika</w:t>
      </w:r>
      <w:r w:rsidR="00EA7103" w:rsidRPr="00EA7103">
        <w:rPr>
          <w:sz w:val="24"/>
          <w:szCs w:val="24"/>
        </w:rPr>
        <w:t xml:space="preserve"> </w:t>
      </w:r>
      <w:r w:rsidR="00B41CB2">
        <w:rPr>
          <w:sz w:val="24"/>
          <w:szCs w:val="24"/>
        </w:rPr>
        <w:t>EUROBLOK d.o.o., Zagreb, Avenija Većeslava Holjevca 27, OIB: 69913463063</w:t>
      </w:r>
      <w:r w:rsidR="00AD5E03">
        <w:rPr>
          <w:sz w:val="24"/>
          <w:szCs w:val="24"/>
        </w:rPr>
        <w:t xml:space="preserve"> </w:t>
      </w:r>
      <w:r w:rsidR="00695214" w:rsidRPr="00F40B91">
        <w:rPr>
          <w:sz w:val="24"/>
          <w:szCs w:val="24"/>
        </w:rPr>
        <w:t>/ podaci o djelatnicima ili potvrda da nema zaposlenih osoba / na dan pisanja potvrde</w:t>
      </w:r>
      <w:r w:rsidR="00EA0B89" w:rsidRPr="00F40B91">
        <w:rPr>
          <w:sz w:val="24"/>
          <w:szCs w:val="24"/>
        </w:rPr>
        <w:t>.</w:t>
      </w:r>
    </w:p>
    <w:p w:rsidRDefault="00F40B91" w:rsidP="00DE4300" w:rsidR="00F40B91" w:rsidRPr="00F40B91">
      <w:pPr>
        <w:jc w:val="center"/>
        <w:rPr>
          <w:sz w:val="24"/>
          <w:szCs w:val="24"/>
        </w:rPr>
      </w:pPr>
    </w:p>
    <w:p w:rsidRDefault="00CF56FE" w:rsidP="007C6D0A" w:rsidR="00F40B91">
      <w:pPr>
        <w:jc w:val="center"/>
        <w:rPr>
          <w:sz w:val="24"/>
          <w:szCs w:val="24"/>
        </w:rPr>
      </w:pPr>
      <w:r w:rsidRPr="00F40B91">
        <w:rPr>
          <w:sz w:val="24"/>
          <w:szCs w:val="24"/>
        </w:rPr>
        <w:t>Obrazloženje</w:t>
      </w:r>
    </w:p>
    <w:p w:rsidRDefault="007C6D0A" w:rsidP="007C6D0A" w:rsidR="007C6D0A" w:rsidRPr="00F40B91">
      <w:pPr>
        <w:jc w:val="center"/>
        <w:rPr>
          <w:sz w:val="24"/>
          <w:szCs w:val="24"/>
        </w:rPr>
      </w:pPr>
    </w:p>
    <w:p w:rsidRDefault="00133DAD" w:rsidP="00F40B91" w:rsidR="00FF67EF">
      <w:pPr>
        <w:ind w:firstLine="708"/>
        <w:jc w:val="both"/>
        <w:rPr>
          <w:sz w:val="24"/>
          <w:szCs w:val="24"/>
        </w:rPr>
      </w:pPr>
      <w:r w:rsidRPr="00F40B91">
        <w:rPr>
          <w:sz w:val="24"/>
          <w:szCs w:val="24"/>
        </w:rPr>
        <w:t>Financijska agencija podnijela je na temelju odredbe čl. 429. st. 1. Stečajnog zakona (“Narodne novine” broj 71/15, dalje</w:t>
      </w:r>
      <w:r w:rsidR="00F40B91" w:rsidRPr="00F40B91">
        <w:rPr>
          <w:sz w:val="24"/>
          <w:szCs w:val="24"/>
        </w:rPr>
        <w:t xml:space="preserve"> u tekstu</w:t>
      </w:r>
      <w:r w:rsidRPr="00F40B91">
        <w:rPr>
          <w:sz w:val="24"/>
          <w:szCs w:val="24"/>
        </w:rPr>
        <w:t xml:space="preserve">: SZ) zahtjev za provedbu skraćenog stečajnog postupka nad dužnikom </w:t>
      </w:r>
      <w:r w:rsidR="00B41CB2">
        <w:rPr>
          <w:sz w:val="24"/>
          <w:szCs w:val="24"/>
        </w:rPr>
        <w:t>EUROBLOK d.o.o., Zagreb, Avenija Većeslava Holjevca 27, OIB: 69913463063</w:t>
      </w:r>
      <w:r w:rsidR="00FF67EF">
        <w:rPr>
          <w:sz w:val="24"/>
          <w:szCs w:val="24"/>
        </w:rPr>
        <w:t>.</w:t>
      </w:r>
    </w:p>
    <w:p w:rsidRDefault="00133DAD" w:rsidP="00F40B91" w:rsidR="00133DAD" w:rsidRPr="00F40B91">
      <w:pPr>
        <w:ind w:firstLine="708"/>
        <w:jc w:val="both"/>
        <w:rPr>
          <w:sz w:val="24"/>
          <w:szCs w:val="24"/>
        </w:rPr>
      </w:pPr>
      <w:r w:rsidRPr="00F40B91">
        <w:rPr>
          <w:sz w:val="24"/>
          <w:szCs w:val="24"/>
        </w:rPr>
        <w:t xml:space="preserve">Prema odredbi čl. 428. st. 1. SZ-a  sud će provesti skraćeni stečajni postupak nad pravnom osobom ako su ispunjene sljedeće pretpostavke: ako nema zaposlenih, ako u Očevidniku redoslijeda osnova za plaćanje ima evidentirane neizvršene osnove za plaćanje u neprekinutom razdoblju od 120 dana, ako nisu ispunjene pretpostavke za pokretanje drugog postupka radi brisanja iz sudskoga registra. </w:t>
      </w:r>
    </w:p>
    <w:p w:rsidRDefault="00133DAD" w:rsidP="00F40B91" w:rsidR="00133DAD" w:rsidRPr="00F40B91">
      <w:pPr>
        <w:ind w:firstLine="708"/>
        <w:jc w:val="both"/>
        <w:rPr>
          <w:sz w:val="24"/>
          <w:szCs w:val="24"/>
        </w:rPr>
      </w:pPr>
      <w:r w:rsidRPr="00F40B91">
        <w:rPr>
          <w:sz w:val="24"/>
          <w:szCs w:val="24"/>
        </w:rPr>
        <w:t xml:space="preserve">Odredbom čl. 11. st. 3. </w:t>
      </w:r>
      <w:r w:rsidR="00B84C1C">
        <w:rPr>
          <w:sz w:val="24"/>
          <w:szCs w:val="24"/>
        </w:rPr>
        <w:t xml:space="preserve">SZ-a </w:t>
      </w:r>
      <w:r w:rsidRPr="00F40B91">
        <w:rPr>
          <w:sz w:val="24"/>
          <w:szCs w:val="24"/>
        </w:rPr>
        <w:t>propisano je da sud po službenoj dužnosti utvrđuje sve činjenice koje su važne za stečajni postupak, te radi toga može izvoditi sve potrebne dokaze.</w:t>
      </w:r>
    </w:p>
    <w:p w:rsidRDefault="00775D92" w:rsidP="007C6D0A" w:rsidR="00775D92">
      <w:pPr>
        <w:ind w:firstLine="708"/>
        <w:jc w:val="both"/>
        <w:rPr>
          <w:sz w:val="24"/>
          <w:szCs w:val="24"/>
        </w:rPr>
      </w:pPr>
      <w:r w:rsidRPr="00F40B91">
        <w:rPr>
          <w:sz w:val="24"/>
          <w:szCs w:val="24"/>
        </w:rPr>
        <w:t>P</w:t>
      </w:r>
      <w:r w:rsidR="00133DAD" w:rsidRPr="00F40B91">
        <w:rPr>
          <w:sz w:val="24"/>
          <w:szCs w:val="24"/>
        </w:rPr>
        <w:t>retpostavk</w:t>
      </w:r>
      <w:r w:rsidRPr="00F40B91">
        <w:rPr>
          <w:sz w:val="24"/>
          <w:szCs w:val="24"/>
        </w:rPr>
        <w:t>a</w:t>
      </w:r>
      <w:r w:rsidR="00133DAD" w:rsidRPr="00F40B91">
        <w:rPr>
          <w:sz w:val="24"/>
          <w:szCs w:val="24"/>
        </w:rPr>
        <w:t xml:space="preserve"> za provedbu skraćenog stečajnog postupka</w:t>
      </w:r>
      <w:r w:rsidR="00125559" w:rsidRPr="00F40B91">
        <w:rPr>
          <w:sz w:val="24"/>
          <w:szCs w:val="24"/>
        </w:rPr>
        <w:t xml:space="preserve"> </w:t>
      </w:r>
      <w:r w:rsidRPr="00F40B91">
        <w:rPr>
          <w:sz w:val="24"/>
          <w:szCs w:val="24"/>
        </w:rPr>
        <w:t xml:space="preserve">je </w:t>
      </w:r>
      <w:r w:rsidR="00977412" w:rsidRPr="00F40B91">
        <w:rPr>
          <w:sz w:val="24"/>
          <w:szCs w:val="24"/>
        </w:rPr>
        <w:t xml:space="preserve">okolnost da dužnik nema zaposlenih, </w:t>
      </w:r>
      <w:r w:rsidRPr="00F40B91">
        <w:rPr>
          <w:sz w:val="24"/>
          <w:szCs w:val="24"/>
        </w:rPr>
        <w:t>a</w:t>
      </w:r>
      <w:r w:rsidR="00977412" w:rsidRPr="00F40B91">
        <w:rPr>
          <w:sz w:val="24"/>
          <w:szCs w:val="24"/>
        </w:rPr>
        <w:t xml:space="preserve"> </w:t>
      </w:r>
      <w:r w:rsidR="00133DAD" w:rsidRPr="00F40B91">
        <w:rPr>
          <w:sz w:val="24"/>
          <w:szCs w:val="24"/>
        </w:rPr>
        <w:t xml:space="preserve">HRVATSKI ZAVOD ZA MIROVINSKO OSIGURANJE </w:t>
      </w:r>
      <w:r w:rsidR="00977412" w:rsidRPr="00F40B91">
        <w:rPr>
          <w:sz w:val="24"/>
          <w:szCs w:val="24"/>
        </w:rPr>
        <w:t xml:space="preserve">u skladu s odredbama </w:t>
      </w:r>
      <w:r w:rsidR="00133DAD" w:rsidRPr="00F40B91">
        <w:rPr>
          <w:sz w:val="24"/>
          <w:szCs w:val="24"/>
        </w:rPr>
        <w:t>Zakona o mirovinskom osiguranju</w:t>
      </w:r>
      <w:r w:rsidR="00977412" w:rsidRPr="00F40B91">
        <w:rPr>
          <w:sz w:val="24"/>
          <w:szCs w:val="24"/>
        </w:rPr>
        <w:t xml:space="preserve"> vodi propisane evidencije</w:t>
      </w:r>
      <w:r w:rsidRPr="00F40B91">
        <w:rPr>
          <w:sz w:val="24"/>
          <w:szCs w:val="24"/>
        </w:rPr>
        <w:t>. Temeljem naprijed nav</w:t>
      </w:r>
      <w:r w:rsidR="00B84C1C">
        <w:rPr>
          <w:sz w:val="24"/>
          <w:szCs w:val="24"/>
        </w:rPr>
        <w:t>edenog poziva se</w:t>
      </w:r>
      <w:r w:rsidR="00F470AA" w:rsidRPr="00F40B91">
        <w:rPr>
          <w:sz w:val="24"/>
          <w:szCs w:val="24"/>
        </w:rPr>
        <w:t xml:space="preserve"> </w:t>
      </w:r>
      <w:r w:rsidR="00133DAD" w:rsidRPr="00F40B91">
        <w:rPr>
          <w:sz w:val="24"/>
          <w:szCs w:val="24"/>
        </w:rPr>
        <w:t>HRVATSKI ZAVOD ZA MIROVINSKO OSIGURANJE</w:t>
      </w:r>
      <w:r w:rsidR="00977412" w:rsidRPr="00F40B91">
        <w:rPr>
          <w:sz w:val="24"/>
          <w:szCs w:val="24"/>
        </w:rPr>
        <w:t xml:space="preserve"> </w:t>
      </w:r>
      <w:r w:rsidR="00646B30" w:rsidRPr="00F40B91">
        <w:rPr>
          <w:sz w:val="24"/>
          <w:szCs w:val="24"/>
        </w:rPr>
        <w:t>dostaviti podatak naveden</w:t>
      </w:r>
      <w:r w:rsidR="00133DAD" w:rsidRPr="00F40B91">
        <w:rPr>
          <w:sz w:val="24"/>
          <w:szCs w:val="24"/>
        </w:rPr>
        <w:t xml:space="preserve"> u</w:t>
      </w:r>
      <w:r w:rsidR="00F470AA" w:rsidRPr="00F40B91">
        <w:rPr>
          <w:sz w:val="24"/>
          <w:szCs w:val="24"/>
        </w:rPr>
        <w:t xml:space="preserve"> </w:t>
      </w:r>
      <w:r w:rsidR="00977412" w:rsidRPr="00F40B91">
        <w:rPr>
          <w:sz w:val="24"/>
          <w:szCs w:val="24"/>
        </w:rPr>
        <w:t xml:space="preserve">izreci </w:t>
      </w:r>
      <w:r w:rsidR="00F470AA" w:rsidRPr="00F40B91">
        <w:rPr>
          <w:sz w:val="24"/>
          <w:szCs w:val="24"/>
        </w:rPr>
        <w:t xml:space="preserve"> </w:t>
      </w:r>
      <w:r w:rsidR="00B84C1C">
        <w:rPr>
          <w:sz w:val="24"/>
          <w:szCs w:val="24"/>
        </w:rPr>
        <w:t xml:space="preserve">ovog </w:t>
      </w:r>
      <w:r w:rsidR="00F470AA" w:rsidRPr="00F40B91">
        <w:rPr>
          <w:sz w:val="24"/>
          <w:szCs w:val="24"/>
        </w:rPr>
        <w:t>zaključka</w:t>
      </w:r>
      <w:r w:rsidR="00133DAD" w:rsidRPr="00F40B91">
        <w:rPr>
          <w:sz w:val="24"/>
          <w:szCs w:val="24"/>
        </w:rPr>
        <w:t>.</w:t>
      </w:r>
      <w:r w:rsidR="00F470AA" w:rsidRPr="00F40B91">
        <w:rPr>
          <w:sz w:val="24"/>
          <w:szCs w:val="24"/>
        </w:rPr>
        <w:t xml:space="preserve"> </w:t>
      </w:r>
    </w:p>
    <w:p w:rsidRDefault="007C6D0A" w:rsidP="007C6D0A" w:rsidR="007C6D0A" w:rsidRPr="00F40B91">
      <w:pPr>
        <w:ind w:firstLine="708"/>
        <w:jc w:val="both"/>
        <w:rPr>
          <w:sz w:val="24"/>
          <w:szCs w:val="24"/>
        </w:rPr>
      </w:pPr>
    </w:p>
    <w:p w:rsidRDefault="00133DAD" w:rsidP="00DD2B2F" w:rsidR="00CF56FE" w:rsidRPr="00F40B91">
      <w:pPr>
        <w:jc w:val="center"/>
        <w:rPr>
          <w:sz w:val="24"/>
          <w:szCs w:val="24"/>
        </w:rPr>
      </w:pPr>
      <w:r w:rsidRPr="00F40B91">
        <w:rPr>
          <w:sz w:val="24"/>
          <w:szCs w:val="24"/>
        </w:rPr>
        <w:t>U Zagrebu</w:t>
      </w:r>
      <w:r w:rsidR="00F80EE4" w:rsidRPr="00F40B91">
        <w:rPr>
          <w:sz w:val="24"/>
          <w:szCs w:val="24"/>
        </w:rPr>
        <w:t xml:space="preserve"> </w:t>
      </w:r>
      <w:r w:rsidR="00920A85">
        <w:rPr>
          <w:sz w:val="24"/>
          <w:szCs w:val="24"/>
        </w:rPr>
        <w:t>15</w:t>
      </w:r>
      <w:r w:rsidR="00FF67EF">
        <w:rPr>
          <w:sz w:val="24"/>
          <w:szCs w:val="24"/>
        </w:rPr>
        <w:t>. prosinca</w:t>
      </w:r>
      <w:r w:rsidR="00606779" w:rsidRPr="00F40B91">
        <w:rPr>
          <w:sz w:val="24"/>
          <w:szCs w:val="24"/>
        </w:rPr>
        <w:t xml:space="preserve"> </w:t>
      </w:r>
      <w:r w:rsidR="007A20E4" w:rsidRPr="00F40B91">
        <w:rPr>
          <w:sz w:val="24"/>
          <w:szCs w:val="24"/>
        </w:rPr>
        <w:t>201</w:t>
      </w:r>
      <w:r w:rsidR="00F470AA" w:rsidRPr="00F40B91">
        <w:rPr>
          <w:sz w:val="24"/>
          <w:szCs w:val="24"/>
        </w:rPr>
        <w:t>5</w:t>
      </w:r>
      <w:r w:rsidR="0043052F" w:rsidRPr="00F40B91">
        <w:rPr>
          <w:sz w:val="24"/>
          <w:szCs w:val="24"/>
        </w:rPr>
        <w:t>.</w:t>
      </w:r>
    </w:p>
    <w:p w:rsidRDefault="00AF4ED6" w:rsidP="00C946ED" w:rsidR="00CA083A">
      <w:pPr>
        <w:ind w:firstLine="3" w:left="5661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F40B91">
        <w:rPr>
          <w:sz w:val="24"/>
          <w:szCs w:val="24"/>
        </w:rPr>
        <w:t>Sudac</w:t>
      </w:r>
    </w:p>
    <w:p w:rsidRDefault="00EA7103" w:rsidP="00005D36" w:rsidR="00EA7103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</w:t>
      </w:r>
      <w:r w:rsidR="00005D36">
        <w:rPr>
          <w:sz w:val="24"/>
          <w:szCs w:val="24"/>
        </w:rPr>
        <w:t xml:space="preserve"> </w:t>
      </w:r>
      <w:r w:rsidR="007A616D">
        <w:rPr>
          <w:sz w:val="24"/>
          <w:szCs w:val="24"/>
        </w:rPr>
        <w:t>Marija Jurdana</w:t>
      </w:r>
    </w:p>
    <w:p w:rsidRDefault="00FF67EF" w:rsidP="00FF67EF" w:rsidR="00FF67EF">
      <w:pPr>
        <w:jc w:val="both"/>
        <w:rPr>
          <w:sz w:val="24"/>
        </w:rPr>
      </w:pPr>
      <w:r>
        <w:rPr>
          <w:sz w:val="24"/>
        </w:rPr>
        <w:t>Hzmo, Zagreb, Trpimirova 4</w:t>
      </w:r>
    </w:p>
    <w:p w:rsidRDefault="00FF67EF" w:rsidP="00FF67EF" w:rsidR="00FF67EF" w:rsidRPr="00EA7103">
      <w:pPr>
        <w:jc w:val="both"/>
        <w:rPr>
          <w:sz w:val="24"/>
        </w:rPr>
      </w:pPr>
      <w:r>
        <w:rPr>
          <w:sz w:val="24"/>
        </w:rPr>
        <w:t>e-oglasna ploča 15 dana</w:t>
      </w:r>
    </w:p>
    <w:p w:rsidRDefault="00F40B91" w:rsidP="00EA7103" w:rsidR="00CF56FE" w:rsidRPr="00010102">
      <w:pPr>
        <w:rPr>
          <w:sz w:val="24"/>
          <w:szCs w:val="24"/>
        </w:rPr>
      </w:pPr>
      <w:r>
        <w:rPr>
          <w:sz w:val="24"/>
          <w:szCs w:val="24"/>
        </w:rPr>
        <w:t>U</w:t>
      </w:r>
      <w:r w:rsidRPr="00010102">
        <w:rPr>
          <w:sz w:val="24"/>
          <w:szCs w:val="24"/>
        </w:rPr>
        <w:t>PUTA O PRAVNOM LIJEKU:</w:t>
      </w:r>
    </w:p>
    <w:p w:rsidRDefault="007125DA" w:rsidP="007A616D" w:rsidR="007A616D">
      <w:pPr>
        <w:jc w:val="both"/>
        <w:rPr>
          <w:sz w:val="24"/>
          <w:szCs w:val="24"/>
        </w:rPr>
      </w:pPr>
      <w:r>
        <w:rPr>
          <w:sz w:val="24"/>
        </w:rPr>
        <w:t>Protiv ovog zaključka  žalba nije dopuštena (čl. 1</w:t>
      </w:r>
      <w:r w:rsidR="00C1532C">
        <w:rPr>
          <w:sz w:val="24"/>
        </w:rPr>
        <w:t>9.st.</w:t>
      </w:r>
      <w:r w:rsidR="00F470AA">
        <w:rPr>
          <w:sz w:val="24"/>
        </w:rPr>
        <w:t xml:space="preserve"> 7</w:t>
      </w:r>
      <w:r>
        <w:rPr>
          <w:sz w:val="24"/>
        </w:rPr>
        <w:t>. SZ-a).</w:t>
      </w:r>
      <w:r w:rsidR="007C6D0A" w:rsidRPr="007C6D0A">
        <w:rPr>
          <w:sz w:val="24"/>
          <w:szCs w:val="24"/>
        </w:rPr>
        <w:t xml:space="preserve"> </w:t>
      </w:r>
    </w:p>
    <w:p w:rsidRDefault="007A616D" w:rsidP="007A616D" w:rsidR="007A616D">
      <w:pPr>
        <w:jc w:val="both"/>
        <w:rPr>
          <w:sz w:val="24"/>
        </w:rPr>
      </w:pPr>
    </w:p>
    <w:p w:rsidRDefault="007C6D0A" w:rsidP="007C6D0A" w:rsidR="007C6D0A">
      <w:pPr>
        <w:jc w:val="both"/>
        <w:rPr>
          <w:sz w:val="24"/>
          <w:szCs w:val="24"/>
        </w:rPr>
      </w:pPr>
    </w:p>
    <w:sectPr w:rsidSect="00E60C00" w:rsidR="007C6D0A">
      <w:headerReference w:type="even" r:id="rId10"/>
      <w:headerReference w:type="default" r:id="rId11"/>
      <w:pgSz w:h="16838" w:w="11906"/>
      <w:pgMar w:gutter="0" w:footer="709" w:header="709" w:left="1417" w:bottom="709" w:right="1417" w:top="1134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DA1838" w:rsidR="00DA1838">
      <w:r>
        <w:separator/>
      </w:r>
    </w:p>
  </w:endnote>
  <w:endnote w:id="0" w:type="continuationSeparator">
    <w:p w:rsidRDefault="00DA1838" w:rsidR="00DA18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9" w:usb1="4000ACFF" w:usb0="E1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DA1838" w:rsidR="00DA1838">
      <w:r>
        <w:separator/>
      </w:r>
    </w:p>
  </w:footnote>
  <w:footnote w:id="0" w:type="continuationSeparator">
    <w:p w:rsidRDefault="00DA1838" w:rsidR="00DA1838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E87384" w:rsidP="00CC7295" w:rsidR="00E87384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1F398D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E87384" w:rsidR="00E87384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E87384" w:rsidP="00CC7295" w:rsidR="00E87384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003D51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E87384" w:rsidP="00F470AA" w:rsidR="00E87384" w:rsidRPr="00010102">
    <w:pPr>
      <w:pStyle w:val="Zaglavlje"/>
      <w:jc w:val="right"/>
      <w:rPr>
        <w:sz w:val="24"/>
        <w:szCs w:val="24"/>
      </w:rPr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3142AD9"/>
    <w:multiLevelType w:val="hybridMultilevel"/>
    <w:tmpl w:val="89249AF0"/>
    <w:lvl w:tplc="3FCE1ECA" w:ilvl="0">
      <w:start w:val="2"/>
      <w:numFmt w:val="upperRoman"/>
      <w:lvlText w:val="%1."/>
      <w:lvlJc w:val="left"/>
      <w:pPr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ind w:hanging="180" w:left="6840"/>
      </w:pPr>
    </w:lvl>
  </w:abstractNum>
  <w:abstractNum w:abstractNumId="1">
    <w:nsid w:val="14C20A1C"/>
    <w:multiLevelType w:val="hybridMultilevel"/>
    <w:tmpl w:val="6B0C48D6"/>
    <w:lvl w:tplc="5216A0AC" w:ilvl="0">
      <w:start w:val="3"/>
      <w:numFmt w:val="upperRoman"/>
      <w:lvlText w:val="%1."/>
      <w:lvlJc w:val="left"/>
      <w:pPr>
        <w:tabs>
          <w:tab w:pos="1875" w:val="num"/>
        </w:tabs>
        <w:ind w:hanging="1155" w:left="1875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2">
    <w:nsid w:val="3C111C48"/>
    <w:multiLevelType w:val="hybridMultilevel"/>
    <w:tmpl w:val="27B8329A"/>
    <w:lvl w:tplc="FC423DC6" w:ilvl="0">
      <w:start w:val="1"/>
      <w:numFmt w:val="upperRoman"/>
      <w:lvlText w:val="%1."/>
      <w:lvlJc w:val="left"/>
      <w:pPr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ind w:hanging="180" w:left="6840"/>
      </w:pPr>
    </w:lvl>
  </w:abstractNum>
  <w:abstractNum w:abstractNumId="3">
    <w:nsid w:val="3D954C8F"/>
    <w:multiLevelType w:val="hybridMultilevel"/>
    <w:tmpl w:val="592A2A50"/>
    <w:lvl w:tplc="9D5ECA16" w:ilvl="0">
      <w:start w:val="4"/>
      <w:numFmt w:val="upperRoman"/>
      <w:lvlText w:val="%1."/>
      <w:lvlJc w:val="left"/>
      <w:pPr>
        <w:tabs>
          <w:tab w:pos="1440" w:val="num"/>
        </w:tabs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4">
    <w:nsid w:val="3E615845"/>
    <w:multiLevelType w:val="singleLevel"/>
    <w:tmpl w:val="4B8A78A0"/>
    <w:lvl w:ilvl="0">
      <w:start w:val="1"/>
      <w:numFmt w:val="decimal"/>
      <w:lvlText w:val="%1."/>
      <w:legacy w:legacyIndent="360" w:legacySpace="120" w:legacy="true"/>
      <w:lvlJc w:val="left"/>
      <w:pPr>
        <w:ind w:hanging="360" w:left="720"/>
      </w:pPr>
    </w:lvl>
  </w:abstractNum>
  <w:abstractNum w:abstractNumId="5">
    <w:nsid w:val="41A8069A"/>
    <w:multiLevelType w:val="hybridMultilevel"/>
    <w:tmpl w:val="92B802B6"/>
    <w:lvl w:tplc="AF8E8D12" w:ilvl="0">
      <w:start w:val="4"/>
      <w:numFmt w:val="upperRoman"/>
      <w:lvlText w:val="%1."/>
      <w:lvlJc w:val="left"/>
      <w:pPr>
        <w:tabs>
          <w:tab w:pos="1440" w:val="num"/>
        </w:tabs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6">
    <w:nsid w:val="45F9357E"/>
    <w:multiLevelType w:val="hybridMultilevel"/>
    <w:tmpl w:val="4F6685C2"/>
    <w:lvl w:tplc="E5CEA2A6" w:ilvl="0">
      <w:start w:val="4"/>
      <w:numFmt w:val="upperRoman"/>
      <w:lvlText w:val="%1."/>
      <w:lvlJc w:val="left"/>
      <w:pPr>
        <w:tabs>
          <w:tab w:pos="1440" w:val="num"/>
        </w:tabs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7">
    <w:nsid w:val="489540E7"/>
    <w:multiLevelType w:val="hybridMultilevel"/>
    <w:tmpl w:val="6A38421E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8">
    <w:nsid w:val="6FC24459"/>
    <w:multiLevelType w:val="hybridMultilevel"/>
    <w:tmpl w:val="8C447C70"/>
    <w:lvl w:tplc="654808D8" w:ilvl="0">
      <w:start w:val="1"/>
      <w:numFmt w:val="upperRoman"/>
      <w:lvlText w:val="%1."/>
      <w:lvlJc w:val="left"/>
      <w:pPr>
        <w:ind w:hanging="1005" w:left="1713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9">
    <w:nsid w:val="769D392F"/>
    <w:multiLevelType w:val="singleLevel"/>
    <w:tmpl w:val="1C7AE8EA"/>
    <w:lvl w:ilvl="0">
      <w:start w:val="1"/>
      <w:numFmt w:val="upperRoman"/>
      <w:lvlText w:val="%1. "/>
      <w:legacy w:legacyIndent="360" w:legacySpace="0" w:legacy="true"/>
      <w:lvlJc w:val="left"/>
      <w:pPr>
        <w:ind w:hanging="360" w:left="1080"/>
      </w:pPr>
      <w:rPr>
        <w:b w:val="false"/>
        <w:i w:val="false"/>
        <w:sz w:val="22"/>
      </w:rPr>
    </w:lvl>
  </w:abstractNum>
  <w:num w:numId="1">
    <w:abstractNumId w:val="9"/>
  </w:num>
  <w:num w:numId="2">
    <w:abstractNumId w:val="4"/>
    <w:lvlOverride w:ilvl="0">
      <w:startOverride w:val="1"/>
    </w:lvlOverride>
  </w:num>
  <w:num w:numId="3">
    <w:abstractNumId w:val="7"/>
  </w:num>
  <w:num w:numId="4">
    <w:abstractNumId w:val="1"/>
  </w:num>
  <w:num w:numId="5">
    <w:abstractNumId w:val="6"/>
  </w:num>
  <w:num w:numId="6">
    <w:abstractNumId w:val="3"/>
  </w:num>
  <w:num w:numId="7">
    <w:abstractNumId w:val="5"/>
  </w:num>
  <w:num w:numId="8">
    <w:abstractNumId w:val="2"/>
  </w:num>
  <w:num w:numId="9">
    <w:abstractNumId w:val="0"/>
  </w:num>
  <w:num w:numId="10">
    <w:abstractNumId w:val="8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attachedTemplate r:id="rId1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3C054B"/>
    <w:rsid w:val="00002054"/>
    <w:rsid w:val="000035E4"/>
    <w:rsid w:val="00003D51"/>
    <w:rsid w:val="00004060"/>
    <w:rsid w:val="00005D36"/>
    <w:rsid w:val="00010102"/>
    <w:rsid w:val="000257EF"/>
    <w:rsid w:val="00026500"/>
    <w:rsid w:val="00026663"/>
    <w:rsid w:val="0003191E"/>
    <w:rsid w:val="00041DEA"/>
    <w:rsid w:val="00044F0C"/>
    <w:rsid w:val="000505CC"/>
    <w:rsid w:val="00061D14"/>
    <w:rsid w:val="0006290D"/>
    <w:rsid w:val="00065B44"/>
    <w:rsid w:val="00070FEB"/>
    <w:rsid w:val="0008078A"/>
    <w:rsid w:val="00082B1E"/>
    <w:rsid w:val="000858EB"/>
    <w:rsid w:val="000A19F2"/>
    <w:rsid w:val="000A23AD"/>
    <w:rsid w:val="000A6083"/>
    <w:rsid w:val="000B0687"/>
    <w:rsid w:val="000C5A2F"/>
    <w:rsid w:val="000C7001"/>
    <w:rsid w:val="000D2F83"/>
    <w:rsid w:val="000D5090"/>
    <w:rsid w:val="000D61B8"/>
    <w:rsid w:val="000E0148"/>
    <w:rsid w:val="000E42D5"/>
    <w:rsid w:val="000E4EF5"/>
    <w:rsid w:val="000E530D"/>
    <w:rsid w:val="000E6E2E"/>
    <w:rsid w:val="000E6F7E"/>
    <w:rsid w:val="000F329D"/>
    <w:rsid w:val="000F3B59"/>
    <w:rsid w:val="001039EA"/>
    <w:rsid w:val="00111921"/>
    <w:rsid w:val="001141DA"/>
    <w:rsid w:val="00123529"/>
    <w:rsid w:val="00125559"/>
    <w:rsid w:val="001334EB"/>
    <w:rsid w:val="00133DAD"/>
    <w:rsid w:val="00135BFD"/>
    <w:rsid w:val="00140204"/>
    <w:rsid w:val="00141639"/>
    <w:rsid w:val="00144270"/>
    <w:rsid w:val="00144E95"/>
    <w:rsid w:val="00145D95"/>
    <w:rsid w:val="0014739C"/>
    <w:rsid w:val="001474FA"/>
    <w:rsid w:val="001524DD"/>
    <w:rsid w:val="00152D25"/>
    <w:rsid w:val="00155803"/>
    <w:rsid w:val="00161E62"/>
    <w:rsid w:val="0016207A"/>
    <w:rsid w:val="00163542"/>
    <w:rsid w:val="0016422E"/>
    <w:rsid w:val="00167C07"/>
    <w:rsid w:val="00172DF9"/>
    <w:rsid w:val="00177771"/>
    <w:rsid w:val="001864B6"/>
    <w:rsid w:val="001A028B"/>
    <w:rsid w:val="001A3C39"/>
    <w:rsid w:val="001B0891"/>
    <w:rsid w:val="001B3AD7"/>
    <w:rsid w:val="001B5C35"/>
    <w:rsid w:val="001C1529"/>
    <w:rsid w:val="001C43AC"/>
    <w:rsid w:val="001D00F9"/>
    <w:rsid w:val="001D1C82"/>
    <w:rsid w:val="001E6223"/>
    <w:rsid w:val="001E6B00"/>
    <w:rsid w:val="001E7C6D"/>
    <w:rsid w:val="001F398D"/>
    <w:rsid w:val="001F57ED"/>
    <w:rsid w:val="002033C1"/>
    <w:rsid w:val="002037B7"/>
    <w:rsid w:val="00207377"/>
    <w:rsid w:val="0021224E"/>
    <w:rsid w:val="00214202"/>
    <w:rsid w:val="00222A40"/>
    <w:rsid w:val="00225694"/>
    <w:rsid w:val="0022610A"/>
    <w:rsid w:val="00244430"/>
    <w:rsid w:val="00247D0E"/>
    <w:rsid w:val="0025027E"/>
    <w:rsid w:val="00252DBB"/>
    <w:rsid w:val="00264BE5"/>
    <w:rsid w:val="00265870"/>
    <w:rsid w:val="00266C87"/>
    <w:rsid w:val="00272716"/>
    <w:rsid w:val="00272E59"/>
    <w:rsid w:val="00274679"/>
    <w:rsid w:val="00281447"/>
    <w:rsid w:val="00281580"/>
    <w:rsid w:val="002873E3"/>
    <w:rsid w:val="00290426"/>
    <w:rsid w:val="00291B0C"/>
    <w:rsid w:val="00295C8C"/>
    <w:rsid w:val="002A1E38"/>
    <w:rsid w:val="002A257B"/>
    <w:rsid w:val="002C1CF8"/>
    <w:rsid w:val="002C21A8"/>
    <w:rsid w:val="002C3D7B"/>
    <w:rsid w:val="002D22FB"/>
    <w:rsid w:val="002E00D6"/>
    <w:rsid w:val="002F1469"/>
    <w:rsid w:val="002F5F25"/>
    <w:rsid w:val="002F69E0"/>
    <w:rsid w:val="0030184A"/>
    <w:rsid w:val="00305FF2"/>
    <w:rsid w:val="0031304E"/>
    <w:rsid w:val="00317C2B"/>
    <w:rsid w:val="00321158"/>
    <w:rsid w:val="00355742"/>
    <w:rsid w:val="00357444"/>
    <w:rsid w:val="00357A41"/>
    <w:rsid w:val="00360AA0"/>
    <w:rsid w:val="0036683F"/>
    <w:rsid w:val="00367356"/>
    <w:rsid w:val="00367904"/>
    <w:rsid w:val="00377FD3"/>
    <w:rsid w:val="00381360"/>
    <w:rsid w:val="0038418E"/>
    <w:rsid w:val="003941E8"/>
    <w:rsid w:val="003A3D20"/>
    <w:rsid w:val="003A6DCB"/>
    <w:rsid w:val="003B560E"/>
    <w:rsid w:val="003B5F98"/>
    <w:rsid w:val="003B7620"/>
    <w:rsid w:val="003C054B"/>
    <w:rsid w:val="003C28D7"/>
    <w:rsid w:val="003C7FA1"/>
    <w:rsid w:val="003D114D"/>
    <w:rsid w:val="003D244E"/>
    <w:rsid w:val="003D4FAE"/>
    <w:rsid w:val="003E2C67"/>
    <w:rsid w:val="003F0F90"/>
    <w:rsid w:val="003F2065"/>
    <w:rsid w:val="003F513B"/>
    <w:rsid w:val="00402741"/>
    <w:rsid w:val="00404F7B"/>
    <w:rsid w:val="00406012"/>
    <w:rsid w:val="00407EF4"/>
    <w:rsid w:val="00412337"/>
    <w:rsid w:val="00414A26"/>
    <w:rsid w:val="00425F5C"/>
    <w:rsid w:val="0043052F"/>
    <w:rsid w:val="00430624"/>
    <w:rsid w:val="0043381E"/>
    <w:rsid w:val="00437FE0"/>
    <w:rsid w:val="00440F71"/>
    <w:rsid w:val="00441A85"/>
    <w:rsid w:val="00441E29"/>
    <w:rsid w:val="0044396E"/>
    <w:rsid w:val="00450BD5"/>
    <w:rsid w:val="0045260E"/>
    <w:rsid w:val="00453A62"/>
    <w:rsid w:val="00453AB3"/>
    <w:rsid w:val="004566B3"/>
    <w:rsid w:val="00474E9B"/>
    <w:rsid w:val="00475264"/>
    <w:rsid w:val="00477073"/>
    <w:rsid w:val="00482D71"/>
    <w:rsid w:val="004874E3"/>
    <w:rsid w:val="00490D0A"/>
    <w:rsid w:val="004918E2"/>
    <w:rsid w:val="004935F4"/>
    <w:rsid w:val="004A49A5"/>
    <w:rsid w:val="004B5DCB"/>
    <w:rsid w:val="004C1980"/>
    <w:rsid w:val="004C351D"/>
    <w:rsid w:val="004C5B14"/>
    <w:rsid w:val="004D061D"/>
    <w:rsid w:val="004E099E"/>
    <w:rsid w:val="004E24AE"/>
    <w:rsid w:val="004E38CB"/>
    <w:rsid w:val="004E5638"/>
    <w:rsid w:val="0050050B"/>
    <w:rsid w:val="0050747A"/>
    <w:rsid w:val="0052330E"/>
    <w:rsid w:val="00523599"/>
    <w:rsid w:val="005459AC"/>
    <w:rsid w:val="00546DDA"/>
    <w:rsid w:val="0055329A"/>
    <w:rsid w:val="0056105B"/>
    <w:rsid w:val="0056577E"/>
    <w:rsid w:val="00570A62"/>
    <w:rsid w:val="005723B3"/>
    <w:rsid w:val="00580215"/>
    <w:rsid w:val="0058118F"/>
    <w:rsid w:val="005849B0"/>
    <w:rsid w:val="005903C5"/>
    <w:rsid w:val="00590AC2"/>
    <w:rsid w:val="00590C16"/>
    <w:rsid w:val="00591205"/>
    <w:rsid w:val="00596669"/>
    <w:rsid w:val="005A62F4"/>
    <w:rsid w:val="005A7699"/>
    <w:rsid w:val="005A7C39"/>
    <w:rsid w:val="005B235B"/>
    <w:rsid w:val="005B2755"/>
    <w:rsid w:val="005B740A"/>
    <w:rsid w:val="005C10F2"/>
    <w:rsid w:val="005C1239"/>
    <w:rsid w:val="005C5A01"/>
    <w:rsid w:val="005E372E"/>
    <w:rsid w:val="005E58B1"/>
    <w:rsid w:val="005F60B9"/>
    <w:rsid w:val="005F6F19"/>
    <w:rsid w:val="0060103C"/>
    <w:rsid w:val="00602C4C"/>
    <w:rsid w:val="00606779"/>
    <w:rsid w:val="0060715B"/>
    <w:rsid w:val="006202FE"/>
    <w:rsid w:val="00633466"/>
    <w:rsid w:val="00643287"/>
    <w:rsid w:val="00643F03"/>
    <w:rsid w:val="00646B30"/>
    <w:rsid w:val="00654CD3"/>
    <w:rsid w:val="00655E84"/>
    <w:rsid w:val="0066091E"/>
    <w:rsid w:val="00661255"/>
    <w:rsid w:val="00671B25"/>
    <w:rsid w:val="00673881"/>
    <w:rsid w:val="00676F68"/>
    <w:rsid w:val="0067706E"/>
    <w:rsid w:val="00695214"/>
    <w:rsid w:val="0069606C"/>
    <w:rsid w:val="006A0FE2"/>
    <w:rsid w:val="006B33A1"/>
    <w:rsid w:val="006B4A8A"/>
    <w:rsid w:val="006B50D8"/>
    <w:rsid w:val="006B6249"/>
    <w:rsid w:val="006B6CB9"/>
    <w:rsid w:val="006D242B"/>
    <w:rsid w:val="006D4D9D"/>
    <w:rsid w:val="006E00A2"/>
    <w:rsid w:val="006E00EF"/>
    <w:rsid w:val="006E45D2"/>
    <w:rsid w:val="006E50D5"/>
    <w:rsid w:val="006E5584"/>
    <w:rsid w:val="006F5F0F"/>
    <w:rsid w:val="006F70FF"/>
    <w:rsid w:val="006F7DFB"/>
    <w:rsid w:val="007005D5"/>
    <w:rsid w:val="00700A97"/>
    <w:rsid w:val="007029E4"/>
    <w:rsid w:val="00705F2E"/>
    <w:rsid w:val="00710A12"/>
    <w:rsid w:val="007125DA"/>
    <w:rsid w:val="007229E3"/>
    <w:rsid w:val="007278E3"/>
    <w:rsid w:val="00727BC8"/>
    <w:rsid w:val="00730966"/>
    <w:rsid w:val="00733E79"/>
    <w:rsid w:val="00736564"/>
    <w:rsid w:val="00736C9F"/>
    <w:rsid w:val="00745894"/>
    <w:rsid w:val="007468B0"/>
    <w:rsid w:val="0074790C"/>
    <w:rsid w:val="00753D8A"/>
    <w:rsid w:val="00756A16"/>
    <w:rsid w:val="0076081A"/>
    <w:rsid w:val="00765040"/>
    <w:rsid w:val="007736ED"/>
    <w:rsid w:val="00773B76"/>
    <w:rsid w:val="00774C49"/>
    <w:rsid w:val="007753CA"/>
    <w:rsid w:val="00775D92"/>
    <w:rsid w:val="0078193C"/>
    <w:rsid w:val="0079139B"/>
    <w:rsid w:val="0079412D"/>
    <w:rsid w:val="007A1BC8"/>
    <w:rsid w:val="007A20E4"/>
    <w:rsid w:val="007A616D"/>
    <w:rsid w:val="007B010E"/>
    <w:rsid w:val="007C4683"/>
    <w:rsid w:val="007C4DC9"/>
    <w:rsid w:val="007C6D0A"/>
    <w:rsid w:val="007D1CF5"/>
    <w:rsid w:val="007D1E44"/>
    <w:rsid w:val="007D7E1E"/>
    <w:rsid w:val="007E12F7"/>
    <w:rsid w:val="007E2C7B"/>
    <w:rsid w:val="007E39E4"/>
    <w:rsid w:val="007F5A6D"/>
    <w:rsid w:val="00800A4D"/>
    <w:rsid w:val="008221CA"/>
    <w:rsid w:val="0083015F"/>
    <w:rsid w:val="00830E53"/>
    <w:rsid w:val="00833134"/>
    <w:rsid w:val="00833B9B"/>
    <w:rsid w:val="0083471A"/>
    <w:rsid w:val="0084102D"/>
    <w:rsid w:val="00843DC0"/>
    <w:rsid w:val="00851F8B"/>
    <w:rsid w:val="00854BDB"/>
    <w:rsid w:val="00857A13"/>
    <w:rsid w:val="008600EF"/>
    <w:rsid w:val="00860796"/>
    <w:rsid w:val="00872255"/>
    <w:rsid w:val="0087348C"/>
    <w:rsid w:val="00877940"/>
    <w:rsid w:val="00883C53"/>
    <w:rsid w:val="0088663D"/>
    <w:rsid w:val="00890C84"/>
    <w:rsid w:val="008935AC"/>
    <w:rsid w:val="008A6421"/>
    <w:rsid w:val="008B5163"/>
    <w:rsid w:val="008C040B"/>
    <w:rsid w:val="008C25FC"/>
    <w:rsid w:val="008D07BB"/>
    <w:rsid w:val="008D17C5"/>
    <w:rsid w:val="008D2B79"/>
    <w:rsid w:val="0090567E"/>
    <w:rsid w:val="00913A5E"/>
    <w:rsid w:val="00920A85"/>
    <w:rsid w:val="0092581D"/>
    <w:rsid w:val="0093028D"/>
    <w:rsid w:val="00932CA2"/>
    <w:rsid w:val="009340D3"/>
    <w:rsid w:val="009365EA"/>
    <w:rsid w:val="00937A83"/>
    <w:rsid w:val="0094342D"/>
    <w:rsid w:val="009461F5"/>
    <w:rsid w:val="00955F7E"/>
    <w:rsid w:val="009560BC"/>
    <w:rsid w:val="00970703"/>
    <w:rsid w:val="00970E44"/>
    <w:rsid w:val="00972717"/>
    <w:rsid w:val="00975F7A"/>
    <w:rsid w:val="00977412"/>
    <w:rsid w:val="00983351"/>
    <w:rsid w:val="00984AF7"/>
    <w:rsid w:val="00985F50"/>
    <w:rsid w:val="0098602D"/>
    <w:rsid w:val="00987E8F"/>
    <w:rsid w:val="009944EC"/>
    <w:rsid w:val="0099789A"/>
    <w:rsid w:val="009A1429"/>
    <w:rsid w:val="009A4F06"/>
    <w:rsid w:val="009C4B0C"/>
    <w:rsid w:val="009C507F"/>
    <w:rsid w:val="009D0A10"/>
    <w:rsid w:val="009D3583"/>
    <w:rsid w:val="009D3CE4"/>
    <w:rsid w:val="009D5805"/>
    <w:rsid w:val="009D69A3"/>
    <w:rsid w:val="009E1874"/>
    <w:rsid w:val="009E273F"/>
    <w:rsid w:val="009F4ACC"/>
    <w:rsid w:val="009F5D38"/>
    <w:rsid w:val="009F7800"/>
    <w:rsid w:val="00A00569"/>
    <w:rsid w:val="00A05FB1"/>
    <w:rsid w:val="00A13997"/>
    <w:rsid w:val="00A17588"/>
    <w:rsid w:val="00A21146"/>
    <w:rsid w:val="00A31D0E"/>
    <w:rsid w:val="00A32DEB"/>
    <w:rsid w:val="00A346FA"/>
    <w:rsid w:val="00A358C6"/>
    <w:rsid w:val="00A37721"/>
    <w:rsid w:val="00A43568"/>
    <w:rsid w:val="00A47737"/>
    <w:rsid w:val="00A517AD"/>
    <w:rsid w:val="00A60E78"/>
    <w:rsid w:val="00A62CE1"/>
    <w:rsid w:val="00A67396"/>
    <w:rsid w:val="00A722A9"/>
    <w:rsid w:val="00A74ED8"/>
    <w:rsid w:val="00A763E5"/>
    <w:rsid w:val="00A852CD"/>
    <w:rsid w:val="00A8694F"/>
    <w:rsid w:val="00A87E8F"/>
    <w:rsid w:val="00A97EA5"/>
    <w:rsid w:val="00AA4AD8"/>
    <w:rsid w:val="00AA62BD"/>
    <w:rsid w:val="00AB2D2C"/>
    <w:rsid w:val="00AC089E"/>
    <w:rsid w:val="00AC0C0E"/>
    <w:rsid w:val="00AC3B9B"/>
    <w:rsid w:val="00AC719D"/>
    <w:rsid w:val="00AD2293"/>
    <w:rsid w:val="00AD4A29"/>
    <w:rsid w:val="00AD5E03"/>
    <w:rsid w:val="00AE1097"/>
    <w:rsid w:val="00AE188D"/>
    <w:rsid w:val="00AE369C"/>
    <w:rsid w:val="00AF065B"/>
    <w:rsid w:val="00AF4ED6"/>
    <w:rsid w:val="00AF69D0"/>
    <w:rsid w:val="00B02F2A"/>
    <w:rsid w:val="00B13B69"/>
    <w:rsid w:val="00B27D48"/>
    <w:rsid w:val="00B33CF5"/>
    <w:rsid w:val="00B36B90"/>
    <w:rsid w:val="00B41CB2"/>
    <w:rsid w:val="00B43D51"/>
    <w:rsid w:val="00B476CE"/>
    <w:rsid w:val="00B50611"/>
    <w:rsid w:val="00B53434"/>
    <w:rsid w:val="00B572BF"/>
    <w:rsid w:val="00B61629"/>
    <w:rsid w:val="00B75AE6"/>
    <w:rsid w:val="00B763CD"/>
    <w:rsid w:val="00B84C1C"/>
    <w:rsid w:val="00B86452"/>
    <w:rsid w:val="00B91497"/>
    <w:rsid w:val="00B94E3D"/>
    <w:rsid w:val="00BA3BA0"/>
    <w:rsid w:val="00BA547B"/>
    <w:rsid w:val="00BB2313"/>
    <w:rsid w:val="00BB4764"/>
    <w:rsid w:val="00BB683E"/>
    <w:rsid w:val="00BC2377"/>
    <w:rsid w:val="00BC3441"/>
    <w:rsid w:val="00BC3AF6"/>
    <w:rsid w:val="00BC458B"/>
    <w:rsid w:val="00BC52F6"/>
    <w:rsid w:val="00BC5EE7"/>
    <w:rsid w:val="00BE25EC"/>
    <w:rsid w:val="00BE35EA"/>
    <w:rsid w:val="00BF299D"/>
    <w:rsid w:val="00C00837"/>
    <w:rsid w:val="00C00A6B"/>
    <w:rsid w:val="00C040D0"/>
    <w:rsid w:val="00C065DA"/>
    <w:rsid w:val="00C1532C"/>
    <w:rsid w:val="00C17C50"/>
    <w:rsid w:val="00C21C51"/>
    <w:rsid w:val="00C21E20"/>
    <w:rsid w:val="00C22A83"/>
    <w:rsid w:val="00C246D7"/>
    <w:rsid w:val="00C2725A"/>
    <w:rsid w:val="00C279C5"/>
    <w:rsid w:val="00C279E0"/>
    <w:rsid w:val="00C32124"/>
    <w:rsid w:val="00C367F4"/>
    <w:rsid w:val="00C40B37"/>
    <w:rsid w:val="00C445D7"/>
    <w:rsid w:val="00C45498"/>
    <w:rsid w:val="00C5177B"/>
    <w:rsid w:val="00C613A3"/>
    <w:rsid w:val="00C63A96"/>
    <w:rsid w:val="00C6686B"/>
    <w:rsid w:val="00C72048"/>
    <w:rsid w:val="00C7515E"/>
    <w:rsid w:val="00C76060"/>
    <w:rsid w:val="00C8441F"/>
    <w:rsid w:val="00C85D84"/>
    <w:rsid w:val="00C9334D"/>
    <w:rsid w:val="00C946ED"/>
    <w:rsid w:val="00C94EB0"/>
    <w:rsid w:val="00C96BA0"/>
    <w:rsid w:val="00CA083A"/>
    <w:rsid w:val="00CA7A54"/>
    <w:rsid w:val="00CA7CD6"/>
    <w:rsid w:val="00CB6504"/>
    <w:rsid w:val="00CC2E02"/>
    <w:rsid w:val="00CC3BB6"/>
    <w:rsid w:val="00CC3DEF"/>
    <w:rsid w:val="00CC536D"/>
    <w:rsid w:val="00CC7295"/>
    <w:rsid w:val="00CD1E35"/>
    <w:rsid w:val="00CD421D"/>
    <w:rsid w:val="00CE3FD4"/>
    <w:rsid w:val="00CF56FE"/>
    <w:rsid w:val="00D16DD8"/>
    <w:rsid w:val="00D17166"/>
    <w:rsid w:val="00D30ED3"/>
    <w:rsid w:val="00D33644"/>
    <w:rsid w:val="00D413EC"/>
    <w:rsid w:val="00D42C6B"/>
    <w:rsid w:val="00D4629E"/>
    <w:rsid w:val="00D55B6A"/>
    <w:rsid w:val="00D64D25"/>
    <w:rsid w:val="00D6743C"/>
    <w:rsid w:val="00D70237"/>
    <w:rsid w:val="00D70FCA"/>
    <w:rsid w:val="00D75043"/>
    <w:rsid w:val="00D82B57"/>
    <w:rsid w:val="00D85BA5"/>
    <w:rsid w:val="00D87DDC"/>
    <w:rsid w:val="00D91C60"/>
    <w:rsid w:val="00D93D8B"/>
    <w:rsid w:val="00DA0776"/>
    <w:rsid w:val="00DA0C53"/>
    <w:rsid w:val="00DA1838"/>
    <w:rsid w:val="00DA2782"/>
    <w:rsid w:val="00DA28CD"/>
    <w:rsid w:val="00DA2904"/>
    <w:rsid w:val="00DB06A4"/>
    <w:rsid w:val="00DB1F61"/>
    <w:rsid w:val="00DC1538"/>
    <w:rsid w:val="00DC19A1"/>
    <w:rsid w:val="00DC1E56"/>
    <w:rsid w:val="00DC3984"/>
    <w:rsid w:val="00DC39CA"/>
    <w:rsid w:val="00DD0BAE"/>
    <w:rsid w:val="00DD1AFA"/>
    <w:rsid w:val="00DD2B2F"/>
    <w:rsid w:val="00DE2012"/>
    <w:rsid w:val="00DE38BC"/>
    <w:rsid w:val="00DE4300"/>
    <w:rsid w:val="00DE4439"/>
    <w:rsid w:val="00DE73BD"/>
    <w:rsid w:val="00DE7639"/>
    <w:rsid w:val="00DF357C"/>
    <w:rsid w:val="00E13958"/>
    <w:rsid w:val="00E13FBF"/>
    <w:rsid w:val="00E14B66"/>
    <w:rsid w:val="00E23EDB"/>
    <w:rsid w:val="00E24336"/>
    <w:rsid w:val="00E43476"/>
    <w:rsid w:val="00E47A19"/>
    <w:rsid w:val="00E50594"/>
    <w:rsid w:val="00E50AA2"/>
    <w:rsid w:val="00E601B8"/>
    <w:rsid w:val="00E60C00"/>
    <w:rsid w:val="00E63F6E"/>
    <w:rsid w:val="00E65D5D"/>
    <w:rsid w:val="00E66F2E"/>
    <w:rsid w:val="00E87384"/>
    <w:rsid w:val="00E91BC3"/>
    <w:rsid w:val="00E93AAB"/>
    <w:rsid w:val="00EA0B89"/>
    <w:rsid w:val="00EA206D"/>
    <w:rsid w:val="00EA221F"/>
    <w:rsid w:val="00EA7103"/>
    <w:rsid w:val="00EC6B71"/>
    <w:rsid w:val="00EC7E37"/>
    <w:rsid w:val="00ED0001"/>
    <w:rsid w:val="00ED37C0"/>
    <w:rsid w:val="00ED49F1"/>
    <w:rsid w:val="00ED583A"/>
    <w:rsid w:val="00EE0D2B"/>
    <w:rsid w:val="00EF6EB5"/>
    <w:rsid w:val="00F110D5"/>
    <w:rsid w:val="00F23214"/>
    <w:rsid w:val="00F2388E"/>
    <w:rsid w:val="00F31EBC"/>
    <w:rsid w:val="00F3554E"/>
    <w:rsid w:val="00F408C0"/>
    <w:rsid w:val="00F40B91"/>
    <w:rsid w:val="00F433D6"/>
    <w:rsid w:val="00F4409E"/>
    <w:rsid w:val="00F44CB5"/>
    <w:rsid w:val="00F450F1"/>
    <w:rsid w:val="00F470AA"/>
    <w:rsid w:val="00F47302"/>
    <w:rsid w:val="00F60181"/>
    <w:rsid w:val="00F61ECB"/>
    <w:rsid w:val="00F63A6D"/>
    <w:rsid w:val="00F6749D"/>
    <w:rsid w:val="00F67D2B"/>
    <w:rsid w:val="00F711D0"/>
    <w:rsid w:val="00F77D03"/>
    <w:rsid w:val="00F80EE4"/>
    <w:rsid w:val="00F86025"/>
    <w:rsid w:val="00F862D9"/>
    <w:rsid w:val="00FA3EBE"/>
    <w:rsid w:val="00FA7C26"/>
    <w:rsid w:val="00FB242B"/>
    <w:rsid w:val="00FC18FC"/>
    <w:rsid w:val="00FC38F9"/>
    <w:rsid w:val="00FC3DFB"/>
    <w:rsid w:val="00FC3F59"/>
    <w:rsid w:val="00FC776D"/>
    <w:rsid w:val="00FD0A63"/>
    <w:rsid w:val="00FD35AE"/>
    <w:rsid w:val="00FD3D09"/>
    <w:rsid w:val="00FD612C"/>
    <w:rsid w:val="00FE341C"/>
    <w:rsid w:val="00FE3E6D"/>
    <w:rsid w:val="00FE7607"/>
    <w:rsid w:val="00FE7E4E"/>
    <w:rsid w:val="00FF447A"/>
    <w:rsid w:val="00FF546F"/>
    <w:rsid w:val="00FF6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sid w:val="00CF56FE"/>
    <w:pPr>
      <w:overflowPunct w:val="false"/>
      <w:autoSpaceDE w:val="false"/>
      <w:autoSpaceDN w:val="false"/>
      <w:adjustRightInd w:val="false"/>
      <w:textAlignment w:val="baseline"/>
    </w:pPr>
  </w:style>
  <w:style w:styleId="Naslov2" w:type="paragraph">
    <w:name w:val="heading 2"/>
    <w:basedOn w:val="Normal"/>
    <w:next w:val="Normal"/>
    <w:link w:val="Naslov2Char"/>
    <w:qFormat/>
    <w:rsid w:val="00F44CB5"/>
    <w:pPr>
      <w:keepNext/>
      <w:tabs>
        <w:tab w:pos="2520" w:val="center"/>
        <w:tab w:pos="6840" w:val="left"/>
      </w:tabs>
      <w:overflowPunct/>
      <w:autoSpaceDE/>
      <w:autoSpaceDN/>
      <w:adjustRightInd/>
      <w:jc w:val="center"/>
      <w:textAlignment w:val="auto"/>
      <w:outlineLvl w:val="1"/>
    </w:pPr>
    <w:rPr>
      <w:b/>
      <w:bCs/>
      <w:sz w:val="28"/>
      <w:szCs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CC7295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CC7295"/>
  </w:style>
  <w:style w:styleId="Podnoje" w:type="paragraph">
    <w:name w:val="footer"/>
    <w:basedOn w:val="Normal"/>
    <w:rsid w:val="00CC7295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semiHidden/>
    <w:rsid w:val="007125DA"/>
    <w:rPr>
      <w:rFonts w:cs="Tahoma" w:hAnsi="Tahoma" w:ascii="Tahoma"/>
      <w:sz w:val="16"/>
      <w:szCs w:val="16"/>
    </w:rPr>
  </w:style>
  <w:style w:customStyle="true" w:styleId="Naslov2Char" w:type="character">
    <w:name w:val="Naslov 2 Char"/>
    <w:basedOn w:val="Zadanifontodlomka"/>
    <w:link w:val="Naslov2"/>
    <w:rsid w:val="00695214"/>
    <w:rPr>
      <w:b/>
      <w:bCs/>
      <w:sz w:val="28"/>
      <w:szCs w:val="24"/>
    </w:rPr>
  </w:style>
  <w:style w:styleId="Tekstrezerviranogmjesta" w:type="character">
    <w:name w:val="Placeholder Text"/>
    <w:basedOn w:val="Zadanifontodlomka"/>
    <w:uiPriority w:val="99"/>
    <w:semiHidden/>
    <w:rsid w:val="00003D51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003D51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003D51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003D51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003D51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sid w:val="00CF56FE"/>
    <w:pPr>
      <w:overflowPunct w:val="0"/>
      <w:autoSpaceDE w:val="0"/>
      <w:autoSpaceDN w:val="0"/>
      <w:adjustRightInd w:val="0"/>
      <w:textAlignment w:val="baseline"/>
    </w:pPr>
  </w:style>
  <w:style w:styleId="Naslov2" w:type="paragraph">
    <w:name w:val="heading 2"/>
    <w:basedOn w:val="Normal"/>
    <w:next w:val="Normal"/>
    <w:link w:val="Naslov2Char"/>
    <w:qFormat/>
    <w:rsid w:val="00F44CB5"/>
    <w:pPr>
      <w:keepNext/>
      <w:tabs>
        <w:tab w:pos="2520" w:val="center"/>
        <w:tab w:pos="6840" w:val="left"/>
      </w:tabs>
      <w:overflowPunct/>
      <w:autoSpaceDE/>
      <w:autoSpaceDN/>
      <w:adjustRightInd/>
      <w:jc w:val="center"/>
      <w:textAlignment w:val="auto"/>
      <w:outlineLvl w:val="1"/>
    </w:pPr>
    <w:rPr>
      <w:b/>
      <w:bCs/>
      <w:sz w:val="28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CC7295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CC7295"/>
  </w:style>
  <w:style w:styleId="Podnoje" w:type="paragraph">
    <w:name w:val="footer"/>
    <w:basedOn w:val="Normal"/>
    <w:rsid w:val="00CC7295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semiHidden/>
    <w:rsid w:val="007125DA"/>
    <w:rPr>
      <w:rFonts w:ascii="Tahoma" w:cs="Tahoma" w:hAnsi="Tahoma"/>
      <w:sz w:val="16"/>
      <w:szCs w:val="16"/>
    </w:rPr>
  </w:style>
  <w:style w:customStyle="1" w:styleId="Naslov2Char" w:type="character">
    <w:name w:val="Naslov 2 Char"/>
    <w:basedOn w:val="Zadanifontodlomka"/>
    <w:link w:val="Naslov2"/>
    <w:rsid w:val="00695214"/>
    <w:rPr>
      <w:b/>
      <w:bCs/>
      <w:sz w:val="28"/>
      <w:szCs w:val="24"/>
    </w:rPr>
  </w:style>
  <w:style w:styleId="Tekstrezerviranogmjesta" w:type="character">
    <w:name w:val="Placeholder Text"/>
    <w:basedOn w:val="Zadanifontodlomka"/>
    <w:uiPriority w:val="99"/>
    <w:semiHidden/>
    <w:rsid w:val="00003D51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003D51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003D51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003D51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003D51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829713712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949318471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16. prosinca 2015.</izvorni_sadrzaj>
    <derivirana_varijabla naziv="DomainObject.DatumDonosenjaOdluke_1">16. prosinca 2015.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Marija</izvorni_sadrzaj>
    <derivirana_varijabla naziv="DomainObject.DonositeljOdluke.Ime_1">Marija</derivirana_varijabla>
  </DomainObject.DonositeljOdluke.Ime>
  <DomainObject.DonositeljOdluke.Prezime>
    <izvorni_sadrzaj>Jurdana</izvorni_sadrzaj>
    <derivirana_varijabla naziv="DomainObject.DonositeljOdluke.Prezime_1">Jurdana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8256</izvorni_sadrzaj>
    <derivirana_varijabla naziv="DomainObject.Predmet.Broj_1">8256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14. prosinca 2015.</izvorni_sadrzaj>
    <derivirana_varijabla naziv="DomainObject.Predmet.DatumOsnivanja_1">14. prosinca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St-8256/2015</izvorni_sadrzaj>
    <derivirana_varijabla naziv="DomainObject.Predmet.OznakaBroj_1">St-8256/2015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EUROBLOK d.o.o.</izvorni_sadrzaj>
    <derivirana_varijabla naziv="DomainObject.Predmet.ProtustrankaFormated_1">  EUROBLOK d.o.o.</derivirana_varijabla>
  </DomainObject.Predmet.ProtustrankaFormated>
  <DomainObject.Predmet.ProtustrankaFormatedOIB>
    <izvorni_sadrzaj>  EUROBLOK d.o.o., OIB 69913463063</izvorni_sadrzaj>
    <derivirana_varijabla naziv="DomainObject.Predmet.ProtustrankaFormatedOIB_1">  EUROBLOK d.o.o., OIB 69913463063</derivirana_varijabla>
  </DomainObject.Predmet.ProtustrankaFormatedOIB>
  <DomainObject.Predmet.ProtustrankaFormatedWithAdress>
    <izvorni_sadrzaj> EUROBLOK d.o.o., Avenija Većeslava Holjevca 27, 10000 Zagreb</izvorni_sadrzaj>
    <derivirana_varijabla naziv="DomainObject.Predmet.ProtustrankaFormatedWithAdress_1"> EUROBLOK d.o.o., Avenija Većeslava Holjevca 27, 10000 Zagreb</derivirana_varijabla>
  </DomainObject.Predmet.ProtustrankaFormatedWithAdress>
  <DomainObject.Predmet.ProtustrankaFormatedWithAdressOIB>
    <izvorni_sadrzaj> EUROBLOK d.o.o., OIB 69913463063, Avenija Većeslava Holjevca 27, 10000 Zagreb</izvorni_sadrzaj>
    <derivirana_varijabla naziv="DomainObject.Predmet.ProtustrankaFormatedWithAdressOIB_1"> EUROBLOK d.o.o., OIB 69913463063, Avenija Većeslava Holjevca 27, 10000 Zagreb</derivirana_varijabla>
  </DomainObject.Predmet.ProtustrankaFormatedWithAdressOIB>
  <DomainObject.Predmet.ProtustrankaWithAdress>
    <izvorni_sadrzaj>EUROBLOK d.o.o. Avenija Većeslava Holjevca 27, 10000 Zagreb</izvorni_sadrzaj>
    <derivirana_varijabla naziv="DomainObject.Predmet.ProtustrankaWithAdress_1">EUROBLOK d.o.o. Avenija Većeslava Holjevca 27, 10000 Zagreb</derivirana_varijabla>
  </DomainObject.Predmet.ProtustrankaWithAdress>
  <DomainObject.Predmet.ProtustrankaWithAdressOIB>
    <izvorni_sadrzaj>EUROBLOK d.o.o., OIB 69913463063, Avenija Većeslava Holjevca 27, 10000 Zagreb</izvorni_sadrzaj>
    <derivirana_varijabla naziv="DomainObject.Predmet.ProtustrankaWithAdressOIB_1">EUROBLOK d.o.o., OIB 69913463063, Avenija Većeslava Holjevca 27, 10000 Zagreb</derivirana_varijabla>
  </DomainObject.Predmet.ProtustrankaWithAdressOIB>
  <DomainObject.Predmet.ProtustrankaNazivFormated>
    <izvorni_sadrzaj>EUROBLOK d.o.o.</izvorni_sadrzaj>
    <derivirana_varijabla naziv="DomainObject.Predmet.ProtustrankaNazivFormated_1">EUROBLOK d.o.o.</derivirana_varijabla>
  </DomainObject.Predmet.ProtustrankaNazivFormated>
  <DomainObject.Predmet.ProtustrankaNazivFormatedOIB>
    <izvorni_sadrzaj>EUROBLOK d.o.o., OIB 69913463063</izvorni_sadrzaj>
    <derivirana_varijabla naziv="DomainObject.Predmet.ProtustrankaNazivFormatedOIB_1">EUROBLOK d.o.o., OIB 69913463063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8. St - M. Jurdana</izvorni_sadrzaj>
    <derivirana_varijabla naziv="DomainObject.Predmet.Referada.Naziv_1">8. St - M. Jurdana</derivirana_varijabla>
  </DomainObject.Predmet.Referada.Naziv>
  <DomainObject.Predmet.Referada.Oznaka>
    <izvorni_sadrzaj>8. St</izvorni_sadrzaj>
    <derivirana_varijabla naziv="DomainObject.Predmet.Referada.Oznaka_1">8. St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Marija Jurdana</izvorni_sadrzaj>
    <derivirana_varijabla naziv="DomainObject.Predmet.Referada.Sudac_1">Marija Jurdana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br 1, 10000 Zagreb</izvorni_sadrzaj>
    <derivirana_varijabla naziv="DomainObject.Predmet.StrankaFormatedWithAdress_1"> FINA Regionalni centar Zagreb, Trg svibanjskih žrtava 1995. br 1, 10000 Zagreb</derivirana_varijabla>
  </DomainObject.Predmet.StrankaFormatedWithAdress>
  <DomainObject.Predmet.StrankaFormatedWithAdressOIB>
    <izvorni_sadrzaj> FINA Regionalni centar Zagreb, OIB 85821130368, Trg svibanjskih žrtava 1995. br 1, 10000 Zagreb</izvorni_sadrzaj>
    <derivirana_varijabla naziv="DomainObject.Predmet.StrankaFormatedWithAdressOIB_1"> FINA Regionalni centar Zagreb, OIB 85821130368, Trg svibanjskih žrtava 1995. br 1, 10000 Zagreb</derivirana_varijabla>
  </DomainObject.Predmet.StrankaFormatedWithAdressOIB>
  <DomainObject.Predmet.StrankaWithAdress>
    <izvorni_sadrzaj>FINA Regionalni centar Zagreb Trg svibanjskih žrtava 1995. br 1,10000 Zagreb</izvorni_sadrzaj>
    <derivirana_varijabla naziv="DomainObject.Predmet.StrankaWithAdress_1">FINA Regionalni centar Zagreb Trg svibanjskih žrtava 1995. br 1,10000 Zagreb</derivirana_varijabla>
  </DomainObject.Predmet.StrankaWithAdress>
  <DomainObject.Predmet.StrankaWithAdressOIB>
    <izvorni_sadrzaj>FINA Regionalni centar Zagreb, OIB 85821130368, Trg svibanjskih žrtava 1995. br 1,10000 Zagreb</izvorni_sadrzaj>
    <derivirana_varijabla naziv="DomainObject.Predmet.StrankaWithAdressOIB_1">FINA Regionalni centar Zagreb, OIB 85821130368, Trg svibanjskih žrtava 1995. br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Amruševa 2/II desno (p.p. 455)</izvorni_sadrzaj>
    <derivirana_varijabla naziv="DomainObject.Predmet.Sud.Adresa.UlicaIKBR_1">Amruševa 2/II desno (p.p. 455)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8. St - M. Jurdana</izvorni_sadrzaj>
    <derivirana_varijabla naziv="DomainObject.Predmet.TrenutnaLokacijaSpisa.Naziv_1">8. St - M. Jurdana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Nikolina Krunić</izvorni_sadrzaj>
    <derivirana_varijabla naziv="DomainObject.Predmet.Zapisnicar_1">Nikolina Krunić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br 1, 10000 Zagreb</item>
    </izvorni_sadrzaj>
    <derivirana_varijabla naziv="DomainObject.Predmet.StrankaListFormatedWithAdress_1">
      <item>FINA Regionalni centar Zagreb, Trg svibanjskih žrtava 1995. br 1, 10000 Zagreb</item>
    </derivirana_varijabla>
  </DomainObject.Predmet.StrankaListFormatedWithAdress>
  <DomainObject.Predmet.StrankaListFormatedWithAdressOIB>
    <izvorni_sadrzaj>
      <item>FINA Regionalni centar Zagreb, OIB 85821130368, Trg svibanjskih žrtava 1995. br 1, 10000 Zagreb</item>
    </izvorni_sadrzaj>
    <derivirana_varijabla naziv="DomainObject.Predmet.StrankaListFormatedWithAdressOIB_1">
      <item>FINA Regionalni centar Zagreb, OIB 85821130368, Trg svibanjskih žrtava 1995. br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EUROBLOK d.o.o.</item>
    </izvorni_sadrzaj>
    <derivirana_varijabla naziv="DomainObject.Predmet.ProtuStrankaListFormated_1">
      <item>EUROBLOK d.o.o.</item>
    </derivirana_varijabla>
  </DomainObject.Predmet.ProtuStrankaListFormated>
  <DomainObject.Predmet.ProtuStrankaListFormatedOIB>
    <izvorni_sadrzaj>
      <item>EUROBLOK d.o.o., OIB 69913463063</item>
    </izvorni_sadrzaj>
    <derivirana_varijabla naziv="DomainObject.Predmet.ProtuStrankaListFormatedOIB_1">
      <item>EUROBLOK d.o.o., OIB 69913463063</item>
    </derivirana_varijabla>
  </DomainObject.Predmet.ProtuStrankaListFormatedOIB>
  <DomainObject.Predmet.ProtuStrankaListFormatedWithAdress>
    <izvorni_sadrzaj>
      <item>EUROBLOK d.o.o., Avenija Većeslava Holjevca 27, 10000 Zagreb</item>
    </izvorni_sadrzaj>
    <derivirana_varijabla naziv="DomainObject.Predmet.ProtuStrankaListFormatedWithAdress_1">
      <item>EUROBLOK d.o.o., Avenija Većeslava Holjevca 27, 10000 Zagreb</item>
    </derivirana_varijabla>
  </DomainObject.Predmet.ProtuStrankaListFormatedWithAdress>
  <DomainObject.Predmet.ProtuStrankaListFormatedWithAdressOIB>
    <izvorni_sadrzaj>
      <item>EUROBLOK d.o.o., OIB 69913463063, Avenija Većeslava Holjevca 27, 10000 Zagreb</item>
    </izvorni_sadrzaj>
    <derivirana_varijabla naziv="DomainObject.Predmet.ProtuStrankaListFormatedWithAdressOIB_1">
      <item>EUROBLOK d.o.o., OIB 69913463063, Avenija Većeslava Holjevca 27, 10000 Zagreb</item>
    </derivirana_varijabla>
  </DomainObject.Predmet.ProtuStrankaListFormatedWithAdressOIB>
  <DomainObject.Predmet.ProtuStrankaListNazivFormated>
    <izvorni_sadrzaj>
      <item>EUROBLOK d.o.o.</item>
    </izvorni_sadrzaj>
    <derivirana_varijabla naziv="DomainObject.Predmet.ProtuStrankaListNazivFormated_1">
      <item>EUROBLOK d.o.o.</item>
    </derivirana_varijabla>
  </DomainObject.Predmet.ProtuStrankaListNazivFormated>
  <DomainObject.Predmet.ProtuStrankaListNazivFormatedOIB>
    <izvorni_sadrzaj>
      <item>EUROBLOK d.o.o., OIB 69913463063</item>
    </izvorni_sadrzaj>
    <derivirana_varijabla naziv="DomainObject.Predmet.ProtuStrankaListNazivFormatedOIB_1">
      <item>EUROBLOK d.o.o., OIB 69913463063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16. prosinca 2015.</izvorni_sadrzaj>
    <derivirana_varijabla naziv="DomainObject.Datum_1">16. prosinca 2015.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EUROBLOK d.o.o.</izvorni_sadrzaj>
    <derivirana_varijabla naziv="DomainObject.Predmet.ProtustrankaIDrugi_1">EUROBLOK d.o.o.</derivirana_varijabla>
  </DomainObject.Predmet.ProtustrankaIDrugi>
  <DomainObject.Predmet.StrankaIDrugiAdressOIB>
    <izvorni_sadrzaj>FINA Regionalni centar Zagreb, OIB 85821130368, Trg svibanjskih žrtava 1995. br 1, 10000 Zagreb</izvorni_sadrzaj>
    <derivirana_varijabla naziv="DomainObject.Predmet.StrankaIDrugiAdressOIB_1">FINA Regionalni centar Zagreb, OIB 85821130368, Trg svibanjskih žrtava 1995. br 1, 10000 Zagreb</derivirana_varijabla>
  </DomainObject.Predmet.StrankaIDrugiAdressOIB>
  <DomainObject.Predmet.ProtustrankaIDrugiAdressOIB>
    <izvorni_sadrzaj>EUROBLOK d.o.o., OIB 69913463063, Avenija Većeslava Holjevca 27, 10000 Zagreb</izvorni_sadrzaj>
    <derivirana_varijabla naziv="DomainObject.Predmet.ProtustrankaIDrugiAdressOIB_1">EUROBLOK d.o.o., OIB 69913463063, Avenija Većeslava Holjevca 27,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EUROBLOK d.o.o.</item>
    </izvorni_sadrzaj>
    <derivirana_varijabla naziv="DomainObject.Predmet.SudioniciListNaziv_1">
      <item>FINA Regionalni centar Zagreb</item>
      <item>EUROBLOK d.o.o.</item>
    </derivirana_varijabla>
  </DomainObject.Predmet.SudioniciListNaziv>
  <DomainObject.Predmet.SudioniciListAdressOIB>
    <izvorni_sadrzaj>
      <item>FINA Regionalni centar Zagreb, OIB 85821130368, Trg svibanjskih žrtava 1995. br 1,10000 Zagreb</item>
      <item>EUROBLOK d.o.o., OIB 69913463063, Avenija Većeslava Holjevca 27,10000 Zagreb</item>
    </izvorni_sadrzaj>
    <derivirana_varijabla naziv="DomainObject.Predmet.SudioniciListAdressOIB_1">
      <item>FINA Regionalni centar Zagreb, OIB 85821130368, Trg svibanjskih žrtava 1995. br 1,10000 Zagreb</item>
      <item>EUROBLOK d.o.o., OIB 69913463063, Avenija Većeslava Holjevca 27,10000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69913463063</item>
    </izvorni_sadrzaj>
    <derivirana_varijabla naziv="DomainObject.Predmet.SudioniciListNazivOIB_1">
      <item>, OIB 85821130368</item>
      <item>, OIB 69913463063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2</properties:Pages>
  <properties:Words>328</properties:Words>
  <properties:Characters>1789</properties:Characters>
  <properties:Lines>49</properties:Lines>
  <properties:Paragraphs>21</properties:Paragraphs>
  <properties:TotalTime>1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REPUBLIKA HRVATSKA</vt:lpstr>
    </vt:vector>
  </properties:TitlesOfParts>
  <properties:LinksUpToDate>false</properties:LinksUpToDate>
  <properties:CharactersWithSpaces>2169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2015-12-15T13:14:00Z</dcterms:created>
  <dc:creator>Korisnik</dc:creator>
  <cp:lastModifiedBy>dvorana100</cp:lastModifiedBy>
  <cp:lastPrinted>2015-12-09T12:46:00Z</cp:lastPrinted>
  <dcterms:modified xmlns:xsi="http://www.w3.org/2001/XMLSchema-instance" xsi:type="dcterms:W3CDTF">2015-12-16T07:19:00Z</dcterms:modified>
  <cp:revision>4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