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7b82762" w14:textId="7b82762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FC7234">
        <w:t>72</w:t>
      </w:r>
      <w:r w:rsidR="00C36333">
        <w:t>. St-1</w:t>
      </w:r>
      <w:r w:rsidR="00FC7234">
        <w:t>478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8D0D89" w:rsidR="00801EBA" w:rsidP="00801EBA" w:rsidRDefault="006826ED">
      <w:r w:rsidRPr="006826ED">
        <w:rPr>
          <w:color w:val="FF0000"/>
        </w:rPr>
        <w:t xml:space="preserve">            </w:t>
      </w:r>
      <w:r w:rsidR="00FC7234">
        <w:t>72</w:t>
      </w:r>
      <w:r w:rsidR="00C36333">
        <w:t>. St-1</w:t>
      </w:r>
      <w:r w:rsidR="00FC7234">
        <w:t>478</w:t>
      </w:r>
      <w:r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6826ED" w:rsidP="00FC7234" w:rsidRDefault="00FC7234">
      <w:pPr>
        <w:ind w:firstLine="708"/>
        <w:jc w:val="both"/>
      </w:pPr>
      <w:r>
        <w:t>SVEBIRAD jednostavno društvo s ogr</w:t>
      </w:r>
      <w:r>
        <w:t xml:space="preserve">aničenom odgovornošću za usluge, 10 310 Ivanić-Grad, </w:t>
      </w:r>
      <w:proofErr w:type="spellStart"/>
      <w:r>
        <w:t>Jalševečki</w:t>
      </w:r>
      <w:proofErr w:type="spellEnd"/>
      <w:r>
        <w:t xml:space="preserve"> odvojak 7, OIB: 72755655650</w:t>
      </w:r>
    </w:p>
    <w:p w:rsidR="00FC7234" w:rsidP="00FC7234" w:rsidRDefault="00FC7234">
      <w:pPr>
        <w:ind w:firstLine="708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728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363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234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FC723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C7234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C7234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C7234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C7234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FC723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C723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C723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C723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C723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1478</izvorni_sadrzaj>
    <derivirana_varijabla naziv="DomainObject.Predmet.Broj_1">1478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30. listopada 2020.</izvorni_sadrzaj>
    <derivirana_varijabla naziv="DomainObject.Predmet.DatumIzradeOptuznogAkta_1">30. listopada 2020.</derivirana_varijabla>
  </DomainObject.Predmet.DatumIzradeOptuznogAkta>
  <DomainObject.Predmet.DatumIzradeOptuznogAktaFormated>
    <izvorni_sadrzaj>30.10.2020.</izvorni_sadrzaj>
    <derivirana_varijabla naziv="DomainObject.Predmet.DatumIzradeOptuznogAktaFormated_1">30.10.2020.</derivirana_varijabla>
  </DomainObject.Predmet.DatumIzradeOptuznogAktaFormated>
  <DomainObject.Predmet.DatumOsnivanja>
    <izvorni_sadrzaj>2. studenog 2020.</izvorni_sadrzaj>
    <derivirana_varijabla naziv="DomainObject.Predmet.DatumOsnivanja_1">2. studenog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30. listopada 2020.</izvorni_sadrzaj>
    <derivirana_varijabla naziv="DomainObject.Predmet.DatumPrimitkaOptuznogAkta_1">30. listopada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St-1478/2020</izvorni_sadrzaj>
    <derivirana_varijabla naziv="DomainObject.Predmet.OznakaBroj_1">St-1478/2020</derivirana_varijabla>
  </DomainObject.Predmet.OznakaBroj>
  <DomainObject.Predmet.OznakaBrojOptuznogAkta>
    <izvorni_sadrzaj>04-06-20-2427</izvorni_sadrzaj>
    <derivirana_varijabla naziv="DomainObject.Predmet.OznakaBrojOptuznogAkta_1">04-06-20-2427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SVEBIRAD jednostavno društvo s ograničenom odgovornošću za usluge</izvorni_sadrzaj>
    <derivirana_varijabla naziv="DomainObject.Predmet.ProtustrankaFormated_1">  SVEBIRAD jednostavno društvo s ograničenom odgovornošću za usluge</derivirana_varijabla>
  </DomainObject.Predmet.ProtustrankaFormated>
  <DomainObject.Predmet.ProtustrankaFormatedOIB>
    <izvorni_sadrzaj>  SVEBIRAD jednostavno društvo s ograničenom odgovornošću za usluge, OIB 72755655650</izvorni_sadrzaj>
    <derivirana_varijabla naziv="DomainObject.Predmet.ProtustrankaFormatedOIB_1">  SVEBIRAD jednostavno društvo s ograničenom odgovornošću za usluge, OIB 72755655650</derivirana_varijabla>
  </DomainObject.Predmet.ProtustrankaFormatedOIB>
  <DomainObject.Predmet.ProtustrankaFormatedWithAdress>
    <izvorni_sadrzaj> SVEBIRAD jednostavno društvo s ograničenom odgovornošću za usluge, Jalševečki odvojak 7, 10310 Ivanić-Grad</izvorni_sadrzaj>
    <derivirana_varijabla naziv="DomainObject.Predmet.ProtustrankaFormatedWithAdress_1"> SVEBIRAD jednostavno društvo s ograničenom odgovornošću za usluge, Jalševečki odvojak 7, 10310 Ivanić-Grad</derivirana_varijabla>
  </DomainObject.Predmet.ProtustrankaFormatedWithAdress>
  <DomainObject.Predmet.ProtustrankaFormatedWithAdressOIB>
    <izvorni_sadrzaj> SVEBIRAD jednostavno društvo s ograničenom odgovornošću za usluge, OIB 72755655650, Jalševečki odvojak 7, 10310 Ivanić-Grad</izvorni_sadrzaj>
    <derivirana_varijabla naziv="DomainObject.Predmet.ProtustrankaFormatedWithAdressOIB_1"> SVEBIRAD jednostavno društvo s ograničenom odgovornošću za usluge, OIB 72755655650, Jalševečki odvojak 7, 10310 Ivanić-Grad</derivirana_varijabla>
  </DomainObject.Predmet.ProtustrankaFormatedWithAdressOIB>
  <DomainObject.Predmet.ProtustrankaWithAdress>
    <izvorni_sadrzaj>SVEBIRAD jednostavno društvo s ograničenom odgovornošću za usluge Jalševečki odvojak 7, 10310 Ivanić-Grad</izvorni_sadrzaj>
    <derivirana_varijabla naziv="DomainObject.Predmet.ProtustrankaWithAdress_1">SVEBIRAD jednostavno društvo s ograničenom odgovornošću za usluge Jalševečki odvojak 7, 10310 Ivanić-Grad</derivirana_varijabla>
  </DomainObject.Predmet.ProtustrankaWithAdress>
  <DomainObject.Predmet.ProtustrankaWithAdressOIB>
    <izvorni_sadrzaj>SVEBIRAD jednostavno društvo s ograničenom odgovornošću za usluge, OIB 72755655650, Jalševečki odvojak 7, 10310 Ivanić-Grad</izvorni_sadrzaj>
    <derivirana_varijabla naziv="DomainObject.Predmet.ProtustrankaWithAdressOIB_1">SVEBIRAD jednostavno društvo s ograničenom odgovornošću za usluge, OIB 72755655650, Jalševečki odvojak 7, 10310 Ivanić-Grad</derivirana_varijabla>
  </DomainObject.Predmet.ProtustrankaWithAdressOIB>
  <DomainObject.Predmet.ProtustrankaNazivFormated>
    <izvorni_sadrzaj>SVEBIRAD jednostavno društvo s ograničenom odgovornošću za usluge</izvorni_sadrzaj>
    <derivirana_varijabla naziv="DomainObject.Predmet.ProtustrankaNazivFormated_1">SVEBIRAD jednostavno društvo s ograničenom odgovornošću za usluge</derivirana_varijabla>
  </DomainObject.Predmet.ProtustrankaNazivFormated>
  <DomainObject.Predmet.ProtustrankaNazivFormatedOIB>
    <izvorni_sadrzaj>SVEBIRAD jednostavno društvo s ograničenom odgovornošću za usluge, OIB 72755655650</izvorni_sadrzaj>
    <derivirana_varijabla naziv="DomainObject.Predmet.ProtustrankaNazivFormatedOIB_1">SVEBIRAD jednostavno društvo s ograničenom odgovornošću za usluge, OIB 72755655650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 - N. Ribarić </izvorni_sadrzaj>
    <derivirana_varijabla naziv="DomainObject.Predmet.Referada.Naziv_1">72. - N. Ribarić </derivirana_varijabla>
  </DomainObject.Predmet.Referada.Naziv>
  <DomainObject.Predmet.Referada.Oznaka>
    <izvorni_sadrzaj>72. </izvorni_sadrzaj>
    <derivirana_varijabla naziv="DomainObject.Predmet.Referada.Oznaka_1">72. 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Maja Hajtek</izvorni_sadrzaj>
    <derivirana_varijabla naziv="DomainObject.Predmet.Zapisnicar_1">Maja Hajtek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SVEBIRAD jednostavno društvo s ograničenom odgovornošću za usluge</item>
    </izvorni_sadrzaj>
    <derivirana_varijabla naziv="DomainObject.Predmet.ProtuStrankaListFormated_1">
      <item>SVEBIRAD jednostavno društvo s ograničenom odgovornošću za usluge</item>
    </derivirana_varijabla>
  </DomainObject.Predmet.ProtuStrankaListFormated>
  <DomainObject.Predmet.ProtuStrankaListFormatedOIB>
    <izvorni_sadrzaj>
      <item>SVEBIRAD jednostavno društvo s ograničenom odgovornošću za usluge, OIB 72755655650</item>
    </izvorni_sadrzaj>
    <derivirana_varijabla naziv="DomainObject.Predmet.ProtuStrankaListFormatedOIB_1">
      <item>SVEBIRAD jednostavno društvo s ograničenom odgovornošću za usluge, OIB 72755655650</item>
    </derivirana_varijabla>
  </DomainObject.Predmet.ProtuStrankaListFormatedOIB>
  <DomainObject.Predmet.ProtuStrankaListFormatedWithAdress>
    <izvorni_sadrzaj>
      <item>SVEBIRAD jednostavno društvo s ograničenom odgovornošću za usluge, Jalševečki odvojak 7, 10310 Ivanić-Grad</item>
    </izvorni_sadrzaj>
    <derivirana_varijabla naziv="DomainObject.Predmet.ProtuStrankaListFormatedWithAdress_1">
      <item>SVEBIRAD jednostavno društvo s ograničenom odgovornošću za usluge, Jalševečki odvojak 7, 10310 Ivanić-Grad</item>
    </derivirana_varijabla>
  </DomainObject.Predmet.ProtuStrankaListFormatedWithAdress>
  <DomainObject.Predmet.ProtuStrankaListFormatedWithAdressOIB>
    <izvorni_sadrzaj>
      <item>SVEBIRAD jednostavno društvo s ograničenom odgovornošću za usluge, OIB 72755655650, Jalševečki odvojak 7, 10310 Ivanić-Grad</item>
    </izvorni_sadrzaj>
    <derivirana_varijabla naziv="DomainObject.Predmet.ProtuStrankaListFormatedWithAdressOIB_1">
      <item>SVEBIRAD jednostavno društvo s ograničenom odgovornošću za usluge, OIB 72755655650, Jalševečki odvojak 7, 10310 Ivanić-Grad</item>
    </derivirana_varijabla>
  </DomainObject.Predmet.ProtuStrankaListFormatedWithAdressOIB>
  <DomainObject.Predmet.ProtuStrankaListNazivFormated>
    <izvorni_sadrzaj>
      <item>SVEBIRAD jednostavno društvo s ograničenom odgovornošću za usluge</item>
    </izvorni_sadrzaj>
    <derivirana_varijabla naziv="DomainObject.Predmet.ProtuStrankaListNazivFormated_1">
      <item>SVEBIRAD jednostavno društvo s ograničenom odgovornošću za usluge</item>
    </derivirana_varijabla>
  </DomainObject.Predmet.ProtuStrankaListNazivFormated>
  <DomainObject.Predmet.ProtuStrankaListNazivFormatedOIB>
    <izvorni_sadrzaj>
      <item>SVEBIRAD jednostavno društvo s ograničenom odgovornošću za usluge, OIB 72755655650</item>
    </izvorni_sadrzaj>
    <derivirana_varijabla naziv="DomainObject.Predmet.ProtuStrankaListNazivFormatedOIB_1">
      <item>SVEBIRAD jednostavno društvo s ograničenom odgovornošću za usluge, OIB 72755655650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SVEBIRAD jednostavno društvo s ograničenom odgovornošću za usluge</izvorni_sadrzaj>
    <derivirana_varijabla naziv="DomainObject.Predmet.ProtustrankaIDrugi_1">SVEBIRAD jednostavno društvo s ograničenom odgovornošću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SVEBIRAD jednostavno društvo s ograničenom odgovornošću za usluge, OIB 72755655650, Jalševečki odvojak 7, 10310 Ivanić-Grad</izvorni_sadrzaj>
    <derivirana_varijabla naziv="DomainObject.Predmet.ProtustrankaIDrugiAdressOIB_1">SVEBIRAD jednostavno društvo s ograničenom odgovornošću za usluge, OIB 72755655650, Jalševečki odvojak 7, 10310 Ivanić-Grad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SVEBIRAD jednostavno društvo s ograničenom odgovornošću za usluge</item>
      <item>Financijska agencija</item>
    </izvorni_sadrzaj>
    <derivirana_varijabla naziv="DomainObject.Predmet.SudioniciListNaziv_1">
      <item>SVEBIRAD jednostavno društvo s ograničenom odgovornošću za usluge</item>
      <item>Financijska agencija</item>
    </derivirana_varijabla>
  </DomainObject.Predmet.SudioniciListNaziv>
  <DomainObject.Predmet.SudioniciListAdressOIB>
    <izvorni_sadrzaj>
      <item>SVEBIRAD jednostavno društvo s ograničenom odgovornošću za usluge, OIB 72755655650, Jalševečki odvojak 7,10310 Ivanić-Grad</item>
      <item>Financijska agencija, OIB 85821130368, TRG SVIBANJSKIH ŽRTAVA 1995. 1,10000 Zagreb</item>
    </izvorni_sadrzaj>
    <derivirana_varijabla naziv="DomainObject.Predmet.SudioniciListAdressOIB_1">
      <item>SVEBIRAD jednostavno društvo s ograničenom odgovornošću za usluge, OIB 72755655650, Jalševečki odvojak 7,10310 Ivanić-Grad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72755655650</item>
      <item>, OIB 85821130368</item>
    </izvorni_sadrzaj>
    <derivirana_varijabla naziv="DomainObject.Predmet.SudioniciListNazivOIB_1">
      <item>, OIB 72755655650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listopada 2020.</izvorni_sadrzaj>
    <derivirana_varijabla naziv="DomainObject.Predmet.DatumPocetkaProcesa_1">30.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142</properties:Words>
  <properties:Characters>854</properties:Characters>
  <properties:Lines>47</properties:Lines>
  <properties:Paragraphs>22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1311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2020-11-28T11:02:00Z</cp:lastPrinted>
  <dcterms:modified xmlns:xsi="http://www.w3.org/2001/XMLSchema-instance" xsi:type="dcterms:W3CDTF">2020-11-28T11:02:00Z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