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B3614A" w:rsidP="00B3614A" w:rsidRDefault="00B3614A" w14:paraId="982ea07" w14:textId="982ea07">
      <w:pPr>
        <w:tabs>
          <w:tab w:val="left" w:pos="709"/>
        </w:tabs>
        <w15:collapsed w:val="false"/>
      </w:pPr>
      <w:r>
        <w:t xml:space="preserve">                </w:t>
      </w:r>
    </w:p>
    <w:p w:rsidR="00B3614A" w:rsidP="00B3614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16</w:t>
      </w:r>
      <w:r w:rsidR="00B3614A">
        <w:rPr>
          <w:bCs/>
        </w:rPr>
        <w:t xml:space="preserve">. prosinca 2019.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2C1948">
        <w:t>20</w:t>
      </w:r>
      <w:r>
        <w:t>. St-</w:t>
      </w:r>
      <w:r w:rsidR="00CC60FD">
        <w:t>2</w:t>
      </w:r>
      <w:r w:rsidR="007233D8">
        <w:t>918</w:t>
      </w:r>
      <w:r>
        <w:t>/2019</w:t>
      </w:r>
    </w:p>
    <w:p w:rsidR="00B3614A" w:rsidP="00B3614A" w:rsidRDefault="00B3614A">
      <w:pPr>
        <w:tabs>
          <w:tab w:val="left" w:pos="709"/>
        </w:tabs>
      </w:pPr>
      <w:r>
        <w:t xml:space="preserve">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TRGOVAČKI SUD U  BJELOVARU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Šetalište dr. </w:t>
      </w:r>
      <w:proofErr w:type="spellStart"/>
      <w:r>
        <w:t>Ivše</w:t>
      </w:r>
      <w:proofErr w:type="spellEnd"/>
      <w:r>
        <w:t xml:space="preserve"> </w:t>
      </w:r>
      <w:proofErr w:type="spellStart"/>
      <w:r>
        <w:t>Lebovića</w:t>
      </w:r>
      <w:proofErr w:type="spellEnd"/>
      <w:r>
        <w:t xml:space="preserve"> 42</w:t>
      </w:r>
    </w:p>
    <w:p w:rsidR="00B3614A" w:rsidP="00B3614A" w:rsidRDefault="00B3614A">
      <w:pPr>
        <w:tabs>
          <w:tab w:val="left" w:pos="709"/>
        </w:tabs>
      </w:pPr>
      <w:r>
        <w:t xml:space="preserve">                                                                                     43 000 Bjelovar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  <w:t xml:space="preserve">           TRGOVAČKOM SUDU U  BJELOVARU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trgovačkog suda Republike Hrvatske  br. 31 Su-1041/19-2 od 2. prosinca 2019.,  u prilogu ovog dopisa dostavlja  vam se  predmet broj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2C1948">
        <w:t>20</w:t>
      </w:r>
      <w:r>
        <w:t>. St-</w:t>
      </w:r>
      <w:r w:rsidR="00751EC6">
        <w:t>2</w:t>
      </w:r>
      <w:r w:rsidR="007233D8">
        <w:t>918</w:t>
      </w:r>
      <w:r w:rsidR="00AF3588">
        <w:t>/</w:t>
      </w:r>
      <w:r>
        <w:t>2019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2C1948">
      <w:pPr>
        <w:tabs>
          <w:tab w:val="left" w:pos="709"/>
        </w:tabs>
        <w:ind w:firstLine="708"/>
        <w:jc w:val="both"/>
      </w:pPr>
      <w:r>
        <w:t>Predlagatelja: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7233D8" w:rsidP="007233D8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7233D8">
        <w:t>ČULO ROBERT-NJ</w:t>
      </w:r>
      <w:r w:rsidR="007233D8">
        <w:t xml:space="preserve">EGA I USLUGE j.d.o.o. za usluge, </w:t>
      </w:r>
      <w:proofErr w:type="spellStart"/>
      <w:r w:rsidR="007233D8">
        <w:t>Strmec</w:t>
      </w:r>
      <w:proofErr w:type="spellEnd"/>
      <w:r w:rsidR="007233D8">
        <w:t xml:space="preserve">, Selska 2, </w:t>
      </w:r>
    </w:p>
    <w:p w:rsidR="006F725E" w:rsidP="007233D8" w:rsidRDefault="007233D8">
      <w:pPr>
        <w:tabs>
          <w:tab w:val="left" w:pos="709"/>
        </w:tabs>
        <w:ind w:left="708"/>
        <w:jc w:val="both"/>
      </w:pPr>
      <w:r>
        <w:t>OIB: 05794278192</w:t>
      </w:r>
    </w:p>
    <w:p w:rsidR="007233D8" w:rsidP="007233D8" w:rsidRDefault="007233D8">
      <w:pPr>
        <w:tabs>
          <w:tab w:val="left" w:pos="709"/>
        </w:tabs>
        <w:ind w:left="708"/>
        <w:jc w:val="both"/>
      </w:pP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Bjelovaru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942A2A" w:rsidP="003D06B2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F725E" w:rsidRDefault="006F725E">
      <w:pPr>
        <w:jc w:val="both"/>
      </w:pP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3D8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2AD"/>
    <w:rsid w:val="00AE4BF1"/>
    <w:rsid w:val="00AF3588"/>
    <w:rsid w:val="00B079EF"/>
    <w:rsid w:val="00B11247"/>
    <w:rsid w:val="00B11F0D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233D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233D8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7233D8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7233D8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7233D8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7233D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233D8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7233D8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7233D8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7233D8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16. prosinca 2019.</izvorni_sadrzaj>
    <derivirana_varijabla naziv="DomainObject.DatumDonosenjaOdluke_1">16. prosinca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2918</izvorni_sadrzaj>
    <derivirana_varijabla naziv="DomainObject.Predmet.Broj_1">2918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22. studenog 2019.</izvorni_sadrzaj>
    <derivirana_varijabla naziv="DomainObject.Predmet.DatumIzradeOptuznogAkta_1">22. studenog 2019.</derivirana_varijabla>
  </DomainObject.Predmet.DatumIzradeOptuznogAkta>
  <DomainObject.Predmet.DatumIzradeOptuznogAktaFormated>
    <izvorni_sadrzaj>22.11.2019.</izvorni_sadrzaj>
    <derivirana_varijabla naziv="DomainObject.Predmet.DatumIzradeOptuznogAktaFormated_1">22.11.2019.</derivirana_varijabla>
  </DomainObject.Predmet.DatumIzradeOptuznogAktaFormated>
  <DomainObject.Predmet.DatumOsnivanja>
    <izvorni_sadrzaj>22. studenog 2019.</izvorni_sadrzaj>
    <derivirana_varijabla naziv="DomainObject.Predmet.DatumOsnivanja_1">22. studenog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22. studenog 2019.</izvorni_sadrzaj>
    <derivirana_varijabla naziv="DomainObject.Predmet.DatumPrimitkaOptuznogAkta_1">22. studenog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St-2918/2019</izvorni_sadrzaj>
    <derivirana_varijabla naziv="DomainObject.Predmet.OznakaBroj_1">St-2918/2019</derivirana_varijabla>
  </DomainObject.Predmet.OznakaBroj>
  <DomainObject.Predmet.OznakaBrojOptuznogAkta>
    <izvorni_sadrzaj>04-06-19-5105</izvorni_sadrzaj>
    <derivirana_varijabla naziv="DomainObject.Predmet.OznakaBrojOptuznogAkta_1">04-06-19-5105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ČULO ROBERT-NJEGA I USLUGE j.d.o.o. za usluge</izvorni_sadrzaj>
    <derivirana_varijabla naziv="DomainObject.Predmet.ProtustrankaFormated_1">  ČULO ROBERT-NJEGA I USLUGE j.d.o.o. za usluge</derivirana_varijabla>
  </DomainObject.Predmet.ProtustrankaFormated>
  <DomainObject.Predmet.ProtustrankaFormatedOIB>
    <izvorni_sadrzaj>  ČULO ROBERT-NJEGA I USLUGE j.d.o.o. za usluge, OIB 05794278192</izvorni_sadrzaj>
    <derivirana_varijabla naziv="DomainObject.Predmet.ProtustrankaFormatedOIB_1">  ČULO ROBERT-NJEGA I USLUGE j.d.o.o. za usluge, OIB 05794278192</derivirana_varijabla>
  </DomainObject.Predmet.ProtustrankaFormatedOIB>
  <DomainObject.Predmet.ProtustrankaFormatedWithAdress>
    <izvorni_sadrzaj> ČULO ROBERT-NJEGA I USLUGE j.d.o.o. za usluge, Selska 2, 10020 Strmec</izvorni_sadrzaj>
    <derivirana_varijabla naziv="DomainObject.Predmet.ProtustrankaFormatedWithAdress_1"> ČULO ROBERT-NJEGA I USLUGE j.d.o.o. za usluge, Selska 2, 10020 Strmec</derivirana_varijabla>
  </DomainObject.Predmet.ProtustrankaFormatedWithAdress>
  <DomainObject.Predmet.ProtustrankaFormatedWithAdressOIB>
    <izvorni_sadrzaj> ČULO ROBERT-NJEGA I USLUGE j.d.o.o. za usluge, OIB 05794278192, Selska 2, 10020 Strmec</izvorni_sadrzaj>
    <derivirana_varijabla naziv="DomainObject.Predmet.ProtustrankaFormatedWithAdressOIB_1"> ČULO ROBERT-NJEGA I USLUGE j.d.o.o. za usluge, OIB 05794278192, Selska 2, 10020 Strmec</derivirana_varijabla>
  </DomainObject.Predmet.ProtustrankaFormatedWithAdressOIB>
  <DomainObject.Predmet.ProtustrankaWithAdress>
    <izvorni_sadrzaj>ČULO ROBERT-NJEGA I USLUGE j.d.o.o. za usluge Selska 2, 10020 Strmec</izvorni_sadrzaj>
    <derivirana_varijabla naziv="DomainObject.Predmet.ProtustrankaWithAdress_1">ČULO ROBERT-NJEGA I USLUGE j.d.o.o. za usluge Selska 2, 10020 Strmec</derivirana_varijabla>
  </DomainObject.Predmet.ProtustrankaWithAdress>
  <DomainObject.Predmet.ProtustrankaWithAdressOIB>
    <izvorni_sadrzaj>ČULO ROBERT-NJEGA I USLUGE j.d.o.o. za usluge, OIB 05794278192, Selska 2, 10020 Strmec</izvorni_sadrzaj>
    <derivirana_varijabla naziv="DomainObject.Predmet.ProtustrankaWithAdressOIB_1">ČULO ROBERT-NJEGA I USLUGE j.d.o.o. za usluge, OIB 05794278192, Selska 2, 10020 Strmec</derivirana_varijabla>
  </DomainObject.Predmet.ProtustrankaWithAdressOIB>
  <DomainObject.Predmet.ProtustrankaNazivFormated>
    <izvorni_sadrzaj>ČULO ROBERT-NJEGA I USLUGE j.d.o.o. za usluge</izvorni_sadrzaj>
    <derivirana_varijabla naziv="DomainObject.Predmet.ProtustrankaNazivFormated_1">ČULO ROBERT-NJEGA I USLUGE j.d.o.o. za usluge</derivirana_varijabla>
  </DomainObject.Predmet.ProtustrankaNazivFormated>
  <DomainObject.Predmet.ProtustrankaNazivFormatedOIB>
    <izvorni_sadrzaj>ČULO ROBERT-NJEGA I USLUGE j.d.o.o. za usluge, OIB 05794278192</izvorni_sadrzaj>
    <derivirana_varijabla naziv="DomainObject.Predmet.ProtustrankaNazivFormatedOIB_1">ČULO ROBERT-NJEGA I USLUGE j.d.o.o. za usluge, OIB 05794278192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ČULO ROBERT-NJEGA I USLUGE j.d.o.o. za usluge</item>
    </izvorni_sadrzaj>
    <derivirana_varijabla naziv="DomainObject.Predmet.ProtuStrankaListFormated_1">
      <item>ČULO ROBERT-NJEGA I USLUGE j.d.o.o. za usluge</item>
    </derivirana_varijabla>
  </DomainObject.Predmet.ProtuStrankaListFormated>
  <DomainObject.Predmet.ProtuStrankaListFormatedOIB>
    <izvorni_sadrzaj>
      <item>ČULO ROBERT-NJEGA I USLUGE j.d.o.o. za usluge, OIB 05794278192</item>
    </izvorni_sadrzaj>
    <derivirana_varijabla naziv="DomainObject.Predmet.ProtuStrankaListFormatedOIB_1">
      <item>ČULO ROBERT-NJEGA I USLUGE j.d.o.o. za usluge, OIB 05794278192</item>
    </derivirana_varijabla>
  </DomainObject.Predmet.ProtuStrankaListFormatedOIB>
  <DomainObject.Predmet.ProtuStrankaListFormatedWithAdress>
    <izvorni_sadrzaj>
      <item>ČULO ROBERT-NJEGA I USLUGE j.d.o.o. za usluge, Selska 2, 10020 Strmec</item>
    </izvorni_sadrzaj>
    <derivirana_varijabla naziv="DomainObject.Predmet.ProtuStrankaListFormatedWithAdress_1">
      <item>ČULO ROBERT-NJEGA I USLUGE j.d.o.o. za usluge, Selska 2, 10020 Strmec</item>
    </derivirana_varijabla>
  </DomainObject.Predmet.ProtuStrankaListFormatedWithAdress>
  <DomainObject.Predmet.ProtuStrankaListFormatedWithAdressOIB>
    <izvorni_sadrzaj>
      <item>ČULO ROBERT-NJEGA I USLUGE j.d.o.o. za usluge, OIB 05794278192, Selska 2, 10020 Strmec</item>
    </izvorni_sadrzaj>
    <derivirana_varijabla naziv="DomainObject.Predmet.ProtuStrankaListFormatedWithAdressOIB_1">
      <item>ČULO ROBERT-NJEGA I USLUGE j.d.o.o. za usluge, OIB 05794278192, Selska 2, 10020 Strmec</item>
    </derivirana_varijabla>
  </DomainObject.Predmet.ProtuStrankaListFormatedWithAdressOIB>
  <DomainObject.Predmet.ProtuStrankaListNazivFormated>
    <izvorni_sadrzaj>
      <item>ČULO ROBERT-NJEGA I USLUGE j.d.o.o. za usluge</item>
    </izvorni_sadrzaj>
    <derivirana_varijabla naziv="DomainObject.Predmet.ProtuStrankaListNazivFormated_1">
      <item>ČULO ROBERT-NJEGA I USLUGE j.d.o.o. za usluge</item>
    </derivirana_varijabla>
  </DomainObject.Predmet.ProtuStrankaListNazivFormated>
  <DomainObject.Predmet.ProtuStrankaListNazivFormatedOIB>
    <izvorni_sadrzaj>
      <item>ČULO ROBERT-NJEGA I USLUGE j.d.o.o. za usluge, OIB 05794278192</item>
    </izvorni_sadrzaj>
    <derivirana_varijabla naziv="DomainObject.Predmet.ProtuStrankaListNazivFormatedOIB_1">
      <item>ČULO ROBERT-NJEGA I USLUGE j.d.o.o. za usluge, OIB 05794278192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prosinca 2019.</izvorni_sadrzaj>
    <derivirana_varijabla naziv="DomainObject.Datum_1">16. prosinca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ČULO ROBERT-NJEGA I USLUGE j.d.o.o. za usluge</izvorni_sadrzaj>
    <derivirana_varijabla naziv="DomainObject.Predmet.ProtustrankaIDrugi_1">ČULO ROBERT-NJEGA I USLUGE j.d.o.o.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ČULO ROBERT-NJEGA I USLUGE j.d.o.o. za usluge, OIB 05794278192, Selska 2, 10020 Strmec</izvorni_sadrzaj>
    <derivirana_varijabla naziv="DomainObject.Predmet.ProtustrankaIDrugiAdressOIB_1">ČULO ROBERT-NJEGA I USLUGE j.d.o.o. za usluge, OIB 05794278192, Selska 2, 10020 Strmec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ČULO ROBERT-NJEGA I USLUGE j.d.o.o. za usluge</item>
      <item>Financijska agencija</item>
    </izvorni_sadrzaj>
    <derivirana_varijabla naziv="DomainObject.Predmet.SudioniciListNaziv_1">
      <item>ČULO ROBERT-NJEGA I USLUGE j.d.o.o. za usluge</item>
      <item>Financijska agencija</item>
    </derivirana_varijabla>
  </DomainObject.Predmet.SudioniciListNaziv>
  <DomainObject.Predmet.SudioniciListAdressOIB>
    <izvorni_sadrzaj>
      <item>ČULO ROBERT-NJEGA I USLUGE j.d.o.o. za usluge, OIB 05794278192, Selska 2,10020 Strmec</item>
      <item>Financijska agencija, OIB 85821130368, TRG SVIBANJSKIH ŽRTAVA 1995. 1,10000 Zagreb</item>
    </izvorni_sadrzaj>
    <derivirana_varijabla naziv="DomainObject.Predmet.SudioniciListAdressOIB_1">
      <item>ČULO ROBERT-NJEGA I USLUGE j.d.o.o. za usluge, OIB 05794278192, Selska 2,10020 Strmec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05794278192</item>
      <item>, OIB 85821130368</item>
    </izvorni_sadrzaj>
    <derivirana_varijabla naziv="DomainObject.Predmet.SudioniciListNazivOIB_1">
      <item>, OIB 05794278192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studenog 2019.</izvorni_sadrzaj>
    <derivirana_varijabla naziv="DomainObject.Predmet.DatumPocetkaProcesa_1">22. studenog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2</properties:Pages>
  <properties:Words>142</properties:Words>
  <properties:Characters>836</properties:Characters>
  <properties:Lines>46</properties:Lines>
  <properties:Paragraphs>26</properties:Paragraphs>
  <properties:TotalTime>237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1183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2019-12-14T06:27:00Z</dcterms:created>
  <dc:creator>Koviljka Brkić</dc:creator>
  <cp:lastModifiedBy>Koviljka Brkić</cp:lastModifiedBy>
  <cp:lastPrinted>2019-12-16T10:56:00Z</cp:lastPrinted>
  <dcterms:modified xmlns:xsi="http://www.w3.org/2001/XMLSchema-instance" xsi:type="dcterms:W3CDTF">2019-12-16T10:56:00Z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BJELOVAR.docx)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