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2a5c773" w14:textId="2a5c773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7A33CC">
        <w:t>89</w:t>
      </w:r>
      <w:r w:rsidR="00C36333">
        <w:t>. St-1</w:t>
      </w:r>
      <w:r w:rsidR="007A33CC">
        <w:t>613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7A33CC">
        <w:t>89</w:t>
      </w:r>
      <w:r w:rsidRPr="001319F8" w:rsidR="00C36333">
        <w:t>. St-1</w:t>
      </w:r>
      <w:r w:rsidR="007A33CC">
        <w:t>613</w:t>
      </w:r>
      <w:r w:rsidRPr="001319F8"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7A33CC" w:rsidP="007A33CC" w:rsidRDefault="007A33CC">
      <w:pPr>
        <w:ind w:firstLine="708"/>
      </w:pPr>
      <w:r>
        <w:t>VALENT</w:t>
      </w:r>
      <w:r>
        <w:t xml:space="preserve">INA BIŠKUPIĆ j.d.o.o. za usluge, 10 431 </w:t>
      </w:r>
      <w:proofErr w:type="spellStart"/>
      <w:r>
        <w:t>Bestovje</w:t>
      </w:r>
      <w:proofErr w:type="spellEnd"/>
      <w:r>
        <w:t xml:space="preserve">, Zlatarska 1, </w:t>
      </w:r>
    </w:p>
    <w:p w:rsidR="007A33CC" w:rsidP="007A33CC" w:rsidRDefault="007A33CC">
      <w:r>
        <w:t>OIB: 13221296713</w:t>
      </w:r>
    </w:p>
    <w:p w:rsidR="007A33CC" w:rsidP="007A33CC" w:rsidRDefault="007A33CC"/>
    <w:p w:rsidR="006826ED" w:rsidP="007A33CC" w:rsidRDefault="006826ED">
      <w:r>
        <w:t xml:space="preserve">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A33CC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7A33C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A33C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A33C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A33C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A33C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7A33C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A33C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A33C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A33C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A33C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1613</izvorni_sadrzaj>
    <derivirana_varijabla naziv="DomainObject.Predmet.Broj_1">1613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studenog 2020.</izvorni_sadrzaj>
    <derivirana_varijabla naziv="DomainObject.Predmet.DatumIzradeOptuznogAkta_1">13. studenog 2020.</derivirana_varijabla>
  </DomainObject.Predmet.DatumIzradeOptuznogAkta>
  <DomainObject.Predmet.DatumIzradeOptuznogAktaFormated>
    <izvorni_sadrzaj>13.11.2020.</izvorni_sadrzaj>
    <derivirana_varijabla naziv="DomainObject.Predmet.DatumIzradeOptuznogAktaFormated_1">13.11.2020.</derivirana_varijabla>
  </DomainObject.Predmet.DatumIzradeOptuznogAktaFormated>
  <DomainObject.Predmet.DatumOsnivanja>
    <izvorni_sadrzaj>13. studenog 2020.</izvorni_sadrzaj>
    <derivirana_varijabla naziv="DomainObject.Predmet.DatumOsnivanja_1">13.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13. studenog 2020.</izvorni_sadrzaj>
    <derivirana_varijabla naziv="DomainObject.Predmet.DatumPrimitkaOptuznogAkta_1">13.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St-1613/2020</izvorni_sadrzaj>
    <derivirana_varijabla naziv="DomainObject.Predmet.OznakaBroj_1">St-1613/2020</derivirana_varijabla>
  </DomainObject.Predmet.OznakaBroj>
  <DomainObject.Predmet.OznakaBrojOptuznogAkta>
    <izvorni_sadrzaj>04-06-20-2643</izvorni_sadrzaj>
    <derivirana_varijabla naziv="DomainObject.Predmet.OznakaBrojOptuznogAkta_1">04-06-20-2643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VALENTINA BIŠKUPIĆ j.d.o.o. za usluge</izvorni_sadrzaj>
    <derivirana_varijabla naziv="DomainObject.Predmet.ProtustrankaFormated_1">  VALENTINA BIŠKUPIĆ j.d.o.o. za usluge</derivirana_varijabla>
  </DomainObject.Predmet.ProtustrankaFormated>
  <DomainObject.Predmet.ProtustrankaFormatedOIB>
    <izvorni_sadrzaj>  VALENTINA BIŠKUPIĆ j.d.o.o. za usluge, OIB 13221296713</izvorni_sadrzaj>
    <derivirana_varijabla naziv="DomainObject.Predmet.ProtustrankaFormatedOIB_1">  VALENTINA BIŠKUPIĆ j.d.o.o. za usluge, OIB 13221296713</derivirana_varijabla>
  </DomainObject.Predmet.ProtustrankaFormatedOIB>
  <DomainObject.Predmet.ProtustrankaFormatedWithAdress>
    <izvorni_sadrzaj> VALENTINA BIŠKUPIĆ j.d.o.o. za usluge, Zlatarska 1, 10437 Bestovje</izvorni_sadrzaj>
    <derivirana_varijabla naziv="DomainObject.Predmet.ProtustrankaFormatedWithAdress_1"> VALENTINA BIŠKUPIĆ j.d.o.o. za usluge, Zlatarska 1, 10437 Bestovje</derivirana_varijabla>
  </DomainObject.Predmet.ProtustrankaFormatedWithAdress>
  <DomainObject.Predmet.ProtustrankaFormatedWithAdressOIB>
    <izvorni_sadrzaj> VALENTINA BIŠKUPIĆ j.d.o.o. za usluge, OIB 13221296713, Zlatarska 1, 10437 Bestovje</izvorni_sadrzaj>
    <derivirana_varijabla naziv="DomainObject.Predmet.ProtustrankaFormatedWithAdressOIB_1"> VALENTINA BIŠKUPIĆ j.d.o.o. za usluge, OIB 13221296713, Zlatarska 1, 10437 Bestovje</derivirana_varijabla>
  </DomainObject.Predmet.ProtustrankaFormatedWithAdressOIB>
  <DomainObject.Predmet.ProtustrankaWithAdress>
    <izvorni_sadrzaj>VALENTINA BIŠKUPIĆ j.d.o.o. za usluge Zlatarska 1, 10437 Bestovje</izvorni_sadrzaj>
    <derivirana_varijabla naziv="DomainObject.Predmet.ProtustrankaWithAdress_1">VALENTINA BIŠKUPIĆ j.d.o.o. za usluge Zlatarska 1, 10437 Bestovje</derivirana_varijabla>
  </DomainObject.Predmet.ProtustrankaWithAdress>
  <DomainObject.Predmet.ProtustrankaWithAdressOIB>
    <izvorni_sadrzaj>VALENTINA BIŠKUPIĆ j.d.o.o. za usluge, OIB 13221296713, Zlatarska 1, 10437 Bestovje</izvorni_sadrzaj>
    <derivirana_varijabla naziv="DomainObject.Predmet.ProtustrankaWithAdressOIB_1">VALENTINA BIŠKUPIĆ j.d.o.o. za usluge, OIB 13221296713, Zlatarska 1, 10437 Bestovje</derivirana_varijabla>
  </DomainObject.Predmet.ProtustrankaWithAdressOIB>
  <DomainObject.Predmet.ProtustrankaNazivFormated>
    <izvorni_sadrzaj>VALENTINA BIŠKUPIĆ j.d.o.o. za usluge</izvorni_sadrzaj>
    <derivirana_varijabla naziv="DomainObject.Predmet.ProtustrankaNazivFormated_1">VALENTINA BIŠKUPIĆ j.d.o.o. za usluge</derivirana_varijabla>
  </DomainObject.Predmet.ProtustrankaNazivFormated>
  <DomainObject.Predmet.ProtustrankaNazivFormatedOIB>
    <izvorni_sadrzaj>VALENTINA BIŠKUPIĆ j.d.o.o. za usluge, OIB 13221296713</izvorni_sadrzaj>
    <derivirana_varijabla naziv="DomainObject.Predmet.ProtustrankaNazivFormatedOIB_1">VALENTINA BIŠKUPIĆ j.d.o.o. za usluge, OIB 13221296713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VALENTINA BIŠKUPIĆ j.d.o.o. za usluge</item>
    </izvorni_sadrzaj>
    <derivirana_varijabla naziv="DomainObject.Predmet.ProtuStrankaListFormated_1">
      <item>VALENTINA BIŠKUPIĆ j.d.o.o. za usluge</item>
    </derivirana_varijabla>
  </DomainObject.Predmet.ProtuStrankaListFormated>
  <DomainObject.Predmet.ProtuStrankaListFormatedOIB>
    <izvorni_sadrzaj>
      <item>VALENTINA BIŠKUPIĆ j.d.o.o. za usluge, OIB 13221296713</item>
    </izvorni_sadrzaj>
    <derivirana_varijabla naziv="DomainObject.Predmet.ProtuStrankaListFormatedOIB_1">
      <item>VALENTINA BIŠKUPIĆ j.d.o.o. za usluge, OIB 13221296713</item>
    </derivirana_varijabla>
  </DomainObject.Predmet.ProtuStrankaListFormatedOIB>
  <DomainObject.Predmet.ProtuStrankaListFormatedWithAdress>
    <izvorni_sadrzaj>
      <item>VALENTINA BIŠKUPIĆ j.d.o.o. za usluge, Zlatarska 1, 10437 Bestovje</item>
    </izvorni_sadrzaj>
    <derivirana_varijabla naziv="DomainObject.Predmet.ProtuStrankaListFormatedWithAdress_1">
      <item>VALENTINA BIŠKUPIĆ j.d.o.o. za usluge, Zlatarska 1, 10437 Bestovje</item>
    </derivirana_varijabla>
  </DomainObject.Predmet.ProtuStrankaListFormatedWithAdress>
  <DomainObject.Predmet.ProtuStrankaListFormatedWithAdressOIB>
    <izvorni_sadrzaj>
      <item>VALENTINA BIŠKUPIĆ j.d.o.o. za usluge, OIB 13221296713, Zlatarska 1, 10437 Bestovje</item>
    </izvorni_sadrzaj>
    <derivirana_varijabla naziv="DomainObject.Predmet.ProtuStrankaListFormatedWithAdressOIB_1">
      <item>VALENTINA BIŠKUPIĆ j.d.o.o. za usluge, OIB 13221296713, Zlatarska 1, 10437 Bestovje</item>
    </derivirana_varijabla>
  </DomainObject.Predmet.ProtuStrankaListFormatedWithAdressOIB>
  <DomainObject.Predmet.ProtuStrankaListNazivFormated>
    <izvorni_sadrzaj>
      <item>VALENTINA BIŠKUPIĆ j.d.o.o. za usluge</item>
    </izvorni_sadrzaj>
    <derivirana_varijabla naziv="DomainObject.Predmet.ProtuStrankaListNazivFormated_1">
      <item>VALENTINA BIŠKUPIĆ j.d.o.o. za usluge</item>
    </derivirana_varijabla>
  </DomainObject.Predmet.ProtuStrankaListNazivFormated>
  <DomainObject.Predmet.ProtuStrankaListNazivFormatedOIB>
    <izvorni_sadrzaj>
      <item>VALENTINA BIŠKUPIĆ j.d.o.o. za usluge, OIB 13221296713</item>
    </izvorni_sadrzaj>
    <derivirana_varijabla naziv="DomainObject.Predmet.ProtuStrankaListNazivFormatedOIB_1">
      <item>VALENTINA BIŠKUPIĆ j.d.o.o. za usluge, OIB 13221296713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VALENTINA BIŠKUPIĆ j.d.o.o. za usluge</izvorni_sadrzaj>
    <derivirana_varijabla naziv="DomainObject.Predmet.ProtustrankaIDrugi_1">VALENTINA BIŠKUPIĆ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VALENTINA BIŠKUPIĆ j.d.o.o. za usluge, OIB 13221296713, Zlatarska 1, 10437 Bestovje</izvorni_sadrzaj>
    <derivirana_varijabla naziv="DomainObject.Predmet.ProtustrankaIDrugiAdressOIB_1">VALENTINA BIŠKUPIĆ j.d.o.o. za usluge, OIB 13221296713, Zlatarska 1, 10437 Bestovje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VALENTINA BIŠKUPIĆ j.d.o.o. za usluge</item>
      <item>Financijska agencija</item>
    </izvorni_sadrzaj>
    <derivirana_varijabla naziv="DomainObject.Predmet.SudioniciListNaziv_1">
      <item>VALENTINA BIŠKUPIĆ j.d.o.o. za usluge</item>
      <item>Financijska agencija</item>
    </derivirana_varijabla>
  </DomainObject.Predmet.SudioniciListNaziv>
  <DomainObject.Predmet.SudioniciListAdressOIB>
    <izvorni_sadrzaj>
      <item>VALENTINA BIŠKUPIĆ j.d.o.o. za usluge, OIB 13221296713, Zlatarska 1,10437 Bestovje</item>
      <item>Financijska agencija, OIB 85821130368, TRG SVIBANJSKIH ŽRTAVA 1995. 1,10000 Zagreb</item>
    </izvorni_sadrzaj>
    <derivirana_varijabla naziv="DomainObject.Predmet.SudioniciListAdressOIB_1">
      <item>VALENTINA BIŠKUPIĆ j.d.o.o. za usluge, OIB 13221296713, Zlatarska 1,10437 Bestovje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13221296713</item>
      <item>, OIB 85821130368</item>
    </izvorni_sadrzaj>
    <derivirana_varijabla naziv="DomainObject.Predmet.SudioniciListNazivOIB_1">
      <item>, OIB 13221296713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studenog 2020.</izvorni_sadrzaj>
    <derivirana_varijabla naziv="DomainObject.Predmet.DatumPocetkaProcesa_1">13.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818</properties:Characters>
  <properties:Lines>47</properties:Lines>
  <properties:Paragraphs>23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2020-11-28T12:30:00Z</cp:lastPrinted>
  <dcterms:modified xmlns:xsi="http://www.w3.org/2001/XMLSchema-instance" xsi:type="dcterms:W3CDTF">2020-11-28T12:30:00Z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