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2E455D" w14:paraId="3E1BC5F8" w14:textId="48FB0103">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E455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2E455D" w14:paraId="4A868533" w14:textId="27D1F694">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E455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2E455D" w14:paraId="25B0C1A8" w14:textId="70BCC85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E455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E455D">
            <w:rPr>
              <w:rStyle w:val="eSPISCCParagraphDefaultFont"/>
              <w:rFonts w:eastAsiaTheme="minorHAnsi"/>
            </w:rPr>
            <w:t>Zagreb</w:t>
          </w:r>
        </w:sdtContent>
      </w:sdt>
      <w:r w:rsidR="001349C2">
        <w:t xml:space="preserve"> </w:t>
      </w:r>
    </w:p>
    <w:p w:rsidR="000E43A6" w:rsidP="00610735" w:rsidRDefault="000E43A6" w14:paraId="291F2327" w14:textId="77777777">
      <w:pPr>
        <w:spacing w:after="0"/>
      </w:pPr>
    </w:p>
    <w:p w:rsidRPr="00176071" w:rsidR="00176071" w:rsidP="00610735" w:rsidRDefault="000E43A6" w14:paraId="2A944C29" w14:textId="31F77EE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E455D" w:rsidR="002E455D">
            <w:rPr>
              <w:rStyle w:val="eSPISCCParagraphDefaultFont"/>
              <w:rFonts w:eastAsiaTheme="minorHAnsi"/>
            </w:rPr>
            <w:t>Pp-6001/2026</w:t>
          </w:r>
        </w:sdtContent>
      </w:sdt>
      <w:r w:rsidR="00176071">
        <w:t xml:space="preserve">                                                        </w:t>
      </w:r>
    </w:p>
    <w:p w:rsidR="009E7DBB" w:rsidP="000F1677" w:rsidRDefault="00610735" w14:paraId="163A9531" w14:textId="6025A314">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E455D" w:rsidR="002E455D">
            <w:rPr>
              <w:rStyle w:val="eSPISCCParagraphDefaultFont"/>
              <w:rFonts w:eastAsiaTheme="minorHAnsi"/>
            </w:rPr>
            <w:t>CANTO turistička agencija d.o.o. i dr.</w:t>
          </w:r>
        </w:sdtContent>
      </w:sdt>
      <w:r w:rsidR="00210894">
        <w:t xml:space="preserve"> </w:t>
      </w:r>
    </w:p>
    <w:p w:rsidRPr="0041581F" w:rsidR="0041581F" w:rsidP="000F1677" w:rsidRDefault="009E7DBB" w14:paraId="607A398A" w14:textId="5E59036F">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2E455D" w:rsidR="002E455D">
            <w:rPr>
              <w:rStyle w:val="eSPISCCParagraphDefaultFont"/>
              <w:rFonts w:eastAsiaTheme="minorHAnsi"/>
            </w:rPr>
            <w:t>CANTO turistička agencija d.o.o.,Branimir Vrselja</w:t>
          </w:r>
        </w:sdtContent>
      </w:sdt>
      <w:r w:rsidR="001E00E5">
        <w:rPr>
          <w:rFonts w:eastAsia="Calibri" w:cs="Times New Roman"/>
          <w:noProof/>
        </w:rPr>
        <w:t xml:space="preserve"> </w:t>
      </w:r>
    </w:p>
    <w:p w:rsidRPr="00610735" w:rsidR="00176071" w:rsidP="000F1677" w:rsidRDefault="00176071" w14:paraId="4BFE3A93" w14:textId="4E7ADF7D">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2E455D" w:rsidR="002E455D">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2E455D" w:rsidR="002E455D">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00D7095E" w:rsidP="002E455D" w:rsidRDefault="009E7DBB" w14:paraId="79DFD518" w14:textId="0F48A4EC">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2E455D" w:rsidR="002E455D">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AFEF8BA" w14:textId="47610B51">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2E455D" w:rsidR="002E455D">
            <w:rPr>
              <w:rStyle w:val="eSPISCCParagraphDefaultFont"/>
              <w:rFonts w:eastAsiaTheme="minorHAnsi"/>
            </w:rPr>
            <w:t>CANTO turistička agencija d.o.o.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2E455D" w:rsidR="002E455D">
            <w:rPr>
              <w:rStyle w:val="eSPISCCParagraphDefaultFont"/>
              <w:rFonts w:eastAsiaTheme="minorHAnsi"/>
            </w:rPr>
            <w:t>5.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2E455D" w:rsidR="002E455D">
            <w:rPr>
              <w:rStyle w:val="eSPISCCParagraphDefaultFont"/>
              <w:rFonts w:eastAsiaTheme="minorHAnsi"/>
            </w:rPr>
            <w:t>09:50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E455D" w:rsidR="002E455D">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E455D" w:rsidR="002E455D">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2E455D" w:rsidR="002E455D">
            <w:rPr>
              <w:rStyle w:val="eSPISCCParagraphDefaultFont"/>
              <w:rFonts w:eastAsiaTheme="minorHAnsi"/>
            </w:rPr>
            <w:t>338</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38EDE3CE">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2E455D" w:rsidR="002E455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2E455D" w:rsidR="002E455D">
            <w:rPr>
              <w:rStyle w:val="eSPISCCParagraphDefaultFont"/>
              <w:rFonts w:eastAsiaTheme="minorHAnsi"/>
            </w:rPr>
            <w:t>14.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2E455D" w14:paraId="1E2CDE03" w14:textId="16842148">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E455D">
            <w:rPr>
              <w:rStyle w:val="eSPISCCParagraphDefaultFont"/>
              <w:rFonts w:eastAsiaTheme="minorHAnsi"/>
            </w:rPr>
            <w:t>Ivana Barbir</w:t>
          </w:r>
        </w:sdtContent>
      </w:sdt>
    </w:p>
    <w:p w:rsidRPr="0041581F" w:rsidR="006F62A9" w:rsidP="006F62A9" w:rsidRDefault="006F62A9" w14:paraId="3A4DCD2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90A58" w:rsidP="00537B78" w:rsidRDefault="00090A58" w14:paraId="30FE2436" w14:textId="77777777">
      <w:r>
        <w:separator/>
      </w:r>
    </w:p>
  </w:endnote>
  <w:endnote w:type="continuationSeparator" w:id="0">
    <w:p w:rsidR="00090A58" w:rsidP="00537B78" w:rsidRDefault="00090A58" w14:paraId="008A379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90A58" w:rsidP="00537B78" w:rsidRDefault="00090A58" w14:paraId="718DF20A" w14:textId="77777777">
      <w:r>
        <w:separator/>
      </w:r>
    </w:p>
  </w:footnote>
  <w:footnote w:type="continuationSeparator" w:id="0">
    <w:p w:rsidR="00090A58" w:rsidP="00537B78" w:rsidRDefault="00090A58" w14:paraId="15124EF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1AFA6D20">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E455D" w:rsidR="002E455D">
          <w:rPr>
            <w:rStyle w:val="eSPISCCParagraphDefaultFont"/>
          </w:rPr>
          <w:t>Pp-6001/2026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55D"/>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472C"/>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5E94"/>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FC6DBE"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F07CD"/>
    <w:rsid w:val="005132FB"/>
    <w:rsid w:val="00525F84"/>
    <w:rsid w:val="006249A5"/>
    <w:rsid w:val="006E1744"/>
    <w:rsid w:val="007869DB"/>
    <w:rsid w:val="007D6264"/>
    <w:rsid w:val="00817312"/>
    <w:rsid w:val="00826F88"/>
    <w:rsid w:val="00974C32"/>
    <w:rsid w:val="00996FA7"/>
    <w:rsid w:val="009C203C"/>
    <w:rsid w:val="009E5D09"/>
    <w:rsid w:val="00A35B62"/>
    <w:rsid w:val="00A806EC"/>
    <w:rsid w:val="00AB0B20"/>
    <w:rsid w:val="00B01429"/>
    <w:rsid w:val="00B51F9D"/>
    <w:rsid w:val="00BF6E48"/>
    <w:rsid w:val="00C25E94"/>
    <w:rsid w:val="00C51DFA"/>
    <w:rsid w:val="00C647F0"/>
    <w:rsid w:val="00CC30E8"/>
    <w:rsid w:val="00CE74A1"/>
    <w:rsid w:val="00CF08C6"/>
    <w:rsid w:val="00DC0A90"/>
    <w:rsid w:val="00E9563E"/>
    <w:rsid w:val="00EA7C11"/>
    <w:rsid w:val="00F963D5"/>
    <w:rsid w:val="00FB4E0D"/>
    <w:rsid w:val="00FC6D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Novački Vidikovac 3</izvorni_sadrzaj>
    <derivirana_varijabla naziv="DomainObject.UcesnikSudskeRadnje.Adresa.UlicaIKBR_1">Novački Vidikovac 3</derivirana_varijabla>
  </DomainObject.UcesnikSudskeRadnje.Adresa.UlicaIKBR>
  <DomainObject.UcesnikSudskeRadnje.Naziv>
    <izvorni_sadrzaj>CANTO turistička agencija d.o.o.</izvorni_sadrzaj>
    <derivirana_varijabla naziv="DomainObject.UcesnikSudskeRadnje.Naziv_1">CANTO turistička agencija d.o.o.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5. studenog 2026.</izvorni_sadrzaj>
    <derivirana_varijabla naziv="DomainObject.UcesnikSudskeRadnje.SudskaRadnja.PlaniraniZavrsetakDatum_1">5. studenog 2026.</derivirana_varijabla>
  </DomainObject.UcesnikSudskeRadnje.SudskaRadnja.PlaniraniZavrsetakDatum>
  <DomainObject.UcesnikSudskeRadnje.SudskaRadnja.PlaniraniPocetakDatum>
    <izvorni_sadrzaj>5. studenog 2026.</izvorni_sadrzaj>
    <derivirana_varijabla naziv="DomainObject.UcesnikSudskeRadnje.SudskaRadnja.PlaniraniPocetakDatum_1">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09:50</izvorni_sadrzaj>
    <derivirana_varijabla naziv="DomainObject.UcesnikSudskeRadnje.SudskaRadnja.PlaniraniPocetakVrijeme_1">09:50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6001</izvorni_sadrzaj>
    <derivirana_varijabla naziv="DomainObject.Predmet.Broj_1">6001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travnja 2026.</izvorni_sadrzaj>
    <derivirana_varijabla naziv="DomainObject.Predmet.DatumOsnivanja_1">22.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siječnja 1984.</izvorni_sadrzaj>
    <derivirana_varijabla naziv="DomainObject.Predmet.OkrivljenikFizickaOsoba.DatumRodjenja_1">2. siječnja 1984.</derivirana_varijabla>
  </DomainObject.Predmet.OkrivljenikFizickaOsoba.DatumRodjenja>
  <DomainObject.Predmet.OkrivljenikFizickaOsoba.DatumRodjenjaFormated>
    <izvorni_sadrzaj>2.1.1984.</izvorni_sadrzaj>
    <derivirana_varijabla naziv="DomainObject.Predmet.OkrivljenikFizickaOsoba.DatumRodjenjaFormated_1">2.1.1984.</derivirana_varijabla>
  </DomainObject.Predmet.OkrivljenikFizickaOsoba.DatumRodjenjaFormated>
  <DomainObject.Predmet.OkrivljenikFizickaOsoba.Ime>
    <izvorni_sadrzaj>Branimir</izvorni_sadrzaj>
    <derivirana_varijabla naziv="DomainObject.Predmet.OkrivljenikFizickaOsoba.Ime_1">Branimir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Branimir Vrselja</izvorni_sadrzaj>
    <derivirana_varijabla naziv="DomainObject.Predmet.OkrivljenikFizickaOsoba.Naziv_1">Branimir Vrselja</derivirana_varijabla>
  </DomainObject.Predmet.OkrivljenikFizickaOsoba.Naziv>
  <DomainObject.Predmet.OkrivljenikFizickaOsoba.Prezime>
    <izvorni_sadrzaj>Vrselja</izvorni_sadrzaj>
    <derivirana_varijabla naziv="DomainObject.Predmet.OkrivljenikFizickaOsoba.Prezime_1">Vrselja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74367893673</izvorni_sadrzaj>
    <derivirana_varijabla naziv="DomainObject.Predmet.OkrivljenikFizickaOsoba.Oib_1">74367893673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Pp-6001/2026</izvorni_sadrzaj>
    <derivirana_varijabla naziv="DomainObject.Predmet.OznakaBroj_1">Pp-6001/2026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CANTO turistička agencija d.o.o.; Branimir Vrselja</izvorni_sadrzaj>
    <derivirana_varijabla naziv="DomainObject.Predmet.ProtustrankaFormated_1">  CANTO turistička agencija d.o.o.; Branimir Vrselja</derivirana_varijabla>
  </DomainObject.Predmet.ProtustrankaFormated>
  <DomainObject.Predmet.ProtustrankaFormatedOIB>
    <izvorni_sadrzaj>  CANTO turistička agencija d.o.o., OIB 43170824126; Branimir Vrselja, OIB 74367893673</izvorni_sadrzaj>
    <derivirana_varijabla naziv="DomainObject.Predmet.ProtustrankaFormatedOIB_1">  CANTO turistička agencija d.o.o., OIB 43170824126; Branimir Vrselja, OIB 74367893673</derivirana_varijabla>
  </DomainObject.Predmet.ProtustrankaFormatedOIB>
  <DomainObject.Predmet.ProtustrankaFormatedWithAdress>
    <izvorni_sadrzaj> CANTO turistička agencija d.o.o., Novački Vidikovac 3, 10000 Zagreb; Branimir Vrselja, Novački Vidikovac 3, 10000 Zagreb</izvorni_sadrzaj>
    <derivirana_varijabla naziv="DomainObject.Predmet.ProtustrankaFormatedWithAdress_1"> CANTO turistička agencija d.o.o., Novački Vidikovac 3, 10000 Zagreb; Branimir Vrselja, Novački Vidikovac 3, 10000 Zagreb</derivirana_varijabla>
  </DomainObject.Predmet.ProtustrankaFormatedWithAdress>
  <DomainObject.Predmet.ProtustrankaFormatedWithAdressOIB>
    <izvorni_sadrzaj> CANTO turistička agencija d.o.o., OIB 43170824126, Novački Vidikovac 3, 10000 Zagreb; Branimir Vrselja, OIB 74367893673, Novački Vidikovac 3, 10000 Zagreb</izvorni_sadrzaj>
    <derivirana_varijabla naziv="DomainObject.Predmet.ProtustrankaFormatedWithAdressOIB_1"> CANTO turistička agencija d.o.o., OIB 43170824126, Novački Vidikovac 3, 10000 Zagreb; Branimir Vrselja, OIB 74367893673, Novački Vidikovac 3, 10000 Zagreb</derivirana_varijabla>
  </DomainObject.Predmet.ProtustrankaFormatedWithAdressOIB>
  <DomainObject.Predmet.ProtustrankaWithAdress>
    <izvorni_sadrzaj>CANTO turistička agencija d.o.o. Novački Vidikovac 3, 10000 Zagreb, Branimir Vrselja Novački Vidikovac 3, 10000 Zagreb</izvorni_sadrzaj>
    <derivirana_varijabla naziv="DomainObject.Predmet.ProtustrankaWithAdress_1">CANTO turistička agencija d.o.o. Novački Vidikovac 3, 10000 Zagreb, Branimir Vrselja Novački Vidikovac 3, 10000 Zagreb</derivirana_varijabla>
  </DomainObject.Predmet.ProtustrankaWithAdress>
  <DomainObject.Predmet.ProtustrankaWithAdressOIB>
    <izvorni_sadrzaj>CANTO turistička agencija d.o.o., OIB 43170824126, Novački Vidikovac 3, 10000 Zagreb, Branimir Vrselja, OIB 74367893673, Novački Vidikovac 3, 10000 Zagreb</izvorni_sadrzaj>
    <derivirana_varijabla naziv="DomainObject.Predmet.ProtustrankaWithAdressOIB_1">CANTO turistička agencija d.o.o., OIB 43170824126, Novački Vidikovac 3, 10000 Zagreb, Branimir Vrselja, OIB 74367893673, Novački Vidikovac 3, 10000 Zagreb</derivirana_varijabla>
  </DomainObject.Predmet.ProtustrankaWithAdressOIB>
  <DomainObject.Predmet.ProtustrankaNazivFormated>
    <izvorni_sadrzaj>CANTO turistička agencija d.o.o.,Branimir Vrselja</izvorni_sadrzaj>
    <derivirana_varijabla naziv="DomainObject.Predmet.ProtustrankaNazivFormated_1">CANTO turistička agencija d.o.o.,Branimir Vrselja</derivirana_varijabla>
    <derivirana_varijabla naziv="Padez">CANTO turistička agencija d.o.o.,Branimir Vrselja</derivirana_varijabla>
  </DomainObject.Predmet.ProtustrankaNazivFormated>
  <DomainObject.Predmet.ProtustrankaNazivFormatedOIB>
    <izvorni_sadrzaj>CANTO turistička agencija d.o.o., OIB 43170824126,Branimir Vrselja, OIB 74367893673</izvorni_sadrzaj>
    <derivirana_varijabla naziv="DomainObject.Predmet.ProtustrankaNazivFormatedOIB_1">CANTO turistička agencija d.o.o., OIB 43170824126,Branimir Vrselja, OIB 74367893673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CANTO turistička agencija d.o.o.</item>
      <item>Branimir Vrselja</item>
    </izvorni_sadrzaj>
    <derivirana_varijabla naziv="DomainObject.Predmet.ProtuStrankaListFormated_1">
      <item>CANTO turistička agencija d.o.o.</item>
      <item>Branimir Vrselja</item>
    </derivirana_varijabla>
  </DomainObject.Predmet.ProtuStrankaListFormated>
  <DomainObject.Predmet.ProtuStrankaListFormatedOIB>
    <izvorni_sadrzaj>
      <item>CANTO turistička agencija d.o.o., OIB 43170824126</item>
      <item>Branimir Vrselja, OIB 74367893673</item>
    </izvorni_sadrzaj>
    <derivirana_varijabla naziv="DomainObject.Predmet.ProtuStrankaListFormatedOIB_1">
      <item>CANTO turistička agencija d.o.o., OIB 43170824126</item>
      <item>Branimir Vrselja, OIB 74367893673</item>
    </derivirana_varijabla>
  </DomainObject.Predmet.ProtuStrankaListFormatedOIB>
  <DomainObject.Predmet.ProtuStrankaListFormatedWithAdress>
    <izvorni_sadrzaj>
      <item>CANTO turistička agencija d.o.o., Novački Vidikovac 3, 10000 Zagreb</item>
      <item>Branimir Vrselja, Novački Vidikovac 3, 10000 Zagreb</item>
    </izvorni_sadrzaj>
    <derivirana_varijabla naziv="DomainObject.Predmet.ProtuStrankaListFormatedWithAdress_1">
      <item>CANTO turistička agencija d.o.o., Novački Vidikovac 3, 10000 Zagreb</item>
      <item>Branimir Vrselja, Novački Vidikovac 3, 10000 Zagreb</item>
    </derivirana_varijabla>
  </DomainObject.Predmet.ProtuStrankaListFormatedWithAdress>
  <DomainObject.Predmet.ProtuStrankaListFormatedWithAdressOIB>
    <izvorni_sadrzaj>
      <item>CANTO turistička agencija d.o.o., OIB 43170824126, Novački Vidikovac 3, 10000 Zagreb</item>
      <item>Branimir Vrselja, OIB 74367893673, Novački Vidikovac 3, 10000 Zagreb</item>
    </izvorni_sadrzaj>
    <derivirana_varijabla naziv="DomainObject.Predmet.ProtuStrankaListFormatedWithAdressOIB_1">
      <item>CANTO turistička agencija d.o.o., OIB 43170824126, Novački Vidikovac 3, 10000 Zagreb</item>
      <item>Branimir Vrselja, OIB 74367893673, Novački Vidikovac 3, 10000 Zagreb</item>
    </derivirana_varijabla>
  </DomainObject.Predmet.ProtuStrankaListFormatedWithAdressOIB>
  <DomainObject.Predmet.ProtuStrankaListNazivFormated>
    <izvorni_sadrzaj>
      <item>CANTO turistička agencija d.o.o.</item>
      <item>Branimir Vrselja</item>
    </izvorni_sadrzaj>
    <derivirana_varijabla naziv="DomainObject.Predmet.ProtuStrankaListNazivFormated_1">
      <item>CANTO turistička agencija d.o.o.</item>
      <item>Branimir Vrselja</item>
    </derivirana_varijabla>
  </DomainObject.Predmet.ProtuStrankaListNazivFormated>
  <DomainObject.Predmet.ProtuStrankaListNazivFormatedOIB>
    <izvorni_sadrzaj>
      <item>CANTO turistička agencija d.o.o., OIB 43170824126</item>
      <item>Branimir Vrselja, OIB 74367893673</item>
    </izvorni_sadrzaj>
    <derivirana_varijabla naziv="DomainObject.Predmet.ProtuStrankaListNazivFormatedOIB_1">
      <item>CANTO turistička agencija d.o.o., OIB 43170824126</item>
      <item>Branimir Vrselja, OIB 74367893673</item>
    </derivirana_varijabla>
  </DomainObject.Predmet.ProtuStrankaListNazivFormatedOIB>
  <DomainObject.Predmet.OstaliListFormated>
    <izvorni_sadrzaj>
      <item>Općinski prekršajni sud u Splitu</item>
    </izvorni_sadrzaj>
    <derivirana_varijabla naziv="DomainObject.Predmet.OstaliListFormated_1">
      <item>Općinski prekršajni sud u Splitu</item>
    </derivirana_varijabla>
    <derivirana_varijabla naziv="DrugaOsoba">
      <item>Općinski prekršajni sud u Splitu</item>
    </derivirana_varijabla>
  </DomainObject.Predmet.OstaliListFormated>
  <DomainObject.Predmet.OstaliListFormatedOIB>
    <izvorni_sadrzaj>
      <item>Općinski prekršajni sud u Splitu, OIB 38198969688</item>
    </izvorni_sadrzaj>
    <derivirana_varijabla naziv="DomainObject.Predmet.OstaliListFormatedOIB_1">
      <item>Općinski prekršajni sud u Splitu, OIB 38198969688</item>
    </derivirana_varijabla>
  </DomainObject.Predmet.OstaliListFormatedOIB>
  <DomainObject.Predmet.OstaliListFormatedWithAdress>
    <izvorni_sadrzaj>
      <item>Općinski prekršajni sud u Splitu, Ul. Domovinskog rata 4 / III, 21000 Split</item>
    </izvorni_sadrzaj>
    <derivirana_varijabla naziv="DomainObject.Predmet.OstaliListFormatedWithAdress_1">
      <item>Općinski prekršajni sud u Splitu, Ul. Domovinskog rata 4 / III, 21000 Split</item>
    </derivirana_varijabla>
  </DomainObject.Predmet.OstaliListFormatedWithAdress>
  <DomainObject.Predmet.OstaliListFormatedWithAdressOIB>
    <izvorni_sadrzaj>
      <item>Općinski prekršajni sud u Splitu, OIB 38198969688, Ul. Domovinskog rata 4 / III, 21000 Split</item>
    </izvorni_sadrzaj>
    <derivirana_varijabla naziv="DomainObject.Predmet.OstaliListFormatedWithAdressOIB_1">
      <item>Općinski prekršajni sud u Splitu, OIB 38198969688, Ul. Domovinskog rata 4 / III, 21000 Split</item>
    </derivirana_varijabla>
  </DomainObject.Predmet.OstaliListFormatedWithAdressOIB>
  <DomainObject.Predmet.OstaliListNazivFormated>
    <izvorni_sadrzaj>
      <item>Općinski prekršajni sud u Splitu</item>
    </izvorni_sadrzaj>
    <derivirana_varijabla naziv="DomainObject.Predmet.OstaliListNazivFormated_1">
      <item>Općinski prekršajni sud u Splitu</item>
    </derivirana_varijabla>
  </DomainObject.Predmet.OstaliListNazivFormated>
  <DomainObject.Predmet.OstaliListNazivFormatedOIB>
    <izvorni_sadrzaj>
      <item>Općinski prekršajni sud u Splitu, OIB 38198969688</item>
    </izvorni_sadrzaj>
    <derivirana_varijabla naziv="DomainObject.Predmet.OstaliListNazivFormatedOIB_1">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14. listopada 2026.</izvorni_sadrzaj>
    <derivirana_varijabla naziv="DomainObject.Datum_1">14.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CANTO turistička agencija d.o.o. i dr.</izvorni_sadrzaj>
    <derivirana_varijabla naziv="DomainObject.Predmet.ProtustrankaIDrugi_1">CANTO turistička agencija d.o.o.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CANTO turistička agencija d.o.o., OIB 43170824126, Novački Vidikovac 3, 10000 Zagreb i dr.</izvorni_sadrzaj>
    <derivirana_varijabla naziv="DomainObject.Predmet.ProtustrankaIDrugiAdressOIB_1">CANTO turistička agencija d.o.o., OIB 43170824126, Novački Vidikovac 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CANTO turistička agencija d.o.o.</item>
      <item>Branimir Vrselja</item>
      <item>Općinski prekršajni sud u Splitu</item>
    </izvorni_sadrzaj>
    <derivirana_varijabla naziv="DomainObject.Predmet.SudioniciListNaziv_1">
      <item>HRVATSKO DRUŠTVO SKLADATELJA</item>
      <item>CANTO turistička agencija d.o.o.</item>
      <item>Branimir Vrselja</item>
      <item>Općinski prekršajni sud u Splitu</item>
    </derivirana_varijabla>
    <derivirana_varijabla naziv="OstaliSudionici">
      <item>HRVATSKO DRUŠTVO SKLADATELJA</item>
      <item>CANTO turistička agencija d.o.o.</item>
      <item>Branimir Vrselja</item>
      <item>Općinski prekršajni sud u Splitu</item>
    </derivirana_varijabla>
  </DomainObject.Predmet.SudioniciListNaziv>
  <DomainObject.Predmet.SudioniciListAdressOIB>
    <izvorni_sadrzaj>
      <item>HRVATSKO DRUŠTVO SKLADATELJA, OIB 56668956985, Heinzelova 62a,10000 Zagreb</item>
      <item>CANTO turistička agencija d.o.o., OIB 43170824126, Novački Vidikovac 3,10000 Zagreb</item>
      <item>Branimir Vrselja, OIB 74367893673, Novački Vidikovac 3,10000 Zagreb</item>
      <item>Općinski prekršajni sud u Splitu, OIB 38198969688, Ul. Domovinskog rata 4 / III,21000 Split</item>
    </izvorni_sadrzaj>
    <derivirana_varijabla naziv="DomainObject.Predmet.SudioniciListAdressOIB_1">
      <item>HRVATSKO DRUŠTVO SKLADATELJA, OIB 56668956985, Heinzelova 62a,10000 Zagreb</item>
      <item>CANTO turistička agencija d.o.o., OIB 43170824126, Novački Vidikovac 3,10000 Zagreb</item>
      <item>Branimir Vrselja, OIB 74367893673, Novački Vidikovac 3,10000 Zagreb</item>
      <item>Općinski prekršajni sud u Splitu, OIB 38198969688, Ul. Domovinskog rata 4 / III,21000 Split</item>
    </derivirana_varijabla>
  </DomainObject.Predmet.SudioniciListAdressOIB>
  <DomainObject.UcesnikSudskeRadnje.NazivFormated>
    <izvorni_sadrzaj>CANTO turistička agencija d.o.o., OIB 43170824126, Novački Vidikovac 3,10000 Zagreb</izvorni_sadrzaj>
    <derivirana_varijabla naziv="DomainObject.UcesnikSudskeRadnje.NazivFormated_1">CANTO turistička agencija d.o.o., OIB 43170824126, Novački Vidikovac 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43170824126</item>
      <item>, OIB 74367893673</item>
      <item>, OIB 38198969688</item>
    </izvorni_sadrzaj>
    <derivirana_varijabla naziv="DomainObject.Predmet.SudioniciListNazivOIB_1">
      <item>, OIB 56668956985</item>
      <item>, OIB 43170824126</item>
      <item>, OIB 74367893673</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CANTO turistička agencija d.o.o., OIB 43170824126, Novački Vidikovac 3, 10000 Zagreb
2. Okrivljenik Branimir Vrselja, OIB 74367893673, Novački Vidikovac 3, 10000 Zagreb</izvorni_sadrzaj>
    <derivirana_varijabla naziv="DomainObject.UcesnikSudskeRadnje.SudskaRadnja.UcesniciObavijest_1">1. Okrivljenik CANTO turistička agencija d.o.o., OIB 43170824126, Novački Vidikovac 3, 10000 Zagreb
2. Okrivljenik Branimir Vrselja, OIB 74367893673, Novački Vidikovac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travnja 2026.</izvorni_sadrzaj>
    <derivirana_varijabla naziv="DomainObject.Predmet.DatumPocetkaProcesa_1">22.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CANTO turistička agencija d.o.o., Novački Vidikovac 3, 10000 Zagreb, OIB: 43170824126</item>
      <item>Branimir Vrselja, Novački Vidikovac 3, 10000 Zagreb, OIB: 74367893673, rođen-a 02.01.1984., mjesto rođenja Zagreb (Grad Zagreb)</item>
    </izvorni_sadrzaj>
    <derivirana_varijabla naziv="DomainObject.Predmet.OkrivljenikAdresaMjestoRodjenjaList_1">
      <item>CANTO turistička agencija d.o.o., Novački Vidikovac 3, 10000 Zagreb, OIB: 43170824126</item>
      <item>Branimir Vrselja, Novački Vidikovac 3, 10000 Zagreb, OIB: 74367893673, rođen-a 02.01.1984.,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CANTO turistička agencija d.o.o., MBS 080412441, Novački Vidikovac 3, 10000 Zagreb</izvorni_sadrzaj>
    <derivirana_varijabla naziv="DomainObject.Predmet.OkrivljenikPravnaNazivAdresaMbs_1">CANTO turistička agencija d.o.o., MBS 080412441, Novački Vidikovac 3, 10000 Zagreb</derivirana_varijabla>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308726-0002</izvorni_sadrzaj>
    <derivirana_varijabla naziv="DomainObject.PrviPodnesak.OznakaBrojPodnositelja_1">308726-0002</derivirana_varijabla>
  </DomainObject.PrviPodnesak.OznakaBrojPodnositelja>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312</properties:Words>
  <properties:Characters>1826</properties:Characters>
  <properties:Lines>48</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2305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2026-10-14T07:12:00Z</cp:lastPrinted>
  <dcterms:modified xmlns:xsi="http://www.w3.org/2001/XMLSchema-instance" xsi:type="dcterms:W3CDTF">2026-10-14T07:12:00Z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3452879145</vt:lpwstr>
  </prop:property>
  <prop:property fmtid="{D5CDD505-2E9C-101B-9397-08002B2CF9AE}" pid="6" name="Naslov">
    <vt:lpwstr>Poziv za CANTO turistička agencija d.o.o.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