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0B21597"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F30B9" w14:paraId="7AF34055"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3F30B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F30B9" w14:paraId="60F7EE18"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F30B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3F30B9" w14:paraId="10CF3F88" w14:textId="75C46E13">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F30B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F30B9">
            <w:rPr>
              <w:rStyle w:val="eSPISCCParagraphDefaultFont"/>
              <w:rFonts w:eastAsiaTheme="minorHAnsi"/>
            </w:rPr>
            <w:t>Zagreb</w:t>
          </w:r>
        </w:sdtContent>
      </w:sdt>
      <w:r w:rsidR="001349C2">
        <w:t xml:space="preserve"> </w:t>
      </w:r>
    </w:p>
    <w:p w:rsidR="000E43A6" w:rsidP="00610735" w:rsidRDefault="000E43A6" w14:paraId="79C4F34F" w14:textId="77777777">
      <w:pPr>
        <w:spacing w:after="0"/>
      </w:pPr>
    </w:p>
    <w:p w:rsidRPr="00176071" w:rsidR="00176071" w:rsidP="00610735" w:rsidRDefault="000E43A6" w14:paraId="13B712AA"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3F30B9" w:rsidR="003F30B9">
            <w:rPr>
              <w:rStyle w:val="eSPISCCParagraphDefaultFont"/>
              <w:rFonts w:eastAsiaTheme="minorHAnsi"/>
            </w:rPr>
            <w:t>Pp-10242/2026</w:t>
          </w:r>
        </w:sdtContent>
      </w:sdt>
      <w:r w:rsidR="00176071">
        <w:t xml:space="preserve">                                                        </w:t>
      </w:r>
    </w:p>
    <w:p w:rsidR="009E7DBB" w:rsidP="000F1677" w:rsidRDefault="00610735" w14:paraId="7153CC10" w14:textId="241D97DB">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3F30B9" w:rsidR="003F30B9">
            <w:rPr>
              <w:rStyle w:val="eSPISCCParagraphDefaultFont"/>
              <w:rFonts w:eastAsiaTheme="minorHAnsi"/>
            </w:rPr>
            <w:t xml:space="preserve">Varaždin city movers j.d.o.o. </w:t>
          </w:r>
        </w:sdtContent>
      </w:sdt>
      <w:r w:rsidR="00935B82">
        <w:t xml:space="preserve"> </w:t>
      </w:r>
    </w:p>
    <w:p w:rsidRPr="0041581F" w:rsidR="0041581F" w:rsidP="000F1677" w:rsidRDefault="009E7DBB" w14:paraId="36C86684" w14:textId="1E578174">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3F30B9" w:rsidR="003F30B9">
            <w:rPr>
              <w:rStyle w:val="eSPISCCParagraphDefaultFont"/>
              <w:rFonts w:eastAsiaTheme="minorHAnsi"/>
            </w:rPr>
            <w:t>Mario Marijanović</w:t>
          </w:r>
        </w:sdtContent>
      </w:sdt>
      <w:r w:rsidR="00935B82">
        <w:rPr>
          <w:rFonts w:eastAsia="Calibri" w:cs="Times New Roman"/>
          <w:noProof/>
        </w:rPr>
        <w:t xml:space="preserve"> </w:t>
      </w:r>
    </w:p>
    <w:p w:rsidRPr="00610735" w:rsidR="00176071" w:rsidP="000F1677" w:rsidRDefault="00176071" w14:paraId="4111B496" w14:textId="35D681A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3F30B9" w:rsidR="003F30B9">
            <w:rPr>
              <w:rStyle w:val="eSPISCCParagraphDefaultFont"/>
              <w:rFonts w:eastAsiaTheme="minorHAnsi"/>
            </w:rPr>
            <w:t>članka 42. stavka 1. točke 33. i stavka 1.</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a o računovodstvu">
            <w:listItem w:displayText="Zakona o računovodstvu" w:value="Zakona o računovodstvu"/>
          </w:comboBox>
        </w:sdtPr>
        <w:sdtEndPr>
          <w:rPr>
            <w:rStyle w:val="eSPISCCParagraphDefaultFont"/>
          </w:rPr>
        </w:sdtEndPr>
        <w:sdtContent>
          <w:r w:rsidRPr="003F30B9" w:rsidR="003F30B9">
            <w:rPr>
              <w:rStyle w:val="eSPISCCParagraphDefaultFont"/>
              <w:rFonts w:eastAsiaTheme="minorHAnsi"/>
            </w:rPr>
            <w:t>Zakona o računovodstvu</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C8FEB44"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5F49C824"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28414F8B" w14:textId="77777777">
      <w:pPr>
        <w:spacing w:after="0"/>
        <w:jc w:val="right"/>
        <w:rPr>
          <w:rFonts w:eastAsia="Calibri" w:cs="Times New Roman"/>
          <w:noProof/>
        </w:rPr>
      </w:pPr>
    </w:p>
    <w:p w:rsidR="00D7095E" w:rsidP="00D7095E" w:rsidRDefault="00D7095E" w14:paraId="6C95580B" w14:textId="77777777">
      <w:pPr>
        <w:keepNext/>
        <w:spacing w:after="0"/>
        <w:jc w:val="center"/>
        <w:rPr>
          <w:b/>
          <w:caps/>
          <w:spacing w:val="100"/>
        </w:rPr>
      </w:pPr>
    </w:p>
    <w:p w:rsidR="00D7095E" w:rsidP="00D7095E" w:rsidRDefault="00D7095E" w14:paraId="385F81F4" w14:textId="77777777">
      <w:pPr>
        <w:keepNext/>
        <w:spacing w:after="0"/>
        <w:jc w:val="center"/>
        <w:rPr>
          <w:b/>
          <w:caps/>
          <w:spacing w:val="100"/>
        </w:rPr>
      </w:pPr>
    </w:p>
    <w:p w:rsidRPr="00B3638E" w:rsidR="00B3638E" w:rsidP="00B3638E" w:rsidRDefault="00B3638E" w14:paraId="43092D1B"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521438E1" w14:textId="77777777">
      <w:pPr>
        <w:spacing w:after="0"/>
        <w:jc w:val="center"/>
        <w:rPr>
          <w:rFonts w:eastAsia="Calibri" w:cs="Times New Roman"/>
          <w:b/>
          <w:lang w:eastAsia="hr-HR"/>
        </w:rPr>
      </w:pPr>
    </w:p>
    <w:p w:rsidRPr="00E801F4" w:rsidR="00E801F4" w:rsidP="00E801F4" w:rsidRDefault="009E7DBB" w14:paraId="6CD6E1EF"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3F30B9" w:rsidR="003F30B9">
            <w:rPr>
              <w:rStyle w:val="eSPISCCParagraphDefaultFont"/>
              <w:rFonts w:eastAsiaTheme="minorHAnsi"/>
            </w:rPr>
            <w:t>Mario Marijanović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3F30B9" w:rsidR="003F30B9">
            <w:rPr>
              <w:rStyle w:val="eSPISCCParagraphDefaultFont"/>
              <w:rFonts w:eastAsiaTheme="minorHAnsi"/>
            </w:rPr>
            <w:t>26.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3F30B9" w:rsidR="003F30B9">
            <w:rPr>
              <w:rStyle w:val="eSPISCCParagraphDefaultFont"/>
              <w:rFonts w:eastAsiaTheme="minorHAnsi"/>
            </w:rPr>
            <w:t>11:10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F30B9" w:rsidR="003F30B9">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F30B9" w:rsidR="003F30B9">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3F30B9" w:rsidR="003F30B9">
            <w:rPr>
              <w:rStyle w:val="eSPISCCParagraphDefaultFont"/>
              <w:rFonts w:eastAsiaTheme="minorHAnsi"/>
            </w:rPr>
            <w:t>125</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AA671A2"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2E62053B" w14:textId="0C9D7FFD">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3F30B9" w:rsidR="003F30B9">
            <w:rPr>
              <w:rStyle w:val="eSPISCCParagraphDefaultFont"/>
              <w:rFonts w:eastAsiaTheme="minorHAnsi"/>
            </w:rPr>
            <w:t xml:space="preserve"> 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3F30B9" w:rsidRDefault="00E801F4" w14:paraId="016F76D0"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3F30B9" w:rsidRDefault="00E801F4" w14:paraId="2C2DBCE4"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3F30B9" w:rsidRDefault="00E801F4" w14:paraId="71B43A90"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2A379372" w14:textId="77777777">
      <w:pPr>
        <w:spacing w:after="0"/>
      </w:pPr>
    </w:p>
    <w:p w:rsidRPr="0041581F" w:rsidR="0041581F" w:rsidP="00A70E0A" w:rsidRDefault="0041581F" w14:paraId="312058A7"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3F30B9" w:rsidR="003F30B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3F30B9" w:rsidR="003F30B9">
            <w:rPr>
              <w:rStyle w:val="eSPISCCParagraphDefaultFont"/>
              <w:rFonts w:eastAsiaTheme="minorHAnsi"/>
            </w:rPr>
            <w:t>29. rujna 2026.</w:t>
          </w:r>
        </w:sdtContent>
      </w:sdt>
      <w:r w:rsidRPr="0041581F">
        <w:rPr>
          <w:rFonts w:eastAsia="Calibri" w:cs="Times New Roman"/>
        </w:rPr>
        <w:t xml:space="preserve"> </w:t>
      </w:r>
    </w:p>
    <w:p w:rsidRPr="0041581F" w:rsidR="0041581F" w:rsidP="0041581F" w:rsidRDefault="0041581F" w14:paraId="40F5C92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3F30B9" w14:paraId="30327F69"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F30B9">
            <w:rPr>
              <w:rStyle w:val="eSPISCCParagraphDefaultFont"/>
              <w:rFonts w:eastAsiaTheme="minorHAnsi"/>
            </w:rPr>
            <w:t>Katarina Jurišić</w:t>
          </w:r>
        </w:sdtContent>
      </w:sdt>
    </w:p>
    <w:p w:rsidRPr="0041581F" w:rsidR="006F62A9" w:rsidP="006F62A9" w:rsidRDefault="006F62A9" w14:paraId="1C4EB95C" w14:textId="77777777">
      <w:pPr>
        <w:keepNext/>
        <w:spacing w:after="0"/>
        <w:contextualSpacing/>
        <w:rPr>
          <w:rFonts w:cs="Times New Roman"/>
          <w:noProof/>
        </w:rPr>
      </w:pPr>
    </w:p>
    <w:p w:rsidRPr="0041581F" w:rsidR="00176071" w:rsidP="000F1677" w:rsidRDefault="00176071" w14:paraId="1329CC93" w14:textId="3CC001FC">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3D83461A" w14:textId="77777777">
      <w:r>
        <w:separator/>
      </w:r>
    </w:p>
  </w:endnote>
  <w:endnote w:type="continuationSeparator" w:id="0">
    <w:p w:rsidR="00963469" w:rsidP="00537B78" w:rsidRDefault="00963469" w14:paraId="5A953A3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4606472"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30FA4E0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035D94D6" w14:textId="77777777">
      <w:r>
        <w:separator/>
      </w:r>
    </w:p>
  </w:footnote>
  <w:footnote w:type="continuationSeparator" w:id="0">
    <w:p w:rsidR="00963469" w:rsidP="00537B78" w:rsidRDefault="00963469" w14:paraId="48C97EB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9EDB51B"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3F30B9" w:rsidR="003F30B9">
          <w:rPr>
            <w:rStyle w:val="eSPISCCParagraphDefaultFont"/>
          </w:rPr>
          <w:t>Pp-10242/2026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30B9"/>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2C19D31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Jeronima Kavanjina 8</izvorni_sadrzaj>
    <derivirana_varijabla naziv="DomainObject.UcesnikSudskeRadnje.Adresa.UlicaIKBR_1">Ulica Jeronima Kavanjina 8</derivirana_varijabla>
  </DomainObject.UcesnikSudskeRadnje.Adresa.UlicaIKBR>
  <DomainObject.UcesnikSudskeRadnje.Naziv>
    <izvorni_sadrzaj>Mario Marijanović</izvorni_sadrzaj>
    <derivirana_varijabla naziv="DomainObject.UcesnikSudskeRadnje.Naziv_1">Mario Marijanović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11:29</izvorni_sadrzaj>
    <derivirana_varijabla naziv="DomainObject.UcesnikSudskeRadnje.SudskaRadnja.PlaniraniZavrsetakVrijeme_1">11:29</derivirana_varijabla>
  </DomainObject.UcesnikSudskeRadnje.SudskaRadnja.PlaniraniZavrsetakVrijeme>
  <DomainObject.UcesnikSudskeRadnje.SudskaRadnja.PlaniraniPocetakVrijeme>
    <izvorni_sadrzaj>11:10</izvorni_sadrzaj>
    <derivirana_varijabla naziv="DomainObject.UcesnikSudskeRadnje.SudskaRadnja.PlaniraniPocetakVrijeme_1">11:10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10242</izvorni_sadrzaj>
    <derivirana_varijabla naziv="DomainObject.Predmet.Broj_1">10242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srpnja 2026.</izvorni_sadrzaj>
    <derivirana_varijabla naziv="DomainObject.Predmet.DatumOsnivanja_1">24.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srpnja 1965.</izvorni_sadrzaj>
    <derivirana_varijabla naziv="DomainObject.Predmet.OkrivljenikFizickaOsoba.DatumRodjenja_1">30. srpnja 1965.</derivirana_varijabla>
  </DomainObject.Predmet.OkrivljenikFizickaOsoba.DatumRodjenja>
  <DomainObject.Predmet.OkrivljenikFizickaOsoba.DatumRodjenjaFormated>
    <izvorni_sadrzaj>30.7.1965.</izvorni_sadrzaj>
    <derivirana_varijabla naziv="DomainObject.Predmet.OkrivljenikFizickaOsoba.DatumRodjenjaFormated_1">30.7.1965.</derivirana_varijabla>
  </DomainObject.Predmet.OkrivljenikFizickaOsoba.DatumRodjenjaFormated>
  <DomainObject.Predmet.OkrivljenikFizickaOsoba.Ime>
    <izvorni_sadrzaj>Mario</izvorni_sadrzaj>
    <derivirana_varijabla naziv="DomainObject.Predmet.OkrivljenikFizickaOsoba.Ime_1">Mario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MOSTAR</izvorni_sadrzaj>
    <derivirana_varijabla naziv="DomainObject.Predmet.OkrivljenikFizickaOsoba.MjestoRodjenja_1">MOSTAR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Mario Marijanović</izvorni_sadrzaj>
    <derivirana_varijabla naziv="DomainObject.Predmet.OkrivljenikFizickaOsoba.Naziv_1">Mario Marijanović</derivirana_varijabla>
  </DomainObject.Predmet.OkrivljenikFizickaOsoba.Naziv>
  <DomainObject.Predmet.OkrivljenikFizickaOsoba.Prezime>
    <izvorni_sadrzaj>Marijanović</izvorni_sadrzaj>
    <derivirana_varijabla naziv="DomainObject.Predmet.OkrivljenikFizickaOsoba.Prezime_1">Marijanović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31654803622</izvorni_sadrzaj>
    <derivirana_varijabla naziv="DomainObject.Predmet.OkrivljenikFizickaOsoba.Oib_1">31654803622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Pp-10242/2026</izvorni_sadrzaj>
    <derivirana_varijabla naziv="DomainObject.Predmet.OznakaBroj_1">Pp-10242/2026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Varaždin city movers j.d.o.o. za usluge; Mario Marijanović</izvorni_sadrzaj>
    <derivirana_varijabla naziv="DomainObject.Predmet.ProtustrankaFormated_1">  Varaždin city movers j.d.o.o. za usluge; Mario Marijanović</derivirana_varijabla>
  </DomainObject.Predmet.ProtustrankaFormated>
  <DomainObject.Predmet.ProtustrankaFormatedOIB>
    <izvorni_sadrzaj>  Varaždin city movers j.d.o.o. za usluge, OIB 35201844398; Mario Marijanović, OIB 31654803622</izvorni_sadrzaj>
    <derivirana_varijabla naziv="DomainObject.Predmet.ProtustrankaFormatedOIB_1">  Varaždin city movers j.d.o.o. za usluge, OIB 35201844398; Mario Marijanović, OIB 31654803622</derivirana_varijabla>
  </DomainObject.Predmet.ProtustrankaFormatedOIB>
  <DomainObject.Predmet.ProtustrankaFormatedWithAdress>
    <izvorni_sadrzaj> Varaždin city movers j.d.o.o. za usluge, Vodovodna ulica 20A, 10000 Zagreb; Mario Marijanović, Ulica Jeronima Kavanjina 8, 10000 Zagreb</izvorni_sadrzaj>
    <derivirana_varijabla naziv="DomainObject.Predmet.ProtustrankaFormatedWithAdress_1"> Varaždin city movers j.d.o.o. za usluge, Vodovodna ulica 20A, 10000 Zagreb; Mario Marijanović, Ulica Jeronima Kavanjina 8, 10000 Zagreb</derivirana_varijabla>
  </DomainObject.Predmet.ProtustrankaFormatedWithAdress>
  <DomainObject.Predmet.ProtustrankaFormatedWithAdressOIB>
    <izvorni_sadrzaj> Varaždin city movers j.d.o.o. za usluge, OIB 35201844398, Vodovodna ulica 20A, 10000 Zagreb; Mario Marijanović, OIB 31654803622, Ulica Jeronima Kavanjina 8, 10000 Zagreb</izvorni_sadrzaj>
    <derivirana_varijabla naziv="DomainObject.Predmet.ProtustrankaFormatedWithAdressOIB_1"> Varaždin city movers j.d.o.o. za usluge, OIB 35201844398, Vodovodna ulica 20A, 10000 Zagreb; Mario Marijanović, OIB 31654803622, Ulica Jeronima Kavanjina 8, 10000 Zagreb</derivirana_varijabla>
  </DomainObject.Predmet.ProtustrankaFormatedWithAdressOIB>
  <DomainObject.Predmet.ProtustrankaWithAdress>
    <izvorni_sadrzaj>Varaždin city movers j.d.o.o. za usluge Vodovodna ulica 20A, 10000 Zagreb, Mario Marijanović Ulica Jeronima Kavanjina 8, 10000 Zagreb</izvorni_sadrzaj>
    <derivirana_varijabla naziv="DomainObject.Predmet.ProtustrankaWithAdress_1">Varaždin city movers j.d.o.o. za usluge Vodovodna ulica 20A, 10000 Zagreb, Mario Marijanović Ulica Jeronima Kavanjina 8, 10000 Zagreb</derivirana_varijabla>
  </DomainObject.Predmet.ProtustrankaWithAdress>
  <DomainObject.Predmet.ProtustrankaWithAdressOIB>
    <izvorni_sadrzaj>Varaždin city movers j.d.o.o. za usluge, OIB 35201844398, Vodovodna ulica 20A, 10000 Zagreb, Mario Marijanović, OIB 31654803622, Ulica Jeronima Kavanjina 8, 10000 Zagreb</izvorni_sadrzaj>
    <derivirana_varijabla naziv="DomainObject.Predmet.ProtustrankaWithAdressOIB_1">Varaždin city movers j.d.o.o. za usluge, OIB 35201844398, Vodovodna ulica 20A, 10000 Zagreb, Mario Marijanović, OIB 31654803622, Ulica Jeronima Kavanjina 8, 10000 Zagreb</derivirana_varijabla>
  </DomainObject.Predmet.ProtustrankaWithAdressOIB>
  <DomainObject.Predmet.ProtustrankaNazivFormated>
    <izvorni_sadrzaj>Varaždin city movers j.d.o.o. za usluge,Mario Marijanović</izvorni_sadrzaj>
    <derivirana_varijabla naziv="DomainObject.Predmet.ProtustrankaNazivFormated_1">Mario Marijanović</derivirana_varijabla>
    <derivirana_varijabla naziv="Padez">Varaždin city movers j.d.o.o. za usluge,Mario Marijanović</derivirana_varijabla>
  </DomainObject.Predmet.ProtustrankaNazivFormated>
  <DomainObject.Predmet.ProtustrankaNazivFormatedOIB>
    <izvorni_sadrzaj>Varaždin city movers j.d.o.o. za usluge, OIB 35201844398,Mario Marijanović, OIB 31654803622</izvorni_sadrzaj>
    <derivirana_varijabla naziv="DomainObject.Predmet.ProtustrankaNazivFormatedOIB_1">Varaždin city movers j.d.o.o. za usluge, OIB 35201844398,Mario Marijanović, OIB 31654803622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Varaždin city movers j.d.o.o. za usluge</item>
      <item>Mario Marijanović</item>
    </izvorni_sadrzaj>
    <derivirana_varijabla naziv="DomainObject.Predmet.ProtuStrankaListFormated_1">
      <item>Varaždin city movers j.d.o.o. za usluge</item>
      <item>Mario Marijanović</item>
    </derivirana_varijabla>
  </DomainObject.Predmet.ProtuStrankaListFormated>
  <DomainObject.Predmet.ProtuStrankaListFormatedOIB>
    <izvorni_sadrzaj>
      <item>Varaždin city movers j.d.o.o. za usluge, OIB 35201844398</item>
      <item>Mario Marijanović, OIB 31654803622</item>
    </izvorni_sadrzaj>
    <derivirana_varijabla naziv="DomainObject.Predmet.ProtuStrankaListFormatedOIB_1">
      <item>Varaždin city movers j.d.o.o. za usluge, OIB 35201844398</item>
      <item>Mario Marijanović, OIB 31654803622</item>
    </derivirana_varijabla>
  </DomainObject.Predmet.ProtuStrankaListFormatedOIB>
  <DomainObject.Predmet.ProtuStrankaListFormatedWithAdress>
    <izvorni_sadrzaj>
      <item>Varaždin city movers j.d.o.o. za usluge, Vodovodna ulica 20A, 10000 Zagreb</item>
      <item>Mario Marijanović, Ulica Jeronima Kavanjina 8, 10000 Zagreb</item>
    </izvorni_sadrzaj>
    <derivirana_varijabla naziv="DomainObject.Predmet.ProtuStrankaListFormatedWithAdress_1">
      <item>Varaždin city movers j.d.o.o. za usluge, Vodovodna ulica 20A, 10000 Zagreb</item>
      <item>Mario Marijanović, Ulica Jeronima Kavanjina 8, 10000 Zagreb</item>
    </derivirana_varijabla>
  </DomainObject.Predmet.ProtuStrankaListFormatedWithAdress>
  <DomainObject.Predmet.ProtuStrankaListFormatedWithAdressOIB>
    <izvorni_sadrzaj>
      <item>Varaždin city movers j.d.o.o. za usluge, OIB 35201844398, Vodovodna ulica 20A, 10000 Zagreb</item>
      <item>Mario Marijanović, OIB 31654803622, Ulica Jeronima Kavanjina 8, 10000 Zagreb</item>
    </izvorni_sadrzaj>
    <derivirana_varijabla naziv="DomainObject.Predmet.ProtuStrankaListFormatedWithAdressOIB_1">
      <item>Varaždin city movers j.d.o.o. za usluge, OIB 35201844398, Vodovodna ulica 20A, 10000 Zagreb</item>
      <item>Mario Marijanović, OIB 31654803622, Ulica Jeronima Kavanjina 8, 10000 Zagreb</item>
    </derivirana_varijabla>
  </DomainObject.Predmet.ProtuStrankaListFormatedWithAdressOIB>
  <DomainObject.Predmet.ProtuStrankaListNazivFormated>
    <izvorni_sadrzaj>
      <item>Varaždin city movers j.d.o.o. za usluge</item>
      <item>Mario Marijanović</item>
    </izvorni_sadrzaj>
    <derivirana_varijabla naziv="DomainObject.Predmet.ProtuStrankaListNazivFormated_1">
      <item>Varaždin city movers j.d.o.o. za usluge</item>
      <item>Mario Marijanović</item>
    </derivirana_varijabla>
  </DomainObject.Predmet.ProtuStrankaListNazivFormated>
  <DomainObject.Predmet.ProtuStrankaListNazivFormatedOIB>
    <izvorni_sadrzaj>
      <item>Varaždin city movers j.d.o.o. za usluge, OIB 35201844398</item>
      <item>Mario Marijanović, OIB 31654803622</item>
    </izvorni_sadrzaj>
    <derivirana_varijabla naziv="DomainObject.Predmet.ProtuStrankaListNazivFormatedOIB_1">
      <item>Varaždin city movers j.d.o.o. za usluge, OIB 35201844398</item>
      <item>Mario Marijanović, OIB 31654803622</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60, 3060</izvorni_sadrzaj>
    <derivirana_varijabla naziv="DomainObject.Predmet.ClanakZakona_1">60, 3060</derivirana_varijabla>
  </DomainObject.Predmet.ClanakZakona>
  <DomainObject.Predmet.ClanakZakonaFull>
    <izvorni_sadrzaj>članka 60., članka 3060.</izvorni_sadrzaj>
    <derivirana_varijabla naziv="DomainObject.Predmet.ClanakZakonaFull_1">članka 42. stavka 1. točke 33. i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rujna 2026.</izvorni_sadrzaj>
    <derivirana_varijabla naziv="DomainObject.Datum_1">29. rujna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Varaždin city movers j.d.o.o. za usluge i dr.</izvorni_sadrzaj>
    <derivirana_varijabla naziv="DomainObject.Predmet.ProtustrankaIDrugi_1">Varaždin city movers j.d.o.o. </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Varaždin city movers j.d.o.o. za usluge, OIB 35201844398, Vodovodna ulica 20A, 10000 Zagreb i dr.</izvorni_sadrzaj>
    <derivirana_varijabla naziv="DomainObject.Predmet.ProtustrankaIDrugiAdressOIB_1">Varaždin city movers j.d.o.o. za usluge, OIB 35201844398, Vodovodna ulica 20A,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Varaždin city movers j.d.o.o. za usluge</item>
      <item>Mario Marijanović</item>
    </izvorni_sadrzaj>
    <derivirana_varijabla naziv="DomainObject.Predmet.SudioniciListNaziv_1">
      <item>Financijska agencija (FINA)</item>
      <item>Varaždin city movers j.d.o.o. za usluge</item>
      <item>Mario Marijanović</item>
    </derivirana_varijabla>
    <derivirana_varijabla naziv="OstaliSudionici">
      <item>Financijska agencija (FINA)</item>
      <item>Varaždin city movers j.d.o.o. za usluge</item>
      <item>Mario Marijanović</item>
    </derivirana_varijabla>
  </DomainObject.Predmet.SudioniciListNaziv>
  <DomainObject.Predmet.SudioniciListAdressOIB>
    <izvorni_sadrzaj>
      <item>Financijska agencija (FINA), OIB 85821130368, Ulica grada Vukovara 70,10000 Zagreb</item>
      <item>Varaždin city movers j.d.o.o. za usluge, OIB 35201844398, Vodovodna ulica 20A,10000 Zagreb</item>
      <item>Mario Marijanović, OIB 31654803622, Ulica Jeronima Kavanjina 8,10000 Zagreb</item>
    </izvorni_sadrzaj>
    <derivirana_varijabla naziv="DomainObject.Predmet.SudioniciListAdressOIB_1">
      <item>Financijska agencija (FINA), OIB 85821130368, Ulica grada Vukovara 70,10000 Zagreb</item>
      <item>Varaždin city movers j.d.o.o. za usluge, OIB 35201844398, Vodovodna ulica 20A,10000 Zagreb</item>
      <item>Mario Marijanović, OIB 31654803622, Ulica Jeronima Kavanjina 8,10000 Zagreb</item>
    </derivirana_varijabla>
  </DomainObject.Predmet.SudioniciListAdressOIB>
  <DomainObject.UcesnikSudskeRadnje.NazivFormated>
    <izvorni_sadrzaj>Mario Marijanović, OIB 31654803622, Ulica Jeronima Kavanjina 8,10000 Zagreb</izvorni_sadrzaj>
    <derivirana_varijabla naziv="DomainObject.UcesnikSudskeRadnje.NazivFormated_1">Mario Marijanović, OIB 31654803622, Ulica Jeronima Kavanjina 8,10000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35201844398</item>
      <item>, OIB 31654803622</item>
    </izvorni_sadrzaj>
    <derivirana_varijabla naziv="DomainObject.Predmet.SudioniciListNazivOIB_1">
      <item>, OIB 85821130368</item>
      <item>, OIB 35201844398</item>
      <item>, OIB 31654803622</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Varaždin city movers j.d.o.o. za usluge, OIB 35201844398, Vodovodna ulica 20A, 10000 Zagreb
2. Okrivljenik Mario Marijanović, OIB 31654803622, Ulica Jeronima Kavanjina 8, 10000 Zagreb</izvorni_sadrzaj>
    <derivirana_varijabla naziv="DomainObject.UcesnikSudskeRadnje.SudskaRadnja.UcesniciObavijest_1">1. Okrivljenik Varaždin city movers j.d.o.o. za usluge, OIB 35201844398, Vodovodna ulica 20A, 10000 Zagreb
2. Okrivljenik Mario Marijanović, OIB 31654803622, Ulica Jeronima Kavanjina 8,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srpnja 2026.</izvorni_sadrzaj>
    <derivirana_varijabla naziv="DomainObject.Predmet.DatumPocetkaProcesa_1">24.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Zakona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Varaždin city movers j.d.o.o. za usluge, Vodovodna ulica 20A, 10000 Zagreb, OIB: 35201844398</item>
      <item>Mario Marijanović, Ulica Jeronima Kavanjina 8, 10000 Zagreb, OIB: 31654803622, rođen-a 30.07.1965., mjesto rođenja MOSTAR</item>
    </izvorni_sadrzaj>
    <derivirana_varijabla naziv="DomainObject.Predmet.OkrivljenikAdresaMjestoRodjenjaList_1">
      <item>Varaždin city movers j.d.o.o. za usluge, Vodovodna ulica 20A, 10000 Zagreb, OIB: 35201844398</item>
      <item>Mario Marijanović, Ulica Jeronima Kavanjina 8, 10000 Zagreb, OIB: 31654803622, rođen-a 30.07.1965., mjesto rođenja MOSTAR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Varaždin city movers j.d.o.o. za usluge, MBS 081249463, Vodovodna ulica 20A, 10000 Zagreb</izvorni_sadrzaj>
    <derivirana_varijabla naziv="DomainObject.Predmet.OkrivljenikPravnaNazivAdresaMbs_1">Varaždin city movers j.d.o.o. za usluge, MBS 081249463, Vodovodna ulica 20A,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330</properties:Words>
  <properties:Characters>1916</properties:Characters>
  <properties:Lines>50</properties:Lines>
  <properties:Paragraphs>19</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2398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2026-09-29T11:53:00Z</cp:lastPrinted>
  <dcterms:modified xmlns:xsi="http://www.w3.org/2001/XMLSchema-instance" xsi:type="dcterms:W3CDTF">2026-09-29T11:53:00Z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Mario Marijanović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