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208a43" w14:paraId="c208a43" w:rsidRDefault="005544CE" w:rsidP="00E47FD1" w:rsidR="005544CE">
      <w:pPr>
        <w:ind w:firstLine="708"/>
        <w15:collapsed w:val="false"/>
        <w:rPr>
          <w:noProof/>
          <w:lang w:eastAsia="hr-HR" w:val="hr-HR"/>
        </w:rPr>
      </w:pPr>
      <w:bookmarkStart w:name="_GoBack" w:id="0"/>
      <w:bookmarkEnd w:id="0"/>
      <w:r w:rsidRPr="00A16878">
        <w:rPr>
          <w:noProof/>
          <w:lang w:eastAsia="hr-HR" w:val="hr-HR"/>
        </w:rPr>
        <w:drawing>
          <wp:inline distR="0" distL="0" distB="0" distT="0">
            <wp:extent cy="963295" cx="719455"/>
            <wp:effectExtent b="8255" r="4445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4777B1" w:rsidP="00E47FD1" w:rsidR="00AC4892" w:rsidRPr="00E95649">
      <w:pPr>
        <w:ind w:firstLine="708"/>
        <w:rPr>
          <w:sz w:val="8"/>
          <w:szCs w:val="8"/>
          <w:lang w:val="hr-HR"/>
        </w:rPr>
      </w:pPr>
      <w:r w:rsidRPr="00E95649">
        <w:rPr>
          <w:noProof/>
          <w:lang w:eastAsia="hr-HR" w:val="hr-HR"/>
        </w:rPr>
        <w:tab/>
      </w:r>
      <w:r w:rsidRPr="00E95649">
        <w:rPr>
          <w:noProof/>
          <w:lang w:eastAsia="hr-HR" w:val="hr-HR"/>
        </w:rPr>
        <w:tab/>
      </w:r>
      <w:r w:rsidRPr="00E95649">
        <w:rPr>
          <w:noProof/>
          <w:lang w:eastAsia="hr-HR" w:val="hr-HR"/>
        </w:rPr>
        <w:tab/>
      </w:r>
      <w:r w:rsidRPr="00E95649">
        <w:rPr>
          <w:noProof/>
          <w:lang w:eastAsia="hr-HR" w:val="hr-HR"/>
        </w:rPr>
        <w:tab/>
        <w:t xml:space="preserve">               </w:t>
      </w:r>
    </w:p>
    <w:p w:rsidRDefault="00D4027A" w:rsidP="00D4027A" w:rsidR="00D4027A" w:rsidRPr="00E95649">
      <w:pPr>
        <w:pStyle w:val="Naslov1"/>
        <w:jc w:val="both"/>
        <w:rPr>
          <w:b w:val="false"/>
        </w:rPr>
      </w:pPr>
      <w:r w:rsidRPr="00E95649">
        <w:rPr>
          <w:b w:val="false"/>
        </w:rPr>
        <w:t>REPUBLIKA HRVATSKA</w:t>
      </w:r>
    </w:p>
    <w:p w:rsidRDefault="00D4027A" w:rsidP="00D4027A" w:rsidR="00D4027A" w:rsidRPr="00E95649">
      <w:pPr>
        <w:jc w:val="both"/>
        <w:rPr>
          <w:lang w:val="hr-HR"/>
        </w:rPr>
      </w:pPr>
      <w:r w:rsidRPr="00E95649">
        <w:rPr>
          <w:lang w:val="hr-HR"/>
        </w:rPr>
        <w:t xml:space="preserve">TRGOVAČKI SUD U SPLITU             </w:t>
      </w:r>
      <w:r w:rsidRPr="00E95649">
        <w:rPr>
          <w:lang w:val="hr-HR"/>
        </w:rPr>
        <w:tab/>
      </w:r>
      <w:r w:rsidRPr="00E95649">
        <w:rPr>
          <w:lang w:val="hr-HR"/>
        </w:rPr>
        <w:tab/>
      </w:r>
      <w:r w:rsidRPr="00E95649">
        <w:rPr>
          <w:lang w:val="hr-HR"/>
        </w:rPr>
        <w:tab/>
        <w:t xml:space="preserve">      </w:t>
      </w:r>
    </w:p>
    <w:p w:rsidRDefault="00EB78C8" w:rsidP="00EB78C8" w:rsidR="00EB78C8" w:rsidRPr="00E95649">
      <w:pPr>
        <w:rPr>
          <w:lang w:val="hr-HR"/>
        </w:rPr>
      </w:pPr>
      <w:r w:rsidRPr="00E95649">
        <w:rPr>
          <w:lang w:val="hr-HR"/>
        </w:rPr>
        <w:t>Split, Sukoišanska 6</w:t>
      </w:r>
    </w:p>
    <w:p w:rsidRDefault="00D4027A" w:rsidP="00D4027A" w:rsidR="00D4027A" w:rsidRPr="00E95649">
      <w:pPr>
        <w:rPr>
          <w:lang w:val="hr-HR"/>
        </w:rPr>
      </w:pPr>
    </w:p>
    <w:p w:rsidRDefault="00F35310" w:rsidP="00F35310" w:rsidR="00F35310" w:rsidRPr="00E95649">
      <w:pPr>
        <w:pStyle w:val="Naslov1"/>
        <w:rPr>
          <w:b w:val="false"/>
        </w:rPr>
      </w:pPr>
      <w:r w:rsidRPr="00E95649">
        <w:rPr>
          <w:b w:val="false"/>
        </w:rPr>
        <w:t>U   I M E   R E P U B L I K E   H R V A T S K E</w:t>
      </w:r>
    </w:p>
    <w:p w:rsidRDefault="00403F01" w:rsidP="00403F01" w:rsidR="00403F01" w:rsidRPr="00E95649">
      <w:pPr>
        <w:rPr>
          <w:lang w:eastAsia="hr-HR" w:val="hr-HR"/>
        </w:rPr>
      </w:pPr>
    </w:p>
    <w:p w:rsidRDefault="00E14AE2" w:rsidP="00D4027A" w:rsidR="00D4027A" w:rsidRPr="00E95649">
      <w:pPr>
        <w:pStyle w:val="Naslov2"/>
        <w:rPr>
          <w:bCs/>
          <w:szCs w:val="24"/>
        </w:rPr>
      </w:pPr>
      <w:r w:rsidRPr="00E95649">
        <w:rPr>
          <w:bCs/>
          <w:szCs w:val="24"/>
        </w:rPr>
        <w:t>R J E Š E NJ E</w:t>
      </w:r>
    </w:p>
    <w:p w:rsidRDefault="00D4027A" w:rsidP="00D4027A" w:rsidR="00D4027A" w:rsidRPr="00E95649">
      <w:pPr>
        <w:rPr>
          <w:lang w:val="hr-HR"/>
        </w:rPr>
      </w:pPr>
    </w:p>
    <w:p w:rsidRDefault="00D4027A" w:rsidP="002102BE" w:rsidR="00403F01" w:rsidRPr="00E95649">
      <w:pPr>
        <w:pStyle w:val="Tijeloteksta"/>
        <w:rPr>
          <w:lang w:val="hr-HR"/>
        </w:rPr>
      </w:pPr>
      <w:r w:rsidRPr="00E95649">
        <w:rPr>
          <w:lang w:val="hr-HR"/>
        </w:rPr>
        <w:tab/>
      </w:r>
      <w:r w:rsidR="00403F01" w:rsidRPr="00E95649">
        <w:rPr>
          <w:lang w:val="hr-HR"/>
        </w:rPr>
        <w:t xml:space="preserve">Trgovački sud u Splitu, po </w:t>
      </w:r>
      <w:r w:rsidR="00F7047C" w:rsidRPr="00E95649">
        <w:rPr>
          <w:lang w:val="hr-HR"/>
        </w:rPr>
        <w:t xml:space="preserve">stečajnoj </w:t>
      </w:r>
      <w:r w:rsidR="00403F01" w:rsidRPr="00E95649">
        <w:rPr>
          <w:lang w:val="hr-HR"/>
        </w:rPr>
        <w:t>su</w:t>
      </w:r>
      <w:r w:rsidR="00F7047C" w:rsidRPr="00E95649">
        <w:rPr>
          <w:lang w:val="hr-HR"/>
        </w:rPr>
        <w:t>tkinji Ani Golub Gruić</w:t>
      </w:r>
      <w:r w:rsidR="00403F01" w:rsidRPr="00E95649">
        <w:rPr>
          <w:lang w:val="hr-HR"/>
        </w:rPr>
        <w:t xml:space="preserve">, </w:t>
      </w:r>
      <w:r w:rsidR="00E95649" w:rsidRPr="00E95649">
        <w:rPr>
          <w:lang w:val="hr-HR"/>
        </w:rPr>
        <w:t>odlučujući o zahtjevu</w:t>
      </w:r>
      <w:r w:rsidR="00AC4892" w:rsidRPr="00E95649">
        <w:rPr>
          <w:lang w:val="hr-HR"/>
        </w:rPr>
        <w:t xml:space="preserve"> </w:t>
      </w:r>
      <w:r w:rsidR="00743750" w:rsidRPr="00E95649">
        <w:rPr>
          <w:szCs w:val="24"/>
          <w:lang w:val="hr-HR"/>
        </w:rPr>
        <w:t>FINANCIJSKE AGENCIJE, Regionalni centar Spl</w:t>
      </w:r>
      <w:r w:rsidR="00AC4892" w:rsidRPr="00E95649">
        <w:rPr>
          <w:szCs w:val="24"/>
          <w:lang w:val="hr-HR"/>
        </w:rPr>
        <w:t>it, Mažuranićevo šetalište 24b</w:t>
      </w:r>
      <w:r w:rsidR="0066735D" w:rsidRPr="00E95649">
        <w:rPr>
          <w:lang w:val="hr-HR"/>
        </w:rPr>
        <w:t>,</w:t>
      </w:r>
      <w:r w:rsidR="00403F01" w:rsidRPr="00E95649">
        <w:rPr>
          <w:lang w:val="hr-HR"/>
        </w:rPr>
        <w:t xml:space="preserve"> za </w:t>
      </w:r>
      <w:r w:rsidR="00AC4892" w:rsidRPr="00E95649">
        <w:rPr>
          <w:lang w:val="hr-HR"/>
        </w:rPr>
        <w:t>provedbu</w:t>
      </w:r>
      <w:r w:rsidR="00403F01" w:rsidRPr="00E95649">
        <w:rPr>
          <w:lang w:val="hr-HR"/>
        </w:rPr>
        <w:t xml:space="preserve"> </w:t>
      </w:r>
      <w:r w:rsidR="00AC4892" w:rsidRPr="00E95649">
        <w:rPr>
          <w:lang w:val="hr-HR"/>
        </w:rPr>
        <w:t xml:space="preserve">skraćenog </w:t>
      </w:r>
      <w:r w:rsidR="00403F01" w:rsidRPr="00E95649">
        <w:rPr>
          <w:lang w:val="hr-HR"/>
        </w:rPr>
        <w:t xml:space="preserve">stečajnog postupka nad </w:t>
      </w:r>
      <w:r w:rsidR="00AC4892" w:rsidRPr="00E95649">
        <w:rPr>
          <w:lang w:val="hr-HR"/>
        </w:rPr>
        <w:t xml:space="preserve">dužnikom </w:t>
      </w:r>
      <w:r w:rsidR="006E205B">
        <w:rPr>
          <w:lang w:val="hr-HR"/>
        </w:rPr>
        <w:t xml:space="preserve">UDRUGA FILOMENA SPLIT, Put </w:t>
      </w:r>
      <w:proofErr w:type="spellStart"/>
      <w:r w:rsidR="006E205B">
        <w:rPr>
          <w:lang w:val="hr-HR"/>
        </w:rPr>
        <w:t>Radoševca</w:t>
      </w:r>
      <w:proofErr w:type="spellEnd"/>
      <w:r w:rsidR="006E205B">
        <w:rPr>
          <w:lang w:val="hr-HR"/>
        </w:rPr>
        <w:t xml:space="preserve"> 39, Split, OIB: 37130324720</w:t>
      </w:r>
      <w:r w:rsidR="005A4641" w:rsidRPr="00E95649">
        <w:rPr>
          <w:lang w:val="hr-HR"/>
        </w:rPr>
        <w:t xml:space="preserve">, dana </w:t>
      </w:r>
      <w:r w:rsidR="006E205B">
        <w:rPr>
          <w:lang w:val="hr-HR"/>
        </w:rPr>
        <w:t>9</w:t>
      </w:r>
      <w:r w:rsidR="00E95649" w:rsidRPr="00E95649">
        <w:rPr>
          <w:lang w:val="hr-HR"/>
        </w:rPr>
        <w:t>. veljače 2016</w:t>
      </w:r>
      <w:r w:rsidR="00FA2F1D" w:rsidRPr="00E95649">
        <w:rPr>
          <w:lang w:val="hr-HR"/>
        </w:rPr>
        <w:t>.</w:t>
      </w:r>
      <w:r w:rsidR="002102BE" w:rsidRPr="00E95649">
        <w:rPr>
          <w:lang w:val="hr-HR"/>
        </w:rPr>
        <w:t xml:space="preserve"> godine </w:t>
      </w:r>
    </w:p>
    <w:p w:rsidRDefault="00E14AE2" w:rsidP="001B15C8" w:rsidR="00D4027A" w:rsidRPr="00E95649">
      <w:pPr>
        <w:spacing w:after="200" w:before="200"/>
        <w:jc w:val="center"/>
        <w:rPr>
          <w:lang w:val="hr-HR"/>
        </w:rPr>
      </w:pPr>
      <w:r w:rsidRPr="00E95649">
        <w:rPr>
          <w:lang w:val="hr-HR"/>
        </w:rPr>
        <w:t xml:space="preserve">r i j e š i o   </w:t>
      </w:r>
      <w:r w:rsidR="00D4027A" w:rsidRPr="00E95649">
        <w:rPr>
          <w:lang w:val="hr-HR"/>
        </w:rPr>
        <w:t xml:space="preserve">j e                                               </w:t>
      </w:r>
    </w:p>
    <w:p w:rsidRDefault="00E14AE2" w:rsidP="005544CE" w:rsidR="00E14AE2" w:rsidRPr="00E95649">
      <w:pPr>
        <w:ind w:firstLine="708"/>
        <w:jc w:val="both"/>
        <w:rPr>
          <w:lang w:val="hr-HR"/>
        </w:rPr>
      </w:pPr>
      <w:r w:rsidRPr="00E95649">
        <w:rPr>
          <w:lang w:val="hr-HR"/>
        </w:rPr>
        <w:t xml:space="preserve">Odbacuje se zahtjev Financijske agencije za provedbu skraćenog stečajnog postupka nad dužnikom </w:t>
      </w:r>
      <w:r w:rsidR="006E205B" w:rsidRPr="006E205B">
        <w:rPr>
          <w:lang w:val="hr-HR"/>
        </w:rPr>
        <w:t xml:space="preserve">UDRUGA FILOMENA SPLIT, Put </w:t>
      </w:r>
      <w:proofErr w:type="spellStart"/>
      <w:r w:rsidR="006E205B" w:rsidRPr="006E205B">
        <w:rPr>
          <w:lang w:val="hr-HR"/>
        </w:rPr>
        <w:t>Radoševca</w:t>
      </w:r>
      <w:proofErr w:type="spellEnd"/>
      <w:r w:rsidR="006E205B" w:rsidRPr="006E205B">
        <w:rPr>
          <w:lang w:val="hr-HR"/>
        </w:rPr>
        <w:t xml:space="preserve"> 39, Split, OIB: 37130324720</w:t>
      </w:r>
      <w:r w:rsidR="002102BE" w:rsidRPr="00E95649">
        <w:rPr>
          <w:lang w:val="hr-HR"/>
        </w:rPr>
        <w:t>.</w:t>
      </w:r>
    </w:p>
    <w:p w:rsidRDefault="00BF3F52" w:rsidP="005544CE" w:rsidR="00E14AE2" w:rsidRPr="00E95649">
      <w:pPr>
        <w:spacing w:after="160" w:before="240"/>
        <w:jc w:val="center"/>
        <w:rPr>
          <w:lang w:val="hr-HR"/>
        </w:rPr>
      </w:pPr>
      <w:r w:rsidRPr="00E95649">
        <w:rPr>
          <w:lang w:val="hr-HR"/>
        </w:rPr>
        <w:t>Obrazloženje</w:t>
      </w:r>
    </w:p>
    <w:p w:rsidRDefault="00E14AE2" w:rsidP="00F811B8" w:rsidR="00F811B8">
      <w:pPr>
        <w:ind w:firstLine="708"/>
        <w:jc w:val="both"/>
        <w:rPr>
          <w:lang w:val="hr-HR"/>
        </w:rPr>
      </w:pPr>
      <w:r w:rsidRPr="00E95649">
        <w:rPr>
          <w:lang w:val="hr-HR"/>
        </w:rPr>
        <w:t>Financijska agencija, Regionalni centa</w:t>
      </w:r>
      <w:r w:rsidR="009D46D2" w:rsidRPr="00E95649">
        <w:rPr>
          <w:lang w:val="hr-HR"/>
        </w:rPr>
        <w:t xml:space="preserve">r Split podnijela je ovom sudu </w:t>
      </w:r>
      <w:r w:rsidR="00E95649" w:rsidRPr="00E95649">
        <w:rPr>
          <w:lang w:val="hr-HR"/>
        </w:rPr>
        <w:t xml:space="preserve">dana </w:t>
      </w:r>
      <w:r w:rsidR="006E205B">
        <w:rPr>
          <w:lang w:val="hr-HR"/>
        </w:rPr>
        <w:t>2</w:t>
      </w:r>
      <w:r w:rsidR="00E95649" w:rsidRPr="00E95649">
        <w:rPr>
          <w:lang w:val="hr-HR"/>
        </w:rPr>
        <w:t>. studenog</w:t>
      </w:r>
      <w:r w:rsidR="00106A8C" w:rsidRPr="00E95649">
        <w:rPr>
          <w:lang w:val="hr-HR"/>
        </w:rPr>
        <w:t xml:space="preserve"> </w:t>
      </w:r>
      <w:r w:rsidRPr="00E95649">
        <w:rPr>
          <w:lang w:val="hr-HR"/>
        </w:rPr>
        <w:t>2015. god. zahtjev za provedbu skraćenog s</w:t>
      </w:r>
      <w:r w:rsidR="009D46D2" w:rsidRPr="00E95649">
        <w:rPr>
          <w:lang w:val="hr-HR"/>
        </w:rPr>
        <w:t xml:space="preserve">tečajnog postupka nad dužnikom </w:t>
      </w:r>
      <w:r w:rsidR="006E205B" w:rsidRPr="006E205B">
        <w:rPr>
          <w:lang w:val="hr-HR"/>
        </w:rPr>
        <w:t xml:space="preserve">UDRUGA FILOMENA SPLIT, Put </w:t>
      </w:r>
      <w:proofErr w:type="spellStart"/>
      <w:r w:rsidR="006E205B" w:rsidRPr="006E205B">
        <w:rPr>
          <w:lang w:val="hr-HR"/>
        </w:rPr>
        <w:t>Radoševca</w:t>
      </w:r>
      <w:proofErr w:type="spellEnd"/>
      <w:r w:rsidR="006E205B" w:rsidRPr="006E205B">
        <w:rPr>
          <w:lang w:val="hr-HR"/>
        </w:rPr>
        <w:t xml:space="preserve"> 39, Split, OIB: 37130324720</w:t>
      </w:r>
      <w:r w:rsidR="00E95649" w:rsidRPr="00E95649">
        <w:rPr>
          <w:lang w:val="hr-HR"/>
        </w:rPr>
        <w:t>.</w:t>
      </w:r>
    </w:p>
    <w:p w:rsidRDefault="00F811B8" w:rsidP="001B15C8" w:rsidR="00F811B8">
      <w:pPr>
        <w:spacing w:before="200"/>
        <w:ind w:firstLine="708"/>
        <w:jc w:val="both"/>
        <w:rPr>
          <w:lang w:val="hr-HR"/>
        </w:rPr>
      </w:pPr>
      <w:r>
        <w:rPr>
          <w:lang w:val="hr-HR"/>
        </w:rPr>
        <w:t xml:space="preserve">Uvidom u </w:t>
      </w:r>
      <w:r w:rsidR="006E205B">
        <w:rPr>
          <w:lang w:val="hr-HR"/>
        </w:rPr>
        <w:t xml:space="preserve">izvadak iz registra udruga, dostavljenom od strane Ureda državne uprave u Splitsko-dalmatinskoj županiji, Službe za opću upravu, dana 8. veljače 2016. godine, </w:t>
      </w:r>
      <w:r>
        <w:rPr>
          <w:lang w:val="hr-HR"/>
        </w:rPr>
        <w:t>utvrđeno je da dužnik</w:t>
      </w:r>
      <w:r w:rsidR="006E205B">
        <w:rPr>
          <w:lang w:val="hr-HR"/>
        </w:rPr>
        <w:t xml:space="preserve"> sa danom 11. srpnja 2013. godine</w:t>
      </w:r>
      <w:r>
        <w:rPr>
          <w:lang w:val="hr-HR"/>
        </w:rPr>
        <w:t xml:space="preserve"> </w:t>
      </w:r>
      <w:r>
        <w:rPr>
          <w:lang w:val="pl-PL"/>
        </w:rPr>
        <w:t>brisan iz registra</w:t>
      </w:r>
      <w:r w:rsidR="006E205B">
        <w:rPr>
          <w:lang w:val="pl-PL"/>
        </w:rPr>
        <w:t xml:space="preserve"> udruga</w:t>
      </w:r>
      <w:r>
        <w:rPr>
          <w:lang w:val="pl-PL"/>
        </w:rPr>
        <w:t>.</w:t>
      </w:r>
    </w:p>
    <w:p w:rsidRDefault="00F811B8" w:rsidP="001B15C8" w:rsidR="00F811B8">
      <w:pPr>
        <w:spacing w:before="200"/>
        <w:jc w:val="both"/>
        <w:rPr>
          <w:lang w:val="hr-HR"/>
        </w:rPr>
      </w:pPr>
      <w:r>
        <w:rPr>
          <w:lang w:val="hr-HR"/>
        </w:rPr>
        <w:tab/>
        <w:t xml:space="preserve">Stoga je prijedlog valjalo odbaciti temeljem odredbe čl. 333. Zakona o parničnom postupku </w:t>
      </w:r>
      <w:r w:rsidRPr="00F811B8">
        <w:rPr>
          <w:lang w:val="hr-HR"/>
        </w:rPr>
        <w:t>(„Narodne novine“ broj 53/91, 91/92, 112/99, 88/01, 117/03, 88/05, 2/07, 84/08, 96/08, 123/08, 57/11 i 25/13, dalje ZPP),</w:t>
      </w:r>
      <w:r w:rsidR="008005E3">
        <w:rPr>
          <w:lang w:val="hr-HR"/>
        </w:rPr>
        <w:t xml:space="preserve"> u svezi sa čl. 10. Stečajnog zakona </w:t>
      </w:r>
      <w:r w:rsidR="008005E3" w:rsidRPr="008005E3">
        <w:rPr>
          <w:lang w:val="hr-HR"/>
        </w:rPr>
        <w:t>(„Narodne no</w:t>
      </w:r>
      <w:r w:rsidR="008005E3">
        <w:rPr>
          <w:lang w:val="hr-HR"/>
        </w:rPr>
        <w:t>vine“ broj 71/15; dalje SZ/15)</w:t>
      </w:r>
      <w:r>
        <w:rPr>
          <w:lang w:val="hr-HR"/>
        </w:rPr>
        <w:t>.</w:t>
      </w:r>
    </w:p>
    <w:p w:rsidRDefault="00F811B8" w:rsidP="00F811B8" w:rsidR="00F811B8" w:rsidRPr="00E95649">
      <w:pPr>
        <w:ind w:firstLine="708"/>
        <w:jc w:val="both"/>
        <w:rPr>
          <w:lang w:val="hr-HR"/>
        </w:rPr>
      </w:pPr>
    </w:p>
    <w:p w:rsidRDefault="00D4027A" w:rsidP="00403F01" w:rsidR="00D4027A" w:rsidRPr="00E95649">
      <w:pPr>
        <w:jc w:val="center"/>
        <w:rPr>
          <w:lang w:val="hr-HR"/>
        </w:rPr>
      </w:pPr>
      <w:r w:rsidRPr="00E95649">
        <w:rPr>
          <w:lang w:val="hr-HR"/>
        </w:rPr>
        <w:t>U Splitu</w:t>
      </w:r>
      <w:r w:rsidR="0002675F" w:rsidRPr="00E95649">
        <w:rPr>
          <w:lang w:val="hr-HR"/>
        </w:rPr>
        <w:t>,</w:t>
      </w:r>
      <w:r w:rsidRPr="00E95649">
        <w:rPr>
          <w:lang w:val="hr-HR"/>
        </w:rPr>
        <w:t xml:space="preserve"> </w:t>
      </w:r>
      <w:r w:rsidR="006E205B">
        <w:rPr>
          <w:lang w:val="hr-HR"/>
        </w:rPr>
        <w:t>9</w:t>
      </w:r>
      <w:r w:rsidR="00E95649">
        <w:rPr>
          <w:lang w:val="hr-HR"/>
        </w:rPr>
        <w:t>. veljače 2016</w:t>
      </w:r>
      <w:r w:rsidR="00FA2F1D" w:rsidRPr="00E95649">
        <w:rPr>
          <w:lang w:val="hr-HR"/>
        </w:rPr>
        <w:t>. godine</w:t>
      </w:r>
    </w:p>
    <w:p w:rsidRDefault="00D4027A" w:rsidP="00D4027A" w:rsidR="00D4027A" w:rsidRPr="00E95649">
      <w:pPr>
        <w:jc w:val="both"/>
        <w:rPr>
          <w:sz w:val="16"/>
          <w:szCs w:val="16"/>
          <w:lang w:val="hr-HR"/>
        </w:rPr>
      </w:pPr>
      <w:r w:rsidRPr="00E95649">
        <w:rPr>
          <w:lang w:val="hr-HR"/>
        </w:rPr>
        <w:t xml:space="preserve"> </w:t>
      </w:r>
    </w:p>
    <w:p w:rsidRDefault="00F7047C" w:rsidP="00E47FD1" w:rsidR="00110325" w:rsidRPr="00E95649">
      <w:pPr>
        <w:ind w:left="6372"/>
        <w:jc w:val="center"/>
        <w:rPr>
          <w:lang w:val="hr-HR"/>
        </w:rPr>
      </w:pPr>
      <w:r w:rsidRPr="00E95649">
        <w:rPr>
          <w:lang w:val="hr-HR"/>
        </w:rPr>
        <w:t>SUTKINJA</w:t>
      </w:r>
    </w:p>
    <w:p w:rsidRDefault="00E47FD1" w:rsidP="00E47FD1" w:rsidR="00382327" w:rsidRPr="00E95649">
      <w:pPr>
        <w:ind w:left="6372"/>
        <w:jc w:val="center"/>
        <w:rPr>
          <w:lang w:val="hr-HR"/>
        </w:rPr>
      </w:pPr>
      <w:r w:rsidRPr="00E95649">
        <w:rPr>
          <w:lang w:val="hr-HR"/>
        </w:rPr>
        <w:t>ANA GOLUB GRUIĆ</w:t>
      </w:r>
    </w:p>
    <w:p w:rsidRDefault="00473132" w:rsidP="00E47FD1" w:rsidR="00473132" w:rsidRPr="00E95649">
      <w:pPr>
        <w:jc w:val="center"/>
        <w:rPr>
          <w:sz w:val="16"/>
          <w:szCs w:val="16"/>
          <w:u w:val="single"/>
          <w:lang w:val="hr-HR"/>
        </w:rPr>
      </w:pPr>
    </w:p>
    <w:p w:rsidRDefault="00DA2761" w:rsidP="006E205B" w:rsidR="00DA2761" w:rsidRPr="00DA2761">
      <w:pPr>
        <w:spacing w:before="100"/>
        <w:jc w:val="both"/>
        <w:rPr>
          <w:lang w:val="hr-HR"/>
        </w:rPr>
      </w:pPr>
      <w:r w:rsidRPr="00DA2761">
        <w:rPr>
          <w:lang w:val="hr-HR"/>
        </w:rPr>
        <w:t>POUKA O PRAVNOM LIJEKU:</w:t>
      </w:r>
    </w:p>
    <w:p w:rsidRDefault="00DA2761" w:rsidP="00DA2761" w:rsidR="00DA2761" w:rsidRPr="00E95649">
      <w:pPr>
        <w:jc w:val="both"/>
        <w:rPr>
          <w:lang w:val="hr-HR"/>
        </w:rPr>
      </w:pPr>
      <w:r w:rsidRPr="00DA2761">
        <w:rPr>
          <w:lang w:val="hr-HR"/>
        </w:rPr>
        <w:t>Protiv ovog rješenja je dopuštena žalba. Žalba se izjavljuje Visokom trgovačkom sudu Republike Hrvatske, putem ovog suda, u 3 istovjetna primjerka, u roku od 8 dana od dana dostave  rješenja.</w:t>
      </w:r>
    </w:p>
    <w:p w:rsidRDefault="00403F01" w:rsidP="006E205B" w:rsidR="00403F01" w:rsidRPr="00E95649">
      <w:pPr>
        <w:spacing w:before="120"/>
        <w:jc w:val="both"/>
        <w:rPr>
          <w:lang w:val="hr-HR"/>
        </w:rPr>
      </w:pPr>
      <w:r w:rsidRPr="00E95649">
        <w:rPr>
          <w:lang w:val="hr-HR"/>
        </w:rPr>
        <w:t>DNA:</w:t>
      </w:r>
    </w:p>
    <w:p w:rsidRDefault="00403F01" w:rsidP="00403F01" w:rsidR="00403F01" w:rsidRPr="00E95649">
      <w:pPr>
        <w:jc w:val="both"/>
        <w:rPr>
          <w:lang w:val="hr-HR"/>
        </w:rPr>
      </w:pPr>
      <w:r w:rsidRPr="00E95649">
        <w:rPr>
          <w:lang w:val="hr-HR"/>
        </w:rPr>
        <w:t xml:space="preserve">-  </w:t>
      </w:r>
      <w:r w:rsidR="009966BF" w:rsidRPr="00E95649">
        <w:rPr>
          <w:lang w:val="hr-HR"/>
        </w:rPr>
        <w:t>podnositelju zahtjeva – FINA, RC Split</w:t>
      </w:r>
    </w:p>
    <w:p w:rsidRDefault="00CC1B3F" w:rsidP="00403F01" w:rsidR="00CC1B3F" w:rsidRPr="00E95649">
      <w:pPr>
        <w:jc w:val="both"/>
        <w:rPr>
          <w:lang w:val="hr-HR"/>
        </w:rPr>
      </w:pPr>
      <w:r w:rsidRPr="00E95649">
        <w:rPr>
          <w:lang w:val="hr-HR"/>
        </w:rPr>
        <w:t xml:space="preserve">-  </w:t>
      </w:r>
      <w:r w:rsidR="00E47FD1" w:rsidRPr="00E95649">
        <w:rPr>
          <w:lang w:val="hr-HR"/>
        </w:rPr>
        <w:t>mrežna stranica e-Oglasna ploča sudova</w:t>
      </w:r>
    </w:p>
    <w:p w:rsidRDefault="001B2A84" w:rsidP="00403F01" w:rsidR="00E14AE2" w:rsidRPr="00E95649">
      <w:pPr>
        <w:jc w:val="both"/>
        <w:rPr>
          <w:lang w:val="hr-HR"/>
        </w:rPr>
      </w:pPr>
      <w:r w:rsidRPr="00E95649">
        <w:rPr>
          <w:lang w:val="hr-HR"/>
        </w:rPr>
        <w:t>-  spis</w:t>
      </w:r>
    </w:p>
    <w:sectPr w:rsidSect="005544CE" w:rsidR="00E14AE2" w:rsidRPr="00E95649">
      <w:head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6E205B" w:rsidRPr="006E205B">
      <w:rPr>
        <w:noProof/>
        <w:lang w:val="hr-HR"/>
      </w:rPr>
      <w:t>2</w:t>
    </w:r>
    <w:r>
      <w:fldChar w:fldCharType="end"/>
    </w:r>
    <w:r w:rsidR="00E14AE2">
      <w:t>-</w:t>
    </w:r>
    <w:r w:rsidR="00E14AE2">
      <w:tab/>
      <w:t>1</w:t>
    </w:r>
    <w:r w:rsidR="00EF64B4">
      <w:t>1</w:t>
    </w:r>
    <w:r w:rsidR="00E14AE2">
      <w:t>. St-</w:t>
    </w:r>
    <w:r w:rsidR="000B76D0">
      <w:t>1378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64538" w:rsidP="00764538" w:rsidR="00764538">
    <w:pPr>
      <w:pStyle w:val="Zaglavlje"/>
      <w:jc w:val="right"/>
    </w:pPr>
    <w:r w:rsidRPr="00E47FD1">
      <w:t>1</w:t>
    </w:r>
    <w:r w:rsidR="00EF64B4" w:rsidRPr="00E47FD1">
      <w:t>1</w:t>
    </w:r>
    <w:r w:rsidR="006E205B">
      <w:t>. St-1131/</w:t>
    </w:r>
    <w:r w:rsidRPr="00E47FD1">
      <w:t>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ocumentProtection w:enforcement="false" w:edit="readOnly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1C30"/>
    <w:rsid w:val="0002675F"/>
    <w:rsid w:val="00062AEB"/>
    <w:rsid w:val="000666DB"/>
    <w:rsid w:val="00094B4F"/>
    <w:rsid w:val="000B76D0"/>
    <w:rsid w:val="000C1287"/>
    <w:rsid w:val="00106A8C"/>
    <w:rsid w:val="00110325"/>
    <w:rsid w:val="00133015"/>
    <w:rsid w:val="00160774"/>
    <w:rsid w:val="001B15C8"/>
    <w:rsid w:val="001B2A84"/>
    <w:rsid w:val="001E4E14"/>
    <w:rsid w:val="001F5654"/>
    <w:rsid w:val="00200E29"/>
    <w:rsid w:val="002102BE"/>
    <w:rsid w:val="00217DD3"/>
    <w:rsid w:val="002702A4"/>
    <w:rsid w:val="002D048F"/>
    <w:rsid w:val="003734BE"/>
    <w:rsid w:val="00382327"/>
    <w:rsid w:val="003855E7"/>
    <w:rsid w:val="003929B4"/>
    <w:rsid w:val="00403F01"/>
    <w:rsid w:val="004171BE"/>
    <w:rsid w:val="00473132"/>
    <w:rsid w:val="004777B1"/>
    <w:rsid w:val="004A6CA0"/>
    <w:rsid w:val="005544CE"/>
    <w:rsid w:val="005A4641"/>
    <w:rsid w:val="005C7075"/>
    <w:rsid w:val="005E20B4"/>
    <w:rsid w:val="00642955"/>
    <w:rsid w:val="0066735D"/>
    <w:rsid w:val="006767AE"/>
    <w:rsid w:val="00683A29"/>
    <w:rsid w:val="006E205B"/>
    <w:rsid w:val="006E3551"/>
    <w:rsid w:val="00736EF6"/>
    <w:rsid w:val="00743750"/>
    <w:rsid w:val="00764538"/>
    <w:rsid w:val="007725FF"/>
    <w:rsid w:val="007A74B6"/>
    <w:rsid w:val="008005E3"/>
    <w:rsid w:val="00832F97"/>
    <w:rsid w:val="00876209"/>
    <w:rsid w:val="008863A3"/>
    <w:rsid w:val="00910C43"/>
    <w:rsid w:val="009374AD"/>
    <w:rsid w:val="00984E8A"/>
    <w:rsid w:val="009966BF"/>
    <w:rsid w:val="009C3B0A"/>
    <w:rsid w:val="009D46D2"/>
    <w:rsid w:val="00A31ADC"/>
    <w:rsid w:val="00A550C0"/>
    <w:rsid w:val="00A83CF1"/>
    <w:rsid w:val="00A97762"/>
    <w:rsid w:val="00AA1815"/>
    <w:rsid w:val="00AC4892"/>
    <w:rsid w:val="00B347F0"/>
    <w:rsid w:val="00B53B15"/>
    <w:rsid w:val="00B6615F"/>
    <w:rsid w:val="00B74553"/>
    <w:rsid w:val="00BF3F52"/>
    <w:rsid w:val="00BF6161"/>
    <w:rsid w:val="00C30FC8"/>
    <w:rsid w:val="00C435B4"/>
    <w:rsid w:val="00C5093E"/>
    <w:rsid w:val="00C7399E"/>
    <w:rsid w:val="00CB152F"/>
    <w:rsid w:val="00CC1B3F"/>
    <w:rsid w:val="00CC44D1"/>
    <w:rsid w:val="00CE1BBC"/>
    <w:rsid w:val="00D230DD"/>
    <w:rsid w:val="00D4027A"/>
    <w:rsid w:val="00D4418F"/>
    <w:rsid w:val="00D47B51"/>
    <w:rsid w:val="00D6076B"/>
    <w:rsid w:val="00D74C99"/>
    <w:rsid w:val="00D74CEE"/>
    <w:rsid w:val="00DA2761"/>
    <w:rsid w:val="00E14AE2"/>
    <w:rsid w:val="00E47FD1"/>
    <w:rsid w:val="00E907BF"/>
    <w:rsid w:val="00E95649"/>
    <w:rsid w:val="00EB167D"/>
    <w:rsid w:val="00EB78C8"/>
    <w:rsid w:val="00EC0B4A"/>
    <w:rsid w:val="00EF64B4"/>
    <w:rsid w:val="00F35310"/>
    <w:rsid w:val="00F7047C"/>
    <w:rsid w:val="00F811B8"/>
    <w:rsid w:val="00F85A66"/>
    <w:rsid w:val="00FA2F1D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C3B0A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9C3B0A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9C3B0A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890644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1406121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3597977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008130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10. veljače 2016.</izvorni_sadrzaj>
    <derivirana_varijabla naziv="DomainObject.DatumDonosenjaOdluke_1">10. veljače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1131</izvorni_sadrzaj>
    <derivirana_varijabla naziv="DomainObject.Predmet.Broj_1">1131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studenog 2015.</izvorni_sadrzaj>
    <derivirana_varijabla naziv="DomainObject.Predmet.DatumOsnivanja_1">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St-1131/2015</izvorni_sadrzaj>
    <derivirana_varijabla naziv="DomainObject.Predmet.OznakaBroj_1">St-1131/2015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FILOMENA SPLIT</izvorni_sadrzaj>
    <derivirana_varijabla naziv="DomainObject.Predmet.ProtustrankaFormated_1">  UDRUGA FILOMENA SPLIT</derivirana_varijabla>
  </DomainObject.Predmet.ProtustrankaFormated>
  <DomainObject.Predmet.ProtustrankaFormatedOIB>
    <izvorni_sadrzaj>  UDRUGA FILOMENA SPLIT, OIB 37130324720</izvorni_sadrzaj>
    <derivirana_varijabla naziv="DomainObject.Predmet.ProtustrankaFormatedOIB_1">  UDRUGA FILOMENA SPLIT, OIB 37130324720</derivirana_varijabla>
  </DomainObject.Predmet.ProtustrankaFormatedOIB>
  <DomainObject.Predmet.ProtustrankaFormatedWithAdress>
    <izvorni_sadrzaj> UDRUGA FILOMENA SPLIT, Put Radoševca 39, 21000 Split</izvorni_sadrzaj>
    <derivirana_varijabla naziv="DomainObject.Predmet.ProtustrankaFormatedWithAdress_1"> UDRUGA FILOMENA SPLIT, Put Radoševca 39, 21000 Split</derivirana_varijabla>
  </DomainObject.Predmet.ProtustrankaFormatedWithAdress>
  <DomainObject.Predmet.ProtustrankaFormatedWithAdressOIB>
    <izvorni_sadrzaj> UDRUGA FILOMENA SPLIT, OIB 37130324720, Put Radoševca 39, 21000 Split</izvorni_sadrzaj>
    <derivirana_varijabla naziv="DomainObject.Predmet.ProtustrankaFormatedWithAdressOIB_1"> UDRUGA FILOMENA SPLIT, OIB 37130324720, Put Radoševca 39, 21000 Split</derivirana_varijabla>
  </DomainObject.Predmet.ProtustrankaFormatedWithAdressOIB>
  <DomainObject.Predmet.ProtustrankaWithAdress>
    <izvorni_sadrzaj>UDRUGA FILOMENA SPLIT Put Radoševca 39, 21000 Split</izvorni_sadrzaj>
    <derivirana_varijabla naziv="DomainObject.Predmet.ProtustrankaWithAdress_1">UDRUGA FILOMENA SPLIT Put Radoševca 39, 21000 Split</derivirana_varijabla>
  </DomainObject.Predmet.ProtustrankaWithAdress>
  <DomainObject.Predmet.ProtustrankaWithAdressOIB>
    <izvorni_sadrzaj>UDRUGA FILOMENA SPLIT, OIB 37130324720, Put Radoševca 39, 21000 Split</izvorni_sadrzaj>
    <derivirana_varijabla naziv="DomainObject.Predmet.ProtustrankaWithAdressOIB_1">UDRUGA FILOMENA SPLIT, OIB 37130324720, Put Radoševca 39, 21000 Split</derivirana_varijabla>
  </DomainObject.Predmet.ProtustrankaWithAdressOIB>
  <DomainObject.Predmet.ProtustrankaNazivFormated>
    <izvorni_sadrzaj>UDRUGA FILOMENA SPLIT</izvorni_sadrzaj>
    <derivirana_varijabla naziv="DomainObject.Predmet.ProtustrankaNazivFormated_1">UDRUGA FILOMENA SPLIT</derivirana_varijabla>
  </DomainObject.Predmet.ProtustrankaNazivFormated>
  <DomainObject.Predmet.ProtustrankaNazivFormatedOIB>
    <izvorni_sadrzaj>UDRUGA FILOMENA SPLIT, OIB 37130324720</izvorni_sadrzaj>
    <derivirana_varijabla naziv="DomainObject.Predmet.ProtustrankaNazivFormatedOIB_1">UDRUGA FILOMENA SPLIT, OIB 37130324720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15380.27</izvorni_sadrzaj>
    <derivirana_varijabla naziv="DomainObject.Predmet.TrenutnaVrijednost_1">15380.27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FILOMENA SPLIT</item>
    </izvorni_sadrzaj>
    <derivirana_varijabla naziv="DomainObject.Predmet.ProtuStrankaListFormated_1">
      <item>UDRUGA FILOMENA SPLIT</item>
    </derivirana_varijabla>
  </DomainObject.Predmet.ProtuStrankaListFormated>
  <DomainObject.Predmet.ProtuStrankaListFormatedOIB>
    <izvorni_sadrzaj>
      <item>UDRUGA FILOMENA SPLIT, OIB 37130324720</item>
    </izvorni_sadrzaj>
    <derivirana_varijabla naziv="DomainObject.Predmet.ProtuStrankaListFormatedOIB_1">
      <item>UDRUGA FILOMENA SPLIT, OIB 37130324720</item>
    </derivirana_varijabla>
  </DomainObject.Predmet.ProtuStrankaListFormatedOIB>
  <DomainObject.Predmet.ProtuStrankaListFormatedWithAdress>
    <izvorni_sadrzaj>
      <item>UDRUGA FILOMENA SPLIT, Put Radoševca 39, 21000 Split</item>
    </izvorni_sadrzaj>
    <derivirana_varijabla naziv="DomainObject.Predmet.ProtuStrankaListFormatedWithAdress_1">
      <item>UDRUGA FILOMENA SPLIT, Put Radoševca 39, 21000 Split</item>
    </derivirana_varijabla>
  </DomainObject.Predmet.ProtuStrankaListFormatedWithAdress>
  <DomainObject.Predmet.ProtuStrankaListFormatedWithAdressOIB>
    <izvorni_sadrzaj>
      <item>UDRUGA FILOMENA SPLIT, OIB 37130324720, Put Radoševca 39, 21000 Split</item>
    </izvorni_sadrzaj>
    <derivirana_varijabla naziv="DomainObject.Predmet.ProtuStrankaListFormatedWithAdressOIB_1">
      <item>UDRUGA FILOMENA SPLIT, OIB 37130324720, Put Radoševca 39, 21000 Split</item>
    </derivirana_varijabla>
  </DomainObject.Predmet.ProtuStrankaListFormatedWithAdressOIB>
  <DomainObject.Predmet.ProtuStrankaListNazivFormated>
    <izvorni_sadrzaj>
      <item>UDRUGA FILOMENA SPLIT</item>
    </izvorni_sadrzaj>
    <derivirana_varijabla naziv="DomainObject.Predmet.ProtuStrankaListNazivFormated_1">
      <item>UDRUGA FILOMENA SPLIT</item>
    </derivirana_varijabla>
  </DomainObject.Predmet.ProtuStrankaListNazivFormated>
  <DomainObject.Predmet.ProtuStrankaListNazivFormatedOIB>
    <izvorni_sadrzaj>
      <item>UDRUGA FILOMENA SPLIT, OIB 37130324720</item>
    </izvorni_sadrzaj>
    <derivirana_varijabla naziv="DomainObject.Predmet.ProtuStrankaListNazivFormatedOIB_1">
      <item>UDRUGA FILOMENA SPLIT, OIB 37130324720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veljače 2016.</izvorni_sadrzaj>
    <derivirana_varijabla naziv="DomainObject.Datum_1">10. veljače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FILOMENA SPLIT</izvorni_sadrzaj>
    <derivirana_varijabla naziv="DomainObject.Predmet.ProtustrankaIDrugi_1">UDRUGA FILOMENA SPLIT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FILOMENA SPLIT, OIB 37130324720, Put Radoševca 39, 21000 Split</izvorni_sadrzaj>
    <derivirana_varijabla naziv="DomainObject.Predmet.ProtustrankaIDrugiAdressOIB_1">UDRUGA FILOMENA SPLIT, OIB 37130324720, Put Radoševca 39,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UDRUGA FILOMENA SPLIT</item>
    </izvorni_sadrzaj>
    <derivirana_varijabla naziv="DomainObject.Predmet.SudioniciListNaziv_1">
      <item>FINANCIJSKA AGENCIJA, RC SPLIT</item>
      <item>UDRUGA FILOMENA SPLIT</item>
    </derivirana_varijabla>
  </DomainObject.Predmet.SudioniciListNaziv>
  <DomainObject.Predmet.SudioniciListAdressOIB>
    <izvorni_sadrzaj>
      <item>FINANCIJSKA AGENCIJA, RC SPLIT, OIB 85821130368, Mažuranićevo šetalište 24 b,21000 Split</item>
      <item>UDRUGA FILOMENA SPLIT, OIB 37130324720, Put Radoševca 39,21000 Split</item>
    </izvorni_sadrzaj>
    <derivirana_varijabla naziv="DomainObject.Predmet.SudioniciListAdressOIB_1">
      <item>FINANCIJSKA AGENCIJA, RC SPLIT, OIB 85821130368, Mažuranićevo šetalište 24 b,21000 Split</item>
      <item>UDRUGA FILOMENA SPLIT, OIB 37130324720, Put Radoševca 39,21000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37130324720</item>
    </izvorni_sadrzaj>
    <derivirana_varijabla naziv="DomainObject.Predmet.SudioniciListNazivOIB_1">
      <item>, OIB 85821130368</item>
      <item>, OIB 37130324720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722107A-A539-4F65-9166-CB2F560DAD5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282</properties:Words>
  <properties:Characters>1473</properties:Characters>
  <properties:Lines>42</properties:Lines>
  <properties:Paragraphs>21</properties:Paragraphs>
  <properties:TotalTime>60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1839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2015-12-03T08:36:00Z</dcterms:created>
  <dc:creator>wsadmin</dc:creator>
  <cp:lastModifiedBy>Ana Golub Gruić</cp:lastModifiedBy>
  <cp:lastPrinted>2016-02-09T12:01:00Z</cp:lastPrinted>
  <dcterms:modified xmlns:xsi="http://www.w3.org/2001/XMLSchema-instance" xsi:type="dcterms:W3CDTF">2016-02-10T07:25:00Z</dcterms:modified>
  <cp:revision>27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