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61560" w:rsidR="00BF0F3D" w:rsidP="00527A37" w:rsidRDefault="00E25E2F" w14:paraId="2c5531c" w14:textId="2c5531c">
      <w:pPr>
        <w:tabs>
          <w:tab w:val="left" w:pos="3885"/>
          <w:tab w:val="right" w:pos="9070"/>
        </w:tabs>
        <w:ind w:left="567"/>
        <w15:collapsed w:val="false"/>
        <w:rPr>
          <w:rFonts w:ascii="Arial" w:hAnsi="Arial" w:cs="Arial"/>
          <w:b/>
          <w:bCs/>
        </w:rPr>
      </w:pPr>
      <w:r w:rsidRPr="00061560">
        <w:rPr>
          <w:rFonts w:ascii="Arial" w:hAnsi="Arial" w:cs="Arial"/>
          <w:b/>
          <w:bCs/>
        </w:rPr>
        <w:t xml:space="preserve">              </w:t>
      </w:r>
      <w:r w:rsidRPr="00061560" w:rsidR="00B52854">
        <w:rPr>
          <w:rFonts w:ascii="Arial" w:hAnsi="Arial" w:cs="Arial"/>
          <w:b/>
          <w:bCs/>
          <w:noProof/>
        </w:rPr>
        <w:drawing>
          <wp:inline distT="0" distB="0" distL="0" distR="0">
            <wp:extent cx="381635" cy="501015"/>
            <wp:effectExtent l="0" t="0" r="0" b="0"/>
            <wp:docPr id="5" name="Slika 5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5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061560" w:rsidR="00E25E2F" w:rsidP="00E25E2F" w:rsidRDefault="00E25E2F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061560">
        <w:rPr>
          <w:rFonts w:ascii="Arial" w:hAnsi="Arial" w:cs="Arial"/>
          <w:bCs/>
        </w:rPr>
        <w:t xml:space="preserve">    Republika Hrvatska</w:t>
      </w:r>
    </w:p>
    <w:p w:rsidRPr="00061560" w:rsidR="00E25E2F" w:rsidP="00E25E2F" w:rsidRDefault="007A4426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061560">
        <w:rPr>
          <w:rFonts w:ascii="Arial" w:hAnsi="Arial" w:cs="Arial"/>
          <w:bCs/>
        </w:rPr>
        <w:t>Općinski p</w:t>
      </w:r>
      <w:r w:rsidRPr="00061560" w:rsidR="00E25E2F">
        <w:rPr>
          <w:rFonts w:ascii="Arial" w:hAnsi="Arial" w:cs="Arial"/>
          <w:bCs/>
        </w:rPr>
        <w:t>rekršajni sud u Zagrebu</w:t>
      </w:r>
    </w:p>
    <w:p w:rsidRPr="00061560" w:rsidR="00E25E2F" w:rsidP="00E25E2F" w:rsidRDefault="00E25E2F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061560">
        <w:rPr>
          <w:rFonts w:ascii="Arial" w:hAnsi="Arial" w:cs="Arial"/>
          <w:bCs/>
        </w:rPr>
        <w:t>Zagreb, Avenija Dubrovnik 8</w:t>
      </w:r>
    </w:p>
    <w:p w:rsidRPr="00061560" w:rsidR="00E25E2F" w:rsidP="00E25E2F" w:rsidRDefault="00E25E2F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</w:p>
    <w:p w:rsidRPr="00061560" w:rsidR="007A4426" w:rsidP="007A4426" w:rsidRDefault="00917587">
      <w:pPr>
        <w:pStyle w:val="Zaglavlje"/>
        <w:tabs>
          <w:tab w:val="clear" w:pos="9072"/>
          <w:tab w:val="right" w:pos="9070"/>
        </w:tabs>
        <w:jc w:val="right"/>
        <w:rPr>
          <w:rFonts w:ascii="Arial" w:hAnsi="Arial" w:cs="Arial"/>
        </w:rPr>
      </w:pPr>
      <w:r w:rsidRPr="00061560">
        <w:rPr>
          <w:rFonts w:ascii="Arial" w:hAnsi="Arial" w:cs="Arial"/>
        </w:rPr>
        <w:tab/>
      </w:r>
      <w:r w:rsidRPr="00061560" w:rsidR="00D71C27">
        <w:rPr>
          <w:rFonts w:ascii="Arial" w:hAnsi="Arial" w:cs="Arial"/>
        </w:rPr>
        <w:t xml:space="preserve">Poslovni broj </w:t>
      </w:r>
      <w:r w:rsidRPr="00061560" w:rsidR="007A4426">
        <w:rPr>
          <w:rFonts w:ascii="Arial" w:hAnsi="Arial" w:cs="Arial"/>
        </w:rPr>
        <w:t xml:space="preserve"> Pp</w:t>
      </w:r>
      <w:r w:rsidRPr="00061560" w:rsidR="00D71C27">
        <w:rPr>
          <w:rFonts w:ascii="Arial" w:hAnsi="Arial" w:cs="Arial"/>
        </w:rPr>
        <w:t>-</w:t>
      </w:r>
      <w:r w:rsidRPr="00061560" w:rsidR="00325D05">
        <w:rPr>
          <w:rFonts w:ascii="Arial" w:hAnsi="Arial" w:cs="Arial"/>
        </w:rPr>
        <w:t>8116</w:t>
      </w:r>
      <w:r w:rsidRPr="00061560" w:rsidR="00D71C27">
        <w:rPr>
          <w:rFonts w:ascii="Arial" w:hAnsi="Arial" w:cs="Arial"/>
        </w:rPr>
        <w:t>/202</w:t>
      </w:r>
      <w:r w:rsidRPr="00061560" w:rsidR="00304268">
        <w:rPr>
          <w:rFonts w:ascii="Arial" w:hAnsi="Arial" w:cs="Arial"/>
        </w:rPr>
        <w:t>5</w:t>
      </w:r>
    </w:p>
    <w:p w:rsidRPr="00061560" w:rsidR="00F342DF" w:rsidRDefault="00917587">
      <w:pPr>
        <w:tabs>
          <w:tab w:val="left" w:pos="3885"/>
          <w:tab w:val="right" w:pos="9070"/>
        </w:tabs>
        <w:jc w:val="left"/>
        <w:rPr>
          <w:rFonts w:ascii="Arial" w:hAnsi="Arial" w:cs="Arial"/>
          <w:b/>
        </w:rPr>
      </w:pPr>
      <w:r w:rsidRPr="00061560">
        <w:rPr>
          <w:rFonts w:ascii="Arial" w:hAnsi="Arial" w:cs="Arial"/>
        </w:rPr>
        <w:tab/>
      </w:r>
    </w:p>
    <w:p w:rsidRPr="00061560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061560">
        <w:rPr>
          <w:rFonts w:ascii="Arial" w:hAnsi="Arial" w:cs="Arial"/>
          <w:bCs/>
          <w:sz w:val="24"/>
        </w:rPr>
        <w:t xml:space="preserve">U </w:t>
      </w:r>
      <w:r w:rsidRPr="00061560" w:rsidR="00011A82">
        <w:rPr>
          <w:rFonts w:ascii="Arial" w:hAnsi="Arial" w:cs="Arial"/>
          <w:bCs/>
          <w:sz w:val="24"/>
        </w:rPr>
        <w:t xml:space="preserve">  </w:t>
      </w:r>
      <w:r w:rsidRPr="00061560">
        <w:rPr>
          <w:rFonts w:ascii="Arial" w:hAnsi="Arial" w:cs="Arial"/>
          <w:bCs/>
          <w:sz w:val="24"/>
        </w:rPr>
        <w:t>I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M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E</w:t>
      </w:r>
      <w:r w:rsidRPr="00061560" w:rsidR="00011A82">
        <w:rPr>
          <w:rFonts w:ascii="Arial" w:hAnsi="Arial" w:cs="Arial"/>
          <w:bCs/>
          <w:sz w:val="24"/>
        </w:rPr>
        <w:t xml:space="preserve">  </w:t>
      </w:r>
      <w:r w:rsidRPr="00061560">
        <w:rPr>
          <w:rFonts w:ascii="Arial" w:hAnsi="Arial" w:cs="Arial"/>
          <w:bCs/>
          <w:sz w:val="24"/>
        </w:rPr>
        <w:t xml:space="preserve"> R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E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P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U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B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L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I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K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 xml:space="preserve">E </w:t>
      </w:r>
      <w:r w:rsidRPr="00061560" w:rsidR="00011A82">
        <w:rPr>
          <w:rFonts w:ascii="Arial" w:hAnsi="Arial" w:cs="Arial"/>
          <w:bCs/>
          <w:sz w:val="24"/>
        </w:rPr>
        <w:t xml:space="preserve">  </w:t>
      </w:r>
      <w:r w:rsidRPr="00061560">
        <w:rPr>
          <w:rFonts w:ascii="Arial" w:hAnsi="Arial" w:cs="Arial"/>
          <w:bCs/>
          <w:sz w:val="24"/>
        </w:rPr>
        <w:t>H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R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V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A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T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S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K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E</w:t>
      </w:r>
      <w:r w:rsidRPr="00061560" w:rsidR="005620D1">
        <w:rPr>
          <w:rFonts w:ascii="Arial" w:hAnsi="Arial" w:cs="Arial"/>
          <w:bCs/>
          <w:sz w:val="24"/>
        </w:rPr>
        <w:t xml:space="preserve"> </w:t>
      </w:r>
    </w:p>
    <w:p w:rsidRPr="00061560" w:rsidR="005620D1" w:rsidRDefault="005620D1">
      <w:pPr>
        <w:rPr>
          <w:rFonts w:ascii="Arial" w:hAnsi="Arial" w:cs="Arial"/>
        </w:rPr>
      </w:pPr>
    </w:p>
    <w:p w:rsidRPr="00061560" w:rsidR="005620D1" w:rsidRDefault="00514C5A">
      <w:pPr>
        <w:pStyle w:val="Naslov5"/>
        <w:rPr>
          <w:rFonts w:ascii="Arial" w:hAnsi="Arial" w:cs="Arial"/>
          <w:bCs/>
          <w:sz w:val="24"/>
        </w:rPr>
      </w:pPr>
      <w:r w:rsidRPr="00061560">
        <w:rPr>
          <w:rFonts w:ascii="Arial" w:hAnsi="Arial" w:cs="Arial"/>
          <w:bCs/>
          <w:sz w:val="24"/>
        </w:rPr>
        <w:t>P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R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E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S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U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D</w:t>
      </w:r>
      <w:r w:rsidRPr="00061560" w:rsidR="00011A82">
        <w:rPr>
          <w:rFonts w:ascii="Arial" w:hAnsi="Arial" w:cs="Arial"/>
          <w:bCs/>
          <w:sz w:val="24"/>
        </w:rPr>
        <w:t xml:space="preserve"> </w:t>
      </w:r>
      <w:r w:rsidRPr="00061560">
        <w:rPr>
          <w:rFonts w:ascii="Arial" w:hAnsi="Arial" w:cs="Arial"/>
          <w:bCs/>
          <w:sz w:val="24"/>
        </w:rPr>
        <w:t>A</w:t>
      </w:r>
    </w:p>
    <w:p w:rsidRPr="00061560" w:rsidR="005620D1" w:rsidRDefault="005620D1">
      <w:pPr>
        <w:rPr>
          <w:rFonts w:ascii="Arial" w:hAnsi="Arial" w:cs="Arial"/>
        </w:rPr>
      </w:pPr>
    </w:p>
    <w:p w:rsidRPr="00061560" w:rsidR="005620D1" w:rsidRDefault="005620D1">
      <w:pPr>
        <w:jc w:val="left"/>
        <w:rPr>
          <w:rFonts w:ascii="Arial" w:hAnsi="Arial" w:cs="Arial"/>
          <w:b/>
          <w:bCs/>
        </w:rPr>
      </w:pPr>
    </w:p>
    <w:p w:rsidRPr="00061560" w:rsidR="004D0C64" w:rsidP="00527A37" w:rsidRDefault="007A4426">
      <w:pPr>
        <w:ind w:firstLine="851"/>
        <w:rPr>
          <w:rFonts w:ascii="Arial" w:hAnsi="Arial" w:cs="Arial"/>
          <w:b/>
        </w:rPr>
      </w:pPr>
      <w:r w:rsidRPr="00061560">
        <w:rPr>
          <w:rFonts w:ascii="Arial" w:hAnsi="Arial" w:cs="Arial"/>
        </w:rPr>
        <w:t>Općinski p</w:t>
      </w:r>
      <w:r w:rsidRPr="00061560" w:rsidR="005620D1">
        <w:rPr>
          <w:rFonts w:ascii="Arial" w:hAnsi="Arial" w:cs="Arial"/>
        </w:rPr>
        <w:t xml:space="preserve">rekršajni sud u Zagrebu, po </w:t>
      </w:r>
      <w:r w:rsidRPr="00061560" w:rsidR="00D141A4">
        <w:rPr>
          <w:rFonts w:ascii="Arial" w:hAnsi="Arial" w:cs="Arial"/>
        </w:rPr>
        <w:t>sutkinji</w:t>
      </w:r>
      <w:r w:rsidRPr="00061560" w:rsidR="00917587">
        <w:rPr>
          <w:rFonts w:ascii="Arial" w:hAnsi="Arial" w:cs="Arial"/>
        </w:rPr>
        <w:t xml:space="preserve"> </w:t>
      </w:r>
      <w:r w:rsidRPr="00061560" w:rsidR="00D141A4">
        <w:rPr>
          <w:rFonts w:ascii="Arial" w:hAnsi="Arial" w:cs="Arial"/>
        </w:rPr>
        <w:t>Ljiljani Lovrek</w:t>
      </w:r>
      <w:r w:rsidRPr="00061560" w:rsidR="00B105A9">
        <w:rPr>
          <w:rFonts w:ascii="Arial" w:hAnsi="Arial" w:cs="Arial"/>
        </w:rPr>
        <w:t xml:space="preserve"> </w:t>
      </w:r>
      <w:r w:rsidRPr="00061560" w:rsidR="00D141A4">
        <w:rPr>
          <w:rFonts w:ascii="Arial" w:hAnsi="Arial" w:cs="Arial"/>
        </w:rPr>
        <w:t>Grojzdek</w:t>
      </w:r>
      <w:r w:rsidRPr="00061560" w:rsidR="00917587">
        <w:rPr>
          <w:rFonts w:ascii="Arial" w:hAnsi="Arial" w:cs="Arial"/>
        </w:rPr>
        <w:t>, u</w:t>
      </w:r>
      <w:r w:rsidRPr="00061560" w:rsidR="00D141A4">
        <w:rPr>
          <w:rFonts w:ascii="Arial" w:hAnsi="Arial" w:cs="Arial"/>
        </w:rPr>
        <w:t xml:space="preserve">z sudjelovanje </w:t>
      </w:r>
      <w:r w:rsidRPr="00061560" w:rsidR="00583577">
        <w:rPr>
          <w:rFonts w:ascii="Arial" w:hAnsi="Arial" w:cs="Arial"/>
        </w:rPr>
        <w:t>Ane Matić</w:t>
      </w:r>
      <w:r w:rsidRPr="00061560" w:rsidR="005E2E04">
        <w:rPr>
          <w:rFonts w:ascii="Arial" w:hAnsi="Arial" w:cs="Arial"/>
        </w:rPr>
        <w:t xml:space="preserve"> </w:t>
      </w:r>
      <w:r w:rsidRPr="00061560" w:rsidR="005620D1">
        <w:rPr>
          <w:rFonts w:ascii="Arial" w:hAnsi="Arial" w:cs="Arial"/>
        </w:rPr>
        <w:t xml:space="preserve">kao </w:t>
      </w:r>
      <w:r w:rsidRPr="00061560" w:rsidR="00F67C5B">
        <w:rPr>
          <w:rFonts w:ascii="Arial" w:hAnsi="Arial" w:cs="Arial"/>
        </w:rPr>
        <w:t>zapisničarke</w:t>
      </w:r>
      <w:r w:rsidRPr="00061560" w:rsidR="005620D1">
        <w:rPr>
          <w:rFonts w:ascii="Arial" w:hAnsi="Arial" w:cs="Arial"/>
        </w:rPr>
        <w:t xml:space="preserve">, u prekršajnom </w:t>
      </w:r>
      <w:r w:rsidRPr="00061560" w:rsidR="002E4C43">
        <w:rPr>
          <w:rFonts w:ascii="Arial" w:hAnsi="Arial" w:cs="Arial"/>
        </w:rPr>
        <w:t>predmetu</w:t>
      </w:r>
      <w:r w:rsidRPr="00061560" w:rsidR="0000499A">
        <w:rPr>
          <w:rFonts w:ascii="Arial" w:hAnsi="Arial" w:cs="Arial"/>
        </w:rPr>
        <w:t xml:space="preserve"> protiv </w:t>
      </w:r>
      <w:r w:rsidRPr="00061560" w:rsidR="0025085D">
        <w:rPr>
          <w:rFonts w:ascii="Arial" w:hAnsi="Arial" w:cs="Arial"/>
        </w:rPr>
        <w:t xml:space="preserve">okrivljenog </w:t>
      </w:r>
      <w:r w:rsidRPr="00061560" w:rsidR="00583577">
        <w:rPr>
          <w:rFonts w:ascii="Arial" w:hAnsi="Arial" w:cs="Arial"/>
        </w:rPr>
        <w:t xml:space="preserve"> </w:t>
      </w:r>
      <w:r w:rsidRPr="00061560" w:rsidR="00325D05">
        <w:rPr>
          <w:rFonts w:ascii="Arial" w:hAnsi="Arial" w:cs="Arial"/>
        </w:rPr>
        <w:t>Stipe Grubišić</w:t>
      </w:r>
      <w:r w:rsidRPr="00061560" w:rsidR="001A1881">
        <w:rPr>
          <w:rFonts w:ascii="Arial" w:hAnsi="Arial" w:cs="Arial"/>
        </w:rPr>
        <w:t>,</w:t>
      </w:r>
      <w:r w:rsidRPr="00061560" w:rsidR="00D513AA">
        <w:rPr>
          <w:rFonts w:ascii="Arial" w:hAnsi="Arial" w:cs="Arial"/>
        </w:rPr>
        <w:t xml:space="preserve"> </w:t>
      </w:r>
      <w:r w:rsidRPr="00061560" w:rsidR="00583577">
        <w:rPr>
          <w:rFonts w:ascii="Arial" w:hAnsi="Arial" w:cs="Arial"/>
        </w:rPr>
        <w:t xml:space="preserve">zbog djela prekršaja iz čl. </w:t>
      </w:r>
      <w:r w:rsidRPr="00061560" w:rsidR="0083280B">
        <w:rPr>
          <w:rFonts w:ascii="Arial" w:hAnsi="Arial" w:cs="Arial"/>
        </w:rPr>
        <w:t>53</w:t>
      </w:r>
      <w:r w:rsidRPr="00061560">
        <w:rPr>
          <w:rFonts w:ascii="Arial" w:hAnsi="Arial" w:cs="Arial"/>
        </w:rPr>
        <w:t>. st.</w:t>
      </w:r>
      <w:r w:rsidRPr="00061560" w:rsidR="00304268">
        <w:rPr>
          <w:rFonts w:ascii="Arial" w:hAnsi="Arial" w:cs="Arial"/>
        </w:rPr>
        <w:t>4</w:t>
      </w:r>
      <w:r w:rsidRPr="00061560">
        <w:rPr>
          <w:rFonts w:ascii="Arial" w:hAnsi="Arial" w:cs="Arial"/>
        </w:rPr>
        <w:t>.</w:t>
      </w:r>
      <w:r w:rsidRPr="00061560" w:rsidR="00583577">
        <w:rPr>
          <w:rFonts w:ascii="Arial" w:hAnsi="Arial" w:cs="Arial"/>
        </w:rPr>
        <w:t xml:space="preserve"> Zakona o sigurnosti prometa na cestama </w:t>
      </w:r>
      <w:r w:rsidRPr="00061560">
        <w:rPr>
          <w:rFonts w:ascii="Arial" w:hAnsi="Arial" w:cs="Arial"/>
        </w:rPr>
        <w:t>(NN  67/08, 48/10, 74/11, 80/13, 92/14, 64/15</w:t>
      </w:r>
      <w:r w:rsidRPr="00061560" w:rsidR="00401406">
        <w:rPr>
          <w:rFonts w:ascii="Arial" w:hAnsi="Arial" w:cs="Arial"/>
        </w:rPr>
        <w:t>, 108/17, 70/19</w:t>
      </w:r>
      <w:r w:rsidRPr="00061560" w:rsidR="001A1881">
        <w:rPr>
          <w:rFonts w:ascii="Arial" w:hAnsi="Arial" w:cs="Arial"/>
        </w:rPr>
        <w:t>42/20, 85/22, 114/22</w:t>
      </w:r>
      <w:r w:rsidRPr="00061560" w:rsidR="00325D05">
        <w:rPr>
          <w:rFonts w:ascii="Arial" w:hAnsi="Arial" w:cs="Arial"/>
        </w:rPr>
        <w:t>, 133/23</w:t>
      </w:r>
      <w:r w:rsidRPr="00061560">
        <w:rPr>
          <w:rFonts w:ascii="Arial" w:hAnsi="Arial" w:cs="Arial"/>
        </w:rPr>
        <w:t xml:space="preserve">), </w:t>
      </w:r>
      <w:r w:rsidRPr="00061560" w:rsidR="001A1881">
        <w:rPr>
          <w:rFonts w:ascii="Arial" w:hAnsi="Arial" w:cs="Arial"/>
        </w:rPr>
        <w:t>povodom prigovora okrivljenika na obavezni prekršajni nalog</w:t>
      </w:r>
      <w:r w:rsidRPr="00061560" w:rsidR="001A1881">
        <w:rPr>
          <w:rFonts w:ascii="Arial" w:hAnsi="Arial" w:cs="Arial"/>
          <w:bCs/>
        </w:rPr>
        <w:t xml:space="preserve"> </w:t>
      </w:r>
      <w:r w:rsidRPr="00061560" w:rsidR="0083280B">
        <w:rPr>
          <w:rFonts w:ascii="Arial" w:hAnsi="Arial" w:cs="Arial"/>
          <w:bCs/>
        </w:rPr>
        <w:t>PU zagrebačke, II</w:t>
      </w:r>
      <w:r w:rsidRPr="00061560" w:rsidR="00325D05">
        <w:rPr>
          <w:rFonts w:ascii="Arial" w:hAnsi="Arial" w:cs="Arial"/>
          <w:bCs/>
        </w:rPr>
        <w:t>.</w:t>
      </w:r>
      <w:r w:rsidRPr="00061560" w:rsidR="0083280B">
        <w:rPr>
          <w:rFonts w:ascii="Arial" w:hAnsi="Arial" w:cs="Arial"/>
          <w:bCs/>
        </w:rPr>
        <w:t xml:space="preserve"> Postaje prometne policije Zagreb</w:t>
      </w:r>
      <w:r w:rsidRPr="00061560" w:rsidR="001A1881">
        <w:rPr>
          <w:rFonts w:ascii="Arial" w:hAnsi="Arial" w:cs="Arial"/>
        </w:rPr>
        <w:t xml:space="preserve">, dana </w:t>
      </w:r>
      <w:r w:rsidRPr="00061560" w:rsidR="00325D05">
        <w:rPr>
          <w:rFonts w:ascii="Arial" w:hAnsi="Arial" w:cs="Arial"/>
        </w:rPr>
        <w:t>03</w:t>
      </w:r>
      <w:r w:rsidRPr="00061560" w:rsidR="0083280B">
        <w:rPr>
          <w:rFonts w:ascii="Arial" w:hAnsi="Arial" w:cs="Arial"/>
        </w:rPr>
        <w:t xml:space="preserve">. </w:t>
      </w:r>
      <w:r w:rsidRPr="00061560" w:rsidR="00325D05">
        <w:rPr>
          <w:rFonts w:ascii="Arial" w:hAnsi="Arial" w:cs="Arial"/>
        </w:rPr>
        <w:t>lipnja</w:t>
      </w:r>
      <w:r w:rsidRPr="00061560" w:rsidR="00304268">
        <w:rPr>
          <w:rFonts w:ascii="Arial" w:hAnsi="Arial" w:cs="Arial"/>
        </w:rPr>
        <w:t xml:space="preserve"> 202</w:t>
      </w:r>
      <w:r w:rsidRPr="00061560" w:rsidR="00325D05">
        <w:rPr>
          <w:rFonts w:ascii="Arial" w:hAnsi="Arial" w:cs="Arial"/>
        </w:rPr>
        <w:t>6</w:t>
      </w:r>
      <w:r w:rsidRPr="00061560" w:rsidR="001A1881">
        <w:rPr>
          <w:rFonts w:ascii="Arial" w:hAnsi="Arial" w:cs="Arial"/>
        </w:rPr>
        <w:t>.</w:t>
      </w:r>
      <w:r w:rsidRPr="00061560" w:rsidR="001A1881">
        <w:rPr>
          <w:rFonts w:ascii="Arial" w:hAnsi="Arial" w:cs="Arial"/>
          <w:b/>
        </w:rPr>
        <w:t xml:space="preserve"> </w:t>
      </w:r>
    </w:p>
    <w:p w:rsidRPr="00061560" w:rsidR="004A4749" w:rsidP="00527A37" w:rsidRDefault="004A4749">
      <w:pPr>
        <w:ind w:firstLine="851"/>
        <w:rPr>
          <w:rFonts w:ascii="Arial" w:hAnsi="Arial" w:cs="Arial"/>
          <w:b/>
        </w:rPr>
      </w:pPr>
    </w:p>
    <w:p w:rsidRPr="00061560" w:rsidR="005620D1" w:rsidP="00527A37" w:rsidRDefault="00514C5A">
      <w:pPr>
        <w:pStyle w:val="Naslov2"/>
        <w:ind w:firstLine="851"/>
        <w:jc w:val="center"/>
        <w:rPr>
          <w:rFonts w:ascii="Arial" w:hAnsi="Arial" w:cs="Arial"/>
          <w:b w:val="false"/>
        </w:rPr>
      </w:pPr>
      <w:r w:rsidRPr="00061560">
        <w:rPr>
          <w:rFonts w:ascii="Arial" w:hAnsi="Arial" w:cs="Arial"/>
          <w:b w:val="false"/>
        </w:rPr>
        <w:t xml:space="preserve">p r e s u d i o   j e </w:t>
      </w:r>
    </w:p>
    <w:p w:rsidRPr="00061560" w:rsidR="00527A37" w:rsidP="00527A37" w:rsidRDefault="00527A37">
      <w:pPr>
        <w:pStyle w:val="Style5"/>
        <w:widowControl/>
        <w:spacing w:line="240" w:lineRule="auto"/>
        <w:ind w:firstLine="851"/>
        <w:rPr>
          <w:rFonts w:eastAsia="Times New Roman"/>
        </w:rPr>
      </w:pPr>
    </w:p>
    <w:p w:rsidRPr="00061560" w:rsidR="00325D05" w:rsidP="00325D05" w:rsidRDefault="00325D05">
      <w:pPr>
        <w:rPr>
          <w:rFonts w:ascii="Arial" w:hAnsi="Arial" w:cs="Arial" w:eastAsiaTheme="minorEastAsia"/>
          <w:color w:val="000000"/>
        </w:rPr>
      </w:pPr>
      <w:r w:rsidRPr="00061560">
        <w:tab/>
      </w:r>
      <w:r w:rsidRPr="00061560" w:rsidR="00851060">
        <w:rPr>
          <w:rFonts w:ascii="Arial" w:hAnsi="Arial" w:cs="Arial"/>
        </w:rPr>
        <w:t>Tem</w:t>
      </w:r>
      <w:r w:rsidRPr="00061560" w:rsidR="00B52854">
        <w:rPr>
          <w:rFonts w:ascii="Arial" w:hAnsi="Arial" w:cs="Arial"/>
        </w:rPr>
        <w:t>eljem čl.</w:t>
      </w:r>
      <w:r w:rsidRPr="00061560" w:rsidR="00B52854">
        <w:rPr>
          <w:rFonts w:ascii="Arial" w:hAnsi="Arial" w:cs="Arial"/>
          <w:bCs/>
        </w:rPr>
        <w:t>161. st. 5. točka 2.</w:t>
      </w:r>
      <w:r w:rsidRPr="00061560" w:rsidR="00851060">
        <w:rPr>
          <w:rFonts w:ascii="Arial" w:hAnsi="Arial" w:cs="Arial"/>
        </w:rPr>
        <w:t xml:space="preserve"> Prekršajnog zakona </w:t>
      </w:r>
      <w:r w:rsidRPr="00061560" w:rsidR="007A4426">
        <w:rPr>
          <w:rFonts w:ascii="Arial" w:hAnsi="Arial" w:cs="Arial"/>
        </w:rPr>
        <w:t>p</w:t>
      </w:r>
      <w:r w:rsidRPr="00061560" w:rsidR="004D0C64">
        <w:rPr>
          <w:rFonts w:ascii="Arial" w:hAnsi="Arial" w:cs="Arial"/>
        </w:rPr>
        <w:t xml:space="preserve">rotiv </w:t>
      </w:r>
      <w:r w:rsidRPr="00061560" w:rsidR="0025085D">
        <w:rPr>
          <w:rFonts w:ascii="Arial" w:hAnsi="Arial" w:cs="Arial"/>
        </w:rPr>
        <w:t>okrivljenika</w:t>
      </w:r>
      <w:r w:rsidRPr="00061560" w:rsidR="00D71C27">
        <w:rPr>
          <w:rStyle w:val="FontStyle13"/>
          <w:sz w:val="24"/>
          <w:szCs w:val="24"/>
        </w:rPr>
        <w:t xml:space="preserve"> </w:t>
      </w:r>
      <w:r w:rsidRPr="00061560">
        <w:rPr>
          <w:rFonts w:ascii="Arial" w:hAnsi="Arial" w:cs="Arial" w:eastAsiaTheme="minorEastAsia"/>
          <w:bCs/>
        </w:rPr>
        <w:t xml:space="preserve">Stipe Grubišić, OIB: 85727988880, sin Tomislava i Erike </w:t>
      </w:r>
      <w:proofErr w:type="spellStart"/>
      <w:r w:rsidRPr="00061560">
        <w:rPr>
          <w:rFonts w:ascii="Arial" w:hAnsi="Arial" w:cs="Arial" w:eastAsiaTheme="minorEastAsia"/>
          <w:bCs/>
        </w:rPr>
        <w:t>djev</w:t>
      </w:r>
      <w:proofErr w:type="spellEnd"/>
      <w:r w:rsidRPr="00061560">
        <w:rPr>
          <w:rFonts w:ascii="Arial" w:hAnsi="Arial" w:cs="Arial" w:eastAsiaTheme="minorEastAsia"/>
          <w:bCs/>
        </w:rPr>
        <w:t xml:space="preserve">. </w:t>
      </w:r>
      <w:proofErr w:type="spellStart"/>
      <w:r w:rsidRPr="00061560">
        <w:rPr>
          <w:rFonts w:ascii="Arial" w:hAnsi="Arial" w:cs="Arial" w:eastAsiaTheme="minorEastAsia"/>
          <w:bCs/>
        </w:rPr>
        <w:t>Baus</w:t>
      </w:r>
      <w:proofErr w:type="spellEnd"/>
      <w:r w:rsidRPr="00061560">
        <w:rPr>
          <w:rFonts w:ascii="Arial" w:hAnsi="Arial" w:cs="Arial" w:eastAsiaTheme="minorEastAsia"/>
          <w:bCs/>
        </w:rPr>
        <w:t xml:space="preserve">, rođen 26.06.1989. u Šibeniku, državljanin RH, dipl. pravnik, zaposlen, oženjen, otac jednog </w:t>
      </w:r>
      <w:proofErr w:type="spellStart"/>
      <w:r w:rsidRPr="00061560">
        <w:rPr>
          <w:rFonts w:ascii="Arial" w:hAnsi="Arial" w:cs="Arial" w:eastAsiaTheme="minorEastAsia"/>
          <w:bCs/>
        </w:rPr>
        <w:t>mlt</w:t>
      </w:r>
      <w:proofErr w:type="spellEnd"/>
      <w:r w:rsidRPr="00061560">
        <w:rPr>
          <w:rFonts w:ascii="Arial" w:hAnsi="Arial" w:cs="Arial" w:eastAsiaTheme="minorEastAsia"/>
          <w:bCs/>
        </w:rPr>
        <w:t>. djeteta, srednje imovno stanje, sa prebivalištem u Zagrebu,</w:t>
      </w:r>
      <w:r w:rsidRPr="00061560">
        <w:rPr>
          <w:rFonts w:ascii="Arial" w:hAnsi="Arial" w:cs="Arial" w:eastAsiaTheme="minorEastAsia"/>
          <w:bCs/>
        </w:rPr>
        <w:t xml:space="preserve"> Domobranska 25</w:t>
      </w:r>
      <w:r w:rsidRPr="00061560">
        <w:rPr>
          <w:rFonts w:ascii="Arial" w:hAnsi="Arial" w:cs="Arial" w:eastAsiaTheme="minorEastAsia"/>
          <w:bCs/>
        </w:rPr>
        <w:t xml:space="preserve">,  </w:t>
      </w:r>
    </w:p>
    <w:p w:rsidRPr="00061560" w:rsidR="00D71C27" w:rsidP="00527A37" w:rsidRDefault="00D71C27">
      <w:pPr>
        <w:pStyle w:val="Style5"/>
        <w:widowControl/>
        <w:spacing w:line="240" w:lineRule="auto"/>
        <w:ind w:firstLine="851"/>
        <w:rPr>
          <w:rStyle w:val="FontStyle13"/>
          <w:sz w:val="24"/>
          <w:szCs w:val="24"/>
        </w:rPr>
      </w:pPr>
    </w:p>
    <w:p w:rsidRPr="00061560" w:rsidR="00D71C27" w:rsidP="00527A37" w:rsidRDefault="00D71C27">
      <w:pPr>
        <w:pStyle w:val="Naslov2"/>
        <w:tabs>
          <w:tab w:val="left" w:pos="142"/>
        </w:tabs>
        <w:ind w:firstLine="851"/>
        <w:jc w:val="center"/>
        <w:rPr>
          <w:rFonts w:ascii="Arial" w:hAnsi="Arial" w:cs="Arial"/>
          <w:b w:val="false"/>
        </w:rPr>
      </w:pPr>
      <w:r w:rsidRPr="00061560">
        <w:rPr>
          <w:rFonts w:ascii="Arial" w:hAnsi="Arial" w:cs="Arial"/>
          <w:b w:val="false"/>
        </w:rPr>
        <w:t>ODBIJA SE OPTUŽBA</w:t>
      </w:r>
    </w:p>
    <w:p w:rsidRPr="00061560" w:rsidR="00D71C27" w:rsidP="00527A37" w:rsidRDefault="00D71C27">
      <w:pPr>
        <w:pStyle w:val="Style7"/>
        <w:widowControl/>
        <w:ind w:firstLine="851"/>
        <w:jc w:val="both"/>
      </w:pPr>
    </w:p>
    <w:p w:rsidRPr="00061560" w:rsidR="00325D05" w:rsidP="00325D05" w:rsidRDefault="001A1881">
      <w:pPr>
        <w:ind w:left="80" w:right="244"/>
        <w:rPr>
          <w:rFonts w:ascii="Arial" w:hAnsi="Arial" w:cs="Arial"/>
          <w:color w:val="000000"/>
        </w:rPr>
      </w:pPr>
      <w:r w:rsidRPr="00061560">
        <w:rPr>
          <w:rStyle w:val="FontStyle13"/>
          <w:sz w:val="24"/>
          <w:szCs w:val="24"/>
        </w:rPr>
        <w:t>I.</w:t>
      </w:r>
      <w:r w:rsidRPr="00061560">
        <w:rPr>
          <w:rStyle w:val="FontStyle13"/>
          <w:sz w:val="24"/>
          <w:szCs w:val="24"/>
        </w:rPr>
        <w:tab/>
      </w:r>
      <w:r w:rsidRPr="00061560" w:rsidR="00D71C27">
        <w:rPr>
          <w:rStyle w:val="FontStyle13"/>
          <w:sz w:val="24"/>
          <w:szCs w:val="24"/>
        </w:rPr>
        <w:t>da bi</w:t>
      </w:r>
      <w:r w:rsidRPr="00061560" w:rsidR="0083280B">
        <w:rPr>
          <w:rFonts w:ascii="Arial" w:hAnsi="Arial" w:cs="Arial"/>
        </w:rPr>
        <w:t xml:space="preserve"> </w:t>
      </w:r>
      <w:r w:rsidRPr="00061560" w:rsidR="0083280B">
        <w:rPr>
          <w:rFonts w:ascii="Arial" w:hAnsi="Arial" w:cs="Arial"/>
          <w:color w:val="000000"/>
        </w:rPr>
        <w:t xml:space="preserve">dana </w:t>
      </w:r>
      <w:r w:rsidRPr="00061560" w:rsidR="00325D05">
        <w:rPr>
          <w:rFonts w:ascii="Arial" w:hAnsi="Arial" w:cs="Arial"/>
          <w:color w:val="000000"/>
        </w:rPr>
        <w:t>28.04.2023</w:t>
      </w:r>
      <w:r w:rsidRPr="00061560" w:rsidR="00325D05">
        <w:rPr>
          <w:rFonts w:ascii="Arial" w:hAnsi="Arial" w:cs="Arial" w:eastAsiaTheme="minorEastAsia"/>
        </w:rPr>
        <w:t xml:space="preserve">. u 10:53 sati u Zagrebu na križanju ulica: Aleja grada </w:t>
      </w:r>
      <w:proofErr w:type="spellStart"/>
      <w:r w:rsidRPr="00061560" w:rsidR="00325D05">
        <w:rPr>
          <w:rFonts w:ascii="Arial" w:hAnsi="Arial" w:cs="Arial" w:eastAsiaTheme="minorEastAsia"/>
        </w:rPr>
        <w:t>Bologne</w:t>
      </w:r>
      <w:proofErr w:type="spellEnd"/>
      <w:r w:rsidRPr="00061560" w:rsidR="00325D05">
        <w:rPr>
          <w:rFonts w:ascii="Arial" w:hAnsi="Arial" w:cs="Arial" w:eastAsiaTheme="minorEastAsia"/>
        </w:rPr>
        <w:t xml:space="preserve">, Podsusedska aleja, kao vozač vozila M1 marke Audi registarske oznake ŠI817HA, upravljao navedenim vozilom kroz naseljeno mjesto gdje je postavljenim prometnim znakom dopuštena brzina od 60 km/h, brzinom od 105 km/h, a umanjena za 10 % sigurnosne razlike iznosi 94 km/h, koja brzina je utvrđena korištenjem uređaja GATSO RS-GS 11, </w:t>
      </w:r>
    </w:p>
    <w:p w:rsidRPr="00325D05" w:rsidR="00325D05" w:rsidP="00325D05" w:rsidRDefault="00325D05">
      <w:pPr>
        <w:rPr>
          <w:rFonts w:ascii="Arial" w:hAnsi="Arial" w:cs="Arial"/>
          <w:color w:val="000000"/>
        </w:rPr>
      </w:pPr>
      <w:r w:rsidRPr="00325D05">
        <w:rPr>
          <w:rFonts w:ascii="Arial" w:hAnsi="Arial" w:cs="Arial" w:eastAsiaTheme="minorEastAsia"/>
        </w:rPr>
        <w:tab/>
        <w:t>dakle kretao se brzinom koja je za 34 km/h veća od dopuštene,</w:t>
      </w:r>
    </w:p>
    <w:p w:rsidRPr="00325D05" w:rsidR="00325D05" w:rsidP="00325D05" w:rsidRDefault="00325D05">
      <w:pPr>
        <w:spacing w:line="276" w:lineRule="auto"/>
        <w:rPr>
          <w:rFonts w:ascii="Arial" w:hAnsi="Arial" w:eastAsia="Arial" w:cs="Arial"/>
        </w:rPr>
      </w:pPr>
      <w:r w:rsidRPr="00325D05">
        <w:rPr>
          <w:rFonts w:ascii="Arial" w:hAnsi="Arial" w:eastAsia="Arial" w:cs="Arial"/>
        </w:rPr>
        <w:tab/>
      </w:r>
      <w:r w:rsidRPr="00061560">
        <w:rPr>
          <w:rFonts w:ascii="Arial" w:hAnsi="Arial" w:eastAsia="Arial" w:cs="Arial"/>
        </w:rPr>
        <w:t xml:space="preserve">te da bi time </w:t>
      </w:r>
      <w:r w:rsidRPr="00325D05">
        <w:rPr>
          <w:rFonts w:ascii="Arial" w:hAnsi="Arial" w:eastAsia="Arial" w:cs="Arial"/>
        </w:rPr>
        <w:t xml:space="preserve">počinio prekršaj iz članka 53. st.1. kažnjivo po članku 53. st.4. Zakona </w:t>
      </w:r>
      <w:r w:rsidRPr="00061560" w:rsidR="00061560">
        <w:rPr>
          <w:rFonts w:ascii="Arial" w:hAnsi="Arial" w:eastAsia="Arial" w:cs="Arial"/>
        </w:rPr>
        <w:t>o sigurnosti prometa na cestama.</w:t>
      </w:r>
    </w:p>
    <w:p w:rsidRPr="00061560" w:rsidR="00C54719" w:rsidP="00C54719" w:rsidRDefault="00C54719">
      <w:pPr>
        <w:pStyle w:val="Style3"/>
        <w:widowControl/>
        <w:spacing w:before="5" w:line="240" w:lineRule="auto"/>
        <w:ind w:firstLine="851"/>
        <w:jc w:val="both"/>
        <w:rPr>
          <w:rStyle w:val="FontStyle13"/>
          <w:sz w:val="24"/>
          <w:szCs w:val="24"/>
        </w:rPr>
      </w:pPr>
    </w:p>
    <w:p w:rsidRPr="00061560" w:rsidR="00392D66" w:rsidP="00C54719" w:rsidRDefault="00C54719">
      <w:pPr>
        <w:pStyle w:val="Style3"/>
        <w:widowControl/>
        <w:spacing w:before="5" w:line="240" w:lineRule="auto"/>
        <w:ind w:firstLine="0"/>
        <w:jc w:val="both"/>
        <w:rPr>
          <w:rFonts w:ascii="Arial" w:hAnsi="Arial" w:cs="Arial"/>
        </w:rPr>
      </w:pPr>
      <w:r w:rsidRPr="00061560">
        <w:rPr>
          <w:rStyle w:val="FontStyle13"/>
          <w:sz w:val="24"/>
          <w:szCs w:val="24"/>
        </w:rPr>
        <w:t xml:space="preserve">II. </w:t>
      </w:r>
      <w:r w:rsidRPr="00061560">
        <w:rPr>
          <w:rStyle w:val="FontStyle13"/>
          <w:sz w:val="24"/>
          <w:szCs w:val="24"/>
        </w:rPr>
        <w:tab/>
        <w:t xml:space="preserve">  </w:t>
      </w:r>
      <w:r w:rsidRPr="00061560" w:rsidR="00392D66">
        <w:rPr>
          <w:rFonts w:ascii="Arial" w:hAnsi="Arial" w:cs="Arial"/>
        </w:rPr>
        <w:t xml:space="preserve">Na temelju odredbe 140. st. 2. Prekršajnog zakona troškovi prekršajnog postupka iz čl. 138. st. 2. </w:t>
      </w:r>
      <w:proofErr w:type="spellStart"/>
      <w:r w:rsidRPr="00061560" w:rsidR="00392D66">
        <w:rPr>
          <w:rFonts w:ascii="Arial" w:hAnsi="Arial" w:cs="Arial"/>
        </w:rPr>
        <w:t>toč</w:t>
      </w:r>
      <w:proofErr w:type="spellEnd"/>
      <w:r w:rsidRPr="00061560" w:rsidR="00392D66">
        <w:rPr>
          <w:rFonts w:ascii="Arial" w:hAnsi="Arial" w:cs="Arial"/>
        </w:rPr>
        <w:t>. 2. do 4. Prekršajnog zakona padaju na teret proračunskih sredstava ovog suda.</w:t>
      </w:r>
    </w:p>
    <w:p w:rsidRPr="00061560" w:rsidR="00296A86" w:rsidP="00527A37" w:rsidRDefault="005620D1">
      <w:pPr>
        <w:ind w:firstLine="851"/>
        <w:rPr>
          <w:rFonts w:ascii="Arial" w:hAnsi="Arial" w:cs="Arial"/>
        </w:rPr>
      </w:pPr>
      <w:r w:rsidRPr="00061560">
        <w:rPr>
          <w:rFonts w:ascii="Arial" w:hAnsi="Arial" w:cs="Arial"/>
        </w:rPr>
        <w:tab/>
      </w:r>
    </w:p>
    <w:p w:rsidRPr="00061560" w:rsidR="005620D1" w:rsidP="00527A37" w:rsidRDefault="005620D1">
      <w:pPr>
        <w:pStyle w:val="Naslov3"/>
        <w:ind w:firstLine="851"/>
        <w:rPr>
          <w:rFonts w:ascii="Arial" w:hAnsi="Arial" w:cs="Arial"/>
          <w:b w:val="false"/>
        </w:rPr>
      </w:pPr>
      <w:r w:rsidRPr="00061560">
        <w:rPr>
          <w:rFonts w:ascii="Arial" w:hAnsi="Arial" w:cs="Arial"/>
          <w:b w:val="false"/>
        </w:rPr>
        <w:t>O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b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r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a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z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l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o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ž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e</w:t>
      </w:r>
      <w:r w:rsidRPr="00061560" w:rsidR="009D3C9E">
        <w:rPr>
          <w:rFonts w:ascii="Arial" w:hAnsi="Arial" w:cs="Arial"/>
          <w:b w:val="false"/>
        </w:rPr>
        <w:t xml:space="preserve"> </w:t>
      </w:r>
      <w:r w:rsidRPr="00061560">
        <w:rPr>
          <w:rFonts w:ascii="Arial" w:hAnsi="Arial" w:cs="Arial"/>
          <w:b w:val="false"/>
        </w:rPr>
        <w:t>n</w:t>
      </w:r>
      <w:r w:rsidRPr="00061560" w:rsidR="009D3C9E">
        <w:rPr>
          <w:rFonts w:ascii="Arial" w:hAnsi="Arial" w:cs="Arial"/>
          <w:b w:val="false"/>
        </w:rPr>
        <w:t xml:space="preserve"> j e</w:t>
      </w:r>
    </w:p>
    <w:p w:rsidRPr="00061560" w:rsidR="00800183" w:rsidP="00527A37" w:rsidRDefault="00800183">
      <w:pPr>
        <w:ind w:firstLine="851"/>
        <w:rPr>
          <w:rFonts w:ascii="Arial" w:hAnsi="Arial" w:cs="Arial"/>
        </w:rPr>
      </w:pPr>
    </w:p>
    <w:p w:rsidRPr="00061560" w:rsidR="004A4749" w:rsidP="00872FEA" w:rsidRDefault="0083280B">
      <w:pPr>
        <w:pStyle w:val="Odlomakpopisa"/>
        <w:numPr>
          <w:ilvl w:val="0"/>
          <w:numId w:val="9"/>
        </w:numPr>
        <w:spacing w:after="120"/>
        <w:ind w:left="0" w:firstLine="851"/>
        <w:rPr>
          <w:rFonts w:ascii="Arial" w:hAnsi="Arial" w:cs="Arial"/>
        </w:rPr>
      </w:pPr>
      <w:r w:rsidRPr="00061560">
        <w:rPr>
          <w:rFonts w:ascii="Arial" w:hAnsi="Arial" w:eastAsia="Arial" w:cs="Arial"/>
        </w:rPr>
        <w:t xml:space="preserve">PU zagrebačka, </w:t>
      </w:r>
      <w:r w:rsidRPr="00061560" w:rsidR="00325D05">
        <w:rPr>
          <w:rFonts w:ascii="Arial" w:hAnsi="Arial" w:eastAsia="Arial" w:cs="Arial"/>
        </w:rPr>
        <w:t>I</w:t>
      </w:r>
      <w:r w:rsidRPr="00061560" w:rsidR="00325D05">
        <w:rPr>
          <w:rFonts w:ascii="Arial" w:hAnsi="Arial" w:eastAsia="Arial" w:cs="Arial"/>
        </w:rPr>
        <w:t>I</w:t>
      </w:r>
      <w:r w:rsidRPr="00061560" w:rsidR="00325D05">
        <w:rPr>
          <w:rFonts w:ascii="Arial" w:hAnsi="Arial" w:eastAsia="Arial" w:cs="Arial"/>
        </w:rPr>
        <w:t>. Postaja prometne policije klasa 211-07/2</w:t>
      </w:r>
      <w:r w:rsidRPr="00061560" w:rsidR="00325D05">
        <w:rPr>
          <w:rFonts w:ascii="Arial" w:hAnsi="Arial" w:eastAsia="Arial" w:cs="Arial"/>
        </w:rPr>
        <w:t>3</w:t>
      </w:r>
      <w:r w:rsidRPr="00061560" w:rsidR="00325D05">
        <w:rPr>
          <w:rFonts w:ascii="Arial" w:hAnsi="Arial" w:eastAsia="Arial" w:cs="Arial"/>
        </w:rPr>
        <w:t>-4/</w:t>
      </w:r>
      <w:r w:rsidRPr="00061560" w:rsidR="00325D05">
        <w:rPr>
          <w:rFonts w:ascii="Arial" w:hAnsi="Arial" w:eastAsia="Arial" w:cs="Arial"/>
        </w:rPr>
        <w:t>66272</w:t>
      </w:r>
      <w:r w:rsidRPr="00061560" w:rsidR="00325D05">
        <w:rPr>
          <w:rFonts w:ascii="Arial" w:hAnsi="Arial" w:eastAsia="Arial" w:cs="Arial"/>
        </w:rPr>
        <w:t xml:space="preserve"> Ur.broj 511-19-4</w:t>
      </w:r>
      <w:r w:rsidRPr="00061560" w:rsidR="00325D05">
        <w:rPr>
          <w:rFonts w:ascii="Arial" w:hAnsi="Arial" w:eastAsia="Arial" w:cs="Arial"/>
        </w:rPr>
        <w:t>5</w:t>
      </w:r>
      <w:r w:rsidRPr="00061560" w:rsidR="00325D05">
        <w:rPr>
          <w:rFonts w:ascii="Arial" w:hAnsi="Arial" w:eastAsia="Arial" w:cs="Arial"/>
        </w:rPr>
        <w:t>-2</w:t>
      </w:r>
      <w:r w:rsidRPr="00061560" w:rsidR="00325D05">
        <w:rPr>
          <w:rFonts w:ascii="Arial" w:hAnsi="Arial" w:eastAsia="Arial" w:cs="Arial"/>
        </w:rPr>
        <w:t>3</w:t>
      </w:r>
      <w:r w:rsidRPr="00061560" w:rsidR="00325D05">
        <w:rPr>
          <w:rFonts w:ascii="Arial" w:hAnsi="Arial" w:eastAsia="Arial" w:cs="Arial"/>
        </w:rPr>
        <w:t xml:space="preserve"> izdala je dana </w:t>
      </w:r>
      <w:r w:rsidRPr="00061560" w:rsidR="00325D05">
        <w:rPr>
          <w:rFonts w:ascii="Arial" w:hAnsi="Arial" w:eastAsia="Arial" w:cs="Arial"/>
        </w:rPr>
        <w:t>07.03.2023</w:t>
      </w:r>
      <w:r w:rsidRPr="00061560" w:rsidR="00325D05">
        <w:rPr>
          <w:rFonts w:ascii="Arial" w:hAnsi="Arial" w:eastAsia="Arial" w:cs="Arial"/>
        </w:rPr>
        <w:t>.</w:t>
      </w:r>
      <w:r w:rsidRPr="00061560" w:rsidR="00325D05">
        <w:rPr>
          <w:rFonts w:ascii="Arial" w:hAnsi="Arial" w:eastAsia="Arial" w:cs="Arial"/>
        </w:rPr>
        <w:t xml:space="preserve"> o</w:t>
      </w:r>
      <w:r w:rsidRPr="00061560" w:rsidR="007B7590">
        <w:rPr>
          <w:rFonts w:ascii="Arial" w:hAnsi="Arial" w:cs="Arial"/>
        </w:rPr>
        <w:t xml:space="preserve">bavezni prekršajni </w:t>
      </w:r>
      <w:r w:rsidRPr="00061560" w:rsidR="007A4426">
        <w:rPr>
          <w:rFonts w:ascii="Arial" w:hAnsi="Arial" w:cs="Arial"/>
        </w:rPr>
        <w:t xml:space="preserve">nalog </w:t>
      </w:r>
      <w:r w:rsidRPr="00061560" w:rsidR="00046C9F">
        <w:rPr>
          <w:rFonts w:ascii="Arial" w:hAnsi="Arial" w:cs="Arial"/>
        </w:rPr>
        <w:t xml:space="preserve">protiv </w:t>
      </w:r>
      <w:r w:rsidRPr="00061560" w:rsidR="006D441B">
        <w:rPr>
          <w:rFonts w:ascii="Arial" w:hAnsi="Arial" w:cs="Arial"/>
        </w:rPr>
        <w:t>okrivljenika zbog djela prekršaja činjenično i pravno</w:t>
      </w:r>
      <w:r w:rsidRPr="00061560" w:rsidR="004A4749">
        <w:rPr>
          <w:rFonts w:ascii="Arial" w:hAnsi="Arial" w:cs="Arial"/>
        </w:rPr>
        <w:t xml:space="preserve"> opisanog u izreci ove presude.</w:t>
      </w:r>
    </w:p>
    <w:p w:rsidRPr="00061560" w:rsidR="00061560" w:rsidP="00061560" w:rsidRDefault="00061560">
      <w:pPr>
        <w:pStyle w:val="Odlomakpopisa"/>
        <w:numPr>
          <w:ilvl w:val="0"/>
          <w:numId w:val="9"/>
        </w:numPr>
        <w:rPr>
          <w:rFonts w:ascii="Arial" w:hAnsi="Arial" w:cs="Arial"/>
        </w:rPr>
      </w:pPr>
      <w:r w:rsidRPr="00061560">
        <w:rPr>
          <w:rFonts w:ascii="Arial" w:hAnsi="Arial" w:cs="Arial"/>
        </w:rPr>
        <w:lastRenderedPageBreak/>
        <w:t xml:space="preserve">Općinski prekršajni sud u Zagrebu donio je osuđujuću presudu dana </w:t>
      </w:r>
      <w:r w:rsidRPr="00061560">
        <w:rPr>
          <w:rFonts w:ascii="Arial" w:hAnsi="Arial" w:cs="Arial"/>
        </w:rPr>
        <w:t>10.02.2026</w:t>
      </w:r>
      <w:r w:rsidRPr="00061560">
        <w:rPr>
          <w:rFonts w:ascii="Arial" w:hAnsi="Arial" w:cs="Arial"/>
        </w:rPr>
        <w:t xml:space="preserve">. </w:t>
      </w:r>
    </w:p>
    <w:p w:rsidRPr="00061560" w:rsidR="00061560" w:rsidP="00061560" w:rsidRDefault="00061560">
      <w:pPr>
        <w:pStyle w:val="Odlomakpopisa"/>
        <w:widowControl w:val="false"/>
        <w:numPr>
          <w:ilvl w:val="0"/>
          <w:numId w:val="9"/>
        </w:numPr>
        <w:autoSpaceDE w:val="false"/>
        <w:autoSpaceDN w:val="false"/>
        <w:adjustRightInd w:val="false"/>
        <w:rPr>
          <w:rFonts w:ascii="Arial" w:hAnsi="Arial" w:cs="Arial"/>
        </w:rPr>
      </w:pPr>
      <w:r w:rsidRPr="00061560">
        <w:rPr>
          <w:rFonts w:ascii="Arial" w:hAnsi="Arial" w:cs="Arial"/>
        </w:rPr>
        <w:t xml:space="preserve">Ista presuda se okrivljeniku nije mogla uručiti do </w:t>
      </w:r>
      <w:r w:rsidRPr="00061560">
        <w:rPr>
          <w:rFonts w:ascii="Arial" w:hAnsi="Arial" w:cs="Arial"/>
        </w:rPr>
        <w:t>28</w:t>
      </w:r>
      <w:r w:rsidRPr="00061560">
        <w:rPr>
          <w:rFonts w:ascii="Arial" w:hAnsi="Arial" w:cs="Arial"/>
        </w:rPr>
        <w:t>.0</w:t>
      </w:r>
      <w:r w:rsidRPr="00061560">
        <w:rPr>
          <w:rFonts w:ascii="Arial" w:hAnsi="Arial" w:cs="Arial"/>
        </w:rPr>
        <w:t>5</w:t>
      </w:r>
      <w:r w:rsidRPr="00061560">
        <w:rPr>
          <w:rFonts w:ascii="Arial" w:hAnsi="Arial" w:cs="Arial"/>
        </w:rPr>
        <w:t>.2026.</w:t>
      </w:r>
    </w:p>
    <w:p w:rsidRPr="00061560" w:rsidR="00061560" w:rsidP="00061560" w:rsidRDefault="00061560">
      <w:pPr>
        <w:pStyle w:val="Odlomakpopisa"/>
        <w:numPr>
          <w:ilvl w:val="0"/>
          <w:numId w:val="9"/>
        </w:numPr>
        <w:rPr>
          <w:rFonts w:ascii="Arial" w:hAnsi="Arial" w:cs="Arial"/>
        </w:rPr>
      </w:pPr>
      <w:r w:rsidRPr="00061560">
        <w:rPr>
          <w:rFonts w:ascii="Arial" w:hAnsi="Arial" w:cs="Arial"/>
        </w:rPr>
        <w:t xml:space="preserve">Kako je od dana počinjenja prekršaja proteklo više od </w:t>
      </w:r>
      <w:r w:rsidRPr="00061560">
        <w:rPr>
          <w:rFonts w:ascii="Arial" w:hAnsi="Arial" w:cs="Arial"/>
        </w:rPr>
        <w:t>tri</w:t>
      </w:r>
      <w:r w:rsidRPr="00061560">
        <w:rPr>
          <w:rFonts w:ascii="Arial" w:hAnsi="Arial" w:cs="Arial"/>
        </w:rPr>
        <w:t xml:space="preserve"> godine, to je u smislu čl. 13. st. 6. Prekršajnog zakona nastupila apsolutna zastara prekršajnog progona, koji se zbog zastare ne može više poduzimati.</w:t>
      </w:r>
    </w:p>
    <w:p w:rsidRPr="00061560" w:rsidR="00061560" w:rsidP="00061560" w:rsidRDefault="00061560">
      <w:pPr>
        <w:pStyle w:val="Odlomakpopisa"/>
        <w:numPr>
          <w:ilvl w:val="0"/>
          <w:numId w:val="9"/>
        </w:numPr>
        <w:spacing w:after="120"/>
        <w:rPr>
          <w:rFonts w:ascii="Arial" w:hAnsi="Arial" w:cs="Arial"/>
        </w:rPr>
      </w:pPr>
      <w:r w:rsidRPr="00061560">
        <w:rPr>
          <w:rFonts w:ascii="Arial" w:hAnsi="Arial" w:cs="Arial"/>
        </w:rPr>
        <w:t>Slijedom navedenom, temel</w:t>
      </w:r>
      <w:bookmarkStart w:name="_GoBack" w:id="0"/>
      <w:bookmarkEnd w:id="0"/>
      <w:r w:rsidRPr="00061560">
        <w:rPr>
          <w:rFonts w:ascii="Arial" w:hAnsi="Arial" w:cs="Arial"/>
        </w:rPr>
        <w:t xml:space="preserve">jem propisa citiranog u izreci, optužba protiv okrivljenika je odbijena, te je u skladu s time odlučeno da troškovi prekršajnog postupka iz čl. 138. st. 2. </w:t>
      </w:r>
      <w:proofErr w:type="spellStart"/>
      <w:r w:rsidRPr="00061560">
        <w:rPr>
          <w:rFonts w:ascii="Arial" w:hAnsi="Arial" w:cs="Arial"/>
        </w:rPr>
        <w:t>toč</w:t>
      </w:r>
      <w:proofErr w:type="spellEnd"/>
      <w:r w:rsidRPr="00061560">
        <w:rPr>
          <w:rFonts w:ascii="Arial" w:hAnsi="Arial" w:cs="Arial"/>
        </w:rPr>
        <w:t>. 2. i 3. Prekršajnog zakona padaju na teret proračunskih sredstava.</w:t>
      </w:r>
    </w:p>
    <w:p w:rsidRPr="00061560" w:rsidR="00E44539" w:rsidP="00527A37" w:rsidRDefault="00E44539">
      <w:pPr>
        <w:ind w:firstLine="851"/>
        <w:rPr>
          <w:rFonts w:ascii="Arial" w:hAnsi="Arial" w:cs="Arial"/>
        </w:rPr>
      </w:pPr>
    </w:p>
    <w:p w:rsidRPr="00061560" w:rsidR="00E44539" w:rsidP="00527A37" w:rsidRDefault="00E44539">
      <w:pPr>
        <w:ind w:firstLine="851"/>
        <w:jc w:val="center"/>
        <w:rPr>
          <w:rFonts w:ascii="Arial" w:hAnsi="Arial" w:cs="Arial"/>
        </w:rPr>
      </w:pPr>
      <w:r w:rsidRPr="00061560">
        <w:rPr>
          <w:rFonts w:ascii="Arial" w:hAnsi="Arial" w:cs="Arial"/>
        </w:rPr>
        <w:t xml:space="preserve">Zagreb, </w:t>
      </w:r>
      <w:r w:rsidRPr="00061560" w:rsidR="00325D05">
        <w:rPr>
          <w:rFonts w:ascii="Arial" w:hAnsi="Arial" w:cs="Arial"/>
        </w:rPr>
        <w:t>03</w:t>
      </w:r>
      <w:r w:rsidRPr="00061560" w:rsidR="00572EB4">
        <w:rPr>
          <w:rFonts w:ascii="Arial" w:hAnsi="Arial" w:cs="Arial"/>
        </w:rPr>
        <w:t xml:space="preserve">. </w:t>
      </w:r>
      <w:r w:rsidRPr="00061560" w:rsidR="00325D05">
        <w:rPr>
          <w:rFonts w:ascii="Arial" w:hAnsi="Arial" w:cs="Arial"/>
        </w:rPr>
        <w:t>lipnja 2026</w:t>
      </w:r>
      <w:r w:rsidRPr="00061560" w:rsidR="00E41329">
        <w:rPr>
          <w:rFonts w:ascii="Arial" w:hAnsi="Arial" w:cs="Arial"/>
        </w:rPr>
        <w:t>.</w:t>
      </w:r>
    </w:p>
    <w:p w:rsidRPr="00061560" w:rsidR="00800183" w:rsidP="00527A37" w:rsidRDefault="00800183">
      <w:pPr>
        <w:ind w:firstLine="851"/>
        <w:rPr>
          <w:rFonts w:ascii="Arial" w:hAnsi="Arial" w:cs="Arial"/>
        </w:rPr>
      </w:pPr>
      <w:r w:rsidRPr="00061560">
        <w:rPr>
          <w:rFonts w:ascii="Arial" w:hAnsi="Arial" w:cs="Arial"/>
        </w:rPr>
        <w:tab/>
        <w:t xml:space="preserve"> </w:t>
      </w:r>
    </w:p>
    <w:p w:rsidRPr="00061560" w:rsidR="000450C0" w:rsidP="00527A37" w:rsidRDefault="000450C0">
      <w:pPr>
        <w:pStyle w:val="Naslov4"/>
        <w:ind w:firstLine="851"/>
        <w:jc w:val="both"/>
        <w:rPr>
          <w:rFonts w:ascii="Arial" w:hAnsi="Arial" w:cs="Arial"/>
          <w:b w:val="false"/>
        </w:rPr>
      </w:pPr>
    </w:p>
    <w:p w:rsidRPr="00061560" w:rsidR="005620D1" w:rsidP="00527A37" w:rsidRDefault="00005898">
      <w:pPr>
        <w:pStyle w:val="Naslov4"/>
        <w:ind w:firstLine="851"/>
        <w:jc w:val="both"/>
        <w:rPr>
          <w:rFonts w:ascii="Arial" w:hAnsi="Arial" w:cs="Arial"/>
          <w:b w:val="false"/>
        </w:rPr>
      </w:pPr>
      <w:r w:rsidRPr="00061560">
        <w:rPr>
          <w:rFonts w:ascii="Arial" w:hAnsi="Arial" w:cs="Arial"/>
          <w:b w:val="false"/>
        </w:rPr>
        <w:t>Zapisničarka</w:t>
      </w:r>
      <w:r w:rsidRPr="00061560" w:rsidR="00D141A4">
        <w:rPr>
          <w:rFonts w:ascii="Arial" w:hAnsi="Arial" w:cs="Arial"/>
          <w:b w:val="false"/>
        </w:rPr>
        <w:tab/>
      </w:r>
      <w:r w:rsidRPr="00061560" w:rsidR="00D141A4">
        <w:rPr>
          <w:rFonts w:ascii="Arial" w:hAnsi="Arial" w:cs="Arial"/>
          <w:b w:val="false"/>
        </w:rPr>
        <w:tab/>
      </w:r>
      <w:r w:rsidRPr="00061560" w:rsidR="00D141A4">
        <w:rPr>
          <w:rFonts w:ascii="Arial" w:hAnsi="Arial" w:cs="Arial"/>
          <w:b w:val="false"/>
        </w:rPr>
        <w:tab/>
      </w:r>
      <w:r w:rsidRPr="00061560" w:rsidR="00D141A4">
        <w:rPr>
          <w:rFonts w:ascii="Arial" w:hAnsi="Arial" w:cs="Arial"/>
          <w:b w:val="false"/>
        </w:rPr>
        <w:tab/>
      </w:r>
      <w:r w:rsidRPr="00061560" w:rsidR="00D141A4">
        <w:rPr>
          <w:rFonts w:ascii="Arial" w:hAnsi="Arial" w:cs="Arial"/>
          <w:b w:val="false"/>
        </w:rPr>
        <w:tab/>
      </w:r>
      <w:r w:rsidRPr="00061560" w:rsidR="00D141A4">
        <w:rPr>
          <w:rFonts w:ascii="Arial" w:hAnsi="Arial" w:cs="Arial"/>
          <w:b w:val="false"/>
        </w:rPr>
        <w:tab/>
      </w:r>
      <w:r w:rsidRPr="00061560" w:rsidR="00E44539">
        <w:rPr>
          <w:rFonts w:ascii="Arial" w:hAnsi="Arial" w:cs="Arial"/>
          <w:b w:val="false"/>
        </w:rPr>
        <w:t xml:space="preserve">       </w:t>
      </w:r>
      <w:r w:rsidRPr="00061560" w:rsidR="00D141A4">
        <w:rPr>
          <w:rFonts w:ascii="Arial" w:hAnsi="Arial" w:cs="Arial"/>
          <w:b w:val="false"/>
        </w:rPr>
        <w:t>Sutkinja</w:t>
      </w:r>
    </w:p>
    <w:p w:rsidRPr="00061560" w:rsidR="005620D1" w:rsidP="00527A37" w:rsidRDefault="00D457E0">
      <w:pPr>
        <w:pStyle w:val="Naslov4"/>
        <w:ind w:firstLine="851"/>
        <w:jc w:val="both"/>
        <w:rPr>
          <w:rFonts w:ascii="Arial" w:hAnsi="Arial" w:cs="Arial"/>
          <w:b w:val="false"/>
        </w:rPr>
      </w:pPr>
      <w:r w:rsidRPr="00061560">
        <w:rPr>
          <w:rFonts w:ascii="Arial" w:hAnsi="Arial" w:cs="Arial"/>
          <w:b w:val="false"/>
        </w:rPr>
        <w:t>Ana Matić</w:t>
      </w:r>
      <w:r w:rsidRPr="00061560" w:rsidR="000450C0">
        <w:rPr>
          <w:rFonts w:ascii="Arial" w:hAnsi="Arial" w:cs="Arial"/>
          <w:b w:val="false"/>
        </w:rPr>
        <w:tab/>
      </w:r>
      <w:r w:rsidRPr="00061560" w:rsidR="000450C0">
        <w:rPr>
          <w:rFonts w:ascii="Arial" w:hAnsi="Arial" w:cs="Arial"/>
          <w:b w:val="false"/>
        </w:rPr>
        <w:tab/>
      </w:r>
      <w:r w:rsidRPr="00061560" w:rsidR="000450C0">
        <w:rPr>
          <w:rFonts w:ascii="Arial" w:hAnsi="Arial" w:cs="Arial"/>
          <w:b w:val="false"/>
        </w:rPr>
        <w:tab/>
      </w:r>
      <w:r w:rsidRPr="00061560" w:rsidR="000450C0">
        <w:rPr>
          <w:rFonts w:ascii="Arial" w:hAnsi="Arial" w:cs="Arial"/>
          <w:b w:val="false"/>
        </w:rPr>
        <w:tab/>
      </w:r>
      <w:r w:rsidRPr="00061560" w:rsidR="000450C0">
        <w:rPr>
          <w:rFonts w:ascii="Arial" w:hAnsi="Arial" w:cs="Arial"/>
          <w:b w:val="false"/>
        </w:rPr>
        <w:tab/>
      </w:r>
      <w:r w:rsidRPr="00061560" w:rsidR="000F430F">
        <w:rPr>
          <w:rFonts w:ascii="Arial" w:hAnsi="Arial" w:cs="Arial"/>
          <w:b w:val="false"/>
        </w:rPr>
        <w:t xml:space="preserve">    </w:t>
      </w:r>
      <w:r w:rsidRPr="00061560" w:rsidR="001F2C76">
        <w:rPr>
          <w:rFonts w:ascii="Arial" w:hAnsi="Arial" w:cs="Arial"/>
          <w:b w:val="false"/>
        </w:rPr>
        <w:t xml:space="preserve">     </w:t>
      </w:r>
      <w:r w:rsidRPr="00061560" w:rsidR="000F430F">
        <w:rPr>
          <w:rFonts w:ascii="Arial" w:hAnsi="Arial" w:cs="Arial"/>
          <w:b w:val="false"/>
        </w:rPr>
        <w:t xml:space="preserve">  </w:t>
      </w:r>
      <w:r w:rsidRPr="00061560" w:rsidR="00851060">
        <w:rPr>
          <w:rFonts w:ascii="Arial" w:hAnsi="Arial" w:cs="Arial"/>
          <w:b w:val="false"/>
        </w:rPr>
        <w:t xml:space="preserve"> </w:t>
      </w:r>
      <w:r w:rsidRPr="00061560" w:rsidR="00B105A9">
        <w:rPr>
          <w:rFonts w:ascii="Arial" w:hAnsi="Arial" w:cs="Arial"/>
          <w:b w:val="false"/>
        </w:rPr>
        <w:t xml:space="preserve">Ljiljana Lovrek </w:t>
      </w:r>
      <w:r w:rsidRPr="00061560" w:rsidR="00D141A4">
        <w:rPr>
          <w:rFonts w:ascii="Arial" w:hAnsi="Arial" w:cs="Arial"/>
          <w:b w:val="false"/>
        </w:rPr>
        <w:t>Grojzdek</w:t>
      </w:r>
    </w:p>
    <w:p w:rsidRPr="00061560" w:rsidR="005620D1" w:rsidP="00527A37" w:rsidRDefault="005620D1">
      <w:pPr>
        <w:spacing w:after="120"/>
        <w:ind w:firstLine="851"/>
        <w:rPr>
          <w:rFonts w:ascii="Arial" w:hAnsi="Arial" w:cs="Arial"/>
          <w:bCs/>
        </w:rPr>
      </w:pPr>
    </w:p>
    <w:p w:rsidRPr="00061560" w:rsidR="008F633A" w:rsidP="008F633A" w:rsidRDefault="008F633A">
      <w:pPr>
        <w:rPr>
          <w:rFonts w:ascii="Arial" w:hAnsi="Arial" w:cs="Arial"/>
          <w:bCs/>
        </w:rPr>
      </w:pPr>
      <w:r w:rsidRPr="00061560">
        <w:rPr>
          <w:rFonts w:ascii="Arial" w:hAnsi="Arial" w:cs="Arial"/>
          <w:bCs/>
        </w:rPr>
        <w:t>Ova presuda je pravomoćna.</w:t>
      </w:r>
    </w:p>
    <w:p w:rsidRPr="00061560" w:rsidR="008F633A" w:rsidP="008F633A" w:rsidRDefault="008F633A">
      <w:pPr>
        <w:rPr>
          <w:rFonts w:ascii="Arial" w:hAnsi="Arial" w:cs="Arial"/>
          <w:bCs/>
        </w:rPr>
      </w:pPr>
      <w:r w:rsidRPr="00061560">
        <w:rPr>
          <w:rFonts w:ascii="Arial" w:hAnsi="Arial" w:cs="Arial"/>
          <w:bCs/>
        </w:rPr>
        <w:t>Protiv ove presude nije dopuštena žalba.</w:t>
      </w:r>
    </w:p>
    <w:p w:rsidRPr="00061560" w:rsidR="008F633A" w:rsidP="008F633A" w:rsidRDefault="008F633A">
      <w:pPr>
        <w:jc w:val="left"/>
        <w:rPr>
          <w:rFonts w:ascii="Arial" w:hAnsi="Arial" w:cs="Arial"/>
          <w:bCs/>
        </w:rPr>
      </w:pPr>
    </w:p>
    <w:p w:rsidRPr="00325D05" w:rsidR="00325D05" w:rsidP="00325D05" w:rsidRDefault="00325D05">
      <w:pPr>
        <w:jc w:val="left"/>
        <w:rPr>
          <w:rFonts w:ascii="Arial" w:hAnsi="Arial" w:eastAsia="Arial" w:cs="Arial"/>
        </w:rPr>
      </w:pPr>
      <w:r w:rsidRPr="00325D05">
        <w:rPr>
          <w:rFonts w:ascii="Arial" w:hAnsi="Arial" w:eastAsia="Arial" w:cs="Arial"/>
        </w:rPr>
        <w:t>Dostavna naredba:</w:t>
      </w:r>
    </w:p>
    <w:p w:rsidRPr="00325D05" w:rsidR="00325D05" w:rsidP="00325D05" w:rsidRDefault="00325D05">
      <w:pPr>
        <w:numPr>
          <w:ilvl w:val="0"/>
          <w:numId w:val="12"/>
        </w:numPr>
        <w:tabs>
          <w:tab w:val="left" w:pos="720"/>
        </w:tabs>
        <w:jc w:val="left"/>
        <w:rPr>
          <w:rFonts w:ascii="Arial" w:hAnsi="Arial" w:eastAsia="Arial" w:cs="Arial"/>
        </w:rPr>
      </w:pPr>
      <w:r w:rsidRPr="00325D05">
        <w:rPr>
          <w:rFonts w:ascii="Arial" w:hAnsi="Arial" w:eastAsia="Arial" w:cs="Arial"/>
        </w:rPr>
        <w:t>okrivljenik Stipe Grubišić, iz Zagreba, Domobranska 25</w:t>
      </w:r>
    </w:p>
    <w:p w:rsidRPr="00325D05" w:rsidR="00325D05" w:rsidP="00325D05" w:rsidRDefault="00325D05">
      <w:pPr>
        <w:numPr>
          <w:ilvl w:val="0"/>
          <w:numId w:val="12"/>
        </w:numPr>
        <w:tabs>
          <w:tab w:val="left" w:pos="720"/>
        </w:tabs>
        <w:jc w:val="left"/>
        <w:rPr>
          <w:rFonts w:ascii="Arial" w:hAnsi="Arial" w:eastAsia="Arial" w:cs="Arial"/>
        </w:rPr>
      </w:pPr>
      <w:r w:rsidRPr="00325D05">
        <w:rPr>
          <w:rFonts w:ascii="Arial" w:hAnsi="Arial" w:eastAsia="Arial" w:cs="Arial"/>
        </w:rPr>
        <w:t xml:space="preserve">tužitelj PU zagrebačka, II. Postaja prometne policije </w:t>
      </w:r>
    </w:p>
    <w:p w:rsidRPr="00325D05" w:rsidR="00325D05" w:rsidP="00325D05" w:rsidRDefault="00325D05">
      <w:pPr>
        <w:numPr>
          <w:ilvl w:val="0"/>
          <w:numId w:val="12"/>
        </w:numPr>
        <w:tabs>
          <w:tab w:val="left" w:pos="720"/>
        </w:tabs>
        <w:jc w:val="left"/>
        <w:rPr>
          <w:rFonts w:ascii="Arial" w:hAnsi="Arial" w:eastAsia="Arial" w:cs="Arial"/>
        </w:rPr>
      </w:pPr>
      <w:r w:rsidRPr="00325D05">
        <w:rPr>
          <w:rFonts w:ascii="Arial" w:hAnsi="Arial" w:eastAsia="Arial" w:cs="Arial"/>
        </w:rPr>
        <w:t>pismohrana-ovdje</w:t>
      </w:r>
    </w:p>
    <w:p w:rsidRPr="00061560" w:rsidR="00D513AA" w:rsidP="00325D05" w:rsidRDefault="00D513AA">
      <w:pPr>
        <w:ind w:firstLine="851"/>
        <w:rPr>
          <w:rFonts w:ascii="Arial" w:hAnsi="Arial" w:cs="Arial"/>
          <w:bCs/>
        </w:rPr>
      </w:pPr>
    </w:p>
    <w:sectPr w:rsidRPr="00061560" w:rsidR="00D513AA" w:rsidSect="00B52854">
      <w:headerReference w:type="even" r:id="rId9"/>
      <w:headerReference w:type="default" r:id="rId10"/>
      <w:headerReference w:type="first" r:id="rId11"/>
      <w:pgSz w:w="11906" w:h="16838"/>
      <w:pgMar w:top="1418" w:right="1418" w:bottom="1418" w:left="1418" w:header="1418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F72F1" w:rsidRDefault="00CF72F1">
      <w:r>
        <w:separator/>
      </w:r>
    </w:p>
  </w:endnote>
  <w:endnote w:type="continuationSeparator" w:id="0">
    <w:p w:rsidR="00CF72F1" w:rsidRDefault="00CF72F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F72F1" w:rsidRDefault="00CF72F1">
      <w:r>
        <w:separator/>
      </w:r>
    </w:p>
  </w:footnote>
  <w:footnote w:type="continuationSeparator" w:id="0">
    <w:p w:rsidR="00CF72F1" w:rsidRDefault="00CF72F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93A6C" w:rsidP="006D3358" w:rsidRDefault="00893A6C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93A6C" w:rsidRDefault="00893A6C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52854" w:rsidRDefault="00B52854">
    <w:pPr>
      <w:pStyle w:val="Zaglavlje"/>
      <w:jc w:val="center"/>
    </w:pPr>
    <w:r>
      <w:fldChar w:fldCharType="begin"/>
    </w:r>
    <w:r>
      <w:instrText>PAGE   \* MERGEFORMAT</w:instrText>
    </w:r>
    <w:r>
      <w:fldChar w:fldCharType="separate"/>
    </w:r>
    <w:r w:rsidR="00061560">
      <w:rPr>
        <w:noProof/>
      </w:rPr>
      <w:t>2</w:t>
    </w:r>
    <w:r>
      <w:fldChar w:fldCharType="end"/>
    </w:r>
  </w:p>
  <w:p w:rsidRPr="00527A37" w:rsidR="00B52854" w:rsidP="00B52854" w:rsidRDefault="008E1A48">
    <w:pPr>
      <w:pStyle w:val="Zaglavlje"/>
      <w:tabs>
        <w:tab w:val="clear" w:pos="9072"/>
        <w:tab w:val="right" w:pos="9070"/>
      </w:tabs>
      <w:jc w:val="right"/>
      <w:rPr>
        <w:rFonts w:ascii="Arial" w:hAnsi="Arial" w:cs="Arial"/>
      </w:rPr>
    </w:pPr>
    <w:r w:rsidRPr="00527A37">
      <w:rPr>
        <w:rFonts w:ascii="Arial" w:hAnsi="Arial" w:cs="Arial"/>
      </w:rPr>
      <w:t xml:space="preserve">Poslovni broj </w:t>
    </w:r>
    <w:r w:rsidRPr="00527A37" w:rsidR="00B52854">
      <w:rPr>
        <w:rFonts w:ascii="Arial" w:hAnsi="Arial" w:cs="Arial"/>
      </w:rPr>
      <w:t>Pp</w:t>
    </w:r>
    <w:r w:rsidRPr="00527A37" w:rsidR="00D71C27">
      <w:rPr>
        <w:rFonts w:ascii="Arial" w:hAnsi="Arial" w:cs="Arial"/>
      </w:rPr>
      <w:t>-</w:t>
    </w:r>
    <w:r w:rsidR="00325D05">
      <w:rPr>
        <w:rFonts w:ascii="Arial" w:hAnsi="Arial" w:cs="Arial"/>
      </w:rPr>
      <w:t>8116</w:t>
    </w:r>
    <w:r w:rsidRPr="00527A37" w:rsidR="00D71C27">
      <w:rPr>
        <w:rFonts w:ascii="Arial" w:hAnsi="Arial" w:cs="Arial"/>
      </w:rPr>
      <w:t>/202</w:t>
    </w:r>
    <w:r w:rsidR="00304268">
      <w:rPr>
        <w:rFonts w:ascii="Arial" w:hAnsi="Arial" w:cs="Arial"/>
      </w:rPr>
      <w:t>5</w:t>
    </w:r>
  </w:p>
  <w:p w:rsidR="00893A6C" w:rsidP="00E35433" w:rsidRDefault="00893A6C">
    <w:pPr>
      <w:pStyle w:val="Zaglavlje"/>
      <w:tabs>
        <w:tab w:val="clear" w:pos="9072"/>
        <w:tab w:val="right" w:pos="9070"/>
      </w:tabs>
    </w:pPr>
  </w:p>
  <w:p w:rsidR="00C54719" w:rsidP="00E35433" w:rsidRDefault="00C54719">
    <w:pPr>
      <w:pStyle w:val="Zaglavlje"/>
      <w:tabs>
        <w:tab w:val="clear" w:pos="9072"/>
        <w:tab w:val="right" w:pos="9070"/>
      </w:tabs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93A6C" w:rsidRDefault="00893A6C">
    <w:pPr>
      <w:pStyle w:val="Zaglavlje"/>
      <w:rPr>
        <w:b/>
        <w:bCs/>
      </w:rPr>
    </w:pPr>
    <w:r>
      <w:t xml:space="preserve">                                            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DE4161"/>
    <w:multiLevelType w:val="hybridMultilevel"/>
    <w:tmpl w:val="AAFADF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097D94"/>
    <w:multiLevelType w:val="singleLevel"/>
    <w:tmpl w:val="F8F0A8AA"/>
    <w:lvl w:ilvl="0">
      <w:start w:val="2"/>
      <w:numFmt w:val="decimal"/>
      <w:lvlText w:val="%1."/>
      <w:legacy w:legacy="true" w:legacySpace="0" w:legacyIndent="336"/>
      <w:lvlJc w:val="left"/>
      <w:pPr>
        <w:ind w:left="0" w:firstLine="0"/>
      </w:pPr>
      <w:rPr>
        <w:rFonts w:hint="default" w:ascii="Arial" w:hAnsi="Arial" w:cs="Arial"/>
      </w:rPr>
    </w:lvl>
  </w:abstractNum>
  <w:abstractNum w:abstractNumId="2">
    <w:nsid w:val="3F97353B"/>
    <w:multiLevelType w:val="hybridMultilevel"/>
    <w:tmpl w:val="0E5E85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F83A6F"/>
    <w:multiLevelType w:val="hybridMultilevel"/>
    <w:tmpl w:val="79A2D8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EDD33BC"/>
    <w:multiLevelType w:val="hybridMultilevel"/>
    <w:tmpl w:val="62B8AFE0"/>
    <w:lvl w:ilvl="0" w:tplc="32B233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222" w:hanging="360"/>
      </w:pPr>
    </w:lvl>
    <w:lvl w:ilvl="2" w:tplc="041A001B" w:tentative="true">
      <w:start w:val="1"/>
      <w:numFmt w:val="lowerRoman"/>
      <w:lvlText w:val="%3."/>
      <w:lvlJc w:val="right"/>
      <w:pPr>
        <w:ind w:left="1942" w:hanging="180"/>
      </w:pPr>
    </w:lvl>
    <w:lvl w:ilvl="3" w:tplc="041A000F" w:tentative="true">
      <w:start w:val="1"/>
      <w:numFmt w:val="decimal"/>
      <w:lvlText w:val="%4."/>
      <w:lvlJc w:val="left"/>
      <w:pPr>
        <w:ind w:left="2662" w:hanging="360"/>
      </w:pPr>
    </w:lvl>
    <w:lvl w:ilvl="4" w:tplc="041A0019" w:tentative="true">
      <w:start w:val="1"/>
      <w:numFmt w:val="lowerLetter"/>
      <w:lvlText w:val="%5."/>
      <w:lvlJc w:val="left"/>
      <w:pPr>
        <w:ind w:left="3382" w:hanging="360"/>
      </w:pPr>
    </w:lvl>
    <w:lvl w:ilvl="5" w:tplc="041A001B" w:tentative="true">
      <w:start w:val="1"/>
      <w:numFmt w:val="lowerRoman"/>
      <w:lvlText w:val="%6."/>
      <w:lvlJc w:val="right"/>
      <w:pPr>
        <w:ind w:left="4102" w:hanging="180"/>
      </w:pPr>
    </w:lvl>
    <w:lvl w:ilvl="6" w:tplc="041A000F" w:tentative="true">
      <w:start w:val="1"/>
      <w:numFmt w:val="decimal"/>
      <w:lvlText w:val="%7."/>
      <w:lvlJc w:val="left"/>
      <w:pPr>
        <w:ind w:left="4822" w:hanging="360"/>
      </w:pPr>
    </w:lvl>
    <w:lvl w:ilvl="7" w:tplc="041A0019" w:tentative="true">
      <w:start w:val="1"/>
      <w:numFmt w:val="lowerLetter"/>
      <w:lvlText w:val="%8."/>
      <w:lvlJc w:val="left"/>
      <w:pPr>
        <w:ind w:left="5542" w:hanging="360"/>
      </w:pPr>
    </w:lvl>
    <w:lvl w:ilvl="8" w:tplc="041A001B" w:tentative="true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7DD0D58"/>
    <w:multiLevelType w:val="hybridMultilevel"/>
    <w:tmpl w:val="279839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525035"/>
    <w:multiLevelType w:val="hybridMultilevel"/>
    <w:tmpl w:val="FF02ABCE"/>
    <w:lvl w:ilvl="0" w:tplc="F69EC1C4">
      <w:start w:val="1"/>
      <w:numFmt w:val="decimal"/>
      <w:lvlText w:val="%1."/>
      <w:lvlJc w:val="left"/>
      <w:pPr>
        <w:ind w:left="660" w:hanging="360"/>
      </w:pPr>
      <w:rPr>
        <w:rFonts w:hint="default" w:eastAsia="Times New Roman"/>
      </w:rPr>
    </w:lvl>
    <w:lvl w:ilvl="1" w:tplc="041A0019" w:tentative="true">
      <w:start w:val="1"/>
      <w:numFmt w:val="lowerLetter"/>
      <w:lvlText w:val="%2."/>
      <w:lvlJc w:val="left"/>
      <w:pPr>
        <w:ind w:left="1380" w:hanging="360"/>
      </w:pPr>
    </w:lvl>
    <w:lvl w:ilvl="2" w:tplc="041A001B" w:tentative="true">
      <w:start w:val="1"/>
      <w:numFmt w:val="lowerRoman"/>
      <w:lvlText w:val="%3."/>
      <w:lvlJc w:val="right"/>
      <w:pPr>
        <w:ind w:left="2100" w:hanging="180"/>
      </w:pPr>
    </w:lvl>
    <w:lvl w:ilvl="3" w:tplc="041A000F" w:tentative="true">
      <w:start w:val="1"/>
      <w:numFmt w:val="decimal"/>
      <w:lvlText w:val="%4."/>
      <w:lvlJc w:val="left"/>
      <w:pPr>
        <w:ind w:left="2820" w:hanging="360"/>
      </w:pPr>
    </w:lvl>
    <w:lvl w:ilvl="4" w:tplc="041A0019" w:tentative="true">
      <w:start w:val="1"/>
      <w:numFmt w:val="lowerLetter"/>
      <w:lvlText w:val="%5."/>
      <w:lvlJc w:val="left"/>
      <w:pPr>
        <w:ind w:left="3540" w:hanging="360"/>
      </w:pPr>
    </w:lvl>
    <w:lvl w:ilvl="5" w:tplc="041A001B" w:tentative="true">
      <w:start w:val="1"/>
      <w:numFmt w:val="lowerRoman"/>
      <w:lvlText w:val="%6."/>
      <w:lvlJc w:val="right"/>
      <w:pPr>
        <w:ind w:left="4260" w:hanging="180"/>
      </w:pPr>
    </w:lvl>
    <w:lvl w:ilvl="6" w:tplc="041A000F" w:tentative="true">
      <w:start w:val="1"/>
      <w:numFmt w:val="decimal"/>
      <w:lvlText w:val="%7."/>
      <w:lvlJc w:val="left"/>
      <w:pPr>
        <w:ind w:left="4980" w:hanging="360"/>
      </w:pPr>
    </w:lvl>
    <w:lvl w:ilvl="7" w:tplc="041A0019" w:tentative="true">
      <w:start w:val="1"/>
      <w:numFmt w:val="lowerLetter"/>
      <w:lvlText w:val="%8."/>
      <w:lvlJc w:val="left"/>
      <w:pPr>
        <w:ind w:left="5700" w:hanging="360"/>
      </w:pPr>
    </w:lvl>
    <w:lvl w:ilvl="8" w:tplc="041A001B" w:tentative="true">
      <w:start w:val="1"/>
      <w:numFmt w:val="lowerRoman"/>
      <w:lvlText w:val="%9."/>
      <w:lvlJc w:val="right"/>
      <w:pPr>
        <w:ind w:left="6420" w:hanging="180"/>
      </w:pPr>
    </w:lvl>
  </w:abstractNum>
  <w:abstractNum w:abstractNumId="9">
    <w:nsid w:val="5C0A3167"/>
    <w:multiLevelType w:val="singleLevel"/>
    <w:tmpl w:val="525C2462"/>
    <w:lvl w:ilvl="0">
      <w:start w:val="1"/>
      <w:numFmt w:val="decimal"/>
      <w:lvlText w:val="%1."/>
      <w:legacy w:legacy="true" w:legacySpace="0" w:legacyIndent="336"/>
      <w:lvlJc w:val="left"/>
      <w:pPr>
        <w:ind w:left="0" w:firstLine="0"/>
      </w:pPr>
      <w:rPr>
        <w:rFonts w:hint="default" w:ascii="Arial" w:hAnsi="Arial" w:cs="Arial"/>
      </w:rPr>
    </w:lvl>
  </w:abstractNum>
  <w:abstractNum w:abstractNumId="10">
    <w:nsid w:val="5FCD1753"/>
    <w:multiLevelType w:val="hybridMultilevel"/>
    <w:tmpl w:val="1A34A8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A17C8E"/>
    <w:multiLevelType w:val="multilevel"/>
    <w:tmpl w:val="5D329A8E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6AF7512"/>
    <w:multiLevelType w:val="hybridMultilevel"/>
    <w:tmpl w:val="2D70A14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</w:num>
  <w:num w:numId="8">
    <w:abstractNumId w:val="1"/>
    <w:lvlOverride w:ilvl="0">
      <w:startOverride w:val="2"/>
    </w:lvlOverride>
  </w:num>
  <w:num w:numId="9">
    <w:abstractNumId w:val="7"/>
  </w:num>
  <w:num w:numId="10">
    <w:abstractNumId w:val="0"/>
  </w:num>
  <w:num w:numId="11">
    <w:abstractNumId w:val="10"/>
  </w:num>
  <w:num w:numId="12">
    <w:abstractNumId w:val="11"/>
  </w:num>
  <w:num w:numId="1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spidmax="1843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499A"/>
    <w:rsid w:val="00005898"/>
    <w:rsid w:val="00006A92"/>
    <w:rsid w:val="00011A82"/>
    <w:rsid w:val="00020E42"/>
    <w:rsid w:val="0002658C"/>
    <w:rsid w:val="00027592"/>
    <w:rsid w:val="0004270D"/>
    <w:rsid w:val="000450C0"/>
    <w:rsid w:val="00046C9F"/>
    <w:rsid w:val="00061560"/>
    <w:rsid w:val="00064C34"/>
    <w:rsid w:val="000663D2"/>
    <w:rsid w:val="00081B08"/>
    <w:rsid w:val="000835DE"/>
    <w:rsid w:val="00085AE2"/>
    <w:rsid w:val="00085D1E"/>
    <w:rsid w:val="00091D97"/>
    <w:rsid w:val="000A0CD9"/>
    <w:rsid w:val="000B23DA"/>
    <w:rsid w:val="000B317E"/>
    <w:rsid w:val="000B648C"/>
    <w:rsid w:val="000B6F65"/>
    <w:rsid w:val="000B707E"/>
    <w:rsid w:val="000C6BB9"/>
    <w:rsid w:val="000D4C3C"/>
    <w:rsid w:val="000E152D"/>
    <w:rsid w:val="000E2A53"/>
    <w:rsid w:val="000F430F"/>
    <w:rsid w:val="00100DC2"/>
    <w:rsid w:val="001033C7"/>
    <w:rsid w:val="001107EF"/>
    <w:rsid w:val="00114801"/>
    <w:rsid w:val="00133047"/>
    <w:rsid w:val="00134813"/>
    <w:rsid w:val="00136779"/>
    <w:rsid w:val="001375D8"/>
    <w:rsid w:val="00140707"/>
    <w:rsid w:val="001552BD"/>
    <w:rsid w:val="00155B60"/>
    <w:rsid w:val="001576EA"/>
    <w:rsid w:val="00163CFF"/>
    <w:rsid w:val="0016617D"/>
    <w:rsid w:val="0017093C"/>
    <w:rsid w:val="0017253B"/>
    <w:rsid w:val="001805F4"/>
    <w:rsid w:val="00182BFC"/>
    <w:rsid w:val="00190AB6"/>
    <w:rsid w:val="00192018"/>
    <w:rsid w:val="00192644"/>
    <w:rsid w:val="001968CB"/>
    <w:rsid w:val="00197E0E"/>
    <w:rsid w:val="001A0253"/>
    <w:rsid w:val="001A1881"/>
    <w:rsid w:val="001A635F"/>
    <w:rsid w:val="001B70A4"/>
    <w:rsid w:val="001C425B"/>
    <w:rsid w:val="001F2C76"/>
    <w:rsid w:val="001F5DB8"/>
    <w:rsid w:val="001F75CA"/>
    <w:rsid w:val="00207E23"/>
    <w:rsid w:val="002107FA"/>
    <w:rsid w:val="00212194"/>
    <w:rsid w:val="002128BA"/>
    <w:rsid w:val="00213B2E"/>
    <w:rsid w:val="00224998"/>
    <w:rsid w:val="00227846"/>
    <w:rsid w:val="0025085D"/>
    <w:rsid w:val="00261216"/>
    <w:rsid w:val="00262C89"/>
    <w:rsid w:val="00281B51"/>
    <w:rsid w:val="002871C3"/>
    <w:rsid w:val="00296A86"/>
    <w:rsid w:val="00296E1B"/>
    <w:rsid w:val="00297831"/>
    <w:rsid w:val="002A3849"/>
    <w:rsid w:val="002A6E8F"/>
    <w:rsid w:val="002C3965"/>
    <w:rsid w:val="002C6AB7"/>
    <w:rsid w:val="002D2111"/>
    <w:rsid w:val="002E4C43"/>
    <w:rsid w:val="002E55B5"/>
    <w:rsid w:val="002F2B0E"/>
    <w:rsid w:val="002F306A"/>
    <w:rsid w:val="00302F0B"/>
    <w:rsid w:val="00304268"/>
    <w:rsid w:val="0031595D"/>
    <w:rsid w:val="003170E9"/>
    <w:rsid w:val="0032563C"/>
    <w:rsid w:val="00325D05"/>
    <w:rsid w:val="00336D64"/>
    <w:rsid w:val="0034121F"/>
    <w:rsid w:val="0034236A"/>
    <w:rsid w:val="00350C01"/>
    <w:rsid w:val="00351EA4"/>
    <w:rsid w:val="0035624E"/>
    <w:rsid w:val="003718D0"/>
    <w:rsid w:val="003724CE"/>
    <w:rsid w:val="003752D1"/>
    <w:rsid w:val="00392D66"/>
    <w:rsid w:val="00393556"/>
    <w:rsid w:val="0039453E"/>
    <w:rsid w:val="003A1712"/>
    <w:rsid w:val="003C03C8"/>
    <w:rsid w:val="003C1AB5"/>
    <w:rsid w:val="003D144D"/>
    <w:rsid w:val="003D4F8D"/>
    <w:rsid w:val="003F4A5C"/>
    <w:rsid w:val="003F5BBA"/>
    <w:rsid w:val="003F6F5D"/>
    <w:rsid w:val="00401406"/>
    <w:rsid w:val="00414570"/>
    <w:rsid w:val="00416E3D"/>
    <w:rsid w:val="00424AFC"/>
    <w:rsid w:val="004503E3"/>
    <w:rsid w:val="00455D21"/>
    <w:rsid w:val="00461145"/>
    <w:rsid w:val="00463E78"/>
    <w:rsid w:val="00466AC9"/>
    <w:rsid w:val="00474FA8"/>
    <w:rsid w:val="00480D25"/>
    <w:rsid w:val="00481905"/>
    <w:rsid w:val="004A0A5A"/>
    <w:rsid w:val="004A36E1"/>
    <w:rsid w:val="004A4749"/>
    <w:rsid w:val="004D0C64"/>
    <w:rsid w:val="004E0F41"/>
    <w:rsid w:val="004E3ED4"/>
    <w:rsid w:val="004F0060"/>
    <w:rsid w:val="00503C6D"/>
    <w:rsid w:val="00514C5A"/>
    <w:rsid w:val="005236F7"/>
    <w:rsid w:val="00527A37"/>
    <w:rsid w:val="0053354A"/>
    <w:rsid w:val="00534D5E"/>
    <w:rsid w:val="00551A8E"/>
    <w:rsid w:val="005620D1"/>
    <w:rsid w:val="005631A1"/>
    <w:rsid w:val="00572885"/>
    <w:rsid w:val="00572EB4"/>
    <w:rsid w:val="00583577"/>
    <w:rsid w:val="00583C40"/>
    <w:rsid w:val="00583DB3"/>
    <w:rsid w:val="005950C6"/>
    <w:rsid w:val="005A32AE"/>
    <w:rsid w:val="005A4857"/>
    <w:rsid w:val="005A6FBA"/>
    <w:rsid w:val="005B5752"/>
    <w:rsid w:val="005B6198"/>
    <w:rsid w:val="005C0FE8"/>
    <w:rsid w:val="005C626F"/>
    <w:rsid w:val="005D68FE"/>
    <w:rsid w:val="005E0646"/>
    <w:rsid w:val="005E2E04"/>
    <w:rsid w:val="005F3ED2"/>
    <w:rsid w:val="005F72B2"/>
    <w:rsid w:val="00607AAE"/>
    <w:rsid w:val="0061019E"/>
    <w:rsid w:val="00641222"/>
    <w:rsid w:val="006455B2"/>
    <w:rsid w:val="0064797D"/>
    <w:rsid w:val="006507B0"/>
    <w:rsid w:val="006617CC"/>
    <w:rsid w:val="0066449D"/>
    <w:rsid w:val="00673289"/>
    <w:rsid w:val="006743B2"/>
    <w:rsid w:val="006748AD"/>
    <w:rsid w:val="00682894"/>
    <w:rsid w:val="00690140"/>
    <w:rsid w:val="0069540A"/>
    <w:rsid w:val="006956AD"/>
    <w:rsid w:val="006A1EDF"/>
    <w:rsid w:val="006D3358"/>
    <w:rsid w:val="006D441B"/>
    <w:rsid w:val="006D4680"/>
    <w:rsid w:val="006D7DF8"/>
    <w:rsid w:val="006E174C"/>
    <w:rsid w:val="006E26A1"/>
    <w:rsid w:val="007021DA"/>
    <w:rsid w:val="00705473"/>
    <w:rsid w:val="00711D4B"/>
    <w:rsid w:val="00714175"/>
    <w:rsid w:val="00724237"/>
    <w:rsid w:val="0073459E"/>
    <w:rsid w:val="00734C27"/>
    <w:rsid w:val="00761C44"/>
    <w:rsid w:val="00766D99"/>
    <w:rsid w:val="00767813"/>
    <w:rsid w:val="007755DD"/>
    <w:rsid w:val="00775AFF"/>
    <w:rsid w:val="00784970"/>
    <w:rsid w:val="00786B68"/>
    <w:rsid w:val="00790920"/>
    <w:rsid w:val="007957CC"/>
    <w:rsid w:val="00795DD2"/>
    <w:rsid w:val="00797BBB"/>
    <w:rsid w:val="007A4426"/>
    <w:rsid w:val="007A60A3"/>
    <w:rsid w:val="007B16C5"/>
    <w:rsid w:val="007B1EBB"/>
    <w:rsid w:val="007B7590"/>
    <w:rsid w:val="007E7F33"/>
    <w:rsid w:val="007F2141"/>
    <w:rsid w:val="007F4DC2"/>
    <w:rsid w:val="00800183"/>
    <w:rsid w:val="00811177"/>
    <w:rsid w:val="00814B43"/>
    <w:rsid w:val="00816906"/>
    <w:rsid w:val="00820BEF"/>
    <w:rsid w:val="00823C44"/>
    <w:rsid w:val="00827119"/>
    <w:rsid w:val="0083280B"/>
    <w:rsid w:val="0083369D"/>
    <w:rsid w:val="008349FB"/>
    <w:rsid w:val="00843546"/>
    <w:rsid w:val="00851060"/>
    <w:rsid w:val="008568B5"/>
    <w:rsid w:val="008623F2"/>
    <w:rsid w:val="008673E5"/>
    <w:rsid w:val="008748D5"/>
    <w:rsid w:val="00875265"/>
    <w:rsid w:val="00893A6C"/>
    <w:rsid w:val="008950A9"/>
    <w:rsid w:val="008A22FE"/>
    <w:rsid w:val="008B567D"/>
    <w:rsid w:val="008D26B0"/>
    <w:rsid w:val="008E1A48"/>
    <w:rsid w:val="008E7E87"/>
    <w:rsid w:val="008F070C"/>
    <w:rsid w:val="008F1086"/>
    <w:rsid w:val="008F633A"/>
    <w:rsid w:val="009012FF"/>
    <w:rsid w:val="0090583C"/>
    <w:rsid w:val="00914F1C"/>
    <w:rsid w:val="00916703"/>
    <w:rsid w:val="00917587"/>
    <w:rsid w:val="00924F94"/>
    <w:rsid w:val="00933FB2"/>
    <w:rsid w:val="00934FD9"/>
    <w:rsid w:val="00936986"/>
    <w:rsid w:val="009379DC"/>
    <w:rsid w:val="00944D88"/>
    <w:rsid w:val="00974DFC"/>
    <w:rsid w:val="0098306B"/>
    <w:rsid w:val="009865CE"/>
    <w:rsid w:val="009868CF"/>
    <w:rsid w:val="009977A2"/>
    <w:rsid w:val="009A63BE"/>
    <w:rsid w:val="009B1840"/>
    <w:rsid w:val="009B26B0"/>
    <w:rsid w:val="009C3D80"/>
    <w:rsid w:val="009D3C9E"/>
    <w:rsid w:val="009E197B"/>
    <w:rsid w:val="009E2A04"/>
    <w:rsid w:val="009F6BE7"/>
    <w:rsid w:val="00A04695"/>
    <w:rsid w:val="00A053DF"/>
    <w:rsid w:val="00A3702F"/>
    <w:rsid w:val="00A41F04"/>
    <w:rsid w:val="00A64B58"/>
    <w:rsid w:val="00A80866"/>
    <w:rsid w:val="00A80C8D"/>
    <w:rsid w:val="00A917EB"/>
    <w:rsid w:val="00AA4ADC"/>
    <w:rsid w:val="00AA4FC4"/>
    <w:rsid w:val="00AB127A"/>
    <w:rsid w:val="00AB2216"/>
    <w:rsid w:val="00AD0B9C"/>
    <w:rsid w:val="00AD27D6"/>
    <w:rsid w:val="00AE2F68"/>
    <w:rsid w:val="00AE71B5"/>
    <w:rsid w:val="00B05872"/>
    <w:rsid w:val="00B105A9"/>
    <w:rsid w:val="00B11A34"/>
    <w:rsid w:val="00B2535E"/>
    <w:rsid w:val="00B303FF"/>
    <w:rsid w:val="00B306BF"/>
    <w:rsid w:val="00B36BAD"/>
    <w:rsid w:val="00B46357"/>
    <w:rsid w:val="00B52854"/>
    <w:rsid w:val="00B75769"/>
    <w:rsid w:val="00B90AAF"/>
    <w:rsid w:val="00B9230C"/>
    <w:rsid w:val="00B925D3"/>
    <w:rsid w:val="00B970A4"/>
    <w:rsid w:val="00BA4A41"/>
    <w:rsid w:val="00BB7B57"/>
    <w:rsid w:val="00BC7F93"/>
    <w:rsid w:val="00BE1186"/>
    <w:rsid w:val="00BE3B75"/>
    <w:rsid w:val="00BF0F3D"/>
    <w:rsid w:val="00C01592"/>
    <w:rsid w:val="00C0695C"/>
    <w:rsid w:val="00C206E8"/>
    <w:rsid w:val="00C23EBE"/>
    <w:rsid w:val="00C3649E"/>
    <w:rsid w:val="00C40F90"/>
    <w:rsid w:val="00C46918"/>
    <w:rsid w:val="00C54719"/>
    <w:rsid w:val="00C729ED"/>
    <w:rsid w:val="00C74C93"/>
    <w:rsid w:val="00C96E3B"/>
    <w:rsid w:val="00CA7947"/>
    <w:rsid w:val="00CC14FA"/>
    <w:rsid w:val="00CC59A9"/>
    <w:rsid w:val="00CC6436"/>
    <w:rsid w:val="00CE3D85"/>
    <w:rsid w:val="00CF50B6"/>
    <w:rsid w:val="00CF569E"/>
    <w:rsid w:val="00CF72F1"/>
    <w:rsid w:val="00D0652F"/>
    <w:rsid w:val="00D141A4"/>
    <w:rsid w:val="00D21B3F"/>
    <w:rsid w:val="00D223EA"/>
    <w:rsid w:val="00D37E8F"/>
    <w:rsid w:val="00D40FB8"/>
    <w:rsid w:val="00D457E0"/>
    <w:rsid w:val="00D50931"/>
    <w:rsid w:val="00D513AA"/>
    <w:rsid w:val="00D71C27"/>
    <w:rsid w:val="00D85373"/>
    <w:rsid w:val="00D86845"/>
    <w:rsid w:val="00D94878"/>
    <w:rsid w:val="00D95281"/>
    <w:rsid w:val="00DB2B1B"/>
    <w:rsid w:val="00DB3E07"/>
    <w:rsid w:val="00DB7B81"/>
    <w:rsid w:val="00DD27F9"/>
    <w:rsid w:val="00DE1BD9"/>
    <w:rsid w:val="00DF7A8C"/>
    <w:rsid w:val="00E179F0"/>
    <w:rsid w:val="00E25E2F"/>
    <w:rsid w:val="00E3192A"/>
    <w:rsid w:val="00E35433"/>
    <w:rsid w:val="00E40E71"/>
    <w:rsid w:val="00E41329"/>
    <w:rsid w:val="00E444B0"/>
    <w:rsid w:val="00E44539"/>
    <w:rsid w:val="00E61FF5"/>
    <w:rsid w:val="00E627AB"/>
    <w:rsid w:val="00E753E5"/>
    <w:rsid w:val="00E8554A"/>
    <w:rsid w:val="00E95718"/>
    <w:rsid w:val="00EA126E"/>
    <w:rsid w:val="00EA427D"/>
    <w:rsid w:val="00EA4E0E"/>
    <w:rsid w:val="00EA654E"/>
    <w:rsid w:val="00EB1734"/>
    <w:rsid w:val="00EE3811"/>
    <w:rsid w:val="00EE411B"/>
    <w:rsid w:val="00EF0D51"/>
    <w:rsid w:val="00EF1049"/>
    <w:rsid w:val="00F04716"/>
    <w:rsid w:val="00F06508"/>
    <w:rsid w:val="00F14949"/>
    <w:rsid w:val="00F16B01"/>
    <w:rsid w:val="00F21EB3"/>
    <w:rsid w:val="00F23644"/>
    <w:rsid w:val="00F342DF"/>
    <w:rsid w:val="00F35FB3"/>
    <w:rsid w:val="00F431CA"/>
    <w:rsid w:val="00F54A86"/>
    <w:rsid w:val="00F65178"/>
    <w:rsid w:val="00F67C5B"/>
    <w:rsid w:val="00F75D36"/>
    <w:rsid w:val="00F81220"/>
    <w:rsid w:val="00F91A50"/>
    <w:rsid w:val="00F92E73"/>
    <w:rsid w:val="00F93657"/>
    <w:rsid w:val="00F93A30"/>
    <w:rsid w:val="00F94E00"/>
    <w:rsid w:val="00FC7FA1"/>
    <w:rsid w:val="00FD0BD7"/>
    <w:rsid w:val="00FE26F4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8433" v:ext="edit"/>
    <o:shapelayout v:ext="edit">
      <o:idmap data="1" v:ext="edit"/>
    </o:shapelayout>
  </w:shapeDefaults>
  <w:decimalSymbol w:val=","/>
  <w:listSeparator w:val=";"/>
  <w15:chartTrackingRefBased/>
  <w14:docId w14:val="3FD25FE1"/>
  <w15:docId w15:val="{36C4344B-A8C1-4E4C-9FFC-4C966835370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link w:val="PodnojeChar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character" w:styleId="ZaglavljeChar" w:customStyle="true">
    <w:name w:val="Zaglavlje Char"/>
    <w:link w:val="Zaglavlje"/>
    <w:uiPriority w:val="99"/>
    <w:rsid w:val="00E35433"/>
    <w:rPr>
      <w:sz w:val="24"/>
      <w:szCs w:val="24"/>
    </w:rPr>
  </w:style>
  <w:style w:type="paragraph" w:styleId="Tekstbalonia">
    <w:name w:val="Balloon Text"/>
    <w:basedOn w:val="Normal"/>
    <w:link w:val="TekstbaloniaChar"/>
    <w:rsid w:val="00E3543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E35433"/>
    <w:rPr>
      <w:rFonts w:ascii="Tahoma" w:hAnsi="Tahoma" w:cs="Tahoma"/>
      <w:sz w:val="16"/>
      <w:szCs w:val="16"/>
    </w:rPr>
  </w:style>
  <w:style w:type="character" w:styleId="PodnojeChar" w:customStyle="true">
    <w:name w:val="Podnožje Char"/>
    <w:link w:val="Podnoje"/>
    <w:rsid w:val="0025085D"/>
    <w:rPr>
      <w:sz w:val="24"/>
      <w:szCs w:val="24"/>
    </w:rPr>
  </w:style>
  <w:style w:type="paragraph" w:styleId="Style10" w:customStyle="true">
    <w:name w:val="Style10"/>
    <w:basedOn w:val="Normal"/>
    <w:uiPriority w:val="99"/>
    <w:rsid w:val="007A4426"/>
    <w:pPr>
      <w:widowControl w:val="false"/>
      <w:autoSpaceDE w:val="false"/>
      <w:autoSpaceDN w:val="false"/>
      <w:adjustRightInd w:val="false"/>
      <w:spacing w:line="230" w:lineRule="exact"/>
      <w:ind w:firstLine="782"/>
    </w:pPr>
    <w:rPr>
      <w:rFonts w:ascii="Arial" w:hAnsi="Arial" w:cs="Arial"/>
    </w:rPr>
  </w:style>
  <w:style w:type="character" w:styleId="FontStyle30" w:customStyle="true">
    <w:name w:val="Font Style30"/>
    <w:uiPriority w:val="99"/>
    <w:rsid w:val="007A4426"/>
    <w:rPr>
      <w:rFonts w:hint="default" w:ascii="Arial" w:hAnsi="Arial" w:cs="Arial"/>
      <w:sz w:val="18"/>
      <w:szCs w:val="18"/>
    </w:rPr>
  </w:style>
  <w:style w:type="character" w:styleId="FontStyle39" w:customStyle="true">
    <w:name w:val="Font Style39"/>
    <w:uiPriority w:val="99"/>
    <w:rsid w:val="007A4426"/>
    <w:rPr>
      <w:rFonts w:hint="default" w:ascii="Arial" w:hAnsi="Arial" w:cs="Arial"/>
      <w:sz w:val="18"/>
      <w:szCs w:val="18"/>
    </w:rPr>
  </w:style>
  <w:style w:type="paragraph" w:styleId="Style3" w:customStyle="true">
    <w:name w:val="Style3"/>
    <w:basedOn w:val="Normal"/>
    <w:uiPriority w:val="99"/>
    <w:rsid w:val="007B7590"/>
    <w:pPr>
      <w:widowControl w:val="false"/>
      <w:autoSpaceDE w:val="false"/>
      <w:autoSpaceDN w:val="false"/>
      <w:adjustRightInd w:val="false"/>
      <w:spacing w:line="252" w:lineRule="exact"/>
      <w:ind w:firstLine="763"/>
      <w:jc w:val="left"/>
    </w:pPr>
    <w:rPr>
      <w:rFonts w:ascii="Arial Unicode MS" w:eastAsia="Arial Unicode MS" w:cs="Arial Unicode MS" w:hAnsiTheme="minorHAnsi"/>
    </w:rPr>
  </w:style>
  <w:style w:type="paragraph" w:styleId="Style5" w:customStyle="true">
    <w:name w:val="Style5"/>
    <w:basedOn w:val="Normal"/>
    <w:uiPriority w:val="99"/>
    <w:rsid w:val="00D71C27"/>
    <w:pPr>
      <w:widowControl w:val="false"/>
      <w:autoSpaceDE w:val="false"/>
      <w:autoSpaceDN w:val="false"/>
      <w:adjustRightInd w:val="false"/>
      <w:spacing w:line="250" w:lineRule="exact"/>
      <w:ind w:firstLine="298"/>
    </w:pPr>
    <w:rPr>
      <w:rFonts w:ascii="Arial" w:hAnsi="Arial" w:cs="Arial" w:eastAsiaTheme="minorEastAsia"/>
    </w:rPr>
  </w:style>
  <w:style w:type="paragraph" w:styleId="Style6" w:customStyle="true">
    <w:name w:val="Style6"/>
    <w:basedOn w:val="Normal"/>
    <w:uiPriority w:val="99"/>
    <w:rsid w:val="00D71C27"/>
    <w:pPr>
      <w:widowControl w:val="false"/>
      <w:autoSpaceDE w:val="false"/>
      <w:autoSpaceDN w:val="false"/>
      <w:adjustRightInd w:val="false"/>
      <w:spacing w:line="293" w:lineRule="exact"/>
    </w:pPr>
    <w:rPr>
      <w:rFonts w:ascii="Arial" w:hAnsi="Arial" w:cs="Arial" w:eastAsiaTheme="minorEastAsia"/>
    </w:rPr>
  </w:style>
  <w:style w:type="paragraph" w:styleId="Style7" w:customStyle="true">
    <w:name w:val="Style7"/>
    <w:basedOn w:val="Normal"/>
    <w:uiPriority w:val="99"/>
    <w:rsid w:val="00D71C27"/>
    <w:pPr>
      <w:widowControl w:val="false"/>
      <w:autoSpaceDE w:val="false"/>
      <w:autoSpaceDN w:val="false"/>
      <w:adjustRightInd w:val="false"/>
      <w:jc w:val="left"/>
    </w:pPr>
    <w:rPr>
      <w:rFonts w:ascii="Arial" w:hAnsi="Arial" w:cs="Arial" w:eastAsiaTheme="minorEastAsia"/>
    </w:rPr>
  </w:style>
  <w:style w:type="paragraph" w:styleId="Style8" w:customStyle="true">
    <w:name w:val="Style8"/>
    <w:basedOn w:val="Normal"/>
    <w:uiPriority w:val="99"/>
    <w:rsid w:val="00D71C27"/>
    <w:pPr>
      <w:widowControl w:val="false"/>
      <w:autoSpaceDE w:val="false"/>
      <w:autoSpaceDN w:val="false"/>
      <w:adjustRightInd w:val="false"/>
      <w:spacing w:line="264" w:lineRule="exact"/>
      <w:ind w:firstLine="610"/>
      <w:jc w:val="left"/>
    </w:pPr>
    <w:rPr>
      <w:rFonts w:ascii="Arial" w:hAnsi="Arial" w:cs="Arial" w:eastAsiaTheme="minorEastAsia"/>
    </w:rPr>
  </w:style>
  <w:style w:type="character" w:styleId="FontStyle13" w:customStyle="true">
    <w:name w:val="Font Style13"/>
    <w:basedOn w:val="Zadanifontodlomka"/>
    <w:uiPriority w:val="99"/>
    <w:rsid w:val="00D71C27"/>
    <w:rPr>
      <w:rFonts w:hint="default" w:ascii="Arial" w:hAnsi="Arial" w:cs="Arial"/>
      <w:sz w:val="18"/>
      <w:szCs w:val="18"/>
    </w:rPr>
  </w:style>
  <w:style w:type="character" w:styleId="FontStyle14" w:customStyle="true">
    <w:name w:val="Font Style14"/>
    <w:basedOn w:val="Zadanifontodlomka"/>
    <w:uiPriority w:val="99"/>
    <w:rsid w:val="00D71C27"/>
    <w:rPr>
      <w:rFonts w:hint="default" w:ascii="Arial" w:hAnsi="Arial" w:cs="Arial"/>
      <w:b/>
      <w:bCs/>
      <w:sz w:val="18"/>
      <w:szCs w:val="18"/>
    </w:rPr>
  </w:style>
  <w:style w:type="character" w:styleId="Naslov2Char" w:customStyle="true">
    <w:name w:val="Naslov 2 Char"/>
    <w:basedOn w:val="Zadanifontodlomka"/>
    <w:link w:val="Naslov2"/>
    <w:rsid w:val="00D71C27"/>
    <w:rPr>
      <w:b/>
      <w:bCs/>
      <w:sz w:val="24"/>
      <w:szCs w:val="24"/>
    </w:rPr>
  </w:style>
  <w:style w:type="paragraph" w:styleId="Odlomakpopisa">
    <w:name w:val="List Paragraph"/>
    <w:basedOn w:val="Normal"/>
    <w:uiPriority w:val="34"/>
    <w:qFormat/>
    <w:rsid w:val="008E1A48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3.xml" Type="http://schemas.openxmlformats.org/officeDocument/2006/relationships/header" Id="rId11"/><Relationship Target="webSettings.xml" Type="http://schemas.openxmlformats.org/officeDocument/2006/relationships/webSettings" Id="rId5"/><Relationship Target="header2.xml" Type="http://schemas.openxmlformats.org/officeDocument/2006/relationships/header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4"/></Relationships>
</file>

<file path=word/_rels/settings.xml.rels><?xml version="1.0" encoding="UTF-8" standalone="yes"?><Relationships xmlns="http://schemas.openxmlformats.org/package/2006/relationships"><Relationship TargetMode="External" Target="file:///C:\Documents%20and%20Settings\Administrator\Application%20Data\Microsoft\Predlo&#353;ci\Predlo&#382;ak%201.dot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95D12F8F-34B7-4ADB-9656-EA9D8774250A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Predložak 1</properties:Template>
  <properties:Company>Prekršajni sud u Zagrebu</properties:Company>
  <properties:Pages>2</properties:Pages>
  <properties:Words>474</properties:Words>
  <properties:Characters>2558</properties:Characters>
  <properties:Lines>21</properties:Lines>
  <properties:Paragraphs>6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217- x 22</vt:lpstr>
    </vt:vector>
  </properties:TitlesOfParts>
  <properties:LinksUpToDate>false</properties:LinksUpToDate>
  <properties:CharactersWithSpaces>3026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2026-06-03T07:22:00Z</dcterms:created>
  <dc:creator>Bojana Atanasov</dc:creator>
  <cp:keywords/>
  <cp:lastModifiedBy>Ljiljana Lovrek Grojzdek</cp:lastModifiedBy>
  <cp:lastPrinted>2026-06-03T07:25:00Z</cp:lastPrinted>
  <dcterms:modified xmlns:xsi="http://www.w3.org/2001/XMLSchema-instance" xsi:type="dcterms:W3CDTF">2026-06-03T07:25:00Z</dcterms:modified>
  <cp:revision>3</cp:revision>
  <dc:subject/>
  <dc:title>217- x 22</dc:title>
</cp:coreProperties>
</file>