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fe0e5" w14:paraId="09fe0e5" w:rsidRDefault="007A0505" w:rsidR="00035DE4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8542810" cx="576072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542810" cx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35373" w:rsidR="00B35373"/>
    <w:p w:rsidRDefault="00B35373" w:rsidR="00B35373">
      <w:r>
        <w:rPr>
          <w:noProof/>
          <w:lang w:eastAsia="hr-HR"/>
        </w:rPr>
        <w:lastRenderedPageBreak/>
        <w:drawing>
          <wp:inline distR="0" distL="0" distB="0" distT="0">
            <wp:extent cy="8415436" cx="5760720"/>
            <wp:effectExtent b="5080" r="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415436" cx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5373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C6655"/>
    <w:rsid w:val="00035DE4"/>
    <w:rsid w:val="007A0505"/>
    <w:rsid w:val="00B35373"/>
    <w:rsid w:val="00DC6655"/>
    <w:rsid w:val="00FD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7A0505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A0505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D2E6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2E6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2E6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2E6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2E6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7A050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A0505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D2E6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2E6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2E6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2E6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2E6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St-701/2017-1</izvorni_sadrzaj>
    <derivirana_varijabla naziv="DomainObject.Oznaka_1">St-701/2017-1</derivirana_varijabla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701</izvorni_sadrzaj>
    <derivirana_varijabla naziv="DomainObject.Predmet.Broj_1">701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čl.110. st.1. SZ</izvorni_sadrzaj>
    <derivirana_varijabla naziv="DomainObject.Predmet.Opis_1">čl.110.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St-701/2017</izvorni_sadrzaj>
    <derivirana_varijabla naziv="DomainObject.Predmet.OznakaBroj_1">St-701/2017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DIVA KIARA d.o.o. za promet i usluge</izvorni_sadrzaj>
    <derivirana_varijabla naziv="DomainObject.Predmet.ProtustrankaFormated_1">  DIVA KIARA d.o.o. za promet i usluge</derivirana_varijabla>
  </DomainObject.Predmet.ProtustrankaFormated>
  <DomainObject.Predmet.ProtustrankaFormatedOIB>
    <izvorni_sadrzaj>  DIVA KIARA d.o.o. za promet i usluge, OIB 82829629710</izvorni_sadrzaj>
    <derivirana_varijabla naziv="DomainObject.Predmet.ProtustrankaFormatedOIB_1">  DIVA KIARA d.o.o. za promet i usluge, OIB 82829629710</derivirana_varijabla>
  </DomainObject.Predmet.ProtustrankaFormatedOIB>
  <DomainObject.Predmet.ProtustrankaFormatedWithAdress>
    <izvorni_sadrzaj> DIVA KIARA d.o.o. za promet i usluge, Vinogradarska 14, 20236 Nova Mokošica</izvorni_sadrzaj>
    <derivirana_varijabla naziv="DomainObject.Predmet.ProtustrankaFormatedWithAdress_1"> DIVA KIARA d.o.o. za promet i usluge, Vinogradarska 14, 20236 Nova Mokošica</derivirana_varijabla>
  </DomainObject.Predmet.ProtustrankaFormatedWithAdress>
  <DomainObject.Predmet.ProtustrankaFormatedWithAdressOIB>
    <izvorni_sadrzaj> DIVA KIARA d.o.o. za promet i usluge, OIB 82829629710, Vinogradarska 14, 20236 Nova Mokošica</izvorni_sadrzaj>
    <derivirana_varijabla naziv="DomainObject.Predmet.ProtustrankaFormatedWithAdressOIB_1"> DIVA KIARA d.o.o. za promet i usluge, OIB 82829629710, Vinogradarska 14, 20236 Nova Mokošica</derivirana_varijabla>
  </DomainObject.Predmet.ProtustrankaFormatedWithAdressOIB>
  <DomainObject.Predmet.ProtustrankaWithAdress>
    <izvorni_sadrzaj>DIVA KIARA d.o.o. za promet i usluge Vinogradarska 14, 20236 Nova Mokošica</izvorni_sadrzaj>
    <derivirana_varijabla naziv="DomainObject.Predmet.ProtustrankaWithAdress_1">DIVA KIARA d.o.o. za promet i usluge Vinogradarska 14, 20236 Nova Mokošica</derivirana_varijabla>
  </DomainObject.Predmet.ProtustrankaWithAdress>
  <DomainObject.Predmet.ProtustrankaWithAdressOIB>
    <izvorni_sadrzaj>DIVA KIARA d.o.o. za promet i usluge, OIB 82829629710, Vinogradarska 14, 20236 Nova Mokošica</izvorni_sadrzaj>
    <derivirana_varijabla naziv="DomainObject.Predmet.ProtustrankaWithAdressOIB_1">DIVA KIARA d.o.o. za promet i usluge, OIB 82829629710, Vinogradarska 14, 20236 Nova Mokošica</derivirana_varijabla>
  </DomainObject.Predmet.ProtustrankaWithAdressOIB>
  <DomainObject.Predmet.ProtustrankaNazivFormated>
    <izvorni_sadrzaj>DIVA KIARA d.o.o. za promet i usluge</izvorni_sadrzaj>
    <derivirana_varijabla naziv="DomainObject.Predmet.ProtustrankaNazivFormated_1">DIVA KIARA d.o.o. za promet i usluge</derivirana_varijabla>
  </DomainObject.Predmet.ProtustrankaNazivFormated>
  <DomainObject.Predmet.ProtustrankaNazivFormatedOIB>
    <izvorni_sadrzaj>DIVA KIARA d.o.o. za promet i usluge, OIB 82829629710</izvorni_sadrzaj>
    <derivirana_varijabla naziv="DomainObject.Predmet.ProtustrankaNazivFormatedOIB_1">DIVA KIARA d.o.o. za promet i usluge, OIB 82829629710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Sudska pisarnica SS DU</izvorni_sadrzaj>
    <derivirana_varijabla naziv="DomainObject.Predmet.TrenutnaLokacijaSpisa.Naziv_1">Sudska pisarnica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16551.37</izvorni_sadrzaj>
    <derivirana_varijabla naziv="DomainObject.Predmet.TrenutnaVrijednost_1">16551.37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DIVA KIARA d.o.o. za promet i usluge</item>
    </izvorni_sadrzaj>
    <derivirana_varijabla naziv="DomainObject.Predmet.ProtuStrankaListFormated_1">
      <item>DIVA KIARA d.o.o. za promet i usluge</item>
    </derivirana_varijabla>
  </DomainObject.Predmet.ProtuStrankaListFormated>
  <DomainObject.Predmet.ProtuStrankaListFormatedOIB>
    <izvorni_sadrzaj>
      <item>DIVA KIARA d.o.o. za promet i usluge, OIB 82829629710</item>
    </izvorni_sadrzaj>
    <derivirana_varijabla naziv="DomainObject.Predmet.ProtuStrankaListFormatedOIB_1">
      <item>DIVA KIARA d.o.o. za promet i usluge, OIB 82829629710</item>
    </derivirana_varijabla>
  </DomainObject.Predmet.ProtuStrankaListFormatedOIB>
  <DomainObject.Predmet.ProtuStrankaListFormatedWithAdress>
    <izvorni_sadrzaj>
      <item>DIVA KIARA d.o.o. za promet i usluge, Vinogradarska 14, 20236 Nova Mokošica</item>
    </izvorni_sadrzaj>
    <derivirana_varijabla naziv="DomainObject.Predmet.ProtuStrankaListFormatedWithAdress_1">
      <item>DIVA KIARA d.o.o. za promet i usluge, Vinogradarska 14, 20236 Nova Mokošica</item>
    </derivirana_varijabla>
  </DomainObject.Predmet.ProtuStrankaListFormatedWithAdress>
  <DomainObject.Predmet.ProtuStrankaListFormatedWithAdressOIB>
    <izvorni_sadrzaj>
      <item>DIVA KIARA d.o.o. za promet i usluge, OIB 82829629710, Vinogradarska 14, 20236 Nova Mokošica</item>
    </izvorni_sadrzaj>
    <derivirana_varijabla naziv="DomainObject.Predmet.ProtuStrankaListFormatedWithAdressOIB_1">
      <item>DIVA KIARA d.o.o. za promet i usluge, OIB 82829629710, Vinogradarska 14, 20236 Nova Mokošica</item>
    </derivirana_varijabla>
  </DomainObject.Predmet.ProtuStrankaListFormatedWithAdressOIB>
  <DomainObject.Predmet.ProtuStrankaListNazivFormated>
    <izvorni_sadrzaj>
      <item>DIVA KIARA d.o.o. za promet i usluge</item>
    </izvorni_sadrzaj>
    <derivirana_varijabla naziv="DomainObject.Predmet.ProtuStrankaListNazivFormated_1">
      <item>DIVA KIARA d.o.o. za promet i usluge</item>
    </derivirana_varijabla>
  </DomainObject.Predmet.ProtuStrankaListNazivFormated>
  <DomainObject.Predmet.ProtuStrankaListNazivFormatedOIB>
    <izvorni_sadrzaj>
      <item>DIVA KIARA d.o.o. za promet i usluge, OIB 82829629710</item>
    </izvorni_sadrzaj>
    <derivirana_varijabla naziv="DomainObject.Predmet.ProtuStrankaListNazivFormatedOIB_1">
      <item>DIVA KIARA d.o.o. za promet i usluge, OIB 82829629710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lipnja 2017.</izvorni_sadrzaj>
    <derivirana_varijabla naziv="DomainObject.Datum_1">28.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DIVA KIARA d.o.o. za promet i usluge</izvorni_sadrzaj>
    <derivirana_varijabla naziv="DomainObject.Predmet.ProtustrankaIDrugi_1">DIVA KIARA d.o.o. za promet i usluge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DIVA KIARA d.o.o. za promet i usluge, OIB 82829629710, Vinogradarska 14, 20236 Nova Mokošica</izvorni_sadrzaj>
    <derivirana_varijabla naziv="DomainObject.Predmet.ProtustrankaIDrugiAdressOIB_1">DIVA KIARA d.o.o. za promet i usluge, OIB 82829629710, Vinogradarska 14, 20236 Nova Mokošica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DIVA KIARA d.o.o. za promet i usluge</item>
    </izvorni_sadrzaj>
    <derivirana_varijabla naziv="DomainObject.Predmet.SudioniciListNaziv_1">
      <item>FINA, RC Split, Podružnica Dubrovnik</item>
      <item>DIVA KIARA d.o.o. za promet i usluge</item>
    </derivirana_varijabla>
  </DomainObject.Predmet.SudioniciListNaziv>
  <DomainObject.Predmet.SudioniciListAdressOIB>
    <izvorni_sadrzaj>
      <item>FINA, RC Split, Podružnica Dubrovnik, OIB 85821130368, Vukovarska 2,20000 Dubrovnik</item>
      <item>DIVA KIARA d.o.o. za promet i usluge, OIB 82829629710, Vinogradarska 14,20236 Nova Mokošica</item>
    </izvorni_sadrzaj>
    <derivirana_varijabla naziv="DomainObject.Predmet.SudioniciListAdressOIB_1">
      <item>FINA, RC Split, Podružnica Dubrovnik, OIB 85821130368, Vukovarska 2,20000 Dubrovnik</item>
      <item>DIVA KIARA d.o.o. za promet i usluge, OIB 82829629710, Vinogradarska 14,20236 Nova Mokošica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82829629710</item>
    </izvorni_sadrzaj>
    <derivirana_varijabla naziv="DomainObject.Predmet.SudioniciListNazivOIB_1">
      <item>, OIB 85821130368</item>
      <item>, OIB 82829629710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0</properties:Words>
  <properties:Characters>0</properties:Characters>
  <properties:Lines>3</properties:Lines>
  <properties:Paragraphs>0</properties:Paragraphs>
  <properties:TotalTime>0</properties:TotalTime>
  <properties:ScaleCrop>false</properties:ScaleCrop>
  <properties:LinksUpToDate>false</properties:LinksUpToDate>
  <properties:CharactersWithSpaces>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2017-06-28T07:05:00Z</dcterms:created>
  <dc:creator>Marija Bujak</dc:creator>
  <dc:description/>
  <cp:keywords/>
  <cp:lastModifiedBy>Marija Bujak</cp:lastModifiedBy>
  <dcterms:modified xmlns:xsi="http://www.w3.org/2001/XMLSchema-instance" xsi:type="dcterms:W3CDTF">2017-06-28T07:56:00Z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St-701/2017-1 / Podnesak - Prijedlog za otvaranje stečajnog postupka (čl. 110 SZ-a)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