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cfee95" w14:paraId="5cfee95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595BCF">
        <w:rPr>
          <w:b/>
          <w:lang w:val="hr-HR"/>
        </w:rPr>
        <w:t xml:space="preserve"> 12. St-</w:t>
      </w:r>
      <w:r w:rsidR="0003039C">
        <w:rPr>
          <w:b/>
          <w:lang w:val="hr-HR"/>
        </w:rPr>
        <w:t>461</w:t>
      </w:r>
      <w:r w:rsidR="001322ED">
        <w:rPr>
          <w:b/>
          <w:lang w:val="hr-HR"/>
        </w:rPr>
        <w:t>/2017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03039C">
        <w:rPr>
          <w:lang w:val="hr-HR"/>
        </w:rPr>
        <w:t>PIKADO KLUB VEDORA, Split, Šižgorićeva 1, OIB: 93517243503</w:t>
      </w:r>
      <w:r>
        <w:rPr>
          <w:lang w:val="hr-HR"/>
        </w:rPr>
        <w:t>, dana</w:t>
      </w:r>
      <w:r w:rsidR="00FE4330">
        <w:rPr>
          <w:lang w:val="hr-HR"/>
        </w:rPr>
        <w:t xml:space="preserve"> </w:t>
      </w:r>
      <w:r w:rsidR="0003039C">
        <w:rPr>
          <w:lang w:val="hr-HR"/>
        </w:rPr>
        <w:t>16. svibnja</w:t>
      </w:r>
      <w:r w:rsidR="001822B0">
        <w:rPr>
          <w:lang w:val="hr-HR"/>
        </w:rPr>
        <w:t xml:space="preserve"> </w:t>
      </w:r>
      <w:r w:rsidR="0070116F">
        <w:rPr>
          <w:lang w:val="hr-HR"/>
        </w:rPr>
        <w:t>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03039C">
        <w:rPr>
          <w:lang w:val="hr-HR"/>
        </w:rPr>
        <w:t>PIKADO KLUB VEDORA, Split, Šižgorićeva 1, OIB: 93517243503</w:t>
      </w:r>
      <w:r w:rsidR="00B70173">
        <w:rPr>
          <w:lang w:val="hr-HR"/>
        </w:rPr>
        <w:t xml:space="preserve">, na dan </w:t>
      </w:r>
      <w:r w:rsidR="0003039C">
        <w:rPr>
          <w:lang w:val="hr-HR"/>
        </w:rPr>
        <w:t>29. ožujka</w:t>
      </w:r>
      <w:r w:rsidR="004C3139">
        <w:rPr>
          <w:lang w:val="hr-HR"/>
        </w:rPr>
        <w:t xml:space="preserve"> </w:t>
      </w:r>
      <w:r w:rsidR="008415A5">
        <w:rPr>
          <w:lang w:val="hr-HR"/>
        </w:rPr>
        <w:t>201</w:t>
      </w:r>
      <w:r w:rsidR="00FD0225">
        <w:rPr>
          <w:lang w:val="hr-HR"/>
        </w:rPr>
        <w:t>7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03039C">
        <w:rPr>
          <w:lang w:val="hr-HR"/>
        </w:rPr>
        <w:t>6.130,43</w:t>
      </w:r>
      <w:r w:rsidR="00677B1A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03039C">
        <w:rPr>
          <w:lang w:val="hr-HR"/>
        </w:rPr>
        <w:t>16. svibnja</w:t>
      </w:r>
      <w:r w:rsidR="009C356C">
        <w:rPr>
          <w:lang w:val="hr-HR"/>
        </w:rPr>
        <w:t xml:space="preserve"> </w:t>
      </w:r>
      <w:r w:rsidR="0070116F">
        <w:rPr>
          <w:lang w:val="hr-HR"/>
        </w:rPr>
        <w:t>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2273"/>
    <w:rsid w:val="0002675F"/>
    <w:rsid w:val="0003039C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22ED"/>
    <w:rsid w:val="00133015"/>
    <w:rsid w:val="00134902"/>
    <w:rsid w:val="00145AC8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2068F"/>
    <w:rsid w:val="00233B74"/>
    <w:rsid w:val="002702A4"/>
    <w:rsid w:val="00277E87"/>
    <w:rsid w:val="002D048F"/>
    <w:rsid w:val="002E3193"/>
    <w:rsid w:val="00302C8B"/>
    <w:rsid w:val="003262DC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3132"/>
    <w:rsid w:val="004777B1"/>
    <w:rsid w:val="00486FF3"/>
    <w:rsid w:val="004A6CA0"/>
    <w:rsid w:val="004B2843"/>
    <w:rsid w:val="004C3139"/>
    <w:rsid w:val="004C7873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578F0"/>
    <w:rsid w:val="00663B71"/>
    <w:rsid w:val="0066735D"/>
    <w:rsid w:val="006767AE"/>
    <w:rsid w:val="00677B1A"/>
    <w:rsid w:val="006D2496"/>
    <w:rsid w:val="006D261A"/>
    <w:rsid w:val="006E3551"/>
    <w:rsid w:val="0070116F"/>
    <w:rsid w:val="00717EC0"/>
    <w:rsid w:val="00736EF6"/>
    <w:rsid w:val="00743750"/>
    <w:rsid w:val="007467C2"/>
    <w:rsid w:val="007556F0"/>
    <w:rsid w:val="007713F1"/>
    <w:rsid w:val="007725FF"/>
    <w:rsid w:val="007A74B6"/>
    <w:rsid w:val="007B01E4"/>
    <w:rsid w:val="007E165A"/>
    <w:rsid w:val="007F312C"/>
    <w:rsid w:val="008113C9"/>
    <w:rsid w:val="00814D57"/>
    <w:rsid w:val="00824A56"/>
    <w:rsid w:val="00832F97"/>
    <w:rsid w:val="00833A1C"/>
    <w:rsid w:val="008415A5"/>
    <w:rsid w:val="008540CA"/>
    <w:rsid w:val="008668BE"/>
    <w:rsid w:val="00876209"/>
    <w:rsid w:val="00883F0E"/>
    <w:rsid w:val="00887FC2"/>
    <w:rsid w:val="008B062D"/>
    <w:rsid w:val="008B7CB5"/>
    <w:rsid w:val="008E30B1"/>
    <w:rsid w:val="008E42C7"/>
    <w:rsid w:val="008F7E54"/>
    <w:rsid w:val="00934BF2"/>
    <w:rsid w:val="0093626B"/>
    <w:rsid w:val="009374AD"/>
    <w:rsid w:val="00941F57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356C"/>
    <w:rsid w:val="009D46D2"/>
    <w:rsid w:val="009E010F"/>
    <w:rsid w:val="009E5175"/>
    <w:rsid w:val="009F047D"/>
    <w:rsid w:val="009F4530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92143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428D2"/>
    <w:rsid w:val="00B6615F"/>
    <w:rsid w:val="00B70173"/>
    <w:rsid w:val="00B917F2"/>
    <w:rsid w:val="00B95BB8"/>
    <w:rsid w:val="00BB149D"/>
    <w:rsid w:val="00BC1BB3"/>
    <w:rsid w:val="00BD7EC6"/>
    <w:rsid w:val="00BE6836"/>
    <w:rsid w:val="00BF6161"/>
    <w:rsid w:val="00C07E08"/>
    <w:rsid w:val="00C2234C"/>
    <w:rsid w:val="00C278B2"/>
    <w:rsid w:val="00C30FC8"/>
    <w:rsid w:val="00C435B4"/>
    <w:rsid w:val="00C5093E"/>
    <w:rsid w:val="00C603FD"/>
    <w:rsid w:val="00C709AB"/>
    <w:rsid w:val="00C72174"/>
    <w:rsid w:val="00C83D90"/>
    <w:rsid w:val="00C922CF"/>
    <w:rsid w:val="00CB7DF0"/>
    <w:rsid w:val="00CC1B3F"/>
    <w:rsid w:val="00CD76CC"/>
    <w:rsid w:val="00CE1BBC"/>
    <w:rsid w:val="00CF16CB"/>
    <w:rsid w:val="00D04FAB"/>
    <w:rsid w:val="00D13D48"/>
    <w:rsid w:val="00D15CE4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F770A"/>
    <w:rsid w:val="00E13F46"/>
    <w:rsid w:val="00E14AE2"/>
    <w:rsid w:val="00E70E1F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C2C6D"/>
    <w:rsid w:val="00FD0225"/>
    <w:rsid w:val="00FD3619"/>
    <w:rsid w:val="00FE4330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77E8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77E87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277E87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277E87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277E87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svibnja 2017.</izvorni_sadrzaj>
    <derivirana_varijabla naziv="DomainObject.DatumDonosenjaOdluke_1">16.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461</izvorni_sadrzaj>
    <derivirana_varijabla naziv="DomainObject.Predmet.Broj_1">461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travnja 2017.</izvorni_sadrzaj>
    <derivirana_varijabla naziv="DomainObject.Predmet.DatumOsnivanja_1">6.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St-461/2017</izvorni_sadrzaj>
    <derivirana_varijabla naziv="DomainObject.Predmet.OznakaBroj_1">St-461/2017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PIKADO KLUB VEDORA</izvorni_sadrzaj>
    <derivirana_varijabla naziv="DomainObject.Predmet.ProtustrankaFormated_1">  PIKADO KLUB VEDORA</derivirana_varijabla>
  </DomainObject.Predmet.ProtustrankaFormated>
  <DomainObject.Predmet.ProtustrankaFormatedOIB>
    <izvorni_sadrzaj>  PIKADO KLUB VEDORA, OIB 93517243503</izvorni_sadrzaj>
    <derivirana_varijabla naziv="DomainObject.Predmet.ProtustrankaFormatedOIB_1">  PIKADO KLUB VEDORA, OIB 93517243503</derivirana_varijabla>
  </DomainObject.Predmet.ProtustrankaFormatedOIB>
  <DomainObject.Predmet.ProtustrankaFormatedWithAdress>
    <izvorni_sadrzaj> PIKADO KLUB VEDORA, Šižgorićeva 1, 21000 Split</izvorni_sadrzaj>
    <derivirana_varijabla naziv="DomainObject.Predmet.ProtustrankaFormatedWithAdress_1"> PIKADO KLUB VEDORA, Šižgorićeva 1, 21000 Split</derivirana_varijabla>
  </DomainObject.Predmet.ProtustrankaFormatedWithAdress>
  <DomainObject.Predmet.ProtustrankaFormatedWithAdressOIB>
    <izvorni_sadrzaj> PIKADO KLUB VEDORA, OIB 93517243503, Šižgorićeva 1, 21000 Split</izvorni_sadrzaj>
    <derivirana_varijabla naziv="DomainObject.Predmet.ProtustrankaFormatedWithAdressOIB_1"> PIKADO KLUB VEDORA, OIB 93517243503, Šižgorićeva 1, 21000 Split</derivirana_varijabla>
  </DomainObject.Predmet.ProtustrankaFormatedWithAdressOIB>
  <DomainObject.Predmet.ProtustrankaWithAdress>
    <izvorni_sadrzaj>PIKADO KLUB VEDORA Šižgorićeva 1, 21000 Split</izvorni_sadrzaj>
    <derivirana_varijabla naziv="DomainObject.Predmet.ProtustrankaWithAdress_1">PIKADO KLUB VEDORA Šižgorićeva 1, 21000 Split</derivirana_varijabla>
  </DomainObject.Predmet.ProtustrankaWithAdress>
  <DomainObject.Predmet.ProtustrankaWithAdressOIB>
    <izvorni_sadrzaj>PIKADO KLUB VEDORA, OIB 93517243503, Šižgorićeva 1, 21000 Split</izvorni_sadrzaj>
    <derivirana_varijabla naziv="DomainObject.Predmet.ProtustrankaWithAdressOIB_1">PIKADO KLUB VEDORA, OIB 93517243503, Šižgorićeva 1, 21000 Split</derivirana_varijabla>
  </DomainObject.Predmet.ProtustrankaWithAdressOIB>
  <DomainObject.Predmet.ProtustrankaNazivFormated>
    <izvorni_sadrzaj>PIKADO KLUB VEDORA</izvorni_sadrzaj>
    <derivirana_varijabla naziv="DomainObject.Predmet.ProtustrankaNazivFormated_1">PIKADO KLUB VEDORA</derivirana_varijabla>
  </DomainObject.Predmet.ProtustrankaNazivFormated>
  <DomainObject.Predmet.ProtustrankaNazivFormatedOIB>
    <izvorni_sadrzaj>PIKADO KLUB VEDORA, OIB 93517243503</izvorni_sadrzaj>
    <derivirana_varijabla naziv="DomainObject.Predmet.ProtustrankaNazivFormatedOIB_1">PIKADO KLUB VEDORA, OIB 93517243503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6130.43</izvorni_sadrzaj>
    <derivirana_varijabla naziv="DomainObject.Predmet.TrenutnaVrijednost_1">6130.43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PIKADO KLUB VEDORA</item>
    </izvorni_sadrzaj>
    <derivirana_varijabla naziv="DomainObject.Predmet.ProtuStrankaListFormated_1">
      <item>PIKADO KLUB VEDORA</item>
    </derivirana_varijabla>
  </DomainObject.Predmet.ProtuStrankaListFormated>
  <DomainObject.Predmet.ProtuStrankaListFormatedOIB>
    <izvorni_sadrzaj>
      <item>PIKADO KLUB VEDORA, OIB 93517243503</item>
    </izvorni_sadrzaj>
    <derivirana_varijabla naziv="DomainObject.Predmet.ProtuStrankaListFormatedOIB_1">
      <item>PIKADO KLUB VEDORA, OIB 93517243503</item>
    </derivirana_varijabla>
  </DomainObject.Predmet.ProtuStrankaListFormatedOIB>
  <DomainObject.Predmet.ProtuStrankaListFormatedWithAdress>
    <izvorni_sadrzaj>
      <item>PIKADO KLUB VEDORA, Šižgorićeva 1, 21000 Split</item>
    </izvorni_sadrzaj>
    <derivirana_varijabla naziv="DomainObject.Predmet.ProtuStrankaListFormatedWithAdress_1">
      <item>PIKADO KLUB VEDORA, Šižgorićeva 1, 21000 Split</item>
    </derivirana_varijabla>
  </DomainObject.Predmet.ProtuStrankaListFormatedWithAdress>
  <DomainObject.Predmet.ProtuStrankaListFormatedWithAdressOIB>
    <izvorni_sadrzaj>
      <item>PIKADO KLUB VEDORA, OIB 93517243503, Šižgorićeva 1, 21000 Split</item>
    </izvorni_sadrzaj>
    <derivirana_varijabla naziv="DomainObject.Predmet.ProtuStrankaListFormatedWithAdressOIB_1">
      <item>PIKADO KLUB VEDORA, OIB 93517243503, Šižgorićeva 1, 21000 Split</item>
    </derivirana_varijabla>
  </DomainObject.Predmet.ProtuStrankaListFormatedWithAdressOIB>
  <DomainObject.Predmet.ProtuStrankaListNazivFormated>
    <izvorni_sadrzaj>
      <item>PIKADO KLUB VEDORA</item>
    </izvorni_sadrzaj>
    <derivirana_varijabla naziv="DomainObject.Predmet.ProtuStrankaListNazivFormated_1">
      <item>PIKADO KLUB VEDORA</item>
    </derivirana_varijabla>
  </DomainObject.Predmet.ProtuStrankaListNazivFormated>
  <DomainObject.Predmet.ProtuStrankaListNazivFormatedOIB>
    <izvorni_sadrzaj>
      <item>PIKADO KLUB VEDORA, OIB 93517243503</item>
    </izvorni_sadrzaj>
    <derivirana_varijabla naziv="DomainObject.Predmet.ProtuStrankaListNazivFormatedOIB_1">
      <item>PIKADO KLUB VEDORA, OIB 93517243503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svibnja 2017.</izvorni_sadrzaj>
    <derivirana_varijabla naziv="DomainObject.Datum_1">16.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PIKADO KLUB VEDORA</izvorni_sadrzaj>
    <derivirana_varijabla naziv="DomainObject.Predmet.ProtustrankaIDrugi_1">PIKADO KLUB VEDORA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PIKADO KLUB VEDORA, OIB 93517243503, Šižgorićeva 1, 21000 Split</izvorni_sadrzaj>
    <derivirana_varijabla naziv="DomainObject.Predmet.ProtustrankaIDrugiAdressOIB_1">PIKADO KLUB VEDORA, OIB 93517243503, Šižgorićeva 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PIKADO KLUB VEDORA</item>
      <item>FINANCIJSKA AGENCIJA, RC SPLIT</item>
    </izvorni_sadrzaj>
    <derivirana_varijabla naziv="DomainObject.Predmet.SudioniciListNaziv_1">
      <item>PIKADO KLUB VEDORA</item>
      <item>FINANCIJSKA AGENCIJA, RC SPLIT</item>
    </derivirana_varijabla>
  </DomainObject.Predmet.SudioniciListNaziv>
  <DomainObject.Predmet.SudioniciListAdressOIB>
    <izvorni_sadrzaj>
      <item>PIKADO KLUB VEDORA, OIB 93517243503, Šižgorićeva 1,21000 Split</item>
      <item>FINANCIJSKA AGENCIJA, RC SPLIT, OIB 85821130368, Mažuranićevo šetalište 24 b,21000 Split</item>
    </izvorni_sadrzaj>
    <derivirana_varijabla naziv="DomainObject.Predmet.SudioniciListAdressOIB_1">
      <item>PIKADO KLUB VEDORA, OIB 93517243503, Šižgorićeva 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93517243503</item>
      <item>, OIB 85821130368</item>
    </izvorni_sadrzaj>
    <derivirana_varijabla naziv="DomainObject.Predmet.SudioniciListNazivOIB_1">
      <item>, OIB 93517243503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0305A38-8ADD-4934-B20E-D8A61FD3552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328</properties:Words>
  <properties:Characters>1748</properties:Characters>
  <properties:Lines>50</properties:Lines>
  <properties:Paragraphs>16</properties:Paragraphs>
  <properties:TotalTime>319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2108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2017-05-16T11:40:00Z</cp:lastPrinted>
  <dcterms:modified xmlns:xsi="http://www.w3.org/2001/XMLSchema-instance" xsi:type="dcterms:W3CDTF">2017-05-16T11:40:00Z</dcterms:modified>
  <cp:revision>162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