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4D448F" w:rsidR="004F3811" w:rsidP="004D448F" w:rsidRDefault="004F3811" w14:paraId="0CE46D3F" w14:textId="55B13811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7A57C53F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F53E9A">
        <w:rPr>
          <w:rFonts w:cs="Arial"/>
        </w:rPr>
        <w:t>19</w:t>
      </w:r>
      <w:r w:rsidRPr="00BE62FB">
        <w:rPr>
          <w:rFonts w:cs="Arial"/>
        </w:rPr>
        <w:t xml:space="preserve">. </w:t>
      </w:r>
      <w:r w:rsidR="00F53E9A">
        <w:rPr>
          <w:rFonts w:cs="Arial"/>
        </w:rPr>
        <w:t>listopada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="00773602" w:rsidP="00773602" w:rsidRDefault="004F3811" w14:paraId="3DC3567F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="00D436D2" w:rsidP="00D436D2" w:rsidRDefault="00D436D2" w14:paraId="6D7CE0C0" w14:textId="77777777">
      <w:pPr>
        <w:jc w:val="center"/>
        <w:rPr>
          <w:rFonts w:cs="Arial"/>
          <w:b/>
        </w:rPr>
      </w:pPr>
      <w:r w:rsidRPr="00D436D2">
        <w:rPr>
          <w:rFonts w:cs="Arial"/>
          <w:b/>
        </w:rPr>
        <w:t xml:space="preserve">GUGA NATURA </w:t>
      </w:r>
      <w:proofErr w:type="spellStart"/>
      <w:r w:rsidRPr="00D436D2">
        <w:rPr>
          <w:rFonts w:cs="Arial"/>
          <w:b/>
        </w:rPr>
        <w:t>j.d.o.o</w:t>
      </w:r>
      <w:proofErr w:type="spellEnd"/>
      <w:r w:rsidRPr="00F404C3" w:rsidR="00F404C3">
        <w:rPr>
          <w:rFonts w:cs="Arial"/>
          <w:b/>
        </w:rPr>
        <w:t xml:space="preserve">, OIB: </w:t>
      </w:r>
      <w:r w:rsidRPr="00D436D2">
        <w:rPr>
          <w:rFonts w:cs="Arial"/>
          <w:b/>
        </w:rPr>
        <w:t>85140091316</w:t>
      </w:r>
      <w:r w:rsidRPr="00F404C3" w:rsidR="00F404C3">
        <w:rPr>
          <w:rFonts w:cs="Arial"/>
          <w:b/>
        </w:rPr>
        <w:t xml:space="preserve">, MBS: </w:t>
      </w:r>
      <w:r w:rsidRPr="00D436D2">
        <w:rPr>
          <w:rFonts w:cs="Arial"/>
          <w:b/>
        </w:rPr>
        <w:t>130136299</w:t>
      </w:r>
      <w:r w:rsidRPr="00F404C3" w:rsidR="00F404C3">
        <w:rPr>
          <w:rFonts w:cs="Arial"/>
          <w:b/>
        </w:rPr>
        <w:t xml:space="preserve">, </w:t>
      </w:r>
    </w:p>
    <w:p w:rsidR="00D436D2" w:rsidP="00D436D2" w:rsidRDefault="00D436D2" w14:paraId="7376D017" w14:textId="6EA637F4">
      <w:pPr>
        <w:jc w:val="center"/>
        <w:rPr>
          <w:rFonts w:cs="Arial"/>
          <w:b/>
        </w:rPr>
      </w:pPr>
      <w:r w:rsidRPr="00D436D2">
        <w:rPr>
          <w:rFonts w:cs="Arial"/>
          <w:b/>
        </w:rPr>
        <w:t>Ulica</w:t>
      </w:r>
      <w:r>
        <w:rPr>
          <w:rFonts w:cs="Arial"/>
          <w:b/>
        </w:rPr>
        <w:t xml:space="preserve"> </w:t>
      </w:r>
      <w:r w:rsidRPr="00D436D2">
        <w:rPr>
          <w:rFonts w:cs="Arial"/>
          <w:b/>
        </w:rPr>
        <w:t>sv. Benedikt 35, Dajla,</w:t>
      </w:r>
    </w:p>
    <w:p w:rsidRPr="00BE62FB" w:rsidR="004F3811" w:rsidP="00D436D2" w:rsidRDefault="004F3811" w14:paraId="6402539C" w14:textId="7357341A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D448F" w:rsidRDefault="004F3811" w14:paraId="1B88A1A9" w14:textId="127ABE28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D448F" w:rsidRDefault="004F3811" w14:paraId="37D870F7" w14:textId="50F64325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080BC3">
        <w:rPr>
          <w:rFonts w:cs="Arial"/>
        </w:rPr>
        <w:t>9,00</w:t>
      </w:r>
      <w:r w:rsidRPr="00BE62FB">
        <w:rPr>
          <w:rFonts w:cs="Arial"/>
        </w:rPr>
        <w:t xml:space="preserve"> sati</w:t>
      </w:r>
      <w:r w:rsidR="00D436D2">
        <w:rPr>
          <w:rFonts w:cs="Arial"/>
        </w:rPr>
        <w:t xml:space="preserve"> </w:t>
      </w:r>
    </w:p>
    <w:p w:rsidRPr="00BE62FB" w:rsidR="004F3811" w:rsidP="004F3811" w:rsidRDefault="004F3811" w14:paraId="05729298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416B4F0C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>Predlagatelj</w:t>
      </w:r>
      <w:r w:rsidR="00773602">
        <w:rPr>
          <w:rFonts w:cs="Arial"/>
        </w:rPr>
        <w:t>, dužnik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746413A5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D436D2">
        <w:rPr>
          <w:rFonts w:cs="Arial"/>
        </w:rPr>
        <w:t>11</w:t>
      </w:r>
      <w:r w:rsidRPr="00BE62FB">
        <w:rPr>
          <w:rFonts w:cs="Arial"/>
        </w:rPr>
        <w:t xml:space="preserve">. </w:t>
      </w:r>
      <w:r w:rsidR="00773602">
        <w:rPr>
          <w:rFonts w:cs="Arial"/>
        </w:rPr>
        <w:t>rujna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="00080BC3" w:rsidP="004F3811" w:rsidRDefault="001A18A5" w14:paraId="479A2CE5" w14:textId="07D04018">
      <w:pPr>
        <w:ind w:right="-288"/>
        <w:jc w:val="both"/>
        <w:rPr>
          <w:rFonts w:cs="Arial"/>
          <w:color w:val="EE0000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080BC3">
        <w:rPr>
          <w:rFonts w:cs="Arial"/>
        </w:rPr>
        <w:t>2</w:t>
      </w:r>
      <w:r w:rsidRPr="00BE62FB">
        <w:rPr>
          <w:rFonts w:cs="Arial"/>
        </w:rPr>
        <w:t xml:space="preserve">. </w:t>
      </w:r>
      <w:r w:rsidR="00080BC3">
        <w:rPr>
          <w:rFonts w:cs="Arial"/>
        </w:rPr>
        <w:t>siječnja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EC24E8">
        <w:rPr>
          <w:rFonts w:cs="Arial"/>
        </w:rPr>
        <w:t>1</w:t>
      </w:r>
      <w:r w:rsidR="00F404C3">
        <w:rPr>
          <w:rFonts w:cs="Arial"/>
        </w:rPr>
        <w:t>6</w:t>
      </w:r>
      <w:r w:rsidR="005F15B8">
        <w:rPr>
          <w:rFonts w:cs="Arial"/>
        </w:rPr>
        <w:t>.</w:t>
      </w:r>
      <w:r w:rsidRPr="00BE62FB">
        <w:rPr>
          <w:rFonts w:cs="Arial"/>
        </w:rPr>
        <w:t xml:space="preserve"> </w:t>
      </w:r>
      <w:r w:rsidR="00F404C3">
        <w:rPr>
          <w:rFonts w:cs="Arial"/>
        </w:rPr>
        <w:t>lipnja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Pr="00080BC3" w:rsidR="00080BC3">
        <w:rPr>
          <w:rFonts w:cs="Arial"/>
          <w:color w:val="000000" w:themeColor="text1"/>
        </w:rPr>
        <w:t>56</w:t>
      </w:r>
      <w:r w:rsidRPr="00080BC3">
        <w:rPr>
          <w:rFonts w:cs="Arial"/>
          <w:color w:val="000000" w:themeColor="text1"/>
        </w:rPr>
        <w:t xml:space="preserve"> dana u ukupnom iznosu od </w:t>
      </w:r>
      <w:r w:rsidRPr="00080BC3" w:rsidR="00080BC3">
        <w:rPr>
          <w:rFonts w:cs="Arial"/>
          <w:color w:val="000000" w:themeColor="text1"/>
        </w:rPr>
        <w:t>13.619,41</w:t>
      </w:r>
      <w:r w:rsidRPr="00080BC3" w:rsidR="00EC24E8">
        <w:rPr>
          <w:rFonts w:cs="Arial"/>
          <w:color w:val="000000" w:themeColor="text1"/>
        </w:rPr>
        <w:t xml:space="preserve"> EUR. Na današnji dan blokada iznosi </w:t>
      </w:r>
      <w:r w:rsidRPr="00080BC3" w:rsidR="00080BC3">
        <w:rPr>
          <w:rFonts w:cs="Arial"/>
          <w:color w:val="000000" w:themeColor="text1"/>
        </w:rPr>
        <w:t>19.777,30</w:t>
      </w:r>
      <w:r w:rsidRPr="00080BC3" w:rsidR="00EC24E8">
        <w:rPr>
          <w:rFonts w:cs="Arial"/>
          <w:color w:val="000000" w:themeColor="text1"/>
        </w:rPr>
        <w:t xml:space="preserve"> EUR. </w:t>
      </w:r>
    </w:p>
    <w:p w:rsidRPr="004D448F" w:rsidR="004D448F" w:rsidP="004F3811" w:rsidRDefault="004D448F" w14:paraId="15EA5225" w14:textId="77777777">
      <w:pPr>
        <w:ind w:right="-288"/>
        <w:jc w:val="both"/>
        <w:rPr>
          <w:rFonts w:cs="Arial"/>
          <w:color w:val="EE0000"/>
        </w:rPr>
      </w:pPr>
    </w:p>
    <w:p w:rsidR="00080BC3" w:rsidP="004F3811" w:rsidRDefault="00080BC3" w14:paraId="5846A4A8" w14:textId="64607616">
      <w:pPr>
        <w:ind w:right="-288"/>
        <w:jc w:val="both"/>
        <w:rPr>
          <w:rFonts w:cs="Arial"/>
        </w:rPr>
      </w:pPr>
      <w:r>
        <w:rPr>
          <w:rFonts w:cs="Arial"/>
        </w:rPr>
        <w:tab/>
        <w:t xml:space="preserve">Utvrđuje se da je dužnik dana 29. siječnja 2026. u sudski spis dostavio </w:t>
      </w:r>
      <w:proofErr w:type="spellStart"/>
      <w:r>
        <w:rPr>
          <w:rFonts w:cs="Arial"/>
        </w:rPr>
        <w:t>prokazni</w:t>
      </w:r>
      <w:proofErr w:type="spellEnd"/>
      <w:r>
        <w:rPr>
          <w:rFonts w:cs="Arial"/>
        </w:rPr>
        <w:t xml:space="preserve"> popis imovine (list 24-28 spisa)</w:t>
      </w:r>
      <w:r w:rsidR="004D448F">
        <w:rPr>
          <w:rFonts w:cs="Arial"/>
        </w:rPr>
        <w:t xml:space="preserve"> iz kojeg proizlazi  da dužnik ima u vlasništvu određene opreme knjigovodstvene vrijednosti od 7.687,32 EUR. </w:t>
      </w:r>
    </w:p>
    <w:p w:rsidRPr="00BE62FB" w:rsidR="004F3811" w:rsidP="004F3811" w:rsidRDefault="004F3811" w14:paraId="40090ED1" w14:textId="6D05AECB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Pr="004D448F" w:rsidR="004F3811" w:rsidP="004D448F" w:rsidRDefault="004D448F" w14:paraId="0E50DE4A" w14:textId="376F1A8D">
      <w:pPr>
        <w:ind w:right="-288" w:firstLine="708"/>
        <w:jc w:val="both"/>
        <w:rPr>
          <w:rFonts w:cs="Arial"/>
        </w:rPr>
      </w:pPr>
      <w:r>
        <w:rPr>
          <w:rFonts w:cs="Arial"/>
        </w:rPr>
        <w:t xml:space="preserve">Dužniku će se imenovati privremeni stečajni upravitelj radi utvrđivanja dali je imovina dužnika dostatna za namirenje troškova stečajnog postupka. </w:t>
      </w:r>
    </w:p>
    <w:p w:rsidRPr="00BE62FB" w:rsidR="004F3811" w:rsidP="004F3811" w:rsidRDefault="004F3811" w14:paraId="4F6C6292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4DE1F4E0">
      <w:pPr>
        <w:jc w:val="center"/>
        <w:rPr>
          <w:rFonts w:cs="Arial"/>
        </w:rPr>
      </w:pPr>
      <w:r w:rsidRPr="00BE62FB">
        <w:rPr>
          <w:rFonts w:cs="Arial"/>
        </w:rPr>
        <w:t xml:space="preserve">Dovršeno u </w:t>
      </w:r>
      <w:r w:rsidR="00080BC3">
        <w:rPr>
          <w:rFonts w:cs="Arial"/>
        </w:rPr>
        <w:t>9,05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3C5A669E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</w:r>
    </w:p>
    <w:p w:rsidR="004D448F" w:rsidP="004F3811" w:rsidRDefault="004F3811" w14:paraId="71029CD6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</w:p>
    <w:p w:rsidRPr="00BE62FB" w:rsidR="004F3811" w:rsidP="004F3811" w:rsidRDefault="004F3811" w14:paraId="384B7364" w14:textId="0044F89F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CB4328" w:rsidR="0097467C" w:rsidP="004D448F" w:rsidRDefault="004F3811" w14:paraId="67970919" w14:textId="4A2FE382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="004D448F">
        <w:rPr>
          <w:rFonts w:cs="Arial"/>
        </w:rPr>
        <w:t xml:space="preserve">                  </w:t>
      </w:r>
      <w:r w:rsidRPr="00BE62FB">
        <w:rPr>
          <w:rFonts w:cs="Arial"/>
        </w:rPr>
        <w:t xml:space="preserve"> Zapisničar</w:t>
      </w:r>
    </w:p>
    <w:sectPr w:rsidRPr="00CB4328" w:rsidR="0097467C" w:rsidSect="004D44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3572B" w:rsidRDefault="0043572B" w14:paraId="5D015197" w14:textId="77777777">
      <w:r>
        <w:separator/>
      </w:r>
    </w:p>
  </w:endnote>
  <w:endnote w:type="continuationSeparator" w:id="0">
    <w:p w:rsidR="0043572B" w:rsidRDefault="0043572B" w14:paraId="2A9776D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80BC3" w:rsidRDefault="00080BC3" w14:paraId="6074F8C4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80BC3" w:rsidRDefault="00080BC3" w14:paraId="5EDACCDF" w14:textId="77777777">
    <w:pPr>
      <w:pStyle w:val="Podnoje"/>
    </w:pPr>
  </w:p>
</w:ftr>
</file>

<file path=word/footer3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80BC3" w:rsidRDefault="00080BC3" w14:paraId="10C22521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3572B" w:rsidRDefault="0043572B" w14:paraId="4C59D1A7" w14:textId="77777777">
      <w:r>
        <w:separator/>
      </w:r>
    </w:p>
  </w:footnote>
  <w:footnote w:type="continuationSeparator" w:id="0">
    <w:p w:rsidR="0043572B" w:rsidRDefault="0043572B" w14:paraId="48FA5A2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6CBB75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D448F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="00845486" w:rsidP="00845486" w:rsidRDefault="00773602" w14:paraId="66FA9BAB" w14:textId="75912CFD">
    <w:pPr>
      <w:pStyle w:val="Zaglavlje"/>
      <w:jc w:val="right"/>
      <w:rPr>
        <w:rFonts w:ascii="Arial" w:hAnsi="Arial" w:cs="Arial"/>
      </w:rPr>
    </w:pPr>
    <w:r>
      <w:rPr>
        <w:rFonts w:ascii="Arial" w:hAnsi="Arial" w:cs="Arial"/>
      </w:rPr>
      <w:tab/>
    </w:r>
    <w:r w:rsidR="00845486">
      <w:rPr>
        <w:rFonts w:ascii="Arial" w:hAnsi="Arial" w:cs="Arial"/>
      </w:rPr>
      <w:tab/>
    </w:r>
    <w:r w:rsidRPr="00BE62FB" w:rsidR="00845486">
      <w:rPr>
        <w:rFonts w:ascii="Arial" w:hAnsi="Arial" w:cs="Arial"/>
      </w:rPr>
      <w:t>St-</w:t>
    </w:r>
    <w:r w:rsidR="00845486">
      <w:rPr>
        <w:rFonts w:ascii="Arial" w:hAnsi="Arial" w:cs="Arial"/>
      </w:rPr>
      <w:t>3</w:t>
    </w:r>
    <w:r w:rsidR="00644C6A">
      <w:rPr>
        <w:rFonts w:ascii="Arial" w:hAnsi="Arial" w:cs="Arial"/>
      </w:rPr>
      <w:t>3</w:t>
    </w:r>
    <w:r w:rsidR="00845486">
      <w:rPr>
        <w:rFonts w:ascii="Arial" w:hAnsi="Arial" w:cs="Arial"/>
      </w:rPr>
      <w:t>6/2026-</w:t>
    </w:r>
    <w:r w:rsidR="00080BC3">
      <w:rPr>
        <w:rFonts w:ascii="Arial" w:hAnsi="Arial" w:cs="Arial"/>
      </w:rPr>
      <w:t>26</w:t>
    </w:r>
  </w:p>
  <w:p w:rsidR="00CB4328" w:rsidP="00CB4328" w:rsidRDefault="00CB4328" w14:paraId="41952ACF" w14:textId="77777777">
    <w:pPr>
      <w:pStyle w:val="Zaglavlje"/>
      <w:jc w:val="right"/>
      <w:rPr>
        <w:rFonts w:ascii="Arial" w:hAnsi="Arial" w:cs="Arial"/>
      </w:rPr>
    </w:pPr>
    <w:r w:rsidRPr="00CB4328">
      <w:rPr>
        <w:rFonts w:ascii="Arial" w:hAnsi="Arial" w:cs="Arial"/>
      </w:rPr>
      <w:t>(raniji St-6/2026)</w:t>
    </w:r>
  </w:p>
  <w:p w:rsidR="00CB4328" w:rsidP="00845486" w:rsidRDefault="00CB4328" w14:paraId="5FC91E1D" w14:textId="77777777">
    <w:pPr>
      <w:pStyle w:val="Zaglavlje"/>
      <w:jc w:val="right"/>
      <w:rPr>
        <w:rFonts w:ascii="Arial" w:hAnsi="Arial" w:cs="Arial"/>
      </w:rPr>
    </w:pPr>
  </w:p>
  <w:p w:rsidRPr="004D73AE" w:rsidR="004D73AE" w:rsidP="004D73AE" w:rsidRDefault="004D73AE" w14:paraId="64CAD053" w14:textId="3732DB78">
    <w:pPr>
      <w:pStyle w:val="Zaglavlje"/>
      <w:jc w:val="right"/>
      <w:rPr>
        <w:color w:val="FF0000"/>
      </w:rPr>
    </w:pP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F15B8" w:rsidP="005F15B8" w:rsidRDefault="00CF7611" w14:paraId="280E0893" w14:textId="2058CF52">
    <w:pPr>
      <w:pStyle w:val="Zaglavlje"/>
      <w:jc w:val="right"/>
      <w:rPr>
        <w:rFonts w:ascii="Arial" w:hAnsi="Arial" w:cs="Arial"/>
      </w:rPr>
    </w:pPr>
    <w:r w:rsidRPr="00BE62FB">
      <w:rPr>
        <w:rFonts w:ascii="Arial" w:hAnsi="Arial" w:cs="Arial"/>
      </w:rPr>
      <w:t xml:space="preserve"> </w:t>
    </w:r>
    <w:r w:rsidRPr="00BE62FB">
      <w:rPr>
        <w:rFonts w:ascii="Arial" w:hAnsi="Arial" w:cs="Arial"/>
      </w:rPr>
      <w:t>St-</w:t>
    </w:r>
    <w:r w:rsidR="00F53E9A">
      <w:rPr>
        <w:rFonts w:ascii="Arial" w:hAnsi="Arial" w:cs="Arial"/>
      </w:rPr>
      <w:t>3</w:t>
    </w:r>
    <w:r w:rsidR="00644C6A">
      <w:rPr>
        <w:rFonts w:ascii="Arial" w:hAnsi="Arial" w:cs="Arial"/>
      </w:rPr>
      <w:t>3</w:t>
    </w:r>
    <w:r w:rsidR="00F404C3">
      <w:rPr>
        <w:rFonts w:ascii="Arial" w:hAnsi="Arial" w:cs="Arial"/>
      </w:rPr>
      <w:t>6</w:t>
    </w:r>
    <w:r w:rsidR="00773602">
      <w:rPr>
        <w:rFonts w:ascii="Arial" w:hAnsi="Arial" w:cs="Arial"/>
      </w:rPr>
      <w:t>/</w:t>
    </w:r>
    <w:r w:rsidR="00F53E9A">
      <w:rPr>
        <w:rFonts w:ascii="Arial" w:hAnsi="Arial" w:cs="Arial"/>
      </w:rPr>
      <w:t>2026-</w:t>
    </w:r>
    <w:r w:rsidR="00080BC3">
      <w:rPr>
        <w:rFonts w:ascii="Arial" w:hAnsi="Arial" w:cs="Arial"/>
      </w:rPr>
      <w:t>26</w:t>
    </w:r>
  </w:p>
  <w:p w:rsidR="00CB4328" w:rsidP="005F15B8" w:rsidRDefault="00CB4328" w14:paraId="64B14A69" w14:textId="4AE1B4EF">
    <w:pPr>
      <w:pStyle w:val="Zaglavlje"/>
      <w:jc w:val="right"/>
      <w:rPr>
        <w:rFonts w:ascii="Arial" w:hAnsi="Arial" w:cs="Arial"/>
      </w:rPr>
    </w:pPr>
    <w:r w:rsidRPr="00CB4328">
      <w:rPr>
        <w:rFonts w:ascii="Arial" w:hAnsi="Arial" w:cs="Arial"/>
      </w:rPr>
      <w:t>(raniji St-6/2026)</w:t>
    </w:r>
  </w:p>
  <w:p w:rsidRPr="00BE62FB" w:rsidR="00F53E9A" w:rsidP="008072B5" w:rsidRDefault="00F53E9A" w14:paraId="273D6D46" w14:textId="77777777">
    <w:pPr>
      <w:pStyle w:val="Zaglavlje"/>
      <w:jc w:val="right"/>
      <w:rPr>
        <w:rFonts w:ascii="Arial" w:hAnsi="Arial" w:cs="Arial"/>
      </w:rPr>
    </w:pPr>
  </w:p>
  <w:p w:rsidR="00CF7611" w:rsidRDefault="00CF7611" w14:paraId="18F01F67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45B86"/>
    <w:rsid w:val="000479AA"/>
    <w:rsid w:val="00070A05"/>
    <w:rsid w:val="0007639B"/>
    <w:rsid w:val="00080BC3"/>
    <w:rsid w:val="000A00E1"/>
    <w:rsid w:val="000A7400"/>
    <w:rsid w:val="000C40AC"/>
    <w:rsid w:val="000D6F7A"/>
    <w:rsid w:val="000E6670"/>
    <w:rsid w:val="00117DBA"/>
    <w:rsid w:val="00126C34"/>
    <w:rsid w:val="00127BD0"/>
    <w:rsid w:val="00146FFC"/>
    <w:rsid w:val="0016483A"/>
    <w:rsid w:val="0016661E"/>
    <w:rsid w:val="00175DF2"/>
    <w:rsid w:val="00185666"/>
    <w:rsid w:val="001A18A5"/>
    <w:rsid w:val="001A2D7B"/>
    <w:rsid w:val="001B5B91"/>
    <w:rsid w:val="001F2F99"/>
    <w:rsid w:val="002107A0"/>
    <w:rsid w:val="0021775B"/>
    <w:rsid w:val="0024037F"/>
    <w:rsid w:val="0024367D"/>
    <w:rsid w:val="00280812"/>
    <w:rsid w:val="00293650"/>
    <w:rsid w:val="00297EDB"/>
    <w:rsid w:val="002A1DBD"/>
    <w:rsid w:val="002B5CF4"/>
    <w:rsid w:val="002F2522"/>
    <w:rsid w:val="003079B6"/>
    <w:rsid w:val="003313E8"/>
    <w:rsid w:val="00350BEF"/>
    <w:rsid w:val="003629BA"/>
    <w:rsid w:val="00382C76"/>
    <w:rsid w:val="00395085"/>
    <w:rsid w:val="003E49B3"/>
    <w:rsid w:val="0043572B"/>
    <w:rsid w:val="0046778E"/>
    <w:rsid w:val="00471E38"/>
    <w:rsid w:val="004D448F"/>
    <w:rsid w:val="004D73AE"/>
    <w:rsid w:val="004F3811"/>
    <w:rsid w:val="00576B3E"/>
    <w:rsid w:val="005A3F55"/>
    <w:rsid w:val="005C3826"/>
    <w:rsid w:val="005D6AA7"/>
    <w:rsid w:val="005F15B8"/>
    <w:rsid w:val="00603281"/>
    <w:rsid w:val="00626B34"/>
    <w:rsid w:val="00637A2F"/>
    <w:rsid w:val="00644C6A"/>
    <w:rsid w:val="00675ED3"/>
    <w:rsid w:val="00683B28"/>
    <w:rsid w:val="00685D0D"/>
    <w:rsid w:val="006A31D7"/>
    <w:rsid w:val="006A334F"/>
    <w:rsid w:val="006D396B"/>
    <w:rsid w:val="0074155E"/>
    <w:rsid w:val="00742948"/>
    <w:rsid w:val="00753A24"/>
    <w:rsid w:val="00762F0D"/>
    <w:rsid w:val="00773602"/>
    <w:rsid w:val="00773C8F"/>
    <w:rsid w:val="008072B5"/>
    <w:rsid w:val="008145B5"/>
    <w:rsid w:val="0081659F"/>
    <w:rsid w:val="008357EF"/>
    <w:rsid w:val="00845486"/>
    <w:rsid w:val="00874813"/>
    <w:rsid w:val="008936AA"/>
    <w:rsid w:val="008B3034"/>
    <w:rsid w:val="008C0427"/>
    <w:rsid w:val="0091062F"/>
    <w:rsid w:val="0091465C"/>
    <w:rsid w:val="00924A2B"/>
    <w:rsid w:val="0093737F"/>
    <w:rsid w:val="00937EFC"/>
    <w:rsid w:val="00940C4B"/>
    <w:rsid w:val="00963B1D"/>
    <w:rsid w:val="009732C9"/>
    <w:rsid w:val="0097467C"/>
    <w:rsid w:val="009C512A"/>
    <w:rsid w:val="009C5E29"/>
    <w:rsid w:val="009E7ED5"/>
    <w:rsid w:val="009F687B"/>
    <w:rsid w:val="00A02877"/>
    <w:rsid w:val="00A61E53"/>
    <w:rsid w:val="00A67AD3"/>
    <w:rsid w:val="00A73FBB"/>
    <w:rsid w:val="00A830AE"/>
    <w:rsid w:val="00A9646B"/>
    <w:rsid w:val="00AA6053"/>
    <w:rsid w:val="00AB22B9"/>
    <w:rsid w:val="00AB50C1"/>
    <w:rsid w:val="00AC33A7"/>
    <w:rsid w:val="00AE7D77"/>
    <w:rsid w:val="00B12902"/>
    <w:rsid w:val="00B200C4"/>
    <w:rsid w:val="00B46C27"/>
    <w:rsid w:val="00BE3960"/>
    <w:rsid w:val="00BE62FB"/>
    <w:rsid w:val="00C14820"/>
    <w:rsid w:val="00C22467"/>
    <w:rsid w:val="00C50565"/>
    <w:rsid w:val="00C66696"/>
    <w:rsid w:val="00C67C0F"/>
    <w:rsid w:val="00C917D3"/>
    <w:rsid w:val="00C91BCA"/>
    <w:rsid w:val="00CB4328"/>
    <w:rsid w:val="00CC4927"/>
    <w:rsid w:val="00CD254E"/>
    <w:rsid w:val="00CD2568"/>
    <w:rsid w:val="00CE714D"/>
    <w:rsid w:val="00CF7611"/>
    <w:rsid w:val="00D436D2"/>
    <w:rsid w:val="00DF0331"/>
    <w:rsid w:val="00E3781E"/>
    <w:rsid w:val="00E51C1E"/>
    <w:rsid w:val="00E91C3B"/>
    <w:rsid w:val="00EC24E8"/>
    <w:rsid w:val="00F26951"/>
    <w:rsid w:val="00F346EB"/>
    <w:rsid w:val="00F404C3"/>
    <w:rsid w:val="00F53E9A"/>
    <w:rsid w:val="00F54B6C"/>
    <w:rsid w:val="00F7305D"/>
    <w:rsid w:val="00FA7578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0287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0287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02877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02877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02877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2.xml" Type="http://schemas.openxmlformats.org/officeDocument/2006/relationships/footer" Id="rId12"/><Relationship Target="../customXml/item2.xml" Type="http://schemas.openxmlformats.org/officeDocument/2006/relationships/customXml" Id="rId2"/><Relationship Target="theme/theme1.xml" Type="http://schemas.openxmlformats.org/officeDocument/2006/relationships/theme" Id="rId16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fontTable.xml" Type="http://schemas.openxmlformats.org/officeDocument/2006/relationships/fontTable" Id="rId1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Relationship Target="footer3.xml" Type="http://schemas.openxmlformats.org/officeDocument/2006/relationships/footer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19. listopada 2026.</izvorni_sadrzaj>
    <derivirana_varijabla naziv="DomainObject.StvarniPocetakDatum_1">19. listopada 2026.</derivirana_varijabla>
  </DomainObject.StvarniPocetakDatum>
  <DomainObject.StvarniZavrsetakDatum>
    <izvorni_sadrzaj>19. listopada 2026.</izvorni_sadrzaj>
    <derivirana_varijabla naziv="DomainObject.StvarniZavrsetakDatum_1">19. listopada 2026.</derivirana_varijabla>
  </DomainObject.StvarniZavrsetakDatum>
  <DomainObject.PlaniraniZavrsetakDatum>
    <izvorni_sadrzaj>19. listopada 2026.</izvorni_sadrzaj>
    <derivirana_varijabla naziv="DomainObject.PlaniraniZavrsetakDatum_1">19. listopada 2026.</derivirana_varijabla>
  </DomainObject.PlaniraniZavrsetakDatum>
  <DomainObject.PlaniraniPocetakDatum>
    <izvorni_sadrzaj>19. listopada 2026.</izvorni_sadrzaj>
    <derivirana_varijabla naziv="DomainObject.PlaniraniPocetakDatum_1">19. listopada 2026.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09:05</izvorni_sadrzaj>
    <derivirana_varijabla naziv="DomainObject.StvarniZavrsetakVrijeme_1">09:05</derivirana_varijabla>
  </DomainObject.StvarniZavrsetakVrijeme>
  <DomainObject.PlaniraniZavrsetakVrijeme>
    <izvorni_sadrzaj>09:05</izvorni_sadrzaj>
    <derivirana_varijabla naziv="DomainObject.PlaniraniZavrsetakVrijeme_1">09:05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19. listopada 2026.</izvorni_sadrzaj>
    <derivirana_varijabla naziv="DomainObject.Zapisnik.DatumKreiranja_1">19.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St-336/2026-26</izvorni_sadrzaj>
    <derivirana_varijabla naziv="DomainObject.Zapisnik.Oznaka_1">St-336/2026-26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336</izvorni_sadrzaj>
    <derivirana_varijabla naziv="DomainObject.Predmet.Broj_1">336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rujna 2026.</izvorni_sadrzaj>
    <derivirana_varijabla naziv="DomainObject.Predmet.DatumOsnivanja_1">10.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novi broj radi nastavka postupka</izvorni_sadrzaj>
    <derivirana_varijabla naziv="DomainObject.Predmet.Opis_1">novi broj radi nastavka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St-336/2026</izvorni_sadrzaj>
    <derivirana_varijabla naziv="DomainObject.Predmet.OznakaBroj_1">St-336/2026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GUGA NATURA j.d.o.o. DAJLA</izvorni_sadrzaj>
    <derivirana_varijabla naziv="DomainObject.Predmet.ProtustrankaFormated_1">  GUGA NATURA j.d.o.o. DAJLA</derivirana_varijabla>
  </DomainObject.Predmet.ProtustrankaFormated>
  <DomainObject.Predmet.ProtustrankaFormatedOIB>
    <izvorni_sadrzaj>  GUGA NATURA j.d.o.o. DAJLA, OIB 85140091316</izvorni_sadrzaj>
    <derivirana_varijabla naziv="DomainObject.Predmet.ProtustrankaFormatedOIB_1">  GUGA NATURA j.d.o.o. DAJLA, OIB 85140091316</derivirana_varijabla>
  </DomainObject.Predmet.ProtustrankaFormatedOIB>
  <DomainObject.Predmet.ProtustrankaFormatedWithAdress>
    <izvorni_sadrzaj> GUGA NATURA j.d.o.o. DAJLA, Ulica sv. Benedikt - Via S. Benedetto 35, 52466 Dajla</izvorni_sadrzaj>
    <derivirana_varijabla naziv="DomainObject.Predmet.ProtustrankaFormatedWithAdress_1"> GUGA NATURA j.d.o.o. DAJLA, Ulica sv. Benedikt - Via S. Benedetto 35, 52466 Dajla</derivirana_varijabla>
  </DomainObject.Predmet.ProtustrankaFormatedWithAdress>
  <DomainObject.Predmet.ProtustrankaFormatedWithAdressOIB>
    <izvorni_sadrzaj> GUGA NATURA j.d.o.o. DAJLA, OIB 85140091316, Ulica sv. Benedikt - Via S. Benedetto 35, 52466 Dajla</izvorni_sadrzaj>
    <derivirana_varijabla naziv="DomainObject.Predmet.ProtustrankaFormatedWithAdressOIB_1"> GUGA NATURA j.d.o.o. DAJLA, OIB 85140091316, Ulica sv. Benedikt - Via S. Benedetto 35, 52466 Dajla</derivirana_varijabla>
  </DomainObject.Predmet.ProtustrankaFormatedWithAdressOIB>
  <DomainObject.Predmet.ProtustrankaWithAdress>
    <izvorni_sadrzaj>GUGA NATURA j.d.o.o. DAJLA Ulica sv. Benedikt - Via S. Benedetto 35, 52466 Dajla</izvorni_sadrzaj>
    <derivirana_varijabla naziv="DomainObject.Predmet.ProtustrankaWithAdress_1">GUGA NATURA j.d.o.o. DAJLA Ulica sv. Benedikt - Via S. Benedetto 35, 52466 Dajla</derivirana_varijabla>
  </DomainObject.Predmet.ProtustrankaWithAdress>
  <DomainObject.Predmet.ProtustrankaWithAdressOIB>
    <izvorni_sadrzaj>GUGA NATURA j.d.o.o. DAJLA, OIB 85140091316, Ulica sv. Benedikt - Via S. Benedetto 35, 52466 Dajla</izvorni_sadrzaj>
    <derivirana_varijabla naziv="DomainObject.Predmet.ProtustrankaWithAdressOIB_1">GUGA NATURA j.d.o.o. DAJLA, OIB 85140091316, Ulica sv. Benedikt - Via S. Benedetto 35, 52466 Dajla</derivirana_varijabla>
  </DomainObject.Predmet.ProtustrankaWithAdressOIB>
  <DomainObject.Predmet.ProtustrankaNazivFormated>
    <izvorni_sadrzaj>GUGA NATURA j.d.o.o. DAJLA</izvorni_sadrzaj>
    <derivirana_varijabla naziv="DomainObject.Predmet.ProtustrankaNazivFormated_1">GUGA NATURA j.d.o.o. DAJLA</derivirana_varijabla>
  </DomainObject.Predmet.ProtustrankaNazivFormated>
  <DomainObject.Predmet.ProtustrankaNazivFormatedOIB>
    <izvorni_sadrzaj>GUGA NATURA j.d.o.o. DAJLA, OIB 85140091316</izvorni_sadrzaj>
    <derivirana_varijabla naziv="DomainObject.Predmet.ProtustrankaNazivFormatedOIB_1">GUGA NATURA j.d.o.o. DAJLA, OIB 85140091316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GUGA NATURA j.d.o.o. DAJLA</izvorni_sadrzaj>
    <derivirana_varijabla naziv="DomainObject.Predmet.StrankaFormated_1">  GUGA NATURA j.d.o.o. DAJLA</derivirana_varijabla>
  </DomainObject.Predmet.StrankaFormated>
  <DomainObject.Predmet.StrankaFormatedOIB>
    <izvorni_sadrzaj>  GUGA NATURA j.d.o.o. DAJLA, OIB 85140091316</izvorni_sadrzaj>
    <derivirana_varijabla naziv="DomainObject.Predmet.StrankaFormatedOIB_1">  GUGA NATURA j.d.o.o. DAJLA, OIB 85140091316</derivirana_varijabla>
  </DomainObject.Predmet.StrankaFormatedOIB>
  <DomainObject.Predmet.StrankaFormatedWithAdress>
    <izvorni_sadrzaj> GUGA NATURA j.d.o.o. DAJLA, Ulica sv. Benedikt - Via S. Benedetto 35, 52466 Dajla</izvorni_sadrzaj>
    <derivirana_varijabla naziv="DomainObject.Predmet.StrankaFormatedWithAdress_1"> GUGA NATURA j.d.o.o. DAJLA, Ulica sv. Benedikt - Via S. Benedetto 35, 52466 Dajla</derivirana_varijabla>
  </DomainObject.Predmet.StrankaFormatedWithAdress>
  <DomainObject.Predmet.StrankaFormatedWithAdressOIB>
    <izvorni_sadrzaj> GUGA NATURA j.d.o.o. DAJLA, OIB 85140091316, Ulica sv. Benedikt - Via S. Benedetto 35, 52466 Dajla</izvorni_sadrzaj>
    <derivirana_varijabla naziv="DomainObject.Predmet.StrankaFormatedWithAdressOIB_1"> GUGA NATURA j.d.o.o. DAJLA, OIB 85140091316, Ulica sv. Benedikt - Via S. Benedetto 35, 52466 Dajla</derivirana_varijabla>
  </DomainObject.Predmet.StrankaFormatedWithAdressOIB>
  <DomainObject.Predmet.StrankaWithAdress>
    <izvorni_sadrzaj>GUGA NATURA j.d.o.o. DAJLA Ulica sv. Benedikt - Via S. Benedetto 35,52466 Dajla</izvorni_sadrzaj>
    <derivirana_varijabla naziv="DomainObject.Predmet.StrankaWithAdress_1">GUGA NATURA j.d.o.o. DAJLA Ulica sv. Benedikt - Via S. Benedetto 35,52466 Dajla</derivirana_varijabla>
  </DomainObject.Predmet.StrankaWithAdress>
  <DomainObject.Predmet.StrankaWithAdressOIB>
    <izvorni_sadrzaj>GUGA NATURA j.d.o.o. DAJLA, OIB 85140091316, Ulica sv. Benedikt - Via S. Benedetto 35,52466 Dajla</izvorni_sadrzaj>
    <derivirana_varijabla naziv="DomainObject.Predmet.StrankaWithAdressOIB_1">GUGA NATURA j.d.o.o. DAJLA, OIB 85140091316, Ulica sv. Benedikt - Via S. Benedetto 35,52466 Dajla</derivirana_varijabla>
  </DomainObject.Predmet.StrankaWithAdressOIB>
  <DomainObject.Predmet.StrankaNazivFormated>
    <izvorni_sadrzaj>GUGA NATURA j.d.o.o. DAJLA</izvorni_sadrzaj>
    <derivirana_varijabla naziv="DomainObject.Predmet.StrankaNazivFormated_1">GUGA NATURA j.d.o.o. DAJLA</derivirana_varijabla>
  </DomainObject.Predmet.StrankaNazivFormated>
  <DomainObject.Predmet.StrankaNazivFormatedOIB>
    <izvorni_sadrzaj>GUGA NATURA j.d.o.o. DAJLA, OIB 85140091316</izvorni_sadrzaj>
    <derivirana_varijabla naziv="DomainObject.Predmet.StrankaNazivFormatedOIB_1">GUGA NATURA j.d.o.o. DAJLA, OIB 85140091316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GUGA NATURA j.d.o.o. DAJLA</item>
    </izvorni_sadrzaj>
    <derivirana_varijabla naziv="DomainObject.Predmet.StrankaListFormated_1">
      <item>GUGA NATURA j.d.o.o. DAJLA</item>
    </derivirana_varijabla>
  </DomainObject.Predmet.StrankaListFormated>
  <DomainObject.Predmet.StrankaListFormatedOIB>
    <izvorni_sadrzaj>
      <item>GUGA NATURA j.d.o.o. DAJLA, OIB 85140091316</item>
    </izvorni_sadrzaj>
    <derivirana_varijabla naziv="DomainObject.Predmet.StrankaListFormatedOIB_1">
      <item>GUGA NATURA j.d.o.o. DAJLA, OIB 85140091316</item>
    </derivirana_varijabla>
  </DomainObject.Predmet.StrankaListFormatedOIB>
  <DomainObject.Predmet.StrankaListFormatedWithAdress>
    <izvorni_sadrzaj>
      <item>GUGA NATURA j.d.o.o. DAJLA, Ulica sv. Benedikt - Via S. Benedetto 35, 52466 Dajla</item>
    </izvorni_sadrzaj>
    <derivirana_varijabla naziv="DomainObject.Predmet.StrankaListFormatedWithAdress_1">
      <item>GUGA NATURA j.d.o.o. DAJLA, Ulica sv. Benedikt - Via S. Benedetto 35, 52466 Dajla</item>
    </derivirana_varijabla>
  </DomainObject.Predmet.StrankaListFormatedWithAdress>
  <DomainObject.Predmet.StrankaListFormatedWithAdressOIB>
    <izvorni_sadrzaj>
      <item>GUGA NATURA j.d.o.o. DAJLA, OIB 85140091316, Ulica sv. Benedikt - Via S. Benedetto 35, 52466 Dajla</item>
    </izvorni_sadrzaj>
    <derivirana_varijabla naziv="DomainObject.Predmet.StrankaListFormatedWithAdressOIB_1">
      <item>GUGA NATURA j.d.o.o. DAJLA, OIB 85140091316, Ulica sv. Benedikt - Via S. Benedetto 35, 52466 Dajla</item>
    </derivirana_varijabla>
  </DomainObject.Predmet.StrankaListFormatedWithAdressOIB>
  <DomainObject.Predmet.StrankaListNazivFormated>
    <izvorni_sadrzaj>
      <item>GUGA NATURA j.d.o.o. DAJLA</item>
    </izvorni_sadrzaj>
    <derivirana_varijabla naziv="DomainObject.Predmet.StrankaListNazivFormated_1">
      <item>GUGA NATURA j.d.o.o. DAJLA</item>
    </derivirana_varijabla>
  </DomainObject.Predmet.StrankaListNazivFormated>
  <DomainObject.Predmet.StrankaListNazivFormatedOIB>
    <izvorni_sadrzaj>
      <item>GUGA NATURA j.d.o.o. DAJLA, OIB 85140091316</item>
    </izvorni_sadrzaj>
    <derivirana_varijabla naziv="DomainObject.Predmet.StrankaListNazivFormatedOIB_1">
      <item>GUGA NATURA j.d.o.o. DAJLA, OIB 85140091316</item>
    </derivirana_varijabla>
  </DomainObject.Predmet.StrankaListNazivFormatedOIB>
  <DomainObject.Predmet.ProtuStrankaListFormated>
    <izvorni_sadrzaj>
      <item>GUGA NATURA j.d.o.o. DAJLA</item>
    </izvorni_sadrzaj>
    <derivirana_varijabla naziv="DomainObject.Predmet.ProtuStrankaListFormated_1">
      <item>GUGA NATURA j.d.o.o. DAJLA</item>
    </derivirana_varijabla>
  </DomainObject.Predmet.ProtuStrankaListFormated>
  <DomainObject.Predmet.ProtuStrankaListFormatedOIB>
    <izvorni_sadrzaj>
      <item>GUGA NATURA j.d.o.o. DAJLA, OIB 85140091316</item>
    </izvorni_sadrzaj>
    <derivirana_varijabla naziv="DomainObject.Predmet.ProtuStrankaListFormatedOIB_1">
      <item>GUGA NATURA j.d.o.o. DAJLA, OIB 85140091316</item>
    </derivirana_varijabla>
  </DomainObject.Predmet.ProtuStrankaListFormatedOIB>
  <DomainObject.Predmet.ProtuStrankaListFormatedWithAdress>
    <izvorni_sadrzaj>
      <item>GUGA NATURA j.d.o.o. DAJLA, Ulica sv. Benedikt - Via S. Benedetto 35, 52466 Dajla</item>
    </izvorni_sadrzaj>
    <derivirana_varijabla naziv="DomainObject.Predmet.ProtuStrankaListFormatedWithAdress_1">
      <item>GUGA NATURA j.d.o.o. DAJLA, Ulica sv. Benedikt - Via S. Benedetto 35, 52466 Dajla</item>
    </derivirana_varijabla>
  </DomainObject.Predmet.ProtuStrankaListFormatedWithAdress>
  <DomainObject.Predmet.ProtuStrankaListFormatedWithAdressOIB>
    <izvorni_sadrzaj>
      <item>GUGA NATURA j.d.o.o. DAJLA, OIB 85140091316, Ulica sv. Benedikt - Via S. Benedetto 35, 52466 Dajla</item>
    </izvorni_sadrzaj>
    <derivirana_varijabla naziv="DomainObject.Predmet.ProtuStrankaListFormatedWithAdressOIB_1">
      <item>GUGA NATURA j.d.o.o. DAJLA, OIB 85140091316, Ulica sv. Benedikt - Via S. Benedetto 35, 52466 Dajla</item>
    </derivirana_varijabla>
  </DomainObject.Predmet.ProtuStrankaListFormatedWithAdressOIB>
  <DomainObject.Predmet.ProtuStrankaListNazivFormated>
    <izvorni_sadrzaj>
      <item>GUGA NATURA j.d.o.o. DAJLA</item>
    </izvorni_sadrzaj>
    <derivirana_varijabla naziv="DomainObject.Predmet.ProtuStrankaListNazivFormated_1">
      <item>GUGA NATURA j.d.o.o. DAJLA</item>
    </derivirana_varijabla>
  </DomainObject.Predmet.ProtuStrankaListNazivFormated>
  <DomainObject.Predmet.ProtuStrankaListNazivFormatedOIB>
    <izvorni_sadrzaj>
      <item>GUGA NATURA j.d.o.o. DAJLA, OIB 85140091316</item>
    </izvorni_sadrzaj>
    <derivirana_varijabla naziv="DomainObject.Predmet.ProtuStrankaListNazivFormatedOIB_1">
      <item>GUGA NATURA j.d.o.o. DAJLA, OIB 85140091316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St-336/2026-26</izvorni_sadrzaj>
    <derivirana_varijabla naziv="DomainObject.PoslovniBrojDokumenta_1">St-336/2026-26</derivirana_varijabla>
  </DomainObject.PoslovniBrojDokumenta>
  <DomainObject.Predmet.StrankaIDrugi>
    <izvorni_sadrzaj>GUGA NATURA j.d.o.o. DAJLA</izvorni_sadrzaj>
    <derivirana_varijabla naziv="DomainObject.Predmet.StrankaIDrugi_1">GUGA NATURA j.d.o.o. DAJLA</derivirana_varijabla>
  </DomainObject.Predmet.StrankaIDrugi>
  <DomainObject.Predmet.ProtustrankaIDrugi>
    <izvorni_sadrzaj>GUGA NATURA j.d.o.o. DAJLA</izvorni_sadrzaj>
    <derivirana_varijabla naziv="DomainObject.Predmet.ProtustrankaIDrugi_1">GUGA NATURA j.d.o.o. DAJLA</derivirana_varijabla>
  </DomainObject.Predmet.ProtustrankaIDrugi>
  <DomainObject.Predmet.StrankaIDrugiAdressOIB>
    <izvorni_sadrzaj>GUGA NATURA j.d.o.o. DAJLA, OIB 85140091316, Ulica sv. Benedikt - Via S. Benedetto 35, 52466 Dajla</izvorni_sadrzaj>
    <derivirana_varijabla naziv="DomainObject.Predmet.StrankaIDrugiAdressOIB_1">GUGA NATURA j.d.o.o. DAJLA, OIB 85140091316, Ulica sv. Benedikt - Via S. Benedetto 35, 52466 Dajla</derivirana_varijabla>
  </DomainObject.Predmet.StrankaIDrugiAdressOIB>
  <DomainObject.Predmet.ProtustrankaIDrugiAdressOIB>
    <izvorni_sadrzaj>GUGA NATURA j.d.o.o. DAJLA, OIB 85140091316, Ulica sv. Benedikt - Via S. Benedetto 35, 52466 Dajla</izvorni_sadrzaj>
    <derivirana_varijabla naziv="DomainObject.Predmet.ProtustrankaIDrugiAdressOIB_1">GUGA NATURA j.d.o.o. DAJLA, OIB 85140091316, Ulica sv. Benedikt - Via S. Benedetto 35, 52466 Dajla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GUGA NATURA j.d.o.o. DAJLA</item>
      <item>GUGA NATURA j.d.o.o. DAJLA</item>
    </izvorni_sadrzaj>
    <derivirana_varijabla naziv="DomainObject.Predmet.SudioniciListNaziv_1">
      <item>GUGA NATURA j.d.o.o. DAJLA</item>
      <item>GUGA NATURA j.d.o.o. DAJLA</item>
    </derivirana_varijabla>
  </DomainObject.Predmet.SudioniciListNaziv>
  <DomainObject.Predmet.SudioniciListAdressOIB>
    <izvorni_sadrzaj>
      <item>GUGA NATURA j.d.o.o. DAJLA, OIB 85140091316, Ulica sv. Benedikt - Via S. Benedetto 35,52466 Dajla</item>
      <item>GUGA NATURA j.d.o.o. DAJLA, OIB 85140091316, Ulica sv. Benedikt - Via S. Benedetto 35,52466 Dajla</item>
    </izvorni_sadrzaj>
    <derivirana_varijabla naziv="DomainObject.Predmet.SudioniciListAdressOIB_1">
      <item>GUGA NATURA j.d.o.o. DAJLA, OIB 85140091316, Ulica sv. Benedikt - Via S. Benedetto 35,52466 Dajla</item>
      <item>GUGA NATURA j.d.o.o. DAJLA, OIB 85140091316, Ulica sv. Benedikt - Via S. Benedetto 35,52466 Dajla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85140091316</item>
      <item>, OIB 85140091316</item>
    </izvorni_sadrzaj>
    <derivirana_varijabla naziv="DomainObject.Predmet.SudioniciListNazivOIB_1">
      <item>, OIB 85140091316</item>
      <item>, OIB 85140091316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siječnja 2026.</izvorni_sadrzaj>
    <derivirana_varijabla naziv="DomainObject.Predmet.DatumPocetkaProcesa_1">7.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1</properties:Pages>
  <properties:Words>271</properties:Words>
  <properties:Characters>1526</properties:Characters>
  <properties:Lines>50</properties:Lines>
  <properties:Paragraphs>24</properties:Paragraphs>
  <properties:TotalTime>21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1829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2026-10-16T12:32:00Z</dcterms:created>
  <dc:creator>epincin</dc:creator>
  <cp:lastModifiedBy>Sanja Prodan</cp:lastModifiedBy>
  <cp:lastPrinted>2026-10-19T07:09:00Z</cp:lastPrinted>
  <dcterms:modified xmlns:xsi="http://www.w3.org/2001/XMLSchema-instance" xsi:type="dcterms:W3CDTF">2026-10-19T07:09:00Z</dcterms:modified>
  <cp:revision>6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St-336/2026-26 / Zapisnik - Ročište radi rasprave o uvjetima za otvaranje steč. post. (St-336-2026-26 guga ntura zapisnik - ročište - prethodni postupak.docx)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