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e895e5" w14:paraId="7e895e5" w:rsidRDefault="00292942" w:rsidP="00292942" w:rsidR="00292942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1.Stpn-84/2016</w:t>
      </w:r>
    </w:p>
    <w:p w:rsidRDefault="00292942" w:rsidP="00292942" w:rsidR="00292942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292942" w:rsidP="00292942" w:rsidR="00292942">
      <w:pPr>
        <w:rPr>
          <w:b/>
        </w:rPr>
      </w:pPr>
    </w:p>
    <w:p w:rsidRDefault="00292942" w:rsidP="00292942" w:rsidR="00292942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292942" w:rsidP="00292942" w:rsidR="00292942">
      <w:pPr>
        <w:rPr>
          <w:b/>
        </w:rPr>
      </w:pPr>
      <w:r>
        <w:rPr>
          <w:b/>
        </w:rPr>
        <w:t>TRGOVAČKI SUD U SPLITU</w:t>
      </w:r>
    </w:p>
    <w:p w:rsidRDefault="00292942" w:rsidP="00292942" w:rsidR="00292942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292942" w:rsidP="00292942" w:rsidR="00292942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292942" w:rsidP="00292942" w:rsidR="00292942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292942" w:rsidP="00292942" w:rsidR="00292942">
      <w:pPr>
        <w:jc w:val="both"/>
        <w:rPr>
          <w:b/>
          <w:bCs/>
        </w:rPr>
      </w:pPr>
      <w:r>
        <w:t xml:space="preserve">               Trgovački sud u Splitu, po sucu ovog suda Velimiru Vukoviću, kao stečajnom sucu, u stečajnom postupku povodom prijedloga predlagatelja-dužnika IVICA ČOPAC </w:t>
      </w:r>
      <w:proofErr w:type="spellStart"/>
      <w:r>
        <w:t>vl</w:t>
      </w:r>
      <w:proofErr w:type="spellEnd"/>
      <w:r>
        <w:t xml:space="preserve">. obrta "PUTZ-ESTIH", Put kruga 19, Dugi Rat, OIB: 62845505863, za sklapanje </w:t>
      </w:r>
      <w:proofErr w:type="spellStart"/>
      <w:r>
        <w:t>predstečajne</w:t>
      </w:r>
      <w:proofErr w:type="spellEnd"/>
      <w:r>
        <w:t xml:space="preserve"> nagodbe, dana 04. siječnja 2017. godine,</w:t>
      </w:r>
    </w:p>
    <w:p w:rsidRDefault="00292942" w:rsidP="00292942" w:rsidR="00292942">
      <w:pPr>
        <w:ind w:firstLine="708" w:left="2832"/>
        <w:jc w:val="both"/>
      </w:pPr>
      <w:r>
        <w:t xml:space="preserve">    r i j e š i o     j e</w:t>
      </w:r>
    </w:p>
    <w:p w:rsidRDefault="00292942" w:rsidP="00292942" w:rsidR="00292942">
      <w:pPr>
        <w:ind w:firstLine="708" w:left="2832"/>
        <w:jc w:val="both"/>
        <w:rPr>
          <w:b/>
          <w:bCs/>
        </w:rPr>
      </w:pPr>
    </w:p>
    <w:p w:rsidRDefault="00292942" w:rsidP="00292942" w:rsidR="00292942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IVICA ČOPAC </w:t>
      </w:r>
      <w:proofErr w:type="spellStart"/>
      <w:r>
        <w:t>vl</w:t>
      </w:r>
      <w:proofErr w:type="spellEnd"/>
      <w:r>
        <w:t xml:space="preserve">. obrta "PUTZ-ESTIH", Put kruga 19, Dugi Rat, OIB: 62845505863, i vjerovnika, za dan 31. siječnja 2017. godine u 12,00 sati, sudnica br. 1/Prizemlje,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292942" w:rsidP="00292942" w:rsidR="00292942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292942" w:rsidP="00292942" w:rsidR="00292942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292942" w:rsidP="00292942" w:rsidR="00292942">
      <w:pPr>
        <w:spacing w:after="200" w:before="300"/>
        <w:jc w:val="center"/>
      </w:pPr>
      <w:r>
        <w:t>Obrazloženje</w:t>
      </w:r>
    </w:p>
    <w:p w:rsidRDefault="00292942" w:rsidP="00292942" w:rsidR="00292942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IVICA ČOPAC </w:t>
      </w:r>
      <w:proofErr w:type="spellStart"/>
      <w:r>
        <w:t>vl</w:t>
      </w:r>
      <w:proofErr w:type="spellEnd"/>
      <w:r>
        <w:t xml:space="preserve">. obrta "PUTZ-ESTIH", Put kruga 19, Dugi Rat, OIB: 62845505863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292942" w:rsidP="00292942" w:rsidR="00292942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292942" w:rsidP="00292942" w:rsidR="00292942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04. siječnja 2017. godine</w:t>
      </w:r>
    </w:p>
    <w:p w:rsidRDefault="00292942" w:rsidP="00292942" w:rsidR="00292942">
      <w:pPr>
        <w:pStyle w:val="Bezproreda"/>
        <w:ind w:firstLine="708" w:left="6372"/>
      </w:pPr>
      <w:r>
        <w:t xml:space="preserve">      S U D A C</w:t>
      </w:r>
    </w:p>
    <w:p w:rsidRDefault="00292942" w:rsidP="00292942" w:rsidR="00292942">
      <w:pPr>
        <w:pStyle w:val="Bezproreda"/>
      </w:pPr>
    </w:p>
    <w:p w:rsidRDefault="00292942" w:rsidP="00292942" w:rsidR="00292942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292942" w:rsidP="00292942" w:rsidR="00292942">
      <w:pPr>
        <w:spacing w:before="240"/>
        <w:jc w:val="both"/>
      </w:pPr>
      <w:r>
        <w:t>PRAVNA POUKA: Protiv ovog rješenja žalba nije dopuštena.</w:t>
      </w:r>
    </w:p>
    <w:p w:rsidRDefault="00292942" w:rsidP="00292942" w:rsidR="00292942">
      <w:pPr>
        <w:pStyle w:val="Bezproreda"/>
      </w:pPr>
      <w:r>
        <w:t>DNA:</w:t>
      </w:r>
    </w:p>
    <w:p w:rsidRDefault="00292942" w:rsidP="00292942" w:rsidR="00292942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292942" w:rsidP="00292942" w:rsidR="00292942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292942" w:rsidP="00292942" w:rsidR="00292942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292942" w:rsidP="00292942" w:rsidR="00292942">
      <w:pPr>
        <w:jc w:val="both"/>
      </w:pP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2942"/>
    <w:rsid w:val="000E2EC6"/>
    <w:rsid w:val="00292942"/>
    <w:rsid w:val="00314D36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92942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292942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29294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29294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9294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92942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E2EC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E2EC6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E2EC6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E2EC6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E2EC6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92942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292942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29294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29294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9294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92942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E2EC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E2EC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E2EC6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E2EC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E2EC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71573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2017.</izvorni_sadrzaj>
    <derivirana_varijabla naziv="DomainObject.DatumDonosenjaOdluke_1">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</izvorni_sadrzaj>
    <derivirana_varijabla naziv="DomainObject.Predmet.Broj_1">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prosinca 2016.</izvorni_sadrzaj>
    <derivirana_varijabla naziv="DomainObject.Predmet.DatumOsnivanja_1">13.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Stpn-84/2016</izvorni_sadrzaj>
    <derivirana_varijabla naziv="DomainObject.Predmet.OznakaBroj_1">Stpn-84/2016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Ivica Čopac</izvorni_sadrzaj>
    <derivirana_varijabla naziv="DomainObject.Predmet.StrankaFormated_1">  Ivica Čopac</derivirana_varijabla>
  </DomainObject.Predmet.StrankaFormated>
  <DomainObject.Predmet.StrankaFormatedOIB>
    <izvorni_sadrzaj>  Ivica Čopac, OIB 62845505863</izvorni_sadrzaj>
    <derivirana_varijabla naziv="DomainObject.Predmet.StrankaFormatedOIB_1">  Ivica Čopac, OIB 62845505863</derivirana_varijabla>
  </DomainObject.Predmet.StrankaFormatedOIB>
  <DomainObject.Predmet.StrankaFormatedWithAdress>
    <izvorni_sadrzaj> Ivica Čopac, Put Kruga 19, 21315 Dugi Rat</izvorni_sadrzaj>
    <derivirana_varijabla naziv="DomainObject.Predmet.StrankaFormatedWithAdress_1"> Ivica Čopac, Put Kruga 19, 21315 Dugi Rat</derivirana_varijabla>
  </DomainObject.Predmet.StrankaFormatedWithAdress>
  <DomainObject.Predmet.StrankaFormatedWithAdressOIB>
    <izvorni_sadrzaj> Ivica Čopac, OIB 62845505863, Put Kruga 19, 21315 Dugi Rat</izvorni_sadrzaj>
    <derivirana_varijabla naziv="DomainObject.Predmet.StrankaFormatedWithAdressOIB_1"> Ivica Čopac, OIB 62845505863, Put Kruga 19, 21315 Dugi Rat</derivirana_varijabla>
  </DomainObject.Predmet.StrankaFormatedWithAdressOIB>
  <DomainObject.Predmet.StrankaWithAdress>
    <izvorni_sadrzaj>Ivica Čopac Put Kruga 19,21315 Dugi Rat</izvorni_sadrzaj>
    <derivirana_varijabla naziv="DomainObject.Predmet.StrankaWithAdress_1">Ivica Čopac Put Kruga 19,21315 Dugi Rat</derivirana_varijabla>
  </DomainObject.Predmet.StrankaWithAdress>
  <DomainObject.Predmet.StrankaWithAdressOIB>
    <izvorni_sadrzaj>Ivica Čopac, OIB 62845505863, Put Kruga 19,21315 Dugi Rat</izvorni_sadrzaj>
    <derivirana_varijabla naziv="DomainObject.Predmet.StrankaWithAdressOIB_1">Ivica Čopac, OIB 62845505863, Put Kruga 19,21315 Dugi Rat</derivirana_varijabla>
  </DomainObject.Predmet.StrankaWithAdressOIB>
  <DomainObject.Predmet.StrankaNazivFormated>
    <izvorni_sadrzaj>Ivica Čopac</izvorni_sadrzaj>
    <derivirana_varijabla naziv="DomainObject.Predmet.StrankaNazivFormated_1">Ivica Čopac</derivirana_varijabla>
  </DomainObject.Predmet.StrankaNazivFormated>
  <DomainObject.Predmet.StrankaNazivFormatedOIB>
    <izvorni_sadrzaj>Ivica Čopac, OIB 62845505863</izvorni_sadrzaj>
    <derivirana_varijabla naziv="DomainObject.Predmet.StrankaNazivFormatedOIB_1">Ivica Čopac, OIB 62845505863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Ivica Čopac</item>
    </izvorni_sadrzaj>
    <derivirana_varijabla naziv="DomainObject.Predmet.StrankaListFormated_1">
      <item>Ivica Čopac</item>
    </derivirana_varijabla>
  </DomainObject.Predmet.StrankaListFormated>
  <DomainObject.Predmet.StrankaListFormatedOIB>
    <izvorni_sadrzaj>
      <item>Ivica Čopac, OIB 62845505863</item>
    </izvorni_sadrzaj>
    <derivirana_varijabla naziv="DomainObject.Predmet.StrankaListFormatedOIB_1">
      <item>Ivica Čopac, OIB 62845505863</item>
    </derivirana_varijabla>
  </DomainObject.Predmet.StrankaListFormatedOIB>
  <DomainObject.Predmet.StrankaListFormatedWithAdress>
    <izvorni_sadrzaj>
      <item>Ivica Čopac, Put Kruga 19, 21315 Dugi Rat</item>
    </izvorni_sadrzaj>
    <derivirana_varijabla naziv="DomainObject.Predmet.StrankaListFormatedWithAdress_1">
      <item>Ivica Čopac, Put Kruga 19, 21315 Dugi Rat</item>
    </derivirana_varijabla>
  </DomainObject.Predmet.StrankaListFormatedWithAdress>
  <DomainObject.Predmet.StrankaListFormatedWithAdressOIB>
    <izvorni_sadrzaj>
      <item>Ivica Čopac, OIB 62845505863, Put Kruga 19, 21315 Dugi Rat</item>
    </izvorni_sadrzaj>
    <derivirana_varijabla naziv="DomainObject.Predmet.StrankaListFormatedWithAdressOIB_1">
      <item>Ivica Čopac, OIB 62845505863, Put Kruga 19, 21315 Dugi Rat</item>
    </derivirana_varijabla>
  </DomainObject.Predmet.StrankaListFormatedWithAdressOIB>
  <DomainObject.Predmet.StrankaListNazivFormated>
    <izvorni_sadrzaj>
      <item>Ivica Čopac</item>
    </izvorni_sadrzaj>
    <derivirana_varijabla naziv="DomainObject.Predmet.StrankaListNazivFormated_1">
      <item>Ivica Čopac</item>
    </derivirana_varijabla>
  </DomainObject.Predmet.StrankaListNazivFormated>
  <DomainObject.Predmet.StrankaListNazivFormatedOIB>
    <izvorni_sadrzaj>
      <item>Ivica Čopac, OIB 62845505863</item>
    </izvorni_sadrzaj>
    <derivirana_varijabla naziv="DomainObject.Predmet.StrankaListNazivFormatedOIB_1">
      <item>Ivica Čopac, OIB 62845505863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2017.</izvorni_sadrzaj>
    <derivirana_varijabla naziv="DomainObject.Datum_1">4.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Ivica Čopac</izvorni_sadrzaj>
    <derivirana_varijabla naziv="DomainObject.Predmet.StrankaIDrugi_1">Ivica Čopac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Ivica Čopac, OIB 62845505863, Put Kruga 19, 21315 Dugi Rat</izvorni_sadrzaj>
    <derivirana_varijabla naziv="DomainObject.Predmet.StrankaIDrugiAdressOIB_1">Ivica Čopac, OIB 62845505863, Put Kruga 19, 21315 Dugi Rat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Čopac</item>
    </izvorni_sadrzaj>
    <derivirana_varijabla naziv="DomainObject.Predmet.SudioniciListNaziv_1">
      <item>Ivica Čopac</item>
    </derivirana_varijabla>
  </DomainObject.Predmet.SudioniciListNaziv>
  <DomainObject.Predmet.SudioniciListAdressOIB>
    <izvorni_sadrzaj>
      <item>Ivica Čopac, OIB 62845505863, Put Kruga 19,21315 Dugi Rat</item>
    </izvorni_sadrzaj>
    <derivirana_varijabla naziv="DomainObject.Predmet.SudioniciListAdressOIB_1">
      <item>Ivica Čopac, OIB 62845505863, Put Kruga 19,21315 Dugi Rat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62845505863</item>
    </izvorni_sadrzaj>
    <derivirana_varijabla naziv="DomainObject.Predmet.SudioniciListNazivOIB_1">
      <item>, OIB 62845505863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246</properties:Words>
  <properties:Characters>1405</properties:Characters>
  <properties:Lines>39</properties:Lines>
  <properties:Paragraphs>22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2017-01-04T08:18:00Z</dcterms:created>
  <dc:creator>Velimir Vuković</dc:creator>
  <cp:lastModifiedBy>Velimir Vuković</cp:lastModifiedBy>
  <cp:lastPrinted>2017-01-04T08:33:00Z</cp:lastPrinted>
  <dcterms:modified xmlns:xsi="http://www.w3.org/2001/XMLSchema-instance" xsi:type="dcterms:W3CDTF">2017-01-04T08:49:00Z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