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984376" w14:paraId="0984376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24170D" w:rsidP="00325398" w:rsidR="00325398">
      <w:r>
        <w:t xml:space="preserve">  </w:t>
      </w:r>
      <w:r w:rsidR="00325398">
        <w:t xml:space="preserve">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24170D" w:rsidP="00325398" w:rsidR="00325398">
      <w:r>
        <w:t xml:space="preserve"> </w:t>
      </w:r>
      <w:r w:rsidR="00325398">
        <w:t>Trgovački sud u Zagrebu</w:t>
      </w:r>
    </w:p>
    <w:p w:rsidRDefault="0024170D" w:rsidP="00325398" w:rsidR="00325398">
      <w:r>
        <w:t xml:space="preserve">  </w:t>
      </w:r>
      <w:r w:rsidR="00325398">
        <w:t xml:space="preserve">Zagreb, </w:t>
      </w:r>
      <w:proofErr w:type="spellStart"/>
      <w:r w:rsidR="00325398">
        <w:t>Amruševa</w:t>
      </w:r>
      <w:proofErr w:type="spellEnd"/>
      <w:r w:rsidR="00325398">
        <w:t xml:space="preserve">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3E5D1C" w:rsidR="00ED6AA8" w:rsidRPr="003E5D1C">
      <w:pPr>
        <w:jc w:val="both"/>
        <w:rPr>
          <w:sz w:val="40"/>
          <w:szCs w:val="40"/>
        </w:rPr>
      </w:pPr>
      <w:r>
        <w:t xml:space="preserve"> </w:t>
      </w:r>
      <w:r w:rsidR="00ED6AA8">
        <w:tab/>
      </w:r>
      <w:r w:rsidR="003E5D1C">
        <w:t>Trgovački sud u</w:t>
      </w:r>
      <w:r w:rsidR="001D3860">
        <w:t xml:space="preserve"> Zagrebu</w:t>
      </w:r>
      <w:r>
        <w:t>, u skraćenom stečajnom postupku</w:t>
      </w:r>
      <w:r w:rsidR="008155EE">
        <w:t xml:space="preserve"> pod poslovnim brojem St-</w:t>
      </w:r>
      <w:proofErr w:type="spellStart"/>
      <w:r w:rsidR="002056DC">
        <w:t>1179</w:t>
      </w:r>
      <w:proofErr w:type="spellEnd"/>
      <w:r w:rsidR="002056DC">
        <w:t>/</w:t>
      </w:r>
      <w:proofErr w:type="spellStart"/>
      <w:r w:rsidR="002056DC">
        <w:t>2018</w:t>
      </w:r>
      <w:proofErr w:type="spellEnd"/>
      <w:r w:rsidR="001F6933">
        <w:t>,</w:t>
      </w:r>
      <w:r>
        <w:t xml:space="preserve"> temeljem odredbe članka </w:t>
      </w:r>
      <w:proofErr w:type="spellStart"/>
      <w:r w:rsidR="00AC4528">
        <w:t>430</w:t>
      </w:r>
      <w:proofErr w:type="spellEnd"/>
      <w:r w:rsidR="00AC4528">
        <w:t>.</w:t>
      </w:r>
      <w:r>
        <w:t xml:space="preserve"> Stečajnog zakona</w:t>
      </w:r>
      <w:r w:rsidR="008155EE">
        <w:t xml:space="preserve"> </w:t>
      </w:r>
      <w:r>
        <w:t>(</w:t>
      </w:r>
      <w:r w:rsidR="001D3860">
        <w:t>''Narodne novine'' broj</w:t>
      </w:r>
      <w:r>
        <w:t xml:space="preserve"> </w:t>
      </w:r>
      <w:proofErr w:type="spellStart"/>
      <w:r w:rsidR="001D3860">
        <w:t>71</w:t>
      </w:r>
      <w:proofErr w:type="spellEnd"/>
      <w:r w:rsidR="001D3860">
        <w:t>/</w:t>
      </w:r>
      <w:proofErr w:type="spellStart"/>
      <w:r w:rsidR="001D3860">
        <w:t>15</w:t>
      </w:r>
      <w:proofErr w:type="spellEnd"/>
      <w:r>
        <w:t>)</w:t>
      </w:r>
      <w:r w:rsidR="008155EE">
        <w:t>,</w:t>
      </w:r>
      <w:r>
        <w:t xml:space="preserve"> dana</w:t>
      </w:r>
      <w:r w:rsidR="009951B3">
        <w:t xml:space="preserve"> </w:t>
      </w:r>
      <w:proofErr w:type="spellStart"/>
      <w:r w:rsidR="00994E24">
        <w:t>06</w:t>
      </w:r>
      <w:proofErr w:type="spellEnd"/>
      <w:r w:rsidR="00994E24">
        <w:t>.</w:t>
      </w:r>
      <w:r w:rsidR="00396320">
        <w:t xml:space="preserve"> rujna </w:t>
      </w:r>
      <w:proofErr w:type="spellStart"/>
      <w:r w:rsidR="0043271C">
        <w:t>2018</w:t>
      </w:r>
      <w:proofErr w:type="spellEnd"/>
      <w:r w:rsidR="003E5D1C">
        <w:t>.</w:t>
      </w:r>
      <w:r w:rsidR="00F034D3">
        <w:t xml:space="preserve"> </w:t>
      </w:r>
      <w:r>
        <w:t>objavljuje</w:t>
      </w:r>
    </w:p>
    <w:p w:rsidRDefault="00325398" w:rsidP="00325398" w:rsidR="00325398" w:rsidRPr="003E5D1C">
      <w:pPr>
        <w:jc w:val="center"/>
      </w:pPr>
      <w:r w:rsidRPr="003E5D1C">
        <w:t>O G L A S</w:t>
      </w:r>
    </w:p>
    <w:p w:rsidRDefault="00325398" w:rsidP="00325398" w:rsidR="00325398" w:rsidRPr="001F6933">
      <w:pPr>
        <w:rPr>
          <w:b/>
        </w:rPr>
      </w:pPr>
    </w:p>
    <w:p w:rsidRDefault="003E5D1C" w:rsidP="00805157" w:rsidR="00805157">
      <w:pPr>
        <w:jc w:val="both"/>
      </w:pPr>
      <w:r>
        <w:t>I</w:t>
      </w:r>
      <w:r>
        <w:tab/>
      </w:r>
      <w:r w:rsidR="008155EE">
        <w:t>Z</w:t>
      </w:r>
      <w:r w:rsidR="00D66226">
        <w:t xml:space="preserve">a </w:t>
      </w:r>
      <w:r w:rsidR="00AC4528">
        <w:t>dužnik</w:t>
      </w:r>
      <w:r w:rsidR="005D4DDE">
        <w:t>a</w:t>
      </w:r>
      <w:r w:rsidR="002C4E3A" w:rsidRPr="002C4E3A">
        <w:t xml:space="preserve"> </w:t>
      </w:r>
      <w:proofErr w:type="spellStart"/>
      <w:r w:rsidR="00B87098" w:rsidRPr="00B87098">
        <w:t>REFLEX</w:t>
      </w:r>
      <w:proofErr w:type="spellEnd"/>
      <w:r w:rsidR="00B87098" w:rsidRPr="00B87098">
        <w:t xml:space="preserve"> </w:t>
      </w:r>
      <w:proofErr w:type="spellStart"/>
      <w:r w:rsidR="00B87098" w:rsidRPr="00B87098">
        <w:t>ZAGREB</w:t>
      </w:r>
      <w:proofErr w:type="spellEnd"/>
      <w:r w:rsidR="00B87098" w:rsidRPr="00B87098">
        <w:t xml:space="preserve"> d.o.o.</w:t>
      </w:r>
      <w:r w:rsidR="00275F12">
        <w:t xml:space="preserve"> </w:t>
      </w:r>
      <w:r w:rsidR="00D80587">
        <w:t xml:space="preserve">Zagreb, </w:t>
      </w:r>
      <w:proofErr w:type="spellStart"/>
      <w:r w:rsidR="00B87098">
        <w:t>Petrovaradinska</w:t>
      </w:r>
      <w:proofErr w:type="spellEnd"/>
      <w:r w:rsidR="00B87098">
        <w:t xml:space="preserve"> 5-</w:t>
      </w:r>
      <w:proofErr w:type="spellStart"/>
      <w:r w:rsidR="00B87098">
        <w:t>5A</w:t>
      </w:r>
      <w:proofErr w:type="spellEnd"/>
      <w:r w:rsidR="00D80587">
        <w:t xml:space="preserve">, </w:t>
      </w:r>
      <w:proofErr w:type="spellStart"/>
      <w:r w:rsidR="008F6319">
        <w:t>MBS</w:t>
      </w:r>
      <w:proofErr w:type="spellEnd"/>
      <w:r w:rsidR="00D80587">
        <w:t xml:space="preserve">: </w:t>
      </w:r>
      <w:proofErr w:type="spellStart"/>
      <w:r w:rsidR="00F00B7E" w:rsidRPr="00F00B7E">
        <w:t>080495418</w:t>
      </w:r>
      <w:proofErr w:type="spellEnd"/>
      <w:r w:rsidR="00D80587">
        <w:t xml:space="preserve">, </w:t>
      </w:r>
      <w:proofErr w:type="spellStart"/>
      <w:r w:rsidR="00D80587">
        <w:t>OIB</w:t>
      </w:r>
      <w:proofErr w:type="spellEnd"/>
      <w:r w:rsidR="00D80587">
        <w:t xml:space="preserve">: </w:t>
      </w:r>
      <w:proofErr w:type="spellStart"/>
      <w:r w:rsidR="00275F12" w:rsidRPr="00275F12">
        <w:t>40903703652</w:t>
      </w:r>
      <w:proofErr w:type="spellEnd"/>
      <w:r w:rsidR="00805157">
        <w:t>.</w:t>
      </w:r>
    </w:p>
    <w:p w:rsidRDefault="00805157" w:rsidP="00805157" w:rsidR="00805157">
      <w:pPr>
        <w:jc w:val="both"/>
      </w:pPr>
    </w:p>
    <w:p w:rsidRDefault="003E5D1C" w:rsidP="00805157" w:rsidR="00AC4528">
      <w:pPr>
        <w:jc w:val="both"/>
      </w:pPr>
      <w:r>
        <w:t>II</w:t>
      </w:r>
      <w:r>
        <w:tab/>
      </w:r>
      <w:r w:rsidR="00AC4528">
        <w:t xml:space="preserve">Iznos duga evidentiran na temelju neizvršenih osnova za plaćanje </w:t>
      </w:r>
      <w:r w:rsidR="00D66226">
        <w:t xml:space="preserve">je </w:t>
      </w:r>
      <w:r w:rsidR="00E97DA1">
        <w:t>4.412.924,</w:t>
      </w:r>
      <w:proofErr w:type="spellStart"/>
      <w:r w:rsidR="00E97DA1">
        <w:t>01</w:t>
      </w:r>
      <w:proofErr w:type="spellEnd"/>
      <w:r w:rsidR="00790F6F">
        <w:t xml:space="preserve"> </w:t>
      </w:r>
      <w:r w:rsidR="005D4DDE">
        <w:t>k</w:t>
      </w:r>
      <w:r w:rsidR="003538DF">
        <w:t>u</w:t>
      </w:r>
      <w:r w:rsidR="00AC4528">
        <w:t>n</w:t>
      </w:r>
      <w:r w:rsidR="003538DF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3E5D1C" w:rsidP="003E5D1C" w:rsidR="00D66226">
      <w:pPr>
        <w:jc w:val="both"/>
      </w:pPr>
      <w:r>
        <w:t>III</w:t>
      </w:r>
      <w:r>
        <w:tab/>
      </w:r>
      <w:r w:rsidR="00D66226" w:rsidRPr="008D4A97">
        <w:t xml:space="preserve">Pozivaju se </w:t>
      </w:r>
      <w:r w:rsidR="00D66226">
        <w:t>osobe ovlaštene za zastupanje dužnika po zakonu</w:t>
      </w:r>
      <w:r w:rsidR="00D66226" w:rsidRPr="00096501">
        <w:t xml:space="preserve"> u roku</w:t>
      </w:r>
      <w:r w:rsidR="00413F4C">
        <w:t xml:space="preserve"> </w:t>
      </w:r>
      <w:proofErr w:type="spellStart"/>
      <w:r w:rsidR="00D66226" w:rsidRPr="00096501">
        <w:t>15</w:t>
      </w:r>
      <w:proofErr w:type="spellEnd"/>
      <w:r w:rsidR="00D66226" w:rsidRPr="00096501">
        <w:t xml:space="preserve"> dana od</w:t>
      </w:r>
      <w:r w:rsidR="00D66226" w:rsidRPr="008D4A97">
        <w:t xml:space="preserve"> dana </w:t>
      </w:r>
      <w:r w:rsidR="00D66226"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 w:rsidR="00D66226">
        <w:t xml:space="preserve"> podnijeti sudu </w:t>
      </w:r>
      <w:r w:rsidR="00D66226" w:rsidRPr="00EA24D4">
        <w:t xml:space="preserve">javnobilježnički ovjerovljen popis imovine </w:t>
      </w:r>
      <w:r w:rsidR="00D66226"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3E5D1C" w:rsidP="003E5D1C" w:rsidR="00D66226">
      <w:pPr>
        <w:jc w:val="both"/>
      </w:pPr>
      <w:r>
        <w:t>IV</w:t>
      </w:r>
      <w:r>
        <w:tab/>
      </w:r>
      <w:r w:rsidR="00D66226">
        <w:t xml:space="preserve">Pozivaju se vjerovnici dužnika najkasnije u roku od </w:t>
      </w:r>
      <w:proofErr w:type="spellStart"/>
      <w:r w:rsidR="00D66226">
        <w:t>45</w:t>
      </w:r>
      <w:proofErr w:type="spellEnd"/>
      <w:r w:rsidR="00D66226">
        <w:t xml:space="preserve"> dana od dana objave ovog oglasa</w:t>
      </w:r>
      <w:r w:rsidR="00413F4C">
        <w:t>,</w:t>
      </w:r>
      <w:r w:rsidR="00D66226"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 w:rsidR="00D66226">
        <w:t>predložiti otvaranje stečajnog postupka</w:t>
      </w:r>
      <w:r w:rsidR="001F6933">
        <w:t>, te po pozivu suda predujmiti sredstva za namirenje troškova postupka</w:t>
      </w:r>
      <w:r w:rsidR="00D66226">
        <w:t>.</w:t>
      </w:r>
    </w:p>
    <w:p w:rsidRDefault="00D01B78" w:rsidP="00D01B78" w:rsidR="00D01B78">
      <w:pPr>
        <w:pStyle w:val="Odlomakpopisa"/>
      </w:pPr>
    </w:p>
    <w:p w:rsidRDefault="003E5D1C" w:rsidP="003E5D1C" w:rsidR="003E5D1C">
      <w:pPr>
        <w:jc w:val="both"/>
      </w:pPr>
      <w:r>
        <w:t>V</w:t>
      </w:r>
      <w:r>
        <w:tab/>
      </w:r>
      <w:r w:rsidR="001F6933">
        <w:t>UPOZORENJE:</w:t>
      </w:r>
    </w:p>
    <w:p w:rsidRDefault="00D01B78" w:rsidP="003E5D1C" w:rsidR="00F034D3">
      <w:pPr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</w:t>
      </w:r>
      <w:proofErr w:type="spellStart"/>
      <w:r>
        <w:t>15</w:t>
      </w:r>
      <w:proofErr w:type="spellEnd"/>
      <w:r>
        <w:t xml:space="preserve">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</w:t>
      </w:r>
      <w:proofErr w:type="spellStart"/>
      <w:r>
        <w:t>45</w:t>
      </w:r>
      <w:proofErr w:type="spellEnd"/>
      <w:r>
        <w:t xml:space="preserve">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3E5D1C" w:rsidR="00D66226" w:rsidRPr="00A039F2">
      <w:pPr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3E5D1C">
        <w:t>dana</w:t>
      </w:r>
      <w:r w:rsidR="009951B3">
        <w:t xml:space="preserve">  </w:t>
      </w:r>
      <w:proofErr w:type="spellStart"/>
      <w:r w:rsidR="00994E24">
        <w:t>06</w:t>
      </w:r>
      <w:proofErr w:type="spellEnd"/>
      <w:r w:rsidR="00994E24">
        <w:t xml:space="preserve">. </w:t>
      </w:r>
      <w:r w:rsidR="009951B3">
        <w:t>r</w:t>
      </w:r>
      <w:r w:rsidR="00A2211D">
        <w:t xml:space="preserve">ujna </w:t>
      </w:r>
      <w:proofErr w:type="spellStart"/>
      <w:r w:rsidR="0043271C">
        <w:t>2018</w:t>
      </w:r>
      <w:proofErr w:type="spellEnd"/>
      <w:r w:rsidR="00590AEF">
        <w:t>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1D3860">
        <w:t>Sudac</w:t>
      </w:r>
    </w:p>
    <w:p w:rsidRDefault="00325398" w:rsidP="00572798" w:rsidR="00572798">
      <w:pPr>
        <w:jc w:val="right"/>
      </w:pPr>
      <w:r>
        <w:t xml:space="preserve">          </w:t>
      </w:r>
      <w:r w:rsidR="001D3860">
        <w:t xml:space="preserve">Iva Karin </w:t>
      </w:r>
      <w:proofErr w:type="spellStart"/>
      <w:r w:rsidR="001D3860">
        <w:t>Šipek</w:t>
      </w:r>
      <w:proofErr w:type="spellEnd"/>
      <w:r w:rsidR="00572798">
        <w:t xml:space="preserve"> </w:t>
      </w:r>
    </w:p>
    <w:sectPr w:rsidSect="00ED6AA8" w:rsidR="0057279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8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C1FA3"/>
    <w:rsid w:val="00114EAD"/>
    <w:rsid w:val="00185571"/>
    <w:rsid w:val="001D3860"/>
    <w:rsid w:val="001E50FB"/>
    <w:rsid w:val="001F6933"/>
    <w:rsid w:val="0020414A"/>
    <w:rsid w:val="002056DC"/>
    <w:rsid w:val="00230A63"/>
    <w:rsid w:val="0024170D"/>
    <w:rsid w:val="00263D6D"/>
    <w:rsid w:val="00264D19"/>
    <w:rsid w:val="00275F12"/>
    <w:rsid w:val="00291D9F"/>
    <w:rsid w:val="00297E94"/>
    <w:rsid w:val="002C4E3A"/>
    <w:rsid w:val="002F555D"/>
    <w:rsid w:val="00325398"/>
    <w:rsid w:val="003538DF"/>
    <w:rsid w:val="0038246E"/>
    <w:rsid w:val="00396320"/>
    <w:rsid w:val="003D35F9"/>
    <w:rsid w:val="003E3A15"/>
    <w:rsid w:val="003E5D1C"/>
    <w:rsid w:val="00413F4C"/>
    <w:rsid w:val="0043271C"/>
    <w:rsid w:val="004721E3"/>
    <w:rsid w:val="00492EFB"/>
    <w:rsid w:val="004B337A"/>
    <w:rsid w:val="004F3962"/>
    <w:rsid w:val="0053446F"/>
    <w:rsid w:val="00572798"/>
    <w:rsid w:val="00590AEF"/>
    <w:rsid w:val="00591994"/>
    <w:rsid w:val="005A0039"/>
    <w:rsid w:val="005D476D"/>
    <w:rsid w:val="005D4DDE"/>
    <w:rsid w:val="005E4AB8"/>
    <w:rsid w:val="005F0073"/>
    <w:rsid w:val="005F4627"/>
    <w:rsid w:val="00627F6A"/>
    <w:rsid w:val="00657B8E"/>
    <w:rsid w:val="00790F6F"/>
    <w:rsid w:val="007B5AFD"/>
    <w:rsid w:val="007D5A5D"/>
    <w:rsid w:val="00805157"/>
    <w:rsid w:val="008155EE"/>
    <w:rsid w:val="008613BD"/>
    <w:rsid w:val="00863025"/>
    <w:rsid w:val="00871F01"/>
    <w:rsid w:val="008B787F"/>
    <w:rsid w:val="008F6319"/>
    <w:rsid w:val="00920CA0"/>
    <w:rsid w:val="009419D8"/>
    <w:rsid w:val="00994E24"/>
    <w:rsid w:val="009951B3"/>
    <w:rsid w:val="009A43C5"/>
    <w:rsid w:val="00A2211D"/>
    <w:rsid w:val="00A71431"/>
    <w:rsid w:val="00AC4528"/>
    <w:rsid w:val="00AD027A"/>
    <w:rsid w:val="00B12221"/>
    <w:rsid w:val="00B82F18"/>
    <w:rsid w:val="00B87098"/>
    <w:rsid w:val="00BB396F"/>
    <w:rsid w:val="00C836B9"/>
    <w:rsid w:val="00C958E9"/>
    <w:rsid w:val="00CE7362"/>
    <w:rsid w:val="00D01B78"/>
    <w:rsid w:val="00D66226"/>
    <w:rsid w:val="00D66626"/>
    <w:rsid w:val="00D80587"/>
    <w:rsid w:val="00E97DA1"/>
    <w:rsid w:val="00EC3302"/>
    <w:rsid w:val="00ED6AA8"/>
    <w:rsid w:val="00F00B7E"/>
    <w:rsid w:val="00F034D3"/>
    <w:rsid w:val="00F23406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91D9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91D9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91D9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91D9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91D9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91D9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91D9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91D9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91D9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91D9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rujna 2018.</izvorni_sadrzaj>
    <derivirana_varijabla naziv="DomainObject.DatumDonosenjaOdluke_1">6.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St-1179/2018-6</izvorni_sadrzaj>
    <derivirana_varijabla naziv="DomainObject.Oznaka_1">St-1179/2018-6</derivirana_varijabla>
  </DomainObject.Oznaka>
  <DomainObject.DonositeljOdluke.Ime>
    <izvorni_sadrzaj>Iva Karin</izvorni_sadrzaj>
    <derivirana_varijabla naziv="DomainObject.DonositeljOdluke.Ime_1">Iva Karin</derivirana_varijabla>
  </DomainObject.DonositeljOdluke.Ime>
  <DomainObject.DonositeljOdluke.Prezime>
    <izvorni_sadrzaj>Šipek</izvorni_sadrzaj>
    <derivirana_varijabla naziv="DomainObject.DonositeljOdluke.Prezime_1">Šipek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1179</izvorni_sadrzaj>
    <derivirana_varijabla naziv="DomainObject.Predmet.Broj_1">1179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svibnja 2018.</izvorni_sadrzaj>
    <derivirana_varijabla naziv="DomainObject.Predmet.DatumOsnivanja_1">2.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St-1179/2018</izvorni_sadrzaj>
    <derivirana_varijabla naziv="DomainObject.Predmet.OznakaBroj_1">St-1179/2018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REFLEX ZAGREB d.o.o.</izvorni_sadrzaj>
    <derivirana_varijabla naziv="DomainObject.Predmet.ProtustrankaFormated_1">  REFLEX ZAGREB d.o.o.</derivirana_varijabla>
  </DomainObject.Predmet.ProtustrankaFormated>
  <DomainObject.Predmet.ProtustrankaFormatedOIB>
    <izvorni_sadrzaj>  REFLEX ZAGREB d.o.o., OIB 40903703652</izvorni_sadrzaj>
    <derivirana_varijabla naziv="DomainObject.Predmet.ProtustrankaFormatedOIB_1">  REFLEX ZAGREB d.o.o., OIB 40903703652</derivirana_varijabla>
  </DomainObject.Predmet.ProtustrankaFormatedOIB>
  <DomainObject.Predmet.ProtustrankaFormatedWithAdress>
    <izvorni_sadrzaj> REFLEX ZAGREB d.o.o., Petrovaradinska 5-5A, 10000 Zagreb</izvorni_sadrzaj>
    <derivirana_varijabla naziv="DomainObject.Predmet.ProtustrankaFormatedWithAdress_1"> REFLEX ZAGREB d.o.o., Petrovaradinska 5-5A, 10000 Zagreb</derivirana_varijabla>
  </DomainObject.Predmet.ProtustrankaFormatedWithAdress>
  <DomainObject.Predmet.ProtustrankaFormatedWithAdressOIB>
    <izvorni_sadrzaj> REFLEX ZAGREB d.o.o., OIB 40903703652, Petrovaradinska 5-5A, 10000 Zagreb</izvorni_sadrzaj>
    <derivirana_varijabla naziv="DomainObject.Predmet.ProtustrankaFormatedWithAdressOIB_1"> REFLEX ZAGREB d.o.o., OIB 40903703652, Petrovaradinska 5-5A, 10000 Zagreb</derivirana_varijabla>
  </DomainObject.Predmet.ProtustrankaFormatedWithAdressOIB>
  <DomainObject.Predmet.ProtustrankaWithAdress>
    <izvorni_sadrzaj>REFLEX ZAGREB d.o.o. Petrovaradinska 5-5A, 10000 Zagreb</izvorni_sadrzaj>
    <derivirana_varijabla naziv="DomainObject.Predmet.ProtustrankaWithAdress_1">REFLEX ZAGREB d.o.o. Petrovaradinska 5-5A, 10000 Zagreb</derivirana_varijabla>
  </DomainObject.Predmet.ProtustrankaWithAdress>
  <DomainObject.Predmet.ProtustrankaWithAdressOIB>
    <izvorni_sadrzaj>REFLEX ZAGREB d.o.o., OIB 40903703652, Petrovaradinska 5-5A, 10000 Zagreb</izvorni_sadrzaj>
    <derivirana_varijabla naziv="DomainObject.Predmet.ProtustrankaWithAdressOIB_1">REFLEX ZAGREB d.o.o., OIB 40903703652, Petrovaradinska 5-5A, 10000 Zagreb</derivirana_varijabla>
  </DomainObject.Predmet.ProtustrankaWithAdressOIB>
  <DomainObject.Predmet.ProtustrankaNazivFormated>
    <izvorni_sadrzaj>REFLEX ZAGREB d.o.o.</izvorni_sadrzaj>
    <derivirana_varijabla naziv="DomainObject.Predmet.ProtustrankaNazivFormated_1">REFLEX ZAGREB d.o.o.</derivirana_varijabla>
  </DomainObject.Predmet.ProtustrankaNazivFormated>
  <DomainObject.Predmet.ProtustrankaNazivFormatedOIB>
    <izvorni_sadrzaj>REFLEX ZAGREB d.o.o., OIB 40903703652</izvorni_sadrzaj>
    <derivirana_varijabla naziv="DomainObject.Predmet.ProtustrankaNazivFormatedOIB_1">REFLEX ZAGREB d.o.o., OIB 40903703652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73. - I. K. Šipek </izvorni_sadrzaj>
    <derivirana_varijabla naziv="DomainObject.Predmet.Referada.Naziv_1">73. - I. K. Šipek </derivirana_varijabla>
  </DomainObject.Predmet.Referada.Naziv>
  <DomainObject.Predmet.Referada.Oznaka>
    <izvorni_sadrzaj>73.</izvorni_sadrzaj>
    <derivirana_varijabla naziv="DomainObject.Predmet.Referada.Oznaka_1">73.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Karin Šipek</izvorni_sadrzaj>
    <derivirana_varijabla naziv="DomainObject.Predmet.Referada.Sudac_1">Iva Karin Šipek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73. - I. K. Šipek </izvorni_sadrzaj>
    <derivirana_varijabla naziv="DomainObject.Predmet.TrenutnaLokacijaSpisa.Naziv_1">73. - I. K. Šipek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REFLEX ZAGREB d.o.o.</item>
    </izvorni_sadrzaj>
    <derivirana_varijabla naziv="DomainObject.Predmet.ProtuStrankaListFormated_1">
      <item>REFLEX ZAGREB d.o.o.</item>
    </derivirana_varijabla>
  </DomainObject.Predmet.ProtuStrankaListFormated>
  <DomainObject.Predmet.ProtuStrankaListFormatedOIB>
    <izvorni_sadrzaj>
      <item>REFLEX ZAGREB d.o.o., OIB 40903703652</item>
    </izvorni_sadrzaj>
    <derivirana_varijabla naziv="DomainObject.Predmet.ProtuStrankaListFormatedOIB_1">
      <item>REFLEX ZAGREB d.o.o., OIB 40903703652</item>
    </derivirana_varijabla>
  </DomainObject.Predmet.ProtuStrankaListFormatedOIB>
  <DomainObject.Predmet.ProtuStrankaListFormatedWithAdress>
    <izvorni_sadrzaj>
      <item>REFLEX ZAGREB d.o.o., Petrovaradinska 5-5A, 10000 Zagreb</item>
    </izvorni_sadrzaj>
    <derivirana_varijabla naziv="DomainObject.Predmet.ProtuStrankaListFormatedWithAdress_1">
      <item>REFLEX ZAGREB d.o.o., Petrovaradinska 5-5A, 10000 Zagreb</item>
    </derivirana_varijabla>
  </DomainObject.Predmet.ProtuStrankaListFormatedWithAdress>
  <DomainObject.Predmet.ProtuStrankaListFormatedWithAdressOIB>
    <izvorni_sadrzaj>
      <item>REFLEX ZAGREB d.o.o., OIB 40903703652, Petrovaradinska 5-5A, 10000 Zagreb</item>
    </izvorni_sadrzaj>
    <derivirana_varijabla naziv="DomainObject.Predmet.ProtuStrankaListFormatedWithAdressOIB_1">
      <item>REFLEX ZAGREB d.o.o., OIB 40903703652, Petrovaradinska 5-5A, 10000 Zagreb</item>
    </derivirana_varijabla>
  </DomainObject.Predmet.ProtuStrankaListFormatedWithAdressOIB>
  <DomainObject.Predmet.ProtuStrankaListNazivFormated>
    <izvorni_sadrzaj>
      <item>REFLEX ZAGREB d.o.o.</item>
    </izvorni_sadrzaj>
    <derivirana_varijabla naziv="DomainObject.Predmet.ProtuStrankaListNazivFormated_1">
      <item>REFLEX ZAGREB d.o.o.</item>
    </derivirana_varijabla>
  </DomainObject.Predmet.ProtuStrankaListNazivFormated>
  <DomainObject.Predmet.ProtuStrankaListNazivFormatedOIB>
    <izvorni_sadrzaj>
      <item>REFLEX ZAGREB d.o.o., OIB 40903703652</item>
    </izvorni_sadrzaj>
    <derivirana_varijabla naziv="DomainObject.Predmet.ProtuStrankaListNazivFormatedOIB_1">
      <item>REFLEX ZAGREB d.o.o., OIB 40903703652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rujna 2018.</izvorni_sadrzaj>
    <derivirana_varijabla naziv="DomainObject.Datum_1">6. rujna 2018.</derivirana_varijabla>
  </DomainObject.Datum>
  <DomainObject.PoslovniBrojDokumenta>
    <izvorni_sadrzaj>St-1179/2018-6</izvorni_sadrzaj>
    <derivirana_varijabla naziv="DomainObject.PoslovniBrojDokumenta_1">St-1179/2018-6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REFLEX ZAGREB d.o.o.</izvorni_sadrzaj>
    <derivirana_varijabla naziv="DomainObject.Predmet.ProtustrankaIDrugi_1">REFLEX ZAGREB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REFLEX ZAGREB d.o.o., OIB 40903703652, Petrovaradinska 5-5A, 10000 Zagreb</izvorni_sadrzaj>
    <derivirana_varijabla naziv="DomainObject.Predmet.ProtustrankaIDrugiAdressOIB_1">REFLEX ZAGREB d.o.o., OIB 40903703652, Petrovaradinska 5-5A,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REFLEX ZAGREB d.o.o.</item>
    </izvorni_sadrzaj>
    <derivirana_varijabla naziv="DomainObject.Predmet.SudioniciListNaziv_1">
      <item>FINA Regionalni centar Zagreb</item>
      <item>REFLEX ZAGREB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REFLEX ZAGREB d.o.o., OIB 40903703652, Petrovaradinska 5-5A,10000 Zagreb</item>
    </izvorni_sadrzaj>
    <derivirana_varijabla naziv="DomainObject.Predmet.SudioniciListAdressOIB_1">
      <item>FINA Regionalni centar Zagreb, OIB 85821130368, Trg svibanjskih žrtava 1995. br. 1,10000 Zagreb</item>
      <item>REFLEX ZAGREB d.o.o., OIB 40903703652, Petrovaradinska 5-5A,10000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40903703652</item>
    </izvorni_sadrzaj>
    <derivirana_varijabla naziv="DomainObject.Predmet.SudioniciListNazivOIB_1">
      <item>, OIB 85821130368</item>
      <item>, OIB 40903703652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235</properties:Words>
  <properties:Characters>1299</properties:Characters>
  <properties:Lines>41</properties:Lines>
  <properties:Paragraphs>15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2018-07-24T06:45:00Z</dcterms:created>
  <dc:creator>ilukac</dc:creator>
  <cp:lastModifiedBy>Suzana Munitić Maltar</cp:lastModifiedBy>
  <cp:lastPrinted>2018-09-06T08:47:00Z</cp:lastPrinted>
  <dcterms:modified xmlns:xsi="http://www.w3.org/2001/XMLSchema-instance" xsi:type="dcterms:W3CDTF">2018-09-06T08:48:00Z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St-1179/2018-6 / Odluka - Oglas (oglas_skraćeni.docx)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