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4105CC" w14:paraId="5A2932D8" w14:textId="3E661063">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CE09AF" w:rsidR="00CE09AF">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4105CC" w14:paraId="79905DCF" w14:textId="38C5856A">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E09AF" w:rsidR="00CE09AF">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4105CC" w14:paraId="326BCA22" w14:textId="1E7C50DF">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CE09AF" w:rsidR="00CE09AF">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E09AF" w:rsidR="00CE09AF">
            <w:rPr>
              <w:rStyle w:val="eSPISCCParagraphDefaultFont"/>
              <w:rFonts w:eastAsiaTheme="minorHAnsi"/>
            </w:rPr>
            <w:t>Zagreb</w:t>
          </w:r>
        </w:sdtContent>
      </w:sdt>
      <w:r w:rsidR="001349C2">
        <w:t xml:space="preserve"> </w:t>
      </w:r>
    </w:p>
    <w:p w:rsidR="000E43A6" w:rsidP="001349C2" w:rsidRDefault="000E43A6" w14:paraId="6C363E9C" w14:textId="77777777">
      <w:pPr>
        <w:spacing w:after="0"/>
      </w:pPr>
    </w:p>
    <w:p w:rsidR="000E43A6" w:rsidP="001349C2" w:rsidRDefault="000E43A6" w14:paraId="780CD2B7" w14:textId="77777777">
      <w:pPr>
        <w:spacing w:after="0"/>
      </w:pPr>
    </w:p>
    <w:p w:rsidR="000E43A6" w:rsidP="001349C2" w:rsidRDefault="000E43A6" w14:paraId="1EFCB3FD" w14:textId="77777777">
      <w:pPr>
        <w:spacing w:after="0"/>
      </w:pPr>
    </w:p>
    <w:p w:rsidR="000E43A6" w:rsidP="001349C2" w:rsidRDefault="000E43A6" w14:paraId="5F91ADFA" w14:textId="77777777">
      <w:pPr>
        <w:spacing w:after="0"/>
      </w:pPr>
    </w:p>
    <w:p w:rsidR="000E43A6" w:rsidP="00610735" w:rsidRDefault="000E43A6" w14:paraId="72CC2B15" w14:textId="77777777">
      <w:pPr>
        <w:spacing w:after="0"/>
      </w:pPr>
    </w:p>
    <w:p w:rsidRPr="00176071" w:rsidR="00176071" w:rsidP="00610735" w:rsidRDefault="000E43A6" w14:paraId="1D9DA79D" w14:textId="347C3EEA">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CE09AF" w:rsidR="00CE09AF">
            <w:rPr>
              <w:rStyle w:val="eSPISCCParagraphDefaultFont"/>
              <w:rFonts w:eastAsiaTheme="minorHAnsi"/>
            </w:rPr>
            <w:t>Pp-11454/2026</w:t>
          </w:r>
        </w:sdtContent>
      </w:sdt>
      <w:r w:rsidR="00176071">
        <w:t xml:space="preserve">                                                        </w:t>
      </w:r>
    </w:p>
    <w:p w:rsidRPr="0041581F" w:rsidR="0041581F" w:rsidP="000F1677" w:rsidRDefault="00610735" w14:paraId="4433E390" w14:textId="1C939DAA">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CE09AF" w:rsidR="00CE09AF">
            <w:rPr>
              <w:rStyle w:val="eSPISCCParagraphDefaultFont"/>
              <w:rFonts w:eastAsiaTheme="minorHAnsi"/>
            </w:rPr>
            <w:t>Vanessa Sabolić Kolarić</w:t>
          </w:r>
        </w:sdtContent>
      </w:sdt>
      <w:r w:rsidR="00CF705A">
        <w:t xml:space="preserve"> </w:t>
      </w:r>
    </w:p>
    <w:p w:rsidRPr="00610735" w:rsidR="00176071" w:rsidP="000F1677" w:rsidRDefault="00176071" w14:paraId="15ADE7A1" w14:textId="1777CFDD">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CE09AF" w:rsidR="00CE09AF">
            <w:rPr>
              <w:rStyle w:val="eSPISCCParagraphDefaultFont"/>
              <w:rFonts w:eastAsiaTheme="minorHAnsi"/>
            </w:rPr>
            <w:t>članka 36.</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CE09AF" w:rsidR="00CE09AF">
            <w:rPr>
              <w:rStyle w:val="eSPISCCParagraphDefaultFont"/>
              <w:rFonts w:eastAsiaTheme="minorHAnsi"/>
            </w:rPr>
            <w:t>Zakon o autorskom pravu i srodnim pravima</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5C14676B">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CE09AF" w:rsidR="00CE09AF">
            <w:rPr>
              <w:rStyle w:val="eSPISCCParagraphDefaultFont"/>
              <w:rFonts w:eastAsiaTheme="minorHAnsi"/>
            </w:rPr>
            <w:t>Vanessa Sabolić Kolarić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CE09AF" w:rsidR="00CE09AF">
            <w:rPr>
              <w:rStyle w:val="eSPISCCParagraphDefaultFont"/>
              <w:rFonts w:eastAsiaTheme="minorHAnsi"/>
            </w:rPr>
            <w:t>24.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CE09AF" w:rsidR="00CE09AF">
            <w:rPr>
              <w:rStyle w:val="eSPISCCParagraphDefaultFont"/>
              <w:rFonts w:eastAsiaTheme="minorHAnsi"/>
            </w:rPr>
            <w:t>09:50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E09AF" w:rsidR="00CE09AF">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E09AF" w:rsidR="00CE09AF">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CE09AF" w:rsidR="00CE09AF">
            <w:rPr>
              <w:rStyle w:val="eSPISCCParagraphDefaultFont"/>
              <w:rFonts w:eastAsiaTheme="minorHAnsi"/>
            </w:rPr>
            <w:t>320</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786CB45E">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CE09AF" w:rsidR="00CE09AF">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40D6915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CE09AF" w:rsidR="00CE09AF">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CE09AF" w:rsidR="00CE09AF">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4105CC" w14:paraId="50ACB515" w14:textId="6AF5AEB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CE09AF" w:rsidR="00CE09AF">
            <w:rPr>
              <w:rStyle w:val="eSPISCCParagraphDefaultFont"/>
              <w:rFonts w:eastAsiaTheme="minorHAnsi"/>
            </w:rPr>
            <w:t>Marija Malenica-Marić</w:t>
          </w:r>
        </w:sdtContent>
      </w:sdt>
    </w:p>
    <w:p w:rsidRPr="0041581F" w:rsidR="006F62A9" w:rsidP="006F62A9" w:rsidRDefault="006F62A9" w14:paraId="0CABD779"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105CC" w:rsidP="00537B78" w:rsidRDefault="004105CC" w14:paraId="55BCF95F" w14:textId="77777777">
      <w:r>
        <w:separator/>
      </w:r>
    </w:p>
  </w:endnote>
  <w:endnote w:type="continuationSeparator" w:id="0">
    <w:p w:rsidR="004105CC" w:rsidP="00537B78" w:rsidRDefault="004105CC" w14:paraId="14BD5521"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105CC" w:rsidP="00537B78" w:rsidRDefault="004105CC" w14:paraId="24CB62EE" w14:textId="77777777">
      <w:r>
        <w:separator/>
      </w:r>
    </w:p>
  </w:footnote>
  <w:footnote w:type="continuationSeparator" w:id="0">
    <w:p w:rsidR="004105CC" w:rsidP="00537B78" w:rsidRDefault="004105CC" w14:paraId="52F0BFFB"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57749B86">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CE09AF" w:rsidR="00CE09AF">
          <w:rPr>
            <w:rStyle w:val="eSPISCCParagraphDefaultFont"/>
          </w:rPr>
          <w:t>47</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CE09AF" w:rsidR="00CE09AF">
          <w:rPr>
            <w:rStyle w:val="eSPISCCParagraphDefaultFont"/>
          </w:rPr>
          <w:t>Pp-11454/2026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05CC"/>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67E22"/>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09AF"/>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FD2B31"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4E90"/>
    <w:rsid w:val="00525F84"/>
    <w:rsid w:val="0058672E"/>
    <w:rsid w:val="006249A5"/>
    <w:rsid w:val="00767E22"/>
    <w:rsid w:val="00786DBB"/>
    <w:rsid w:val="007A1DF3"/>
    <w:rsid w:val="007D6264"/>
    <w:rsid w:val="007E14E8"/>
    <w:rsid w:val="008050E6"/>
    <w:rsid w:val="00817312"/>
    <w:rsid w:val="00974C32"/>
    <w:rsid w:val="009C203C"/>
    <w:rsid w:val="009E5D09"/>
    <w:rsid w:val="00A14250"/>
    <w:rsid w:val="00A35B62"/>
    <w:rsid w:val="00AB0B20"/>
    <w:rsid w:val="00B2632D"/>
    <w:rsid w:val="00B32B11"/>
    <w:rsid w:val="00B51F9D"/>
    <w:rsid w:val="00C63F29"/>
    <w:rsid w:val="00C647F0"/>
    <w:rsid w:val="00CC30E8"/>
    <w:rsid w:val="00CE74A1"/>
    <w:rsid w:val="00CF08C6"/>
    <w:rsid w:val="00DC0A90"/>
    <w:rsid w:val="00EA7C11"/>
    <w:rsid w:val="00ED3A34"/>
    <w:rsid w:val="00F963D5"/>
    <w:rsid w:val="00FD2B3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Gornji Vukšinac</izvorni_sadrzaj>
    <derivirana_varijabla naziv="DomainObject.UcesnikSudskeRadnje.Adresa.Naselje_1">Gornji Vukšinac</derivirana_varijabla>
  </DomainObject.UcesnikSudskeRadnje.Adresa.Naselje>
  <DomainObject.UcesnikSudskeRadnje.Adresa.PostBroj>
    <izvorni_sadrzaj>10344</izvorni_sadrzaj>
    <derivirana_varijabla naziv="DomainObject.UcesnikSudskeRadnje.Adresa.PostBroj_1">10344</derivirana_varijabla>
  </DomainObject.UcesnikSudskeRadnje.Adresa.PostBroj>
  <DomainObject.UcesnikSudskeRadnje.Adresa.UlicaIKBR>
    <izvorni_sadrzaj>Gornji Vukšinac 29</izvorni_sadrzaj>
    <derivirana_varijabla naziv="DomainObject.UcesnikSudskeRadnje.Adresa.UlicaIKBR_1">Gornji Vukšinac 29</derivirana_varijabla>
  </DomainObject.UcesnikSudskeRadnje.Adresa.UlicaIKBR>
  <DomainObject.UcesnikSudskeRadnje.Naziv>
    <izvorni_sadrzaj>Vanessa Sabolić Kolarić</izvorni_sadrzaj>
    <derivirana_varijabla naziv="DomainObject.UcesnikSudskeRadnje.Naziv_1">Vanessa Sabolić Kolarić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24. studenog 2026.</izvorni_sadrzaj>
    <derivirana_varijabla naziv="DomainObject.UcesnikSudskeRadnje.SudskaRadnja.PlaniraniZavrsetakDatum_1">24. studenog 2026.</derivirana_varijabla>
  </DomainObject.UcesnikSudskeRadnje.SudskaRadnja.PlaniraniZavrsetakDatum>
  <DomainObject.UcesnikSudskeRadnje.SudskaRadnja.PlaniraniPocetakDatum>
    <izvorni_sadrzaj>24. studenog 2026.</izvorni_sadrzaj>
    <derivirana_varijabla naziv="DomainObject.UcesnikSudskeRadnje.SudskaRadnja.PlaniraniPocetakDatum_1">24.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09:50</izvorni_sadrzaj>
    <derivirana_varijabla naziv="DomainObject.UcesnikSudskeRadnje.SudskaRadnja.PlaniraniPocetakVrijeme_1">09:50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11454</izvorni_sadrzaj>
    <derivirana_varijabla naziv="DomainObject.Predmet.Broj_1">11454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kolovoza 2026.</izvorni_sadrzaj>
    <derivirana_varijabla naziv="DomainObject.Predmet.DatumOsnivanja_1">28.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8. veljače 1997.</izvorni_sadrzaj>
    <derivirana_varijabla naziv="DomainObject.Predmet.OkrivljenikFizickaOsoba.DatumRodjenja_1">8. veljače 1997.</derivirana_varijabla>
  </DomainObject.Predmet.OkrivljenikFizickaOsoba.DatumRodjenja>
  <DomainObject.Predmet.OkrivljenikFizickaOsoba.DatumRodjenjaFormated>
    <izvorni_sadrzaj>8.2.1997.</izvorni_sadrzaj>
    <derivirana_varijabla naziv="DomainObject.Predmet.OkrivljenikFizickaOsoba.DatumRodjenjaFormated_1">8.2.1997.</derivirana_varijabla>
  </DomainObject.Predmet.OkrivljenikFizickaOsoba.DatumRodjenjaFormated>
  <DomainObject.Predmet.OkrivljenikFizickaOsoba.Ime>
    <izvorni_sadrzaj>Vanessa</izvorni_sadrzaj>
    <derivirana_varijabla naziv="DomainObject.Predmet.OkrivljenikFizickaOsoba.Ime_1">Vanessa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Vanessa Sabolić Kolarić</izvorni_sadrzaj>
    <derivirana_varijabla naziv="DomainObject.Predmet.OkrivljenikFizickaOsoba.Naziv_1">Vanessa Sabolić Kolarić</derivirana_varijabla>
  </DomainObject.Predmet.OkrivljenikFizickaOsoba.Naziv>
  <DomainObject.Predmet.OkrivljenikFizickaOsoba.Prezime>
    <izvorni_sadrzaj>Sabolić Kolarić</izvorni_sadrzaj>
    <derivirana_varijabla naziv="DomainObject.Predmet.OkrivljenikFizickaOsoba.Prezime_1">Sabolić Kolarić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12558179266</izvorni_sadrzaj>
    <derivirana_varijabla naziv="DomainObject.Predmet.OkrivljenikFizickaOsoba.Oib_1">12558179266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Pp-11454/2026</izvorni_sadrzaj>
    <derivirana_varijabla naziv="DomainObject.Predmet.OznakaBroj_1">Pp-11454/2026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Vanessa Sabolić Kolarić</izvorni_sadrzaj>
    <derivirana_varijabla naziv="DomainObject.Predmet.ProtustrankaFormated_1">  Vanessa Sabolić Kolarić</derivirana_varijabla>
  </DomainObject.Predmet.ProtustrankaFormated>
  <DomainObject.Predmet.ProtustrankaFormatedOIB>
    <izvorni_sadrzaj>  Vanessa Sabolić Kolarić, OIB 12558179266</izvorni_sadrzaj>
    <derivirana_varijabla naziv="DomainObject.Predmet.ProtustrankaFormatedOIB_1">  Vanessa Sabolić Kolarić, OIB 12558179266</derivirana_varijabla>
  </DomainObject.Predmet.ProtustrankaFormatedOIB>
  <DomainObject.Predmet.ProtustrankaFormatedWithAdress>
    <izvorni_sadrzaj> Vanessa Sabolić Kolarić, Gornji Vukšinac 29, 10344 Gornji Vukšinac</izvorni_sadrzaj>
    <derivirana_varijabla naziv="DomainObject.Predmet.ProtustrankaFormatedWithAdress_1"> Vanessa Sabolić Kolarić, Gornji Vukšinac 29, 10344 Gornji Vukšinac</derivirana_varijabla>
  </DomainObject.Predmet.ProtustrankaFormatedWithAdress>
  <DomainObject.Predmet.ProtustrankaFormatedWithAdressOIB>
    <izvorni_sadrzaj> Vanessa Sabolić Kolarić, OIB 12558179266, Gornji Vukšinac 29, 10344 Gornji Vukšinac</izvorni_sadrzaj>
    <derivirana_varijabla naziv="DomainObject.Predmet.ProtustrankaFormatedWithAdressOIB_1"> Vanessa Sabolić Kolarić, OIB 12558179266, Gornji Vukšinac 29, 10344 Gornji Vukšinac</derivirana_varijabla>
  </DomainObject.Predmet.ProtustrankaFormatedWithAdressOIB>
  <DomainObject.Predmet.ProtustrankaWithAdress>
    <izvorni_sadrzaj>Vanessa Sabolić Kolarić Gornji Vukšinac 29, 10344 Gornji Vukšinac</izvorni_sadrzaj>
    <derivirana_varijabla naziv="DomainObject.Predmet.ProtustrankaWithAdress_1">Vanessa Sabolić Kolarić Gornji Vukšinac 29, 10344 Gornji Vukšinac</derivirana_varijabla>
  </DomainObject.Predmet.ProtustrankaWithAdress>
  <DomainObject.Predmet.ProtustrankaWithAdressOIB>
    <izvorni_sadrzaj>Vanessa Sabolić Kolarić, OIB 12558179266, Gornji Vukšinac 29, 10344 Gornji Vukšinac</izvorni_sadrzaj>
    <derivirana_varijabla naziv="DomainObject.Predmet.ProtustrankaWithAdressOIB_1">Vanessa Sabolić Kolarić, OIB 12558179266, Gornji Vukšinac 29, 10344 Gornji Vukšinac</derivirana_varijabla>
  </DomainObject.Predmet.ProtustrankaWithAdressOIB>
  <DomainObject.Predmet.ProtustrankaNazivFormated>
    <izvorni_sadrzaj>Vanessa Sabolić Kolarić</izvorni_sadrzaj>
    <derivirana_varijabla naziv="DomainObject.Predmet.ProtustrankaNazivFormated_1">Vanessa Sabolić Kolarić</derivirana_varijabla>
    <derivirana_varijabla naziv="Padez">Vanessa Sabolić Kolarić</derivirana_varijabla>
  </DomainObject.Predmet.ProtustrankaNazivFormated>
  <DomainObject.Predmet.ProtustrankaNazivFormatedOIB>
    <izvorni_sadrzaj>Vanessa Sabolić Kolarić, OIB 12558179266</izvorni_sadrzaj>
    <derivirana_varijabla naziv="DomainObject.Predmet.ProtustrankaNazivFormatedOIB_1">Vanessa Sabolić Kolarić, OIB 12558179266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Malenica-Marić</izvorni_sadrzaj>
    <derivirana_varijabla naziv="DomainObject.Predmet.Referada.Sudac_1">Marija Malenica-Marić</derivirana_varijabla>
    <derivirana_varijabla naziv="Dativ">Marija Malenica-Marić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Vanessa Sabolić Kolarić</item>
    </izvorni_sadrzaj>
    <derivirana_varijabla naziv="DomainObject.Predmet.ProtuStrankaListFormated_1">
      <item>Vanessa Sabolić Kolarić</item>
    </derivirana_varijabla>
  </DomainObject.Predmet.ProtuStrankaListFormated>
  <DomainObject.Predmet.ProtuStrankaListFormatedOIB>
    <izvorni_sadrzaj>
      <item>Vanessa Sabolić Kolarić, OIB 12558179266</item>
    </izvorni_sadrzaj>
    <derivirana_varijabla naziv="DomainObject.Predmet.ProtuStrankaListFormatedOIB_1">
      <item>Vanessa Sabolić Kolarić, OIB 12558179266</item>
    </derivirana_varijabla>
  </DomainObject.Predmet.ProtuStrankaListFormatedOIB>
  <DomainObject.Predmet.ProtuStrankaListFormatedWithAdress>
    <izvorni_sadrzaj>
      <item>Vanessa Sabolić Kolarić, Gornji Vukšinac 29, 10344 Gornji Vukšinac</item>
    </izvorni_sadrzaj>
    <derivirana_varijabla naziv="DomainObject.Predmet.ProtuStrankaListFormatedWithAdress_1">
      <item>Vanessa Sabolić Kolarić, Gornji Vukšinac 29, 10344 Gornji Vukšinac</item>
    </derivirana_varijabla>
  </DomainObject.Predmet.ProtuStrankaListFormatedWithAdress>
  <DomainObject.Predmet.ProtuStrankaListFormatedWithAdressOIB>
    <izvorni_sadrzaj>
      <item>Vanessa Sabolić Kolarić, OIB 12558179266, Gornji Vukšinac 29, 10344 Gornji Vukšinac</item>
    </izvorni_sadrzaj>
    <derivirana_varijabla naziv="DomainObject.Predmet.ProtuStrankaListFormatedWithAdressOIB_1">
      <item>Vanessa Sabolić Kolarić, OIB 12558179266, Gornji Vukšinac 29, 10344 Gornji Vukšinac</item>
    </derivirana_varijabla>
  </DomainObject.Predmet.ProtuStrankaListFormatedWithAdressOIB>
  <DomainObject.Predmet.ProtuStrankaListNazivFormated>
    <izvorni_sadrzaj>
      <item>Vanessa Sabolić Kolarić</item>
    </izvorni_sadrzaj>
    <derivirana_varijabla naziv="DomainObject.Predmet.ProtuStrankaListNazivFormated_1">
      <item>Vanessa Sabolić Kolarić</item>
    </derivirana_varijabla>
  </DomainObject.Predmet.ProtuStrankaListNazivFormated>
  <DomainObject.Predmet.ProtuStrankaListNazivFormatedOIB>
    <izvorni_sadrzaj>
      <item>Vanessa Sabolić Kolarić, OIB 12558179266</item>
    </izvorni_sadrzaj>
    <derivirana_varijabla naziv="DomainObject.Predmet.ProtuStrankaListNazivFormatedOIB_1">
      <item>Vanessa Sabolić Kolarić, OIB 12558179266</item>
    </derivirana_varijabla>
  </DomainObject.Predmet.ProtuStrankaListNazivFormatedOIB>
  <DomainObject.Predmet.OstaliListFormated>
    <izvorni_sadrzaj>
      <item>Davor Čivrak</item>
    </izvorni_sadrzaj>
    <derivirana_varijabla naziv="DomainObject.Predmet.OstaliListFormated_1">
      <item>Davor Čivrak</item>
    </derivirana_varijabla>
    <derivirana_varijabla naziv="DrugaOsoba">
      <item>Davor Čivrak</item>
    </derivirana_varijabla>
  </DomainObject.Predmet.OstaliListFormated>
  <DomainObject.Predmet.OstaliListFormatedOIB>
    <izvorni_sadrzaj>
      <item>Davor Čivrak</item>
    </izvorni_sadrzaj>
    <derivirana_varijabla naziv="DomainObject.Predmet.OstaliListFormatedOIB_1">
      <item>Davor Čivrak</item>
    </derivirana_varijabla>
  </DomainObject.Predmet.OstaliListFormatedOIB>
  <DomainObject.Predmet.OstaliListFormatedWithAdress>
    <izvorni_sadrzaj>
      <item>Davor Čivrak</item>
    </izvorni_sadrzaj>
    <derivirana_varijabla naziv="DomainObject.Predmet.OstaliListFormatedWithAdress_1">
      <item>Davor Čivrak</item>
    </derivirana_varijabla>
  </DomainObject.Predmet.OstaliListFormatedWithAdress>
  <DomainObject.Predmet.OstaliListFormatedWithAdressOIB>
    <izvorni_sadrzaj>
      <item>Davor Čivrak</item>
    </izvorni_sadrzaj>
    <derivirana_varijabla naziv="DomainObject.Predmet.OstaliListFormatedWithAdressOIB_1">
      <item>Davor Čivrak</item>
    </derivirana_varijabla>
  </DomainObject.Predmet.OstaliListFormatedWithAdressOIB>
  <DomainObject.Predmet.OstaliListNazivFormated>
    <izvorni_sadrzaj>
      <item>Davor Čivrak</item>
    </izvorni_sadrzaj>
    <derivirana_varijabla naziv="DomainObject.Predmet.OstaliListNazivFormated_1">
      <item>Davor Čivrak</item>
    </derivirana_varijabla>
  </DomainObject.Predmet.OstaliListNazivFormated>
  <DomainObject.Predmet.OstaliListNazivFormatedOIB>
    <izvorni_sadrzaj>
      <item>Davor Čivrak</item>
    </izvorni_sadrzaj>
    <derivirana_varijabla naziv="DomainObject.Predmet.OstaliListNazivFormatedOIB_1">
      <item>Davor Čivrak</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izvorni_sadrzaj>
    <derivirana_varijabla naziv="DomainObject.Predmet.ClanakZakona_1">36</derivirana_varijabla>
  </DomainObject.Predmet.ClanakZakona>
  <DomainObject.Predmet.ClanakZakonaFull>
    <izvorni_sadrzaj>članka 36.</izvorni_sadrzaj>
    <derivirana_varijabla naziv="DomainObject.Predmet.ClanakZakonaFull_1">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Vanessa Sabolić Kolarić</izvorni_sadrzaj>
    <derivirana_varijabla naziv="DomainObject.Predmet.ProtustrankaIDrugi_1">Vanessa Sabolić Kolarić</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Vanessa Sabolić Kolarić, OIB 12558179266, Gornji Vukšinac 29, 10344 Gornji Vukšinac</izvorni_sadrzaj>
    <derivirana_varijabla naziv="DomainObject.Predmet.ProtustrankaIDrugiAdressOIB_1">Vanessa Sabolić Kolarić, OIB 12558179266, Gornji Vukšinac 29, 10344 Gornji Vukšinac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Vanessa Sabolić Kolarić</item>
      <item>Davor Čivrak</item>
    </izvorni_sadrzaj>
    <derivirana_varijabla naziv="DomainObject.Predmet.SudioniciListNaziv_1">
      <item>HRVATSKO DRUŠTVO SKLADATELJA</item>
      <item>Vanessa Sabolić Kolarić</item>
      <item>Davor Čivrak</item>
    </derivirana_varijabla>
    <derivirana_varijabla naziv="OstaliSudionici">
      <item>HRVATSKO DRUŠTVO SKLADATELJA</item>
      <item>Vanessa Sabolić Kolarić</item>
      <item>Davor Čivrak</item>
    </derivirana_varijabla>
  </DomainObject.Predmet.SudioniciListNaziv>
  <DomainObject.Predmet.SudioniciListAdressOIB>
    <izvorni_sadrzaj>
      <item>HRVATSKO DRUŠTVO SKLADATELJA, OIB 56668956985, Heinzelova 62a,10000 Zagreb</item>
      <item>Vanessa Sabolić Kolarić, OIB 12558179266, Gornji Vukšinac 29,10344 Gornji Vukšinac</item>
      <item>Davor Čivrak</item>
    </izvorni_sadrzaj>
    <derivirana_varijabla naziv="DomainObject.Predmet.SudioniciListAdressOIB_1">
      <item>HRVATSKO DRUŠTVO SKLADATELJA, OIB 56668956985, Heinzelova 62a,10000 Zagreb</item>
      <item>Vanessa Sabolić Kolarić, OIB 12558179266, Gornji Vukšinac 29,10344 Gornji Vukšinac</item>
      <item>Davor Čivrak</item>
    </derivirana_varijabla>
  </DomainObject.Predmet.SudioniciListAdressOIB>
  <DomainObject.UcesnikSudskeRadnje.NazivFormated>
    <izvorni_sadrzaj>Vanessa Sabolić Kolarić, OIB 12558179266, Gornji Vukšinac 29,10344 Gornji Vukšinac</izvorni_sadrzaj>
    <derivirana_varijabla naziv="DomainObject.UcesnikSudskeRadnje.NazivFormated_1">Vanessa Sabolić Kolarić, OIB 12558179266, Gornji Vukšinac 29,10344 Gornji Vukšinac</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12558179266</item>
      <item>, OIB null</item>
    </izvorni_sadrzaj>
    <derivirana_varijabla naziv="DomainObject.Predmet.SudioniciListNazivOIB_1">
      <item>, OIB 56668956985</item>
      <item>, OIB 12558179266</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Vanessa Sabolić Kolarić, OIB 12558179266, Gornji Vukšinac 29, 10344 Gornji Vukšinac
2. Svjedok Davor Čivrak</izvorni_sadrzaj>
    <derivirana_varijabla naziv="DomainObject.UcesnikSudskeRadnje.SudskaRadnja.UcesniciObavijest_1">1. Okrivljenik Vanessa Sabolić Kolarić, OIB 12558179266, Gornji Vukšinac 29, 10344 Gornji Vukšinac
2. Svjedok Davor Čivrak</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kolovoza 2026.</izvorni_sadrzaj>
    <derivirana_varijabla naziv="DomainObject.Predmet.DatumPocetkaProcesa_1">28.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Vanessa Sabolić Kolarić, Gornji Vukšinac 29, 10344 Gornji Vukšinac, OIB: 12558179266, rođen-a 08.02.1997., mjesto rođenja Zagreb (Grad Zagreb)</item>
    </izvorni_sadrzaj>
    <derivirana_varijabla naziv="DomainObject.Predmet.OkrivljenikAdresaMjestoRodjenjaList_1">
      <item>Vanessa Sabolić Kolarić, Gornji Vukšinac 29, 10344 Gornji Vukšinac, OIB: 12558179266, rođen-a 08.02.1997.,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357468-0002</izvorni_sadrzaj>
    <derivirana_varijabla naziv="DomainObject.PrviPodnesak.OznakaBrojPodnositelja_1">357468-0002</derivirana_varijabla>
  </DomainObject.PrviPodnesak.OznakaBrojPodnositelja>
  <DomainObject.ZakonPravilnikFull>
    <izvorni_sadrzaj>Zakon o autorskom pravu i srodnim pravima</izvorni_sadrzaj>
    <derivirana_varijabla naziv="DomainObject.ZakonPravilnikFull_1">Zakon o autorskom pravu i srodnim pravima</derivirana_varijabla>
  </DomainObject.ZakonPravilnikFull>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266</properties:Words>
  <properties:Characters>1559</properties:Characters>
  <properties:Lines>46</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1990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dcterms:modified xmlns:xsi="http://www.w3.org/2001/XMLSchema-instance" xsi:type="dcterms:W3CDTF">2026-10-27T12:38:00Z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542574726</vt:lpwstr>
  </prop:property>
  <prop:property fmtid="{D5CDD505-2E9C-101B-9397-08002B2CF9AE}" pid="6" name="Naslov">
    <vt:lpwstr>Poziv za Vanessa Sabolić Kolarić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