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9d36265" w14:textId="9d36265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D15F6">
        <w:t>13. St-2167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AD15F6">
      <w:pPr>
        <w:tabs>
          <w:tab w:val="left" w:pos="709"/>
        </w:tabs>
      </w:pPr>
      <w:r>
        <w:t xml:space="preserve"> </w:t>
      </w:r>
      <w:r>
        <w:tab/>
        <w:t>13. St-2167</w:t>
      </w:r>
      <w:r w:rsidR="00023E6D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AD15F6" w:rsidP="00AD15F6" w:rsidRDefault="00023E6D">
      <w:pPr>
        <w:jc w:val="both"/>
      </w:pPr>
      <w:r>
        <w:tab/>
      </w:r>
      <w:r w:rsidR="00AD15F6">
        <w:t xml:space="preserve">FILBIS HIDROGEO d.o.o. Ivanja Reka, Ulica Lovre </w:t>
      </w:r>
      <w:proofErr w:type="spellStart"/>
      <w:r w:rsidR="00AD15F6">
        <w:t>Juranića</w:t>
      </w:r>
      <w:proofErr w:type="spellEnd"/>
      <w:r w:rsidR="00AD15F6">
        <w:t xml:space="preserve"> 17, </w:t>
      </w:r>
    </w:p>
    <w:p w:rsidR="00AD15F6" w:rsidP="00AD15F6" w:rsidRDefault="00AD15F6">
      <w:pPr>
        <w:ind w:firstLine="708"/>
        <w:jc w:val="both"/>
      </w:pPr>
      <w:r>
        <w:t>OIB: 52232017356</w:t>
      </w:r>
    </w:p>
    <w:p w:rsidR="00023E6D" w:rsidP="00AD15F6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15F6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AD15F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D15F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D15F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D15F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D15F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AD15F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D15F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D15F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D15F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D15F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610312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2167</izvorni_sadrzaj>
    <derivirana_varijabla naziv="DomainObject.Predmet.Broj_1">2167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30. kolovoza 2023.</izvorni_sadrzaj>
    <derivirana_varijabla naziv="DomainObject.Predmet.DatumIzradeOptuznogAkta_1">30. kolovoza 2023.</derivirana_varijabla>
  </DomainObject.Predmet.DatumIzradeOptuznogAkta>
  <DomainObject.Predmet.DatumIzradeOptuznogAktaFormated>
    <izvorni_sadrzaj>30.8.2023.</izvorni_sadrzaj>
    <derivirana_varijabla naziv="DomainObject.Predmet.DatumIzradeOptuznogAktaFormated_1">30.8.2023.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St-2167/2023</izvorni_sadrzaj>
    <derivirana_varijabla naziv="DomainObject.Predmet.OznakaBroj_1">St-2167/2023</derivirana_varijabla>
  </DomainObject.Predmet.OznakaBroj>
  <DomainObject.Predmet.OznakaBrojOptuznogAkta>
    <izvorni_sadrzaj>04-06-23-3690</izvorni_sadrzaj>
    <derivirana_varijabla naziv="DomainObject.Predmet.OznakaBrojOptuznogAkta_1">04-06-23-3690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FILBIS HIDROGEO d.o.o.</izvorni_sadrzaj>
    <derivirana_varijabla naziv="DomainObject.Predmet.ProtustrankaFormated_1">  FILBIS HIDROGEO d.o.o.</derivirana_varijabla>
  </DomainObject.Predmet.ProtustrankaFormated>
  <DomainObject.Predmet.ProtustrankaFormatedOIB>
    <izvorni_sadrzaj>  FILBIS HIDROGEO d.o.o., OIB 52232017356</izvorni_sadrzaj>
    <derivirana_varijabla naziv="DomainObject.Predmet.ProtustrankaFormatedOIB_1">  FILBIS HIDROGEO d.o.o., OIB 52232017356</derivirana_varijabla>
  </DomainObject.Predmet.ProtustrankaFormatedOIB>
  <DomainObject.Predmet.ProtustrankaFormatedWithAdress>
    <izvorni_sadrzaj> FILBIS HIDROGEO d.o.o., Ulica Lovre Juranića 17, 10360 Ivanja Reka</izvorni_sadrzaj>
    <derivirana_varijabla naziv="DomainObject.Predmet.ProtustrankaFormatedWithAdress_1"> FILBIS HIDROGEO d.o.o., Ulica Lovre Juranića 17, 10360 Ivanja Reka</derivirana_varijabla>
  </DomainObject.Predmet.ProtustrankaFormatedWithAdress>
  <DomainObject.Predmet.ProtustrankaFormatedWithAdressOIB>
    <izvorni_sadrzaj> FILBIS HIDROGEO d.o.o., OIB 52232017356, Ulica Lovre Juranića 17, 10360 Ivanja Reka</izvorni_sadrzaj>
    <derivirana_varijabla naziv="DomainObject.Predmet.ProtustrankaFormatedWithAdressOIB_1"> FILBIS HIDROGEO d.o.o., OIB 52232017356, Ulica Lovre Juranića 17, 10360 Ivanja Reka</derivirana_varijabla>
  </DomainObject.Predmet.ProtustrankaFormatedWithAdressOIB>
  <DomainObject.Predmet.ProtustrankaWithAdress>
    <izvorni_sadrzaj>FILBIS HIDROGEO d.o.o. Ulica Lovre Juranića 17, 10360 Ivanja Reka</izvorni_sadrzaj>
    <derivirana_varijabla naziv="DomainObject.Predmet.ProtustrankaWithAdress_1">FILBIS HIDROGEO d.o.o. Ulica Lovre Juranića 17, 10360 Ivanja Reka</derivirana_varijabla>
  </DomainObject.Predmet.ProtustrankaWithAdress>
  <DomainObject.Predmet.ProtustrankaWithAdressOIB>
    <izvorni_sadrzaj>FILBIS HIDROGEO d.o.o., OIB 52232017356, Ulica Lovre Juranića 17, 10360 Ivanja Reka</izvorni_sadrzaj>
    <derivirana_varijabla naziv="DomainObject.Predmet.ProtustrankaWithAdressOIB_1">FILBIS HIDROGEO d.o.o., OIB 52232017356, Ulica Lovre Juranića 17, 10360 Ivanja Reka</derivirana_varijabla>
  </DomainObject.Predmet.ProtustrankaWithAdressOIB>
  <DomainObject.Predmet.ProtustrankaNazivFormated>
    <izvorni_sadrzaj>FILBIS HIDROGEO d.o.o.</izvorni_sadrzaj>
    <derivirana_varijabla naziv="DomainObject.Predmet.ProtustrankaNazivFormated_1">FILBIS HIDROGEO d.o.o.</derivirana_varijabla>
  </DomainObject.Predmet.ProtustrankaNazivFormated>
  <DomainObject.Predmet.ProtustrankaNazivFormatedOIB>
    <izvorni_sadrzaj>FILBIS HIDROGEO d.o.o., OIB 52232017356</izvorni_sadrzaj>
    <derivirana_varijabla naziv="DomainObject.Predmet.ProtustrankaNazivFormatedOIB_1">FILBIS HIDROGEO d.o.o., OIB 52232017356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FILBIS HIDROGEO d.o.o.</item>
    </izvorni_sadrzaj>
    <derivirana_varijabla naziv="DomainObject.Predmet.ProtuStrankaListFormated_1">
      <item>FILBIS HIDROGEO d.o.o.</item>
    </derivirana_varijabla>
  </DomainObject.Predmet.ProtuStrankaListFormated>
  <DomainObject.Predmet.ProtuStrankaListFormatedOIB>
    <izvorni_sadrzaj>
      <item>FILBIS HIDROGEO d.o.o., OIB 52232017356</item>
    </izvorni_sadrzaj>
    <derivirana_varijabla naziv="DomainObject.Predmet.ProtuStrankaListFormatedOIB_1">
      <item>FILBIS HIDROGEO d.o.o., OIB 52232017356</item>
    </derivirana_varijabla>
  </DomainObject.Predmet.ProtuStrankaListFormatedOIB>
  <DomainObject.Predmet.ProtuStrankaListFormatedWithAdress>
    <izvorni_sadrzaj>
      <item>FILBIS HIDROGEO d.o.o., Ulica Lovre Juranića 17, 10360 Ivanja Reka</item>
    </izvorni_sadrzaj>
    <derivirana_varijabla naziv="DomainObject.Predmet.ProtuStrankaListFormatedWithAdress_1">
      <item>FILBIS HIDROGEO d.o.o., Ulica Lovre Juranića 17, 10360 Ivanja Reka</item>
    </derivirana_varijabla>
  </DomainObject.Predmet.ProtuStrankaListFormatedWithAdress>
  <DomainObject.Predmet.ProtuStrankaListFormatedWithAdressOIB>
    <izvorni_sadrzaj>
      <item>FILBIS HIDROGEO d.o.o., OIB 52232017356, Ulica Lovre Juranića 17, 10360 Ivanja Reka</item>
    </izvorni_sadrzaj>
    <derivirana_varijabla naziv="DomainObject.Predmet.ProtuStrankaListFormatedWithAdressOIB_1">
      <item>FILBIS HIDROGEO d.o.o., OIB 52232017356, Ulica Lovre Juranića 17, 10360 Ivanja Reka</item>
    </derivirana_varijabla>
  </DomainObject.Predmet.ProtuStrankaListFormatedWithAdressOIB>
  <DomainObject.Predmet.ProtuStrankaListNazivFormated>
    <izvorni_sadrzaj>
      <item>FILBIS HIDROGEO d.o.o.</item>
    </izvorni_sadrzaj>
    <derivirana_varijabla naziv="DomainObject.Predmet.ProtuStrankaListNazivFormated_1">
      <item>FILBIS HIDROGEO d.o.o.</item>
    </derivirana_varijabla>
  </DomainObject.Predmet.ProtuStrankaListNazivFormated>
  <DomainObject.Predmet.ProtuStrankaListNazivFormatedOIB>
    <izvorni_sadrzaj>
      <item>FILBIS HIDROGEO d.o.o., OIB 52232017356</item>
    </izvorni_sadrzaj>
    <derivirana_varijabla naziv="DomainObject.Predmet.ProtuStrankaListNazivFormatedOIB_1">
      <item>FILBIS HIDROGEO d.o.o., OIB 52232017356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FILBIS HIDROGEO d.o.o.</izvorni_sadrzaj>
    <derivirana_varijabla naziv="DomainObject.Predmet.ProtustrankaIDrugi_1">FILBIS HIDROGEO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FILBIS HIDROGEO d.o.o., OIB 52232017356, Ulica Lovre Juranića 17, 10360 Ivanja Reka</izvorni_sadrzaj>
    <derivirana_varijabla naziv="DomainObject.Predmet.ProtustrankaIDrugiAdressOIB_1">FILBIS HIDROGEO d.o.o., OIB 52232017356, Ulica Lovre Juranića 17, 10360 Ivanja Reka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FILBIS HIDROGEO d.o.o.</item>
      <item>Financijska agencija</item>
    </izvorni_sadrzaj>
    <derivirana_varijabla naziv="DomainObject.Predmet.SudioniciListNaziv_1">
      <item>FILBIS HIDROGEO d.o.o.</item>
      <item>Financijska agencija</item>
    </derivirana_varijabla>
  </DomainObject.Predmet.SudioniciListNaziv>
  <DomainObject.Predmet.SudioniciListAdressOIB>
    <izvorni_sadrzaj>
      <item>FILBIS HIDROGEO d.o.o., OIB 52232017356, Ulica Lovre Juranića 17,10360 Ivanja Reka</item>
      <item>Financijska agencija, OIB 85821130368, TRG SVIBANJSKIH ŽRTAVA 1995. 1,10000 Zagreb</item>
    </izvorni_sadrzaj>
    <derivirana_varijabla naziv="DomainObject.Predmet.SudioniciListAdressOIB_1">
      <item>FILBIS HIDROGEO d.o.o., OIB 52232017356, Ulica Lovre Juranića 17,10360 Ivanja Reka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52232017356</item>
      <item>, OIB 85821130368</item>
    </izvorni_sadrzaj>
    <derivirana_varijabla naziv="DomainObject.Predmet.SudioniciListNazivOIB_1">
      <item>, OIB 52232017356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79BB96C-C901-4842-B081-F4B59714B8D3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141</properties:Words>
  <properties:Characters>820</properties:Characters>
  <properties:Lines>45</properties:Lines>
  <properties:Paragraphs>25</properties:Paragraphs>
  <properties:TotalTime>76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2023-09-28T08:44:00Z</cp:lastPrinted>
  <dcterms:modified xmlns:xsi="http://www.w3.org/2001/XMLSchema-instance" xsi:type="dcterms:W3CDTF">2023-09-28T08:44:00Z</dcterms:modified>
  <cp:revision>126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