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A42101" w:rsidR="00AD0F2E" w:rsidP="00AD0F2E" w:rsidRDefault="00AD0F2E" w14:paraId="04B8550B" w14:textId="77777777">
      <w:pPr>
        <w15:collapsed w:val="false"/>
        <w:rPr>
          <w:rFonts w:ascii="Arial" w:hAnsi="Arial" w:cs="Arial"/>
          <w:b/>
        </w:rPr>
      </w:pPr>
    </w:p>
    <w:p w:rsidR="00A63C7E" w:rsidP="00E92278" w:rsidRDefault="00E92278" w14:paraId="4885546E" w14:textId="0AEBE75C">
      <w:pPr>
        <w:ind w:left="4956"/>
        <w:rPr>
          <w:rFonts w:ascii="Arial" w:hAnsi="Arial" w:cs="Arial"/>
        </w:rPr>
      </w:pPr>
      <w:r>
        <w:rPr>
          <w:rFonts w:ascii="Arial" w:hAnsi="Arial" w:cs="Arial"/>
        </w:rPr>
        <w:tab/>
        <w:t xml:space="preserve">  Poslovni broj: P-</w:t>
      </w:r>
      <w:r w:rsidR="001009B4">
        <w:rPr>
          <w:rFonts w:ascii="Arial" w:hAnsi="Arial" w:cs="Arial"/>
        </w:rPr>
        <w:t>597/2023-46</w:t>
      </w:r>
    </w:p>
    <w:p w:rsidR="007117A5" w:rsidP="006910F0" w:rsidRDefault="007117A5" w14:paraId="6DCF6333" w14:textId="77777777">
      <w:pPr>
        <w:rPr>
          <w:rFonts w:ascii="Arial" w:hAnsi="Arial" w:cs="Arial"/>
        </w:rPr>
      </w:pPr>
    </w:p>
    <w:p w:rsidR="00452B80" w:rsidP="006910F0" w:rsidRDefault="00452B80" w14:paraId="500C7E44" w14:textId="562D78F2">
      <w:pPr>
        <w:rPr>
          <w:rFonts w:ascii="Arial" w:hAnsi="Arial" w:cs="Arial"/>
        </w:rPr>
      </w:pPr>
    </w:p>
    <w:p w:rsidRPr="00A42101" w:rsidR="00280D19" w:rsidP="006910F0" w:rsidRDefault="00280D19" w14:paraId="2985CCE8" w14:textId="77777777">
      <w:pPr>
        <w:rPr>
          <w:rFonts w:ascii="Arial" w:hAnsi="Arial" w:cs="Arial"/>
        </w:rPr>
      </w:pPr>
    </w:p>
    <w:p w:rsidRPr="00A42101" w:rsidR="00AD0F2E" w:rsidP="00D82E0B" w:rsidRDefault="00AD0F2E" w14:paraId="3E04CE56" w14:textId="77777777">
      <w:pPr>
        <w:jc w:val="center"/>
        <w:rPr>
          <w:rFonts w:ascii="Arial" w:hAnsi="Arial" w:cs="Arial"/>
        </w:rPr>
      </w:pPr>
      <w:r w:rsidRPr="00A42101">
        <w:rPr>
          <w:rFonts w:ascii="Arial" w:hAnsi="Arial" w:cs="Arial"/>
        </w:rPr>
        <w:t>Z</w:t>
      </w:r>
      <w:r w:rsidRPr="00A42101">
        <w:rPr>
          <w:rFonts w:ascii="Arial" w:hAnsi="Arial" w:cs="Arial"/>
          <w:b/>
        </w:rPr>
        <w:t xml:space="preserve"> </w:t>
      </w:r>
      <w:r w:rsidRPr="00A42101">
        <w:rPr>
          <w:rFonts w:ascii="Arial" w:hAnsi="Arial" w:cs="Arial"/>
        </w:rPr>
        <w:t>A P I S N I K</w:t>
      </w:r>
    </w:p>
    <w:p w:rsidRPr="00A42101" w:rsidR="00AD0F2E" w:rsidP="00D82E0B" w:rsidRDefault="00AD0F2E" w14:paraId="596C92EE" w14:textId="77777777">
      <w:pPr>
        <w:jc w:val="center"/>
        <w:rPr>
          <w:rFonts w:ascii="Arial" w:hAnsi="Arial" w:cs="Arial"/>
        </w:rPr>
      </w:pPr>
      <w:r w:rsidRPr="00A42101">
        <w:rPr>
          <w:rFonts w:ascii="Arial" w:hAnsi="Arial" w:cs="Arial"/>
        </w:rPr>
        <w:t>sastavljen pred Općinskim sudom u Zadru</w:t>
      </w:r>
    </w:p>
    <w:p w:rsidRPr="00A42101" w:rsidR="00AD0F2E" w:rsidP="00D82E0B" w:rsidRDefault="00AD0F2E" w14:paraId="354D9E8F" w14:textId="77777777">
      <w:pPr>
        <w:jc w:val="center"/>
        <w:rPr>
          <w:rFonts w:ascii="Arial" w:hAnsi="Arial" w:cs="Arial"/>
        </w:rPr>
      </w:pPr>
      <w:r w:rsidRPr="00A42101">
        <w:rPr>
          <w:rFonts w:ascii="Arial" w:hAnsi="Arial" w:cs="Arial"/>
        </w:rPr>
        <w:t>Stalna služba u Benkovcu</w:t>
      </w:r>
    </w:p>
    <w:p w:rsidR="000F2933" w:rsidP="00AA7090" w:rsidRDefault="000F30AE" w14:paraId="7DC8B594" w14:textId="4FEC92CF">
      <w:pPr>
        <w:jc w:val="center"/>
        <w:rPr>
          <w:rFonts w:ascii="Arial" w:hAnsi="Arial" w:cs="Arial"/>
        </w:rPr>
      </w:pPr>
      <w:r w:rsidRPr="00A42101">
        <w:rPr>
          <w:rFonts w:ascii="Arial" w:hAnsi="Arial" w:cs="Arial"/>
        </w:rPr>
        <w:t xml:space="preserve">dana </w:t>
      </w:r>
      <w:r w:rsidR="001009B4">
        <w:rPr>
          <w:rFonts w:ascii="Arial" w:hAnsi="Arial" w:cs="Arial"/>
        </w:rPr>
        <w:t xml:space="preserve">5. </w:t>
      </w:r>
      <w:r w:rsidR="002A79F0">
        <w:rPr>
          <w:rFonts w:ascii="Arial" w:hAnsi="Arial" w:cs="Arial"/>
        </w:rPr>
        <w:t>lipnja</w:t>
      </w:r>
      <w:r w:rsidR="00D0033D">
        <w:rPr>
          <w:rFonts w:ascii="Arial" w:hAnsi="Arial" w:cs="Arial"/>
        </w:rPr>
        <w:t xml:space="preserve"> </w:t>
      </w:r>
      <w:r w:rsidR="00AA7090">
        <w:rPr>
          <w:rFonts w:ascii="Arial" w:hAnsi="Arial" w:cs="Arial"/>
        </w:rPr>
        <w:t>2026</w:t>
      </w:r>
      <w:r w:rsidR="00D0033D">
        <w:rPr>
          <w:rFonts w:ascii="Arial" w:hAnsi="Arial" w:cs="Arial"/>
        </w:rPr>
        <w:t>.</w:t>
      </w:r>
    </w:p>
    <w:p w:rsidR="00280D19" w:rsidP="00AA7090" w:rsidRDefault="00280D19" w14:paraId="41C8FA0C" w14:textId="77777777">
      <w:pPr>
        <w:jc w:val="center"/>
        <w:rPr>
          <w:rFonts w:ascii="Arial" w:hAnsi="Arial" w:cs="Arial"/>
        </w:rPr>
      </w:pPr>
    </w:p>
    <w:p w:rsidRPr="00AA7090" w:rsidR="00046924" w:rsidP="00AA7090" w:rsidRDefault="00046924" w14:paraId="17EAE29C" w14:textId="77777777">
      <w:pPr>
        <w:jc w:val="center"/>
        <w:rPr>
          <w:rFonts w:ascii="Arial" w:hAnsi="Arial" w:cs="Arial"/>
        </w:rPr>
      </w:pPr>
    </w:p>
    <w:p w:rsidRPr="00A42101" w:rsidR="00AD0F2E" w:rsidP="00AD0F2E" w:rsidRDefault="00AD0F2E" w14:paraId="29042742" w14:textId="77777777">
      <w:pPr>
        <w:ind w:left="7080"/>
        <w:rPr>
          <w:rFonts w:ascii="Arial" w:hAnsi="Arial" w:cs="Arial"/>
        </w:rPr>
      </w:pPr>
    </w:p>
    <w:p w:rsidRPr="00A42101" w:rsidR="00AD0F2E" w:rsidP="00AD0F2E" w:rsidRDefault="00AD0F2E" w14:paraId="1F62C560" w14:textId="77777777">
      <w:pPr>
        <w:ind w:left="7080" w:hanging="7080"/>
        <w:rPr>
          <w:rFonts w:ascii="Arial" w:hAnsi="Arial" w:cs="Arial"/>
        </w:rPr>
      </w:pPr>
      <w:r w:rsidRPr="00A42101">
        <w:rPr>
          <w:rFonts w:ascii="Arial" w:hAnsi="Arial" w:cs="Arial"/>
        </w:rPr>
        <w:t>PRISUTNI  OD SUDA:</w:t>
      </w:r>
    </w:p>
    <w:p w:rsidRPr="00A42101" w:rsidR="00AD0F2E" w:rsidP="00AD0F2E" w:rsidRDefault="00D0033D" w14:paraId="2B3AC8C5" w14:textId="77777777">
      <w:pPr>
        <w:ind w:left="7080" w:hanging="7080"/>
        <w:rPr>
          <w:rFonts w:ascii="Arial" w:hAnsi="Arial" w:cs="Arial"/>
        </w:rPr>
      </w:pPr>
      <w:r>
        <w:rPr>
          <w:rFonts w:ascii="Arial" w:hAnsi="Arial" w:cs="Arial"/>
        </w:rPr>
        <w:t>Sutkinja</w:t>
      </w:r>
      <w:r w:rsidRPr="00A42101" w:rsidR="0051406F">
        <w:rPr>
          <w:rFonts w:ascii="Arial" w:hAnsi="Arial" w:cs="Arial"/>
        </w:rPr>
        <w:t xml:space="preserve">: </w:t>
      </w:r>
      <w:r>
        <w:rPr>
          <w:rFonts w:ascii="Arial" w:hAnsi="Arial" w:cs="Arial"/>
        </w:rPr>
        <w:t>Božana Mihalj</w:t>
      </w:r>
    </w:p>
    <w:p w:rsidR="00D847C1" w:rsidP="001A75A8" w:rsidRDefault="00D0033D" w14:paraId="0934FFB1" w14:textId="77777777">
      <w:pPr>
        <w:ind w:left="7080" w:hanging="7080"/>
        <w:rPr>
          <w:rFonts w:ascii="Arial" w:hAnsi="Arial" w:cs="Arial"/>
        </w:rPr>
      </w:pPr>
      <w:r>
        <w:rPr>
          <w:rFonts w:ascii="Arial" w:hAnsi="Arial" w:cs="Arial"/>
        </w:rPr>
        <w:t xml:space="preserve">Zapisničar: </w:t>
      </w:r>
      <w:r w:rsidRPr="00A42101" w:rsidR="00AD0F2E">
        <w:rPr>
          <w:rFonts w:ascii="Arial" w:hAnsi="Arial" w:cs="Arial"/>
        </w:rPr>
        <w:t>Boja Havrle</w:t>
      </w:r>
    </w:p>
    <w:p w:rsidRPr="00A42101" w:rsidR="000F2933" w:rsidP="00AA7090" w:rsidRDefault="000F2933" w14:paraId="5141DFC6" w14:textId="77777777">
      <w:pPr>
        <w:rPr>
          <w:rFonts w:ascii="Arial" w:hAnsi="Arial" w:cs="Arial"/>
        </w:rPr>
      </w:pPr>
    </w:p>
    <w:p w:rsidRPr="00A42101" w:rsidR="00AD0F2E" w:rsidP="00AD0F2E" w:rsidRDefault="00AD0F2E" w14:paraId="67328ACA" w14:textId="77777777">
      <w:pPr>
        <w:rPr>
          <w:rFonts w:ascii="Arial" w:hAnsi="Arial" w:cs="Arial"/>
        </w:rPr>
      </w:pPr>
      <w:r w:rsidRPr="00A42101">
        <w:rPr>
          <w:rFonts w:ascii="Arial" w:hAnsi="Arial" w:cs="Arial"/>
        </w:rPr>
        <w:t xml:space="preserve">                             </w:t>
      </w:r>
      <w:r w:rsidRPr="00A42101">
        <w:rPr>
          <w:rFonts w:ascii="Arial" w:hAnsi="Arial" w:cs="Arial"/>
        </w:rPr>
        <w:tab/>
      </w:r>
      <w:r w:rsidRPr="00A42101">
        <w:rPr>
          <w:rFonts w:ascii="Arial" w:hAnsi="Arial" w:cs="Arial"/>
        </w:rPr>
        <w:tab/>
      </w:r>
      <w:r w:rsidRPr="00A42101">
        <w:rPr>
          <w:rFonts w:ascii="Arial" w:hAnsi="Arial" w:cs="Arial"/>
        </w:rPr>
        <w:tab/>
        <w:t xml:space="preserve">             </w:t>
      </w:r>
      <w:r w:rsidRPr="00A42101" w:rsidR="009A63A4">
        <w:rPr>
          <w:rFonts w:ascii="Arial" w:hAnsi="Arial" w:cs="Arial"/>
        </w:rPr>
        <w:t xml:space="preserve">        </w:t>
      </w:r>
      <w:r w:rsidR="00D847C1">
        <w:rPr>
          <w:rFonts w:ascii="Arial" w:hAnsi="Arial" w:cs="Arial"/>
        </w:rPr>
        <w:t xml:space="preserve"> </w:t>
      </w:r>
      <w:r w:rsidR="00654E87">
        <w:rPr>
          <w:rFonts w:ascii="Arial" w:hAnsi="Arial" w:cs="Arial"/>
        </w:rPr>
        <w:t xml:space="preserve">   </w:t>
      </w:r>
      <w:r w:rsidR="00D847C1">
        <w:rPr>
          <w:rFonts w:ascii="Arial" w:hAnsi="Arial" w:cs="Arial"/>
        </w:rPr>
        <w:t xml:space="preserve"> </w:t>
      </w:r>
      <w:r w:rsidRPr="00A42101">
        <w:rPr>
          <w:rFonts w:ascii="Arial" w:hAnsi="Arial" w:cs="Arial"/>
        </w:rPr>
        <w:t>Pravna stvar:</w:t>
      </w:r>
    </w:p>
    <w:p w:rsidRPr="00A42101" w:rsidR="00AD0F2E" w:rsidP="00AD0F2E" w:rsidRDefault="00AD0F2E" w14:paraId="19035BC0" w14:textId="43E14E2E">
      <w:pPr>
        <w:rPr>
          <w:rFonts w:ascii="Arial" w:hAnsi="Arial" w:cs="Arial"/>
        </w:rPr>
      </w:pPr>
      <w:r w:rsidRPr="00A42101">
        <w:rPr>
          <w:rFonts w:ascii="Arial" w:hAnsi="Arial" w:cs="Arial"/>
        </w:rPr>
        <w:t xml:space="preserve">                                                                          </w:t>
      </w:r>
      <w:r w:rsidR="00D847C1">
        <w:rPr>
          <w:rFonts w:ascii="Arial" w:hAnsi="Arial" w:cs="Arial"/>
        </w:rPr>
        <w:t xml:space="preserve">  </w:t>
      </w:r>
      <w:r w:rsidR="00654E87">
        <w:rPr>
          <w:rFonts w:ascii="Arial" w:hAnsi="Arial" w:cs="Arial"/>
        </w:rPr>
        <w:t xml:space="preserve">   </w:t>
      </w:r>
      <w:r w:rsidRPr="00A42101" w:rsidR="0051406F">
        <w:rPr>
          <w:rFonts w:ascii="Arial" w:hAnsi="Arial" w:cs="Arial"/>
        </w:rPr>
        <w:t>Tu</w:t>
      </w:r>
      <w:r w:rsidRPr="00A42101" w:rsidR="00E82F1E">
        <w:rPr>
          <w:rFonts w:ascii="Arial" w:hAnsi="Arial" w:cs="Arial"/>
        </w:rPr>
        <w:t>žitelj</w:t>
      </w:r>
      <w:r w:rsidR="00E92278">
        <w:rPr>
          <w:rFonts w:ascii="Arial" w:hAnsi="Arial" w:cs="Arial"/>
        </w:rPr>
        <w:t xml:space="preserve">: </w:t>
      </w:r>
      <w:r w:rsidR="001009B4">
        <w:rPr>
          <w:rFonts w:ascii="Arial" w:hAnsi="Arial" w:cs="Arial"/>
        </w:rPr>
        <w:t>Pavao Božina</w:t>
      </w:r>
    </w:p>
    <w:p w:rsidRPr="00A42101" w:rsidR="00AD0F2E" w:rsidP="00AD0F2E" w:rsidRDefault="00AD0F2E" w14:paraId="30E38B99" w14:textId="20E51312">
      <w:pPr>
        <w:ind w:left="4248"/>
        <w:rPr>
          <w:rFonts w:ascii="Arial" w:hAnsi="Arial" w:cs="Arial"/>
        </w:rPr>
      </w:pPr>
      <w:r w:rsidRPr="00A42101">
        <w:rPr>
          <w:rFonts w:ascii="Arial" w:hAnsi="Arial" w:cs="Arial"/>
        </w:rPr>
        <w:t xml:space="preserve">  </w:t>
      </w:r>
      <w:r w:rsidRPr="00A42101" w:rsidR="009A63A4">
        <w:rPr>
          <w:rFonts w:ascii="Arial" w:hAnsi="Arial" w:cs="Arial"/>
        </w:rPr>
        <w:t xml:space="preserve">       </w:t>
      </w:r>
      <w:r w:rsidR="00D847C1">
        <w:rPr>
          <w:rFonts w:ascii="Arial" w:hAnsi="Arial" w:cs="Arial"/>
        </w:rPr>
        <w:t xml:space="preserve">  </w:t>
      </w:r>
      <w:r w:rsidR="00654E87">
        <w:rPr>
          <w:rFonts w:ascii="Arial" w:hAnsi="Arial" w:cs="Arial"/>
        </w:rPr>
        <w:t xml:space="preserve">   </w:t>
      </w:r>
      <w:r w:rsidR="00D847C1">
        <w:rPr>
          <w:rFonts w:ascii="Arial" w:hAnsi="Arial" w:cs="Arial"/>
        </w:rPr>
        <w:t xml:space="preserve"> </w:t>
      </w:r>
      <w:r w:rsidR="001718D4">
        <w:rPr>
          <w:rFonts w:ascii="Arial" w:hAnsi="Arial" w:cs="Arial"/>
        </w:rPr>
        <w:t>Tuženi</w:t>
      </w:r>
      <w:r w:rsidR="009D5729">
        <w:rPr>
          <w:rFonts w:ascii="Arial" w:hAnsi="Arial" w:cs="Arial"/>
        </w:rPr>
        <w:t>c</w:t>
      </w:r>
      <w:r w:rsidR="003E374C">
        <w:rPr>
          <w:rFonts w:ascii="Arial" w:hAnsi="Arial" w:cs="Arial"/>
        </w:rPr>
        <w:t>i</w:t>
      </w:r>
      <w:r w:rsidR="001718D4">
        <w:rPr>
          <w:rFonts w:ascii="Arial" w:hAnsi="Arial" w:cs="Arial"/>
        </w:rPr>
        <w:t>:</w:t>
      </w:r>
      <w:r w:rsidR="00050469">
        <w:rPr>
          <w:rFonts w:ascii="Arial" w:hAnsi="Arial" w:cs="Arial"/>
        </w:rPr>
        <w:t xml:space="preserve"> </w:t>
      </w:r>
      <w:r w:rsidR="001009B4">
        <w:rPr>
          <w:rFonts w:ascii="Arial" w:hAnsi="Arial" w:cs="Arial"/>
        </w:rPr>
        <w:t>Marko Rubelj</w:t>
      </w:r>
      <w:r w:rsidR="003E374C">
        <w:rPr>
          <w:rFonts w:ascii="Arial" w:hAnsi="Arial" w:cs="Arial"/>
        </w:rPr>
        <w:t xml:space="preserve"> i dr.</w:t>
      </w:r>
    </w:p>
    <w:p w:rsidR="00837199" w:rsidP="00BA5F90" w:rsidRDefault="00AD0F2E" w14:paraId="246F44ED" w14:textId="22A63866">
      <w:pPr>
        <w:rPr>
          <w:rFonts w:ascii="Arial" w:hAnsi="Arial" w:cs="Arial"/>
        </w:rPr>
      </w:pPr>
      <w:r w:rsidRPr="00A42101">
        <w:rPr>
          <w:rFonts w:ascii="Arial" w:hAnsi="Arial" w:cs="Arial"/>
        </w:rPr>
        <w:t xml:space="preserve">                                                    </w:t>
      </w:r>
      <w:r w:rsidRPr="00A42101">
        <w:rPr>
          <w:rFonts w:ascii="Arial" w:hAnsi="Arial" w:cs="Arial"/>
        </w:rPr>
        <w:tab/>
      </w:r>
      <w:r w:rsidRPr="00A42101">
        <w:rPr>
          <w:rFonts w:ascii="Arial" w:hAnsi="Arial" w:cs="Arial"/>
        </w:rPr>
        <w:tab/>
        <w:t xml:space="preserve"> </w:t>
      </w:r>
      <w:r w:rsidRPr="00A42101" w:rsidR="009A63A4">
        <w:rPr>
          <w:rFonts w:ascii="Arial" w:hAnsi="Arial" w:cs="Arial"/>
        </w:rPr>
        <w:t xml:space="preserve">          </w:t>
      </w:r>
      <w:r w:rsidR="00654E87">
        <w:rPr>
          <w:rFonts w:ascii="Arial" w:hAnsi="Arial" w:cs="Arial"/>
        </w:rPr>
        <w:t xml:space="preserve">   </w:t>
      </w:r>
      <w:r w:rsidR="00D847C1">
        <w:rPr>
          <w:rFonts w:ascii="Arial" w:hAnsi="Arial" w:cs="Arial"/>
        </w:rPr>
        <w:t xml:space="preserve"> </w:t>
      </w:r>
      <w:r w:rsidR="007D1A24">
        <w:rPr>
          <w:rFonts w:ascii="Arial" w:hAnsi="Arial" w:cs="Arial"/>
        </w:rPr>
        <w:t xml:space="preserve">Radi: </w:t>
      </w:r>
      <w:r w:rsidR="00DD1AE2">
        <w:rPr>
          <w:rFonts w:ascii="Arial" w:hAnsi="Arial" w:cs="Arial"/>
        </w:rPr>
        <w:t xml:space="preserve">utvrđenja </w:t>
      </w:r>
      <w:r w:rsidR="00050469">
        <w:rPr>
          <w:rFonts w:ascii="Arial" w:hAnsi="Arial" w:cs="Arial"/>
        </w:rPr>
        <w:t>prava vlasništva</w:t>
      </w:r>
    </w:p>
    <w:p w:rsidR="00280D19" w:rsidP="00BA5F90" w:rsidRDefault="00280D19" w14:paraId="5DCE5700" w14:textId="77777777">
      <w:pPr>
        <w:rPr>
          <w:rFonts w:ascii="Arial" w:hAnsi="Arial" w:cs="Arial"/>
        </w:rPr>
      </w:pPr>
    </w:p>
    <w:p w:rsidRPr="00A42101" w:rsidR="00452B80" w:rsidP="00AD0F2E" w:rsidRDefault="00452B80" w14:paraId="31044605" w14:textId="77777777">
      <w:pPr>
        <w:rPr>
          <w:rFonts w:ascii="Arial" w:hAnsi="Arial" w:cs="Arial"/>
        </w:rPr>
      </w:pPr>
    </w:p>
    <w:p w:rsidRPr="00AB13BE" w:rsidR="006910F0" w:rsidP="006910F0" w:rsidRDefault="006910F0" w14:paraId="488D94EB" w14:textId="460EADCF">
      <w:pPr>
        <w:rPr>
          <w:rFonts w:ascii="Arial" w:hAnsi="Arial" w:cs="Arial"/>
        </w:rPr>
      </w:pPr>
      <w:r>
        <w:rPr>
          <w:rFonts w:ascii="Arial" w:hAnsi="Arial" w:cs="Arial"/>
        </w:rPr>
        <w:t>Sutkinja ot</w:t>
      </w:r>
      <w:r w:rsidRPr="00FA4396">
        <w:rPr>
          <w:rFonts w:ascii="Arial" w:hAnsi="Arial" w:cs="Arial"/>
        </w:rPr>
        <w:t xml:space="preserve">vara </w:t>
      </w:r>
      <w:r>
        <w:rPr>
          <w:rFonts w:ascii="Arial" w:hAnsi="Arial" w:cs="Arial"/>
        </w:rPr>
        <w:t xml:space="preserve">glavnu raspravu u </w:t>
      </w:r>
      <w:r w:rsidR="001009B4">
        <w:rPr>
          <w:rFonts w:ascii="Arial" w:hAnsi="Arial" w:cs="Arial"/>
        </w:rPr>
        <w:t>09,30</w:t>
      </w:r>
      <w:r w:rsidRPr="00FA4396">
        <w:rPr>
          <w:rFonts w:ascii="Arial" w:hAnsi="Arial" w:cs="Arial"/>
        </w:rPr>
        <w:t xml:space="preserve"> sati i objavljuje predmet raspravljanja. Rasprava je </w:t>
      </w:r>
      <w:r w:rsidRPr="00FA4396">
        <w:rPr>
          <w:rFonts w:ascii="Arial" w:hAnsi="Arial" w:cs="Arial"/>
          <w:u w:val="single"/>
        </w:rPr>
        <w:t>javna.</w:t>
      </w:r>
    </w:p>
    <w:p w:rsidRPr="00D93922" w:rsidR="006E07A4" w:rsidP="00B72F0D" w:rsidRDefault="006E07A4" w14:paraId="43716D7D" w14:textId="77777777">
      <w:pPr>
        <w:rPr>
          <w:rFonts w:ascii="Arial" w:hAnsi="Arial" w:cs="Arial"/>
        </w:rPr>
      </w:pPr>
    </w:p>
    <w:p w:rsidRPr="00D93922" w:rsidR="00B72F0D" w:rsidP="00B72F0D" w:rsidRDefault="00B72F0D" w14:paraId="71823CDC" w14:textId="77777777">
      <w:pPr>
        <w:rPr>
          <w:rFonts w:ascii="Arial" w:hAnsi="Arial" w:cs="Arial"/>
        </w:rPr>
      </w:pPr>
      <w:r w:rsidRPr="00D93922">
        <w:rPr>
          <w:rFonts w:ascii="Arial" w:hAnsi="Arial" w:cs="Arial"/>
        </w:rPr>
        <w:t>Utvrđuje se da su pristupili:</w:t>
      </w:r>
    </w:p>
    <w:p w:rsidR="001009B4" w:rsidP="001009B4" w:rsidRDefault="0021061A" w14:paraId="069A12CF" w14:textId="782A9D3F">
      <w:pPr>
        <w:jc w:val="both"/>
        <w:rPr>
          <w:rFonts w:ascii="Arial" w:hAnsi="Arial" w:cs="Arial"/>
        </w:rPr>
      </w:pPr>
      <w:r>
        <w:rPr>
          <w:rFonts w:ascii="Arial" w:hAnsi="Arial" w:cs="Arial"/>
        </w:rPr>
        <w:t>Za tužitelj</w:t>
      </w:r>
      <w:r w:rsidR="006D5193">
        <w:rPr>
          <w:rFonts w:ascii="Arial" w:hAnsi="Arial" w:cs="Arial"/>
        </w:rPr>
        <w:t>a</w:t>
      </w:r>
      <w:r w:rsidRPr="00D93922" w:rsidR="00B72F0D">
        <w:rPr>
          <w:rFonts w:ascii="Arial" w:hAnsi="Arial" w:cs="Arial"/>
        </w:rPr>
        <w:t>:</w:t>
      </w:r>
      <w:r w:rsidR="00016E0F">
        <w:rPr>
          <w:rFonts w:ascii="Arial" w:hAnsi="Arial" w:cs="Arial"/>
        </w:rPr>
        <w:t xml:space="preserve"> </w:t>
      </w:r>
      <w:r w:rsidR="001009B4">
        <w:rPr>
          <w:rFonts w:ascii="Arial" w:hAnsi="Arial" w:cs="Arial"/>
        </w:rPr>
        <w:t>punomoćnik Zvonimir Vrkić, odvjetnik u Benkovcu</w:t>
      </w:r>
    </w:p>
    <w:p w:rsidR="001009B4" w:rsidP="001009B4" w:rsidRDefault="001009B4" w14:paraId="5FD04A77" w14:textId="020DA3DD">
      <w:pPr>
        <w:jc w:val="both"/>
        <w:rPr>
          <w:rFonts w:ascii="Arial" w:hAnsi="Arial" w:cs="Arial"/>
        </w:rPr>
      </w:pPr>
      <w:r>
        <w:rPr>
          <w:rFonts w:ascii="Arial" w:hAnsi="Arial" w:cs="Arial"/>
        </w:rPr>
        <w:t>Za tuženike</w:t>
      </w:r>
      <w:r w:rsidR="0087058C">
        <w:rPr>
          <w:rFonts w:ascii="Arial" w:hAnsi="Arial" w:cs="Arial"/>
        </w:rPr>
        <w:t>: tuženik ad.3. osobno uz</w:t>
      </w:r>
      <w:r>
        <w:rPr>
          <w:rFonts w:ascii="Arial" w:hAnsi="Arial" w:cs="Arial"/>
        </w:rPr>
        <w:t xml:space="preserve"> pun</w:t>
      </w:r>
      <w:r w:rsidR="0087058C">
        <w:rPr>
          <w:rFonts w:ascii="Arial" w:hAnsi="Arial" w:cs="Arial"/>
        </w:rPr>
        <w:t>.</w:t>
      </w:r>
      <w:r>
        <w:rPr>
          <w:rFonts w:ascii="Arial" w:hAnsi="Arial" w:cs="Arial"/>
        </w:rPr>
        <w:t xml:space="preserve"> </w:t>
      </w:r>
      <w:r w:rsidR="0087058C">
        <w:rPr>
          <w:rFonts w:ascii="Arial" w:hAnsi="Arial" w:cs="Arial"/>
        </w:rPr>
        <w:t xml:space="preserve">ad.3., 5.-8., </w:t>
      </w:r>
      <w:r>
        <w:rPr>
          <w:rFonts w:ascii="Arial" w:hAnsi="Arial" w:cs="Arial"/>
        </w:rPr>
        <w:t>Božena Budimir, odvjetnica u Zadru</w:t>
      </w:r>
    </w:p>
    <w:p w:rsidR="001009B4" w:rsidP="001009B4" w:rsidRDefault="001009B4" w14:paraId="54C5AB12" w14:textId="77777777">
      <w:pPr>
        <w:jc w:val="both"/>
        <w:rPr>
          <w:rFonts w:ascii="Arial" w:hAnsi="Arial" w:cs="Arial"/>
        </w:rPr>
      </w:pPr>
      <w:r>
        <w:rPr>
          <w:rFonts w:ascii="Arial" w:hAnsi="Arial" w:cs="Arial"/>
        </w:rPr>
        <w:t>Ostali tuženici: nitko, dostava poziva uredna</w:t>
      </w:r>
    </w:p>
    <w:p w:rsidR="00046924" w:rsidP="00C45B08" w:rsidRDefault="006910F0" w14:paraId="0F0247CC" w14:textId="67514985">
      <w:pPr>
        <w:jc w:val="both"/>
        <w:rPr>
          <w:rFonts w:ascii="Arial" w:hAnsi="Arial" w:cs="Arial"/>
        </w:rPr>
      </w:pPr>
      <w:r w:rsidRPr="001009B4">
        <w:rPr>
          <w:rFonts w:ascii="Arial" w:hAnsi="Arial" w:cs="Arial"/>
        </w:rPr>
        <w:t>Utvrđuje se da su pristupili svjedo</w:t>
      </w:r>
      <w:r w:rsidRPr="001009B4" w:rsidR="00050469">
        <w:rPr>
          <w:rFonts w:ascii="Arial" w:hAnsi="Arial" w:cs="Arial"/>
        </w:rPr>
        <w:t>ci</w:t>
      </w:r>
      <w:r w:rsidRPr="001009B4" w:rsidR="001009B4">
        <w:rPr>
          <w:rFonts w:ascii="Arial" w:hAnsi="Arial" w:cs="Arial"/>
        </w:rPr>
        <w:t>,</w:t>
      </w:r>
      <w:r w:rsidR="001009B4">
        <w:rPr>
          <w:rFonts w:ascii="Arial" w:hAnsi="Arial" w:cs="Arial"/>
        </w:rPr>
        <w:t xml:space="preserve"> Frane Božina, Josin, </w:t>
      </w:r>
      <w:r w:rsidRPr="001009B4" w:rsidR="001009B4">
        <w:rPr>
          <w:rFonts w:ascii="Arial" w:hAnsi="Arial" w:cs="Arial"/>
        </w:rPr>
        <w:t>Frane Božina, sin Pavla</w:t>
      </w:r>
      <w:r w:rsidR="001009B4">
        <w:rPr>
          <w:rFonts w:ascii="Arial" w:hAnsi="Arial" w:cs="Arial"/>
        </w:rPr>
        <w:t xml:space="preserve"> i Jere Nakić, </w:t>
      </w:r>
      <w:r>
        <w:rPr>
          <w:rFonts w:ascii="Arial" w:hAnsi="Arial" w:cs="Arial"/>
        </w:rPr>
        <w:t>koj</w:t>
      </w:r>
      <w:r w:rsidR="00E92278">
        <w:rPr>
          <w:rFonts w:ascii="Arial" w:hAnsi="Arial" w:cs="Arial"/>
        </w:rPr>
        <w:t>e</w:t>
      </w:r>
      <w:r>
        <w:rPr>
          <w:rFonts w:ascii="Arial" w:hAnsi="Arial" w:cs="Arial"/>
        </w:rPr>
        <w:t xml:space="preserve"> se upućuju na sudski hodnik do ponovnog poziva</w:t>
      </w:r>
      <w:r w:rsidR="00C45B08">
        <w:rPr>
          <w:rFonts w:ascii="Arial" w:hAnsi="Arial" w:cs="Arial"/>
        </w:rPr>
        <w:t xml:space="preserve">, dok nije pristupio svjedok </w:t>
      </w:r>
      <w:r w:rsidRPr="001009B4" w:rsidR="00C45B08">
        <w:rPr>
          <w:rFonts w:ascii="Arial" w:hAnsi="Arial" w:cs="Arial"/>
        </w:rPr>
        <w:t>Milorad Knežević</w:t>
      </w:r>
    </w:p>
    <w:p w:rsidR="00C45B08" w:rsidP="00C45B08" w:rsidRDefault="00C45B08" w14:paraId="347E582C" w14:textId="6E095631">
      <w:pPr>
        <w:jc w:val="both"/>
        <w:rPr>
          <w:rFonts w:ascii="Arial" w:hAnsi="Arial" w:cs="Arial"/>
        </w:rPr>
      </w:pPr>
    </w:p>
    <w:p w:rsidR="00C45B08" w:rsidP="00C45B08" w:rsidRDefault="00C45B08" w14:paraId="773C7734" w14:textId="77777777">
      <w:pPr>
        <w:jc w:val="both"/>
        <w:rPr>
          <w:rFonts w:ascii="Arial" w:hAnsi="Arial" w:cs="Arial"/>
        </w:rPr>
      </w:pPr>
    </w:p>
    <w:p w:rsidR="006756C0" w:rsidP="00A66398" w:rsidRDefault="006756C0" w14:paraId="65890D36" w14:textId="0A54D32B">
      <w:pPr>
        <w:ind w:firstLine="708"/>
        <w:rPr>
          <w:rFonts w:ascii="Arial" w:hAnsi="Arial" w:cs="Arial"/>
        </w:rPr>
      </w:pPr>
      <w:r>
        <w:rPr>
          <w:rFonts w:ascii="Arial" w:hAnsi="Arial" w:cs="Arial"/>
        </w:rPr>
        <w:t>Sud donosi</w:t>
      </w:r>
    </w:p>
    <w:p w:rsidR="00452B80" w:rsidP="00A66398" w:rsidRDefault="00452B80" w14:paraId="7335D1A4" w14:textId="77777777">
      <w:pPr>
        <w:ind w:firstLine="708"/>
        <w:rPr>
          <w:rFonts w:ascii="Arial" w:hAnsi="Arial" w:cs="Arial"/>
        </w:rPr>
      </w:pPr>
    </w:p>
    <w:p w:rsidRPr="00D15427" w:rsidR="006756C0" w:rsidP="006756C0" w:rsidRDefault="006756C0" w14:paraId="55CCC1FC" w14:textId="77777777">
      <w:pPr>
        <w:jc w:val="center"/>
        <w:rPr>
          <w:rFonts w:ascii="Arial" w:hAnsi="Arial" w:cs="Arial"/>
        </w:rPr>
      </w:pPr>
      <w:r>
        <w:rPr>
          <w:rFonts w:ascii="Arial" w:hAnsi="Arial" w:cs="Arial"/>
        </w:rPr>
        <w:t>r j e š e nj e</w:t>
      </w:r>
    </w:p>
    <w:p w:rsidR="006756C0" w:rsidP="006756C0" w:rsidRDefault="006756C0" w14:paraId="2B3AB392" w14:textId="77777777">
      <w:pPr>
        <w:rPr>
          <w:rFonts w:ascii="Arial" w:hAnsi="Arial" w:cs="Arial"/>
        </w:rPr>
      </w:pPr>
    </w:p>
    <w:p w:rsidR="00280D19" w:rsidP="00280D19" w:rsidRDefault="006756C0" w14:paraId="03624D4A" w14:textId="6D3BB6C5">
      <w:pPr>
        <w:ind w:firstLine="708"/>
        <w:jc w:val="both"/>
        <w:rPr>
          <w:rFonts w:ascii="Arial" w:hAnsi="Arial" w:cs="Arial"/>
        </w:rPr>
      </w:pPr>
      <w:r>
        <w:rPr>
          <w:rFonts w:ascii="Arial" w:hAnsi="Arial" w:cs="Arial"/>
        </w:rPr>
        <w:t xml:space="preserve">Održat će se </w:t>
      </w:r>
      <w:r w:rsidR="006910F0">
        <w:rPr>
          <w:rFonts w:ascii="Arial" w:hAnsi="Arial" w:cs="Arial"/>
        </w:rPr>
        <w:t>glavna rasprava.</w:t>
      </w:r>
    </w:p>
    <w:p w:rsidR="00E92278" w:rsidP="001A4CB5" w:rsidRDefault="00E92278" w14:paraId="43E3A47E" w14:textId="77777777">
      <w:pPr>
        <w:pStyle w:val="BodyText21"/>
        <w:rPr>
          <w:rFonts w:ascii="Arial" w:hAnsi="Arial" w:cs="Arial"/>
          <w:b w:val="false"/>
          <w:bCs/>
          <w:iCs/>
          <w:szCs w:val="24"/>
        </w:rPr>
      </w:pPr>
    </w:p>
    <w:p w:rsidR="00E92278" w:rsidP="00E92278" w:rsidRDefault="00E92278" w14:paraId="0F2A52D6" w14:textId="26C410E7">
      <w:pPr>
        <w:ind w:firstLine="708"/>
        <w:jc w:val="both"/>
        <w:rPr>
          <w:rFonts w:ascii="Arial" w:hAnsi="Arial" w:cs="Arial"/>
        </w:rPr>
      </w:pPr>
      <w:r>
        <w:rPr>
          <w:rFonts w:ascii="Arial" w:hAnsi="Arial" w:cs="Arial"/>
        </w:rPr>
        <w:t>Punomoćni</w:t>
      </w:r>
      <w:r w:rsidR="001009B4">
        <w:rPr>
          <w:rFonts w:ascii="Arial" w:hAnsi="Arial" w:cs="Arial"/>
        </w:rPr>
        <w:t xml:space="preserve">k </w:t>
      </w:r>
      <w:r>
        <w:rPr>
          <w:rFonts w:ascii="Arial" w:hAnsi="Arial" w:cs="Arial"/>
        </w:rPr>
        <w:t>tužitelja navodi kako tužitelj ostaj</w:t>
      </w:r>
      <w:r w:rsidR="003E374C">
        <w:rPr>
          <w:rFonts w:ascii="Arial" w:hAnsi="Arial" w:cs="Arial"/>
        </w:rPr>
        <w:t>e</w:t>
      </w:r>
      <w:r>
        <w:rPr>
          <w:rFonts w:ascii="Arial" w:hAnsi="Arial" w:cs="Arial"/>
        </w:rPr>
        <w:t xml:space="preserve"> u cijelosti kod tužbe i postavljenog tužbenog zahtjeva i svih dokaznih prijedloga i navoda iznijetih u dosadašnjem tijeku postupka. Predlaže saslušati pristupjele </w:t>
      </w:r>
      <w:r w:rsidR="00050469">
        <w:rPr>
          <w:rFonts w:ascii="Arial" w:hAnsi="Arial" w:cs="Arial"/>
        </w:rPr>
        <w:t>svjedoke</w:t>
      </w:r>
      <w:r w:rsidR="00C45B08">
        <w:rPr>
          <w:rFonts w:ascii="Arial" w:hAnsi="Arial" w:cs="Arial"/>
        </w:rPr>
        <w:t>, u odnosu na svjedoka Milorada Kneževića navodi da je isti u teškom zdravstvenom stanju pa je danas morao na liječenje i iz tog razloga nije bio u mogućnosti pristupiti na današnje ročište. U odnosu na tužitelja navodi da se radi o osobi starije životne dobi i lošeg zdravstvenog stanja pa iz tog razloga nije mogao pristupiti na današnje ročište. Predlaže istog saslušati na slijedećem ročištu.</w:t>
      </w:r>
    </w:p>
    <w:p w:rsidR="001009B4" w:rsidP="00E92278" w:rsidRDefault="001009B4" w14:paraId="3ED24263" w14:textId="2349A2FD">
      <w:pPr>
        <w:ind w:firstLine="708"/>
        <w:jc w:val="both"/>
        <w:rPr>
          <w:rFonts w:ascii="Arial" w:hAnsi="Arial" w:cs="Arial"/>
        </w:rPr>
      </w:pPr>
    </w:p>
    <w:p w:rsidR="001009B4" w:rsidP="00E92278" w:rsidRDefault="001009B4" w14:paraId="5AFE8146" w14:textId="141939CF">
      <w:pPr>
        <w:ind w:firstLine="708"/>
        <w:jc w:val="both"/>
        <w:rPr>
          <w:rFonts w:ascii="Arial" w:hAnsi="Arial" w:cs="Arial"/>
        </w:rPr>
      </w:pPr>
      <w:r>
        <w:rPr>
          <w:rFonts w:ascii="Arial" w:hAnsi="Arial" w:cs="Arial"/>
        </w:rPr>
        <w:lastRenderedPageBreak/>
        <w:t xml:space="preserve">Punomoćnica tuženika ad. 3., 5.- 8. navodi kako tuženici ostaju kod odgovora na tužbu i svih navoda i dokaznih prijedloga iznijetih u dosadašnjem tijeku postupka te tuženici ad. 3. i 8. kod protutužbe.  </w:t>
      </w:r>
      <w:r w:rsidR="00C45B08">
        <w:rPr>
          <w:rFonts w:ascii="Arial" w:hAnsi="Arial" w:cs="Arial"/>
        </w:rPr>
        <w:t>Predlaže da se sasluša samo tuženik bez saslušanja tužitelja jer nije opravdao izostanak, a podredno</w:t>
      </w:r>
      <w:r w:rsidR="005743C2">
        <w:rPr>
          <w:rFonts w:ascii="Arial" w:hAnsi="Arial" w:cs="Arial"/>
        </w:rPr>
        <w:t>,</w:t>
      </w:r>
      <w:r w:rsidR="00C45B08">
        <w:rPr>
          <w:rFonts w:ascii="Arial" w:hAnsi="Arial" w:cs="Arial"/>
        </w:rPr>
        <w:t xml:space="preserve"> ukoliko se dopusti saslušanje tužitelja na idućem ročištu tada inzistira na istovremenom saslušanju stranaka. </w:t>
      </w:r>
    </w:p>
    <w:p w:rsidR="006756C0" w:rsidP="006756C0" w:rsidRDefault="006756C0" w14:paraId="76F7C004" w14:textId="77777777">
      <w:pPr>
        <w:jc w:val="both"/>
        <w:rPr>
          <w:rFonts w:ascii="Arial" w:hAnsi="Arial" w:cs="Arial"/>
        </w:rPr>
      </w:pPr>
    </w:p>
    <w:p w:rsidR="00452B80" w:rsidP="00785556" w:rsidRDefault="006756C0" w14:paraId="26C1DD6A" w14:textId="4880C3D0">
      <w:pPr>
        <w:ind w:firstLine="708"/>
        <w:jc w:val="both"/>
        <w:rPr>
          <w:rFonts w:ascii="Arial" w:hAnsi="Arial" w:cs="Arial"/>
        </w:rPr>
      </w:pPr>
      <w:r>
        <w:rPr>
          <w:rFonts w:ascii="Arial" w:hAnsi="Arial" w:cs="Arial"/>
        </w:rPr>
        <w:t>Sud donosi</w:t>
      </w:r>
    </w:p>
    <w:p w:rsidR="001A4CB5" w:rsidP="00785556" w:rsidRDefault="001A4CB5" w14:paraId="0EE4DA62" w14:textId="77777777">
      <w:pPr>
        <w:ind w:firstLine="708"/>
        <w:jc w:val="both"/>
        <w:rPr>
          <w:rFonts w:ascii="Arial" w:hAnsi="Arial" w:cs="Arial"/>
        </w:rPr>
      </w:pPr>
    </w:p>
    <w:p w:rsidR="006756C0" w:rsidP="006756C0" w:rsidRDefault="006756C0" w14:paraId="0354C7C1" w14:textId="77777777">
      <w:pPr>
        <w:jc w:val="center"/>
        <w:rPr>
          <w:rFonts w:ascii="Arial" w:hAnsi="Arial" w:cs="Arial"/>
        </w:rPr>
      </w:pPr>
      <w:r>
        <w:rPr>
          <w:rFonts w:ascii="Arial" w:hAnsi="Arial" w:cs="Arial"/>
        </w:rPr>
        <w:t xml:space="preserve"> r j e š e nj e</w:t>
      </w:r>
    </w:p>
    <w:p w:rsidR="00A66398" w:rsidP="00A66398" w:rsidRDefault="00A66398" w14:paraId="667FDCBA" w14:textId="77777777">
      <w:pPr>
        <w:jc w:val="both"/>
        <w:rPr>
          <w:rFonts w:ascii="Arial" w:hAnsi="Arial" w:cs="Arial"/>
        </w:rPr>
      </w:pPr>
    </w:p>
    <w:p w:rsidR="006756C0" w:rsidP="006756C0" w:rsidRDefault="006910F0" w14:paraId="73DAFBBE" w14:textId="43968EDB">
      <w:pPr>
        <w:ind w:firstLine="708"/>
        <w:jc w:val="both"/>
        <w:rPr>
          <w:rFonts w:ascii="Arial" w:hAnsi="Arial" w:cs="Arial"/>
        </w:rPr>
      </w:pPr>
      <w:r>
        <w:rPr>
          <w:rFonts w:ascii="Arial" w:hAnsi="Arial" w:cs="Arial"/>
        </w:rPr>
        <w:t>Provest će se dokaz saslušanjem pristupjel</w:t>
      </w:r>
      <w:r w:rsidR="00C45B08">
        <w:rPr>
          <w:rFonts w:ascii="Arial" w:hAnsi="Arial" w:cs="Arial"/>
        </w:rPr>
        <w:t>og tuženika i</w:t>
      </w:r>
      <w:r>
        <w:rPr>
          <w:rFonts w:ascii="Arial" w:hAnsi="Arial" w:cs="Arial"/>
        </w:rPr>
        <w:t xml:space="preserve"> svjedok</w:t>
      </w:r>
      <w:r w:rsidR="00E92278">
        <w:rPr>
          <w:rFonts w:ascii="Arial" w:hAnsi="Arial" w:cs="Arial"/>
        </w:rPr>
        <w:t>a</w:t>
      </w:r>
      <w:r w:rsidR="00C45B08">
        <w:rPr>
          <w:rFonts w:ascii="Arial" w:hAnsi="Arial" w:cs="Arial"/>
        </w:rPr>
        <w:t>, dok se neće izvoditi dokaz saslušanjem tužitelja s obzirom da nije dokazao razloge zbog kojih nije u mogućnosti biti na današnjem ročištu.</w:t>
      </w:r>
    </w:p>
    <w:p w:rsidR="00C45B08" w:rsidP="006756C0" w:rsidRDefault="00C45B08" w14:paraId="01F33244" w14:textId="77777777">
      <w:pPr>
        <w:ind w:firstLine="708"/>
        <w:jc w:val="both"/>
        <w:rPr>
          <w:rFonts w:ascii="Arial" w:hAnsi="Arial" w:cs="Arial"/>
        </w:rPr>
      </w:pPr>
    </w:p>
    <w:p w:rsidR="00C45B08" w:rsidP="00C45B08" w:rsidRDefault="00C45B08" w14:paraId="50FE2BF0" w14:textId="570A48E8">
      <w:pPr>
        <w:ind w:firstLine="708"/>
        <w:jc w:val="both"/>
        <w:rPr>
          <w:rFonts w:ascii="Arial" w:hAnsi="Arial" w:cs="Arial"/>
        </w:rPr>
      </w:pPr>
      <w:r>
        <w:rPr>
          <w:rFonts w:ascii="Arial" w:hAnsi="Arial" w:cs="Arial"/>
        </w:rPr>
        <w:t xml:space="preserve">Tuženik ad. 3. ŽIVKO RUBELJ pok. Ivana, OIB: </w:t>
      </w:r>
      <w:r w:rsidRPr="00DC6265">
        <w:rPr>
          <w:rFonts w:ascii="Arial" w:hAnsi="Arial" w:cs="Arial"/>
        </w:rPr>
        <w:t>48119202166</w:t>
      </w:r>
      <w:r>
        <w:rPr>
          <w:rFonts w:ascii="Arial" w:hAnsi="Arial" w:cs="Arial"/>
        </w:rPr>
        <w:t>, rođ. 9. studenog 1959. u Buliću, s prebivalištem u Buliću k. br. 57A, umirovljenik, upitan, iskazuje:</w:t>
      </w:r>
    </w:p>
    <w:p w:rsidR="00C45B08" w:rsidP="00C45B08" w:rsidRDefault="00C45B08" w14:paraId="409BC72B" w14:textId="3334A320">
      <w:pPr>
        <w:ind w:firstLine="708"/>
        <w:jc w:val="both"/>
        <w:rPr>
          <w:rFonts w:ascii="Arial" w:hAnsi="Arial" w:cs="Arial"/>
        </w:rPr>
      </w:pPr>
    </w:p>
    <w:p w:rsidR="00C45B08" w:rsidP="00C45B08" w:rsidRDefault="005743C2" w14:paraId="0562C8B0" w14:textId="36AF8A8B">
      <w:pPr>
        <w:ind w:firstLine="708"/>
        <w:jc w:val="both"/>
        <w:rPr>
          <w:rFonts w:ascii="Arial" w:hAnsi="Arial" w:cs="Arial"/>
        </w:rPr>
      </w:pPr>
      <w:r>
        <w:rPr>
          <w:rFonts w:ascii="Arial" w:hAnsi="Arial" w:cs="Arial"/>
        </w:rPr>
        <w:t xml:space="preserve">Te nekretnine se naše od prije austrougarske, tu je došao još moj šukundjed Filip, otac od pok. pradjeda Blaža još prije Austrougarske. Moj pradjed Blaž je umro 1903. godine a imao je i  brata Cvitka koji je umro 1905. godine.  1908. po nalogu Kotarskog suda se sačinila Imovina pok. Blaža Rubelja i tada je izvršena faktična dioba između dva brata Blaža i Cvitka, odnosno njihovih obitelji nasljednika. Na nekretninama se sadilo žito, kukuruz i kosilo se za blago, to je sve bila čestica 1609 i tada je imala više kvadrata nego što je to danas prikazano. </w:t>
      </w:r>
      <w:r w:rsidR="00FA1F96">
        <w:rPr>
          <w:rFonts w:ascii="Arial" w:hAnsi="Arial" w:cs="Arial"/>
        </w:rPr>
        <w:t xml:space="preserve">Moj djed Filip umro je 1943. a moj otac je otišao raditi u Rijeku. Otac i djed su tu imali samo livade a to su kosili Božina Stipan i njegov sin Pavao a zauzvrat su radili kod nas. Kosili su naše imanje, oni su imali konje i kar a kasnije 70-ih su kupili traktor. To je bio takav dogovor da oni koriste ono što pokose a zauzvrat kose naše nekretnine. Kasnije su oni to počeli prisvajati kao svoje. Košenje je trajalo do početka Domovinskog rata. </w:t>
      </w:r>
      <w:r w:rsidR="00330523">
        <w:rPr>
          <w:rFonts w:ascii="Arial" w:hAnsi="Arial" w:cs="Arial"/>
        </w:rPr>
        <w:t xml:space="preserve">Nakon što je donesena pravomoćna presuda ja sam bio kod tužitelja Pavla i njegove supruge i rekao sam im da više ne kose te nekretnine, čak je bila i policija u više navrata i oni nisu ništa mogli. </w:t>
      </w:r>
      <w:r w:rsidR="00E62419">
        <w:rPr>
          <w:rFonts w:ascii="Arial" w:hAnsi="Arial" w:cs="Arial"/>
        </w:rPr>
        <w:t>Nije mi poznato da bi predmetne nekretnine bile predmet ovršnog postupka.</w:t>
      </w:r>
    </w:p>
    <w:p w:rsidR="00C45B08" w:rsidP="00C45B08" w:rsidRDefault="00C45B08" w14:paraId="41E8659D" w14:textId="77777777">
      <w:pPr>
        <w:ind w:firstLine="708"/>
        <w:jc w:val="both"/>
        <w:rPr>
          <w:rFonts w:ascii="Arial" w:hAnsi="Arial" w:cs="Arial"/>
        </w:rPr>
      </w:pPr>
    </w:p>
    <w:p w:rsidR="00C45B08" w:rsidP="00C45B08" w:rsidRDefault="00C45B08" w14:paraId="0B8F0032" w14:textId="77777777">
      <w:pPr>
        <w:ind w:firstLine="708"/>
        <w:jc w:val="both"/>
        <w:rPr>
          <w:rFonts w:ascii="Arial" w:hAnsi="Arial" w:cs="Arial"/>
        </w:rPr>
      </w:pPr>
      <w:r>
        <w:rPr>
          <w:rFonts w:ascii="Arial" w:hAnsi="Arial" w:cs="Arial"/>
        </w:rPr>
        <w:t>Pitanja pun. tužitelja:</w:t>
      </w:r>
    </w:p>
    <w:p w:rsidR="00C45B08" w:rsidP="00C45B08" w:rsidRDefault="00C45B08" w14:paraId="08072E92" w14:textId="62F400CE">
      <w:pPr>
        <w:ind w:firstLine="708"/>
        <w:jc w:val="both"/>
        <w:rPr>
          <w:rFonts w:ascii="Arial" w:hAnsi="Arial" w:cs="Arial"/>
        </w:rPr>
      </w:pPr>
      <w:r>
        <w:rPr>
          <w:rFonts w:ascii="Arial" w:hAnsi="Arial" w:cs="Arial"/>
        </w:rPr>
        <w:t>-</w:t>
      </w:r>
      <w:r w:rsidR="00E62419">
        <w:rPr>
          <w:rFonts w:ascii="Arial" w:hAnsi="Arial" w:cs="Arial"/>
        </w:rPr>
        <w:t>Kad je Stipan Božina preminuo, iskazuje: 1990.</w:t>
      </w:r>
    </w:p>
    <w:p w:rsidR="00E62419" w:rsidP="00C45B08" w:rsidRDefault="00E62419" w14:paraId="45CFD047" w14:textId="17AAE9DC">
      <w:pPr>
        <w:ind w:firstLine="708"/>
        <w:jc w:val="both"/>
        <w:rPr>
          <w:rFonts w:ascii="Arial" w:hAnsi="Arial" w:cs="Arial"/>
        </w:rPr>
      </w:pPr>
      <w:r>
        <w:rPr>
          <w:rFonts w:ascii="Arial" w:hAnsi="Arial" w:cs="Arial"/>
        </w:rPr>
        <w:t>-U kojoj dobi je preminuo, iskazuje: ne znam.</w:t>
      </w:r>
    </w:p>
    <w:p w:rsidR="00E62419" w:rsidP="00C45B08" w:rsidRDefault="00E62419" w14:paraId="12DA526C" w14:textId="358ECDCD">
      <w:pPr>
        <w:ind w:firstLine="708"/>
        <w:jc w:val="both"/>
        <w:rPr>
          <w:rFonts w:ascii="Arial" w:hAnsi="Arial" w:cs="Arial"/>
        </w:rPr>
      </w:pPr>
      <w:r>
        <w:rPr>
          <w:rFonts w:ascii="Arial" w:hAnsi="Arial" w:cs="Arial"/>
        </w:rPr>
        <w:t>-Tko je naslijedio pok. Stipana Božinu, iskazuje: njegovi sinovi Pavao i Lovre.</w:t>
      </w:r>
    </w:p>
    <w:p w:rsidR="00E62419" w:rsidP="00C45B08" w:rsidRDefault="00E62419" w14:paraId="427A0791" w14:textId="67069118">
      <w:pPr>
        <w:ind w:firstLine="708"/>
        <w:jc w:val="both"/>
        <w:rPr>
          <w:rFonts w:ascii="Arial" w:hAnsi="Arial" w:cs="Arial"/>
        </w:rPr>
      </w:pPr>
      <w:r>
        <w:rPr>
          <w:rFonts w:ascii="Arial" w:hAnsi="Arial" w:cs="Arial"/>
        </w:rPr>
        <w:t xml:space="preserve">-Je li vam poznat Pavle Božina, otac od Stipana, iskazuje: jeste, poznato mi je da je Pavao Božina bio otac Stipanu i Josi a Joso je umro 1980. a ne znam kad je Pavao umro. </w:t>
      </w:r>
    </w:p>
    <w:p w:rsidR="00E62419" w:rsidP="00C45B08" w:rsidRDefault="00E62419" w14:paraId="01F945ED" w14:textId="42F95B2A">
      <w:pPr>
        <w:ind w:firstLine="708"/>
        <w:jc w:val="both"/>
        <w:rPr>
          <w:rFonts w:ascii="Arial" w:hAnsi="Arial" w:cs="Arial"/>
        </w:rPr>
      </w:pPr>
      <w:r>
        <w:rPr>
          <w:rFonts w:ascii="Arial" w:hAnsi="Arial" w:cs="Arial"/>
        </w:rPr>
        <w:t>-Kako objašnjavate činjenicu da su u katastar bili, dok se vi niste upisali temeljem presude, bili upisani Božine, Kneževići, iskazuje: poznato mi je da su se prije upisivali korisnici a sad se upisuju stvarni vlasnici.</w:t>
      </w:r>
    </w:p>
    <w:p w:rsidR="00E62419" w:rsidP="00C45B08" w:rsidRDefault="00E62419" w14:paraId="732B35AB" w14:textId="7BB0862F">
      <w:pPr>
        <w:ind w:firstLine="708"/>
        <w:jc w:val="both"/>
        <w:rPr>
          <w:rFonts w:ascii="Arial" w:hAnsi="Arial" w:cs="Arial"/>
        </w:rPr>
      </w:pPr>
      <w:r>
        <w:rPr>
          <w:rFonts w:ascii="Arial" w:hAnsi="Arial" w:cs="Arial"/>
        </w:rPr>
        <w:t>-Jeste li ikad čuli za Rajka Kneževića, iskazuje: jesam, poznavao sam ga, radio je u Švicarskoj i on je Miloradu Kneževiću brat.</w:t>
      </w:r>
    </w:p>
    <w:p w:rsidR="00E62419" w:rsidP="00C45B08" w:rsidRDefault="00E62419" w14:paraId="3E18B648" w14:textId="5553EF67">
      <w:pPr>
        <w:ind w:firstLine="708"/>
        <w:jc w:val="both"/>
        <w:rPr>
          <w:rFonts w:ascii="Arial" w:hAnsi="Arial" w:cs="Arial"/>
        </w:rPr>
      </w:pPr>
      <w:r>
        <w:rPr>
          <w:rFonts w:ascii="Arial" w:hAnsi="Arial" w:cs="Arial"/>
        </w:rPr>
        <w:t>-Jeste li čuli da Knežević Iku ud. Trivuna, iskazuje: jesam, to je tetka od Jere Nakića, ovdje svjedoka.</w:t>
      </w:r>
    </w:p>
    <w:p w:rsidR="00E62419" w:rsidP="00C45B08" w:rsidRDefault="00E62419" w14:paraId="10142540" w14:textId="2244EC02">
      <w:pPr>
        <w:ind w:firstLine="708"/>
        <w:jc w:val="both"/>
        <w:rPr>
          <w:rFonts w:ascii="Arial" w:hAnsi="Arial" w:cs="Arial"/>
        </w:rPr>
      </w:pPr>
      <w:r>
        <w:rPr>
          <w:rFonts w:ascii="Arial" w:hAnsi="Arial" w:cs="Arial"/>
        </w:rPr>
        <w:lastRenderedPageBreak/>
        <w:t>-Koliko je Ika imala djece, iskazuje: mislim 5 ili 6, ne znam točno. Ima Ljubimko, pok. Radoslav, Milorad, pok. Rajko, Soka, Sonja i ne znam dalje.</w:t>
      </w:r>
    </w:p>
    <w:p w:rsidR="00E62419" w:rsidP="00C45B08" w:rsidRDefault="00E62419" w14:paraId="72577F69" w14:textId="385C6561">
      <w:pPr>
        <w:ind w:firstLine="708"/>
        <w:jc w:val="both"/>
        <w:rPr>
          <w:rFonts w:ascii="Arial" w:hAnsi="Arial" w:cs="Arial"/>
        </w:rPr>
      </w:pPr>
      <w:r>
        <w:rPr>
          <w:rFonts w:ascii="Arial" w:hAnsi="Arial" w:cs="Arial"/>
        </w:rPr>
        <w:t>-</w:t>
      </w:r>
      <w:r w:rsidR="00E61526">
        <w:rPr>
          <w:rFonts w:ascii="Arial" w:hAnsi="Arial" w:cs="Arial"/>
        </w:rPr>
        <w:t xml:space="preserve">Rekli ste da su Božine koristili nekretninu do početka Domovinskog rata, a tko je koristio nakon Domovinskog rata, iskazuje: i dalje on iako je moja majka i prije rata upozoravala Stipana da se maknu ali oni su i dalje išli raditi. Upozoravala ih je usmeno. </w:t>
      </w:r>
    </w:p>
    <w:p w:rsidR="00C45B08" w:rsidP="00E61526" w:rsidRDefault="00C45B08" w14:paraId="1692578E" w14:textId="77777777">
      <w:pPr>
        <w:jc w:val="both"/>
        <w:rPr>
          <w:rFonts w:ascii="Arial" w:hAnsi="Arial" w:cs="Arial"/>
        </w:rPr>
      </w:pPr>
    </w:p>
    <w:p w:rsidR="00C45B08" w:rsidP="00C45B08" w:rsidRDefault="00C45B08" w14:paraId="0735A520" w14:textId="77777777">
      <w:pPr>
        <w:ind w:firstLine="708"/>
        <w:jc w:val="both"/>
        <w:rPr>
          <w:rFonts w:ascii="Arial" w:hAnsi="Arial" w:cs="Arial"/>
        </w:rPr>
      </w:pPr>
      <w:r>
        <w:rPr>
          <w:rFonts w:ascii="Arial" w:hAnsi="Arial" w:cs="Arial"/>
        </w:rPr>
        <w:t>Pitanja pun. tuženika ad. 3., 5.- 8.:</w:t>
      </w:r>
    </w:p>
    <w:p w:rsidR="00C45B08" w:rsidP="00C45B08" w:rsidRDefault="00C45B08" w14:paraId="300C7B7E" w14:textId="62A4301F">
      <w:pPr>
        <w:ind w:firstLine="708"/>
        <w:jc w:val="both"/>
        <w:rPr>
          <w:rFonts w:ascii="Arial" w:hAnsi="Arial" w:cs="Arial"/>
        </w:rPr>
      </w:pPr>
      <w:r>
        <w:rPr>
          <w:rFonts w:ascii="Arial" w:hAnsi="Arial" w:cs="Arial"/>
        </w:rPr>
        <w:t>-</w:t>
      </w:r>
      <w:r w:rsidR="00E61526">
        <w:rPr>
          <w:rFonts w:ascii="Arial" w:hAnsi="Arial" w:cs="Arial"/>
        </w:rPr>
        <w:t>Je li vam poznato ime Anica Džodan, iskazuje: samo sam čuo za nju, mislim da su oni iz Rodaljica a ja nikad nisam nikad nikog vidio od te obitelji.</w:t>
      </w:r>
    </w:p>
    <w:p w:rsidR="00E61526" w:rsidP="00C45B08" w:rsidRDefault="00E61526" w14:paraId="4FD6FAB7" w14:textId="2F4EDA75">
      <w:pPr>
        <w:ind w:firstLine="708"/>
        <w:jc w:val="both"/>
        <w:rPr>
          <w:rFonts w:ascii="Arial" w:hAnsi="Arial" w:cs="Arial"/>
        </w:rPr>
      </w:pPr>
      <w:r>
        <w:rPr>
          <w:rFonts w:ascii="Arial" w:hAnsi="Arial" w:cs="Arial"/>
        </w:rPr>
        <w:t>-A Trivuna ste poznavali, iskazuje: za njega znam, on je iz Bulića.</w:t>
      </w:r>
    </w:p>
    <w:p w:rsidR="00E61526" w:rsidP="00C45B08" w:rsidRDefault="00E61526" w14:paraId="7F1F98D6" w14:textId="41CD6023">
      <w:pPr>
        <w:ind w:firstLine="708"/>
        <w:jc w:val="both"/>
        <w:rPr>
          <w:rFonts w:ascii="Arial" w:hAnsi="Arial" w:cs="Arial"/>
        </w:rPr>
      </w:pPr>
      <w:r>
        <w:rPr>
          <w:rFonts w:ascii="Arial" w:hAnsi="Arial" w:cs="Arial"/>
        </w:rPr>
        <w:t>-Jesu li te osobe, Anica i Trivun imali prava na ovim parcelama ikad, iskazuje: koliko ja znam nisu.</w:t>
      </w:r>
    </w:p>
    <w:p w:rsidR="00E61526" w:rsidP="00C45B08" w:rsidRDefault="00E61526" w14:paraId="7EEDFED8" w14:textId="03A4B19A">
      <w:pPr>
        <w:ind w:firstLine="708"/>
        <w:jc w:val="both"/>
        <w:rPr>
          <w:rFonts w:ascii="Arial" w:hAnsi="Arial" w:cs="Arial"/>
        </w:rPr>
      </w:pPr>
      <w:r>
        <w:rPr>
          <w:rFonts w:ascii="Arial" w:hAnsi="Arial" w:cs="Arial"/>
        </w:rPr>
        <w:t>-Je li vam poznato jesu li vaši prednici, pradjed, djed, ove parcele prodavali, mijenjali, darovali kome, iskazuje: nije.</w:t>
      </w:r>
    </w:p>
    <w:p w:rsidR="00E61526" w:rsidP="00C45B08" w:rsidRDefault="00E61526" w14:paraId="603E00F0" w14:textId="5ECA89C6">
      <w:pPr>
        <w:ind w:firstLine="708"/>
        <w:jc w:val="both"/>
        <w:rPr>
          <w:rFonts w:ascii="Arial" w:hAnsi="Arial" w:cs="Arial"/>
        </w:rPr>
      </w:pPr>
      <w:r>
        <w:rPr>
          <w:rFonts w:ascii="Arial" w:hAnsi="Arial" w:cs="Arial"/>
        </w:rPr>
        <w:t>-Kako je prestao taj odnos oko dogovora za košenje, iskazuje: radili su do Domovinskog rata, kroz rat nije se radilo a iza Domovinskog rata oni su opet to radili za svoje potrebe dok ja nisam ishodio presudu.</w:t>
      </w:r>
    </w:p>
    <w:p w:rsidR="00E61526" w:rsidP="00C45B08" w:rsidRDefault="00E61526" w14:paraId="1B145B11" w14:textId="6EB20B25">
      <w:pPr>
        <w:ind w:firstLine="708"/>
        <w:jc w:val="both"/>
        <w:rPr>
          <w:rFonts w:ascii="Arial" w:hAnsi="Arial" w:cs="Arial"/>
        </w:rPr>
      </w:pPr>
      <w:r>
        <w:rPr>
          <w:rFonts w:ascii="Arial" w:hAnsi="Arial" w:cs="Arial"/>
        </w:rPr>
        <w:t>-Zašto se vaša majka protivila ako su imali dogovor, iskazuje: zato što sam ja razgovarao s majkom da je dosta i da bi trebali prestati to raditi.</w:t>
      </w:r>
    </w:p>
    <w:p w:rsidR="00E61526" w:rsidP="00C45B08" w:rsidRDefault="00E61526" w14:paraId="3F62785D" w14:textId="5A4637C4">
      <w:pPr>
        <w:ind w:firstLine="708"/>
        <w:jc w:val="both"/>
        <w:rPr>
          <w:rFonts w:ascii="Arial" w:hAnsi="Arial" w:cs="Arial"/>
        </w:rPr>
      </w:pPr>
      <w:r>
        <w:rPr>
          <w:rFonts w:ascii="Arial" w:hAnsi="Arial" w:cs="Arial"/>
        </w:rPr>
        <w:t>-Je li u predmetu P-948/15 sudjelovao Pavao Božina, iskazuje: on je bio svjedok a Frane Božina, Josin je bio tuženik.</w:t>
      </w:r>
    </w:p>
    <w:p w:rsidR="00E61526" w:rsidP="00C45B08" w:rsidRDefault="00E61526" w14:paraId="52D62EA6" w14:textId="0C576B75">
      <w:pPr>
        <w:ind w:firstLine="708"/>
        <w:jc w:val="both"/>
        <w:rPr>
          <w:rFonts w:ascii="Arial" w:hAnsi="Arial" w:cs="Arial"/>
        </w:rPr>
      </w:pPr>
      <w:r>
        <w:rPr>
          <w:rFonts w:ascii="Arial" w:hAnsi="Arial" w:cs="Arial"/>
        </w:rPr>
        <w:t>-Je li se Frane Božina, Josin protivio tužbi za ove dvije parcele, iskazuje: nije.</w:t>
      </w:r>
    </w:p>
    <w:p w:rsidR="00E61526" w:rsidP="00C45B08" w:rsidRDefault="00E61526" w14:paraId="10C21A62" w14:textId="5721058B">
      <w:pPr>
        <w:ind w:firstLine="708"/>
        <w:jc w:val="both"/>
        <w:rPr>
          <w:rFonts w:ascii="Arial" w:hAnsi="Arial" w:cs="Arial"/>
        </w:rPr>
      </w:pPr>
      <w:r>
        <w:rPr>
          <w:rFonts w:ascii="Arial" w:hAnsi="Arial" w:cs="Arial"/>
        </w:rPr>
        <w:t>-Je li bio očevid na tim parcelama, iskazuje: nije.</w:t>
      </w:r>
    </w:p>
    <w:p w:rsidR="00E61526" w:rsidP="00C45B08" w:rsidRDefault="00E61526" w14:paraId="28DE8D80" w14:textId="7CE71F78">
      <w:pPr>
        <w:ind w:firstLine="708"/>
        <w:jc w:val="both"/>
        <w:rPr>
          <w:rFonts w:ascii="Arial" w:hAnsi="Arial" w:cs="Arial"/>
        </w:rPr>
      </w:pPr>
    </w:p>
    <w:p w:rsidR="00E61526" w:rsidP="00C45B08" w:rsidRDefault="00E61526" w14:paraId="49AF32BB" w14:textId="373E94EF">
      <w:pPr>
        <w:ind w:firstLine="708"/>
        <w:jc w:val="both"/>
        <w:rPr>
          <w:rFonts w:ascii="Arial" w:hAnsi="Arial" w:cs="Arial"/>
        </w:rPr>
      </w:pPr>
      <w:r>
        <w:rPr>
          <w:rFonts w:ascii="Arial" w:hAnsi="Arial" w:cs="Arial"/>
        </w:rPr>
        <w:t>Pitanja pun. tužitelja:</w:t>
      </w:r>
    </w:p>
    <w:p w:rsidR="00E61526" w:rsidP="00C45B08" w:rsidRDefault="00E61526" w14:paraId="76E462AC" w14:textId="647E2970">
      <w:pPr>
        <w:ind w:firstLine="708"/>
        <w:jc w:val="both"/>
        <w:rPr>
          <w:rFonts w:ascii="Arial" w:hAnsi="Arial" w:cs="Arial"/>
        </w:rPr>
      </w:pPr>
      <w:r>
        <w:rPr>
          <w:rFonts w:ascii="Arial" w:hAnsi="Arial" w:cs="Arial"/>
        </w:rPr>
        <w:t>-Zašto ste u predmetu P-948/15 tužili samo Miću Kneževića a ne i ostale članove obitelji Knežević, odnosno njegovu braću i sestre, iskazuje: znao sam za Miću i nisam znao da se on zove Milorad, a što se tiče njegovog brata Radoslava njega smo zvali Beli. Sud je zvao one koji su upisani u suvlasničkom udjelu a oni vjerojatno nisu bili obuhvaćeni suvlasničkim udjelom.</w:t>
      </w:r>
    </w:p>
    <w:p w:rsidR="00E61526" w:rsidP="00C45B08" w:rsidRDefault="00E61526" w14:paraId="5708A978" w14:textId="025A3D22">
      <w:pPr>
        <w:ind w:firstLine="708"/>
        <w:jc w:val="both"/>
        <w:rPr>
          <w:rFonts w:ascii="Arial" w:hAnsi="Arial" w:cs="Arial"/>
        </w:rPr>
      </w:pPr>
    </w:p>
    <w:p w:rsidR="00E61526" w:rsidP="00C45B08" w:rsidRDefault="00E61526" w14:paraId="5AE80157" w14:textId="206316CA">
      <w:pPr>
        <w:ind w:firstLine="708"/>
        <w:jc w:val="both"/>
        <w:rPr>
          <w:rFonts w:ascii="Arial" w:hAnsi="Arial" w:cs="Arial"/>
        </w:rPr>
      </w:pPr>
      <w:r>
        <w:rPr>
          <w:rFonts w:ascii="Arial" w:hAnsi="Arial" w:cs="Arial"/>
        </w:rPr>
        <w:t>Pitanja pun. tuženika:</w:t>
      </w:r>
    </w:p>
    <w:p w:rsidR="00E61526" w:rsidP="00C45B08" w:rsidRDefault="00E61526" w14:paraId="146E08C5" w14:textId="2837414F">
      <w:pPr>
        <w:ind w:firstLine="708"/>
        <w:jc w:val="both"/>
        <w:rPr>
          <w:rFonts w:ascii="Arial" w:hAnsi="Arial" w:cs="Arial"/>
        </w:rPr>
      </w:pPr>
      <w:r>
        <w:rPr>
          <w:rFonts w:ascii="Arial" w:hAnsi="Arial" w:cs="Arial"/>
        </w:rPr>
        <w:t>-Obitelj Božina da li žive u Buliću, od kad su oni tu, iskazuje: da žive, ali ne znam od kad su oni tu.</w:t>
      </w:r>
    </w:p>
    <w:p w:rsidR="00C45B08" w:rsidP="00394E9F" w:rsidRDefault="00C45B08" w14:paraId="69EA5375" w14:textId="77777777">
      <w:pPr>
        <w:jc w:val="both"/>
        <w:rPr>
          <w:rFonts w:ascii="Arial" w:hAnsi="Arial" w:cs="Arial"/>
        </w:rPr>
      </w:pPr>
    </w:p>
    <w:p w:rsidR="00C45B08" w:rsidP="00C45B08" w:rsidRDefault="00C45B08" w14:paraId="5D90A2AB" w14:textId="77777777">
      <w:pPr>
        <w:ind w:firstLine="708"/>
        <w:jc w:val="both"/>
        <w:rPr>
          <w:rFonts w:ascii="Arial" w:hAnsi="Arial" w:cs="Arial"/>
        </w:rPr>
      </w:pPr>
      <w:r>
        <w:rPr>
          <w:rFonts w:ascii="Arial" w:hAnsi="Arial" w:cs="Arial"/>
        </w:rPr>
        <w:t>Nema daljnjih pitanja za tuženika ad.3.</w:t>
      </w:r>
    </w:p>
    <w:p w:rsidR="00C45B08" w:rsidP="00C45B08" w:rsidRDefault="00C45B08" w14:paraId="10BD5AEF" w14:textId="77777777">
      <w:pPr>
        <w:ind w:firstLine="708"/>
        <w:jc w:val="both"/>
        <w:rPr>
          <w:rFonts w:ascii="Arial" w:hAnsi="Arial" w:cs="Arial"/>
        </w:rPr>
      </w:pPr>
      <w:r>
        <w:rPr>
          <w:rFonts w:ascii="Arial" w:hAnsi="Arial" w:cs="Arial"/>
        </w:rPr>
        <w:t>Drugo nema što za iskazati.</w:t>
      </w:r>
    </w:p>
    <w:p w:rsidR="00C45B08" w:rsidP="00572A5F" w:rsidRDefault="00E61526" w14:paraId="14582E25" w14:textId="6A86D8D3">
      <w:pPr>
        <w:ind w:firstLine="708"/>
        <w:jc w:val="both"/>
        <w:rPr>
          <w:rFonts w:ascii="Arial" w:hAnsi="Arial" w:cs="Arial"/>
        </w:rPr>
      </w:pPr>
      <w:r>
        <w:rPr>
          <w:rFonts w:ascii="Arial" w:hAnsi="Arial" w:cs="Arial"/>
        </w:rPr>
        <w:t>Pun. tužitelja prigovara u cijelosti iskazu saslušanog tuženika kao neistinitom, budući tuženici nisu nikad osporavali tužitelju i njegovim pravnim prednicima posjed i korištenje, odnosno vlasništvo predmetne ne</w:t>
      </w:r>
      <w:r w:rsidR="00394E9F">
        <w:rPr>
          <w:rFonts w:ascii="Arial" w:hAnsi="Arial" w:cs="Arial"/>
        </w:rPr>
        <w:t>kr</w:t>
      </w:r>
      <w:r>
        <w:rPr>
          <w:rFonts w:ascii="Arial" w:hAnsi="Arial" w:cs="Arial"/>
        </w:rPr>
        <w:t>etnine, a o poštenju tuženika dovoljno govori i sama činjenica da su isti u predmetnom postupku P-948/15 tužili kao vlasnika samo jednog od članova obitelji Knežević i to pod lažnim imenom a dobro su znali tko su ostali članovi iste obitelji, odnosno braća i sestre Milorada Kneževića. Isto su napravili i sa svim ostalim tuženicima u navedenom postupku a što je sud nažalost prihvatio bez ikakvog provjeravanja.</w:t>
      </w:r>
    </w:p>
    <w:p w:rsidR="006910F0" w:rsidP="00C45B08" w:rsidRDefault="006910F0" w14:paraId="75164708" w14:textId="4C0AB9AA">
      <w:pPr>
        <w:jc w:val="both"/>
        <w:rPr>
          <w:rFonts w:ascii="Arial" w:hAnsi="Arial" w:cs="Arial"/>
        </w:rPr>
      </w:pPr>
    </w:p>
    <w:p w:rsidR="001009B4" w:rsidP="001009B4" w:rsidRDefault="001009B4" w14:paraId="29508CA4" w14:textId="605404DD">
      <w:pPr>
        <w:ind w:firstLine="708"/>
        <w:jc w:val="both"/>
        <w:rPr>
          <w:rFonts w:ascii="Arial" w:hAnsi="Arial" w:cs="Arial"/>
        </w:rPr>
      </w:pPr>
      <w:r>
        <w:rPr>
          <w:rFonts w:ascii="Arial" w:hAnsi="Arial" w:cs="Arial"/>
        </w:rPr>
        <w:t xml:space="preserve">Poziva se svjedok FRANE BOŽINA </w:t>
      </w:r>
      <w:r w:rsidR="00572A5F">
        <w:rPr>
          <w:rFonts w:ascii="Arial" w:hAnsi="Arial" w:cs="Arial"/>
        </w:rPr>
        <w:t>pok.</w:t>
      </w:r>
      <w:r>
        <w:rPr>
          <w:rFonts w:ascii="Arial" w:hAnsi="Arial" w:cs="Arial"/>
        </w:rPr>
        <w:t xml:space="preserve"> Jose</w:t>
      </w:r>
      <w:r w:rsidR="00572A5F">
        <w:rPr>
          <w:rFonts w:ascii="Arial" w:hAnsi="Arial" w:cs="Arial"/>
        </w:rPr>
        <w:t>,</w:t>
      </w:r>
      <w:r>
        <w:rPr>
          <w:rFonts w:ascii="Arial" w:hAnsi="Arial" w:cs="Arial"/>
        </w:rPr>
        <w:t xml:space="preserve"> OIB: </w:t>
      </w:r>
      <w:r w:rsidRPr="001009B4">
        <w:rPr>
          <w:rFonts w:ascii="Arial" w:hAnsi="Arial" w:cs="Arial"/>
        </w:rPr>
        <w:t>92817439802</w:t>
      </w:r>
      <w:r>
        <w:rPr>
          <w:rFonts w:ascii="Arial" w:hAnsi="Arial" w:cs="Arial"/>
        </w:rPr>
        <w:t xml:space="preserve">, rođ. 10. siječnja 1948. u Buliću, </w:t>
      </w:r>
      <w:r w:rsidRPr="00F20F58">
        <w:rPr>
          <w:rFonts w:ascii="Arial" w:hAnsi="Arial" w:cs="Arial"/>
        </w:rPr>
        <w:t>s prebivalištem u</w:t>
      </w:r>
      <w:r>
        <w:rPr>
          <w:rFonts w:ascii="Arial" w:hAnsi="Arial" w:cs="Arial"/>
        </w:rPr>
        <w:t xml:space="preserve"> Zagrebu, </w:t>
      </w:r>
      <w:r w:rsidRPr="00DC6265" w:rsidR="00DC6265">
        <w:rPr>
          <w:rFonts w:ascii="Arial" w:hAnsi="Arial" w:cs="Arial"/>
        </w:rPr>
        <w:t>Ulica Matije Mesića 44</w:t>
      </w:r>
      <w:r>
        <w:rPr>
          <w:rFonts w:ascii="Arial" w:hAnsi="Arial" w:cs="Arial"/>
        </w:rPr>
        <w:t xml:space="preserve">, </w:t>
      </w:r>
      <w:r>
        <w:rPr>
          <w:rFonts w:ascii="Arial" w:hAnsi="Arial" w:cs="Arial"/>
        </w:rPr>
        <w:lastRenderedPageBreak/>
        <w:t xml:space="preserve">umirovljenik, </w:t>
      </w:r>
      <w:r w:rsidR="00572A5F">
        <w:rPr>
          <w:rFonts w:ascii="Arial" w:hAnsi="Arial" w:cs="Arial"/>
        </w:rPr>
        <w:t>rođak tužitelja, nesrodan s tuženikom,</w:t>
      </w:r>
      <w:r>
        <w:rPr>
          <w:rFonts w:ascii="Arial" w:hAnsi="Arial" w:cs="Arial"/>
        </w:rPr>
        <w:t xml:space="preserve"> propisno upozoren na dužnost kazivanja istine i da je lažan iskaz kazneno djelo, </w:t>
      </w:r>
      <w:r w:rsidRPr="00315589">
        <w:rPr>
          <w:rFonts w:ascii="Arial" w:hAnsi="Arial" w:cs="Arial"/>
        </w:rPr>
        <w:t>upitan</w:t>
      </w:r>
      <w:r>
        <w:rPr>
          <w:rFonts w:ascii="Arial" w:hAnsi="Arial" w:cs="Arial"/>
        </w:rPr>
        <w:t>,</w:t>
      </w:r>
      <w:r w:rsidRPr="00315589">
        <w:rPr>
          <w:rFonts w:ascii="Arial" w:hAnsi="Arial" w:cs="Arial"/>
        </w:rPr>
        <w:t xml:space="preserve"> iskazuje:</w:t>
      </w:r>
    </w:p>
    <w:p w:rsidR="0087058C" w:rsidP="001009B4" w:rsidRDefault="0087058C" w14:paraId="124B793E" w14:textId="7476F9AA">
      <w:pPr>
        <w:ind w:firstLine="708"/>
        <w:jc w:val="both"/>
        <w:rPr>
          <w:rFonts w:ascii="Arial" w:hAnsi="Arial" w:cs="Arial"/>
        </w:rPr>
      </w:pPr>
    </w:p>
    <w:p w:rsidR="001009B4" w:rsidP="00391BBE" w:rsidRDefault="0087058C" w14:paraId="12303018" w14:textId="71B61DE2">
      <w:pPr>
        <w:ind w:firstLine="708"/>
        <w:jc w:val="both"/>
        <w:rPr>
          <w:rFonts w:ascii="Arial" w:hAnsi="Arial" w:cs="Arial"/>
        </w:rPr>
      </w:pPr>
      <w:r>
        <w:rPr>
          <w:rFonts w:ascii="Arial" w:hAnsi="Arial" w:cs="Arial"/>
        </w:rPr>
        <w:t xml:space="preserve">Poznato mi je da sam pozvan za nekretnine koje mi zovemo "Luka", sada je to u naravi livada a do Domovinskog rata sijala se pšenica, kukuruz, sijale su se lubenice a zadnje je bilo posijana djetelina. Nakon što je djetelina izašla ostala je livada. Na čelu gospodarstva do 1961. bio je moj djed Pavao a kad je on umro od 1961. nekretnine su se vodile na mom ocu Josi u posjedu. To je sve bilo jedna zajednica, s nama je živjela i strina, supruga od pok. Miće koja nije imala djece. 1982. nekretnine su u posjedu stavljene na Stipana nakon smrti mog oca, a 2000. </w:t>
      </w:r>
      <w:r w:rsidR="007429D3">
        <w:rPr>
          <w:rFonts w:ascii="Arial" w:hAnsi="Arial" w:cs="Arial"/>
        </w:rPr>
        <w:t xml:space="preserve">ili 2001. </w:t>
      </w:r>
      <w:r>
        <w:rPr>
          <w:rFonts w:ascii="Arial" w:hAnsi="Arial" w:cs="Arial"/>
        </w:rPr>
        <w:t>mi djeca smo se podijelili. Po podjeli ovo je pripalo Stipanovim nasljednicima, Lovri i Pavlu a sada to pripada Pavlu i to nakon što su se oni podijelili. Sestra Boja se odrekla u korist Pavla a Ika je dobila jedan komad zemlje, ali ne ovaj.</w:t>
      </w:r>
      <w:r w:rsidR="002A6547">
        <w:rPr>
          <w:rFonts w:ascii="Arial" w:hAnsi="Arial" w:cs="Arial"/>
        </w:rPr>
        <w:t xml:space="preserve"> </w:t>
      </w:r>
      <w:r w:rsidR="007429D3">
        <w:rPr>
          <w:rFonts w:ascii="Arial" w:hAnsi="Arial" w:cs="Arial"/>
        </w:rPr>
        <w:t xml:space="preserve">Poznato mi je da su ove parcele od Božina a ne znam šta je bilo prije 150 godina. Znam da je jedan dio parcele kupljen od Džodana 1956/57 godine a drugi dio je mijenjan s Trivunom Kneževićem za dio nekretnine naziva "Piketa". Nije mi poznato da bi Rubelji, odnosno njihovi prednici bili u posjedu i koristili ove nekretnine a poznato mi je da je Živkova majka pomagala kao nadničar. </w:t>
      </w:r>
    </w:p>
    <w:p w:rsidR="001009B4" w:rsidP="001009B4" w:rsidRDefault="001009B4" w14:paraId="5DB1CB41" w14:textId="77777777">
      <w:pPr>
        <w:ind w:firstLine="708"/>
        <w:jc w:val="both"/>
        <w:rPr>
          <w:rFonts w:ascii="Arial" w:hAnsi="Arial" w:cs="Arial"/>
        </w:rPr>
      </w:pPr>
    </w:p>
    <w:p w:rsidR="001009B4" w:rsidP="001009B4" w:rsidRDefault="001009B4" w14:paraId="08CF61D8" w14:textId="77777777">
      <w:pPr>
        <w:ind w:firstLine="708"/>
        <w:jc w:val="both"/>
        <w:rPr>
          <w:rFonts w:ascii="Arial" w:hAnsi="Arial" w:cs="Arial"/>
        </w:rPr>
      </w:pPr>
      <w:r>
        <w:rPr>
          <w:rFonts w:ascii="Arial" w:hAnsi="Arial" w:cs="Arial"/>
        </w:rPr>
        <w:t>Pitanja pun. tužitelja:</w:t>
      </w:r>
    </w:p>
    <w:p w:rsidR="001009B4" w:rsidP="001009B4" w:rsidRDefault="001009B4" w14:paraId="16E95E28" w14:textId="09FD962E">
      <w:pPr>
        <w:ind w:firstLine="708"/>
        <w:jc w:val="both"/>
        <w:rPr>
          <w:rFonts w:ascii="Arial" w:hAnsi="Arial" w:cs="Arial"/>
        </w:rPr>
      </w:pPr>
      <w:r>
        <w:rPr>
          <w:rFonts w:ascii="Arial" w:hAnsi="Arial" w:cs="Arial"/>
        </w:rPr>
        <w:t>-</w:t>
      </w:r>
      <w:r w:rsidR="005620ED">
        <w:rPr>
          <w:rFonts w:ascii="Arial" w:hAnsi="Arial" w:cs="Arial"/>
        </w:rPr>
        <w:t>Tko je kupovao od Džodana i mijenjao s Kneževića, iskazuje: moj djed Pavao, on je tada predstavljao obitelj.</w:t>
      </w:r>
    </w:p>
    <w:p w:rsidR="005620ED" w:rsidP="001009B4" w:rsidRDefault="005620ED" w14:paraId="607720E6" w14:textId="261C3C45">
      <w:pPr>
        <w:ind w:firstLine="708"/>
        <w:jc w:val="both"/>
        <w:rPr>
          <w:rFonts w:ascii="Arial" w:hAnsi="Arial" w:cs="Arial"/>
        </w:rPr>
      </w:pPr>
      <w:r>
        <w:rPr>
          <w:rFonts w:ascii="Arial" w:hAnsi="Arial" w:cs="Arial"/>
        </w:rPr>
        <w:t>-Kad je Pavle preminuo, iskazuje: 1961.</w:t>
      </w:r>
    </w:p>
    <w:p w:rsidR="005620ED" w:rsidP="001009B4" w:rsidRDefault="005620ED" w14:paraId="2440FBDC" w14:textId="15AC696E">
      <w:pPr>
        <w:ind w:firstLine="708"/>
        <w:jc w:val="both"/>
        <w:rPr>
          <w:rFonts w:ascii="Arial" w:hAnsi="Arial" w:cs="Arial"/>
        </w:rPr>
      </w:pPr>
      <w:r>
        <w:rPr>
          <w:rFonts w:ascii="Arial" w:hAnsi="Arial" w:cs="Arial"/>
        </w:rPr>
        <w:t>-Da li je njemu itko ikad osporavao vlasništvo n a tim nekretninama, iskazuje: nikada nitko.</w:t>
      </w:r>
    </w:p>
    <w:p w:rsidR="005620ED" w:rsidP="001009B4" w:rsidRDefault="005620ED" w14:paraId="12554C1F" w14:textId="7AFC165E">
      <w:pPr>
        <w:ind w:firstLine="708"/>
        <w:jc w:val="both"/>
        <w:rPr>
          <w:rFonts w:ascii="Arial" w:hAnsi="Arial" w:cs="Arial"/>
        </w:rPr>
      </w:pPr>
      <w:r>
        <w:rPr>
          <w:rFonts w:ascii="Arial" w:hAnsi="Arial" w:cs="Arial"/>
        </w:rPr>
        <w:t>-Tko je živio u zajednici, iskazuje: moj otac, stric Stipan i strina Marta ud. Miće.</w:t>
      </w:r>
    </w:p>
    <w:p w:rsidR="005620ED" w:rsidP="001009B4" w:rsidRDefault="005620ED" w14:paraId="2A51D7D3" w14:textId="4BB487CB">
      <w:pPr>
        <w:ind w:firstLine="708"/>
        <w:jc w:val="both"/>
        <w:rPr>
          <w:rFonts w:ascii="Arial" w:hAnsi="Arial" w:cs="Arial"/>
        </w:rPr>
      </w:pPr>
      <w:r>
        <w:rPr>
          <w:rFonts w:ascii="Arial" w:hAnsi="Arial" w:cs="Arial"/>
        </w:rPr>
        <w:t>-Na koji način se koristila nekretnina nakon smrti djeda Pavla, iskazuje: jednako kao i prije, sijala se pšenica, ječam i druge žitarice a iza rata se nastavilo s tim i zasađene su lubenice i iza toga djetelina.</w:t>
      </w:r>
    </w:p>
    <w:p w:rsidR="005620ED" w:rsidP="001009B4" w:rsidRDefault="005620ED" w14:paraId="67CA45DE" w14:textId="5B5C05BC">
      <w:pPr>
        <w:ind w:firstLine="708"/>
        <w:jc w:val="both"/>
        <w:rPr>
          <w:rFonts w:ascii="Arial" w:hAnsi="Arial" w:cs="Arial"/>
        </w:rPr>
      </w:pPr>
      <w:r>
        <w:rPr>
          <w:rFonts w:ascii="Arial" w:hAnsi="Arial" w:cs="Arial"/>
        </w:rPr>
        <w:t>-Da li je ikad bilo kakvih sporova oko tih nekretnina, da li je Pavlu Božini netko smetao posjed i korištenje tih nekretnina, iskazuje: nitko nikad.</w:t>
      </w:r>
    </w:p>
    <w:p w:rsidR="005620ED" w:rsidP="001009B4" w:rsidRDefault="005620ED" w14:paraId="7454D393" w14:textId="4EB0A1AA">
      <w:pPr>
        <w:ind w:firstLine="708"/>
        <w:jc w:val="both"/>
        <w:rPr>
          <w:rFonts w:ascii="Arial" w:hAnsi="Arial" w:cs="Arial"/>
        </w:rPr>
      </w:pPr>
      <w:r>
        <w:rPr>
          <w:rFonts w:ascii="Arial" w:hAnsi="Arial" w:cs="Arial"/>
        </w:rPr>
        <w:t>-Što znači izraz "moba", iskazuje: to je kad dođe više nadničara koji rade cijeli dan na istom poslu.</w:t>
      </w:r>
    </w:p>
    <w:p w:rsidR="005620ED" w:rsidP="001009B4" w:rsidRDefault="005620ED" w14:paraId="6936CC40" w14:textId="282BF303">
      <w:pPr>
        <w:ind w:firstLine="708"/>
        <w:jc w:val="both"/>
        <w:rPr>
          <w:rFonts w:ascii="Arial" w:hAnsi="Arial" w:cs="Arial"/>
        </w:rPr>
      </w:pPr>
      <w:r>
        <w:rPr>
          <w:rFonts w:ascii="Arial" w:hAnsi="Arial" w:cs="Arial"/>
        </w:rPr>
        <w:t>-Da li vam je majka od tuženika Živka, Danica se zvala, ikad osporavala korištenje i vlasništvo nekretnine, iskazuje:; nije nikad.</w:t>
      </w:r>
    </w:p>
    <w:p w:rsidR="005620ED" w:rsidP="001009B4" w:rsidRDefault="005620ED" w14:paraId="39168744" w14:textId="5163890F">
      <w:pPr>
        <w:ind w:firstLine="708"/>
        <w:jc w:val="both"/>
        <w:rPr>
          <w:rFonts w:ascii="Arial" w:hAnsi="Arial" w:cs="Arial"/>
        </w:rPr>
      </w:pPr>
      <w:r>
        <w:rPr>
          <w:rFonts w:ascii="Arial" w:hAnsi="Arial" w:cs="Arial"/>
        </w:rPr>
        <w:t>-Nekretnina zv. "Piket" u čijem je ona sada vlasništvu, iskazuje: u mom vlasništvu i dio u vlasništvu Kneževića koji dio je dobio zamjenom za nekretninu zv. Luka.</w:t>
      </w:r>
    </w:p>
    <w:p w:rsidR="005620ED" w:rsidP="001009B4" w:rsidRDefault="005620ED" w14:paraId="728DD824" w14:textId="00A7624A">
      <w:pPr>
        <w:ind w:firstLine="708"/>
        <w:jc w:val="both"/>
        <w:rPr>
          <w:rFonts w:ascii="Arial" w:hAnsi="Arial" w:cs="Arial"/>
        </w:rPr>
      </w:pPr>
      <w:r>
        <w:rPr>
          <w:rFonts w:ascii="Arial" w:hAnsi="Arial" w:cs="Arial"/>
        </w:rPr>
        <w:t>-Je li Milorad Knežević imao braće i sestara, iskazuje: jeste, Milicu i Soku,. Rajka, Velibora, Ljubomira i Radenka a majka je bila Ika a otac Trivun.</w:t>
      </w:r>
    </w:p>
    <w:p w:rsidR="005620ED" w:rsidP="001009B4" w:rsidRDefault="005620ED" w14:paraId="30725AD8" w14:textId="7D482DDD">
      <w:pPr>
        <w:ind w:firstLine="708"/>
        <w:jc w:val="both"/>
        <w:rPr>
          <w:rFonts w:ascii="Arial" w:hAnsi="Arial" w:cs="Arial"/>
        </w:rPr>
      </w:pPr>
      <w:r>
        <w:rPr>
          <w:rFonts w:ascii="Arial" w:hAnsi="Arial" w:cs="Arial"/>
        </w:rPr>
        <w:t>-Znate li tko je sada u posjedu utužene nekretnine, iskazuje: Pajo.</w:t>
      </w:r>
    </w:p>
    <w:p w:rsidR="005620ED" w:rsidP="001009B4" w:rsidRDefault="005620ED" w14:paraId="55147DA1" w14:textId="44899DBB">
      <w:pPr>
        <w:ind w:firstLine="708"/>
        <w:jc w:val="both"/>
        <w:rPr>
          <w:rFonts w:ascii="Arial" w:hAnsi="Arial" w:cs="Arial"/>
        </w:rPr>
      </w:pPr>
      <w:r>
        <w:rPr>
          <w:rFonts w:ascii="Arial" w:hAnsi="Arial" w:cs="Arial"/>
        </w:rPr>
        <w:t>-Jeste čuli da ima nekih sporova između Božina, s bratom, iskazuje: ne.</w:t>
      </w:r>
    </w:p>
    <w:p w:rsidR="005620ED" w:rsidP="001009B4" w:rsidRDefault="005620ED" w14:paraId="6E74E446" w14:textId="686E7CC9">
      <w:pPr>
        <w:ind w:firstLine="708"/>
        <w:jc w:val="both"/>
        <w:rPr>
          <w:rFonts w:ascii="Arial" w:hAnsi="Arial" w:cs="Arial"/>
        </w:rPr>
      </w:pPr>
      <w:r>
        <w:rPr>
          <w:rFonts w:ascii="Arial" w:hAnsi="Arial" w:cs="Arial"/>
        </w:rPr>
        <w:t>-Obitelj Džodan jesu nekad bili u Buliću, iskazuje: ne, oni su iz Rodalj</w:t>
      </w:r>
      <w:r w:rsidR="00391BBE">
        <w:rPr>
          <w:rFonts w:ascii="Arial" w:hAnsi="Arial" w:cs="Arial"/>
        </w:rPr>
        <w:t>i</w:t>
      </w:r>
      <w:r>
        <w:rPr>
          <w:rFonts w:ascii="Arial" w:hAnsi="Arial" w:cs="Arial"/>
        </w:rPr>
        <w:t>ca jedino je u Rodaljicama ostala Anica Džodan. Oni su nekretnine prodali.</w:t>
      </w:r>
    </w:p>
    <w:p w:rsidR="005620ED" w:rsidP="001009B4" w:rsidRDefault="005620ED" w14:paraId="6CFCA336" w14:textId="49216B79">
      <w:pPr>
        <w:ind w:firstLine="708"/>
        <w:jc w:val="both"/>
        <w:rPr>
          <w:rFonts w:ascii="Arial" w:hAnsi="Arial" w:cs="Arial"/>
        </w:rPr>
      </w:pPr>
      <w:r>
        <w:rPr>
          <w:rFonts w:ascii="Arial" w:hAnsi="Arial" w:cs="Arial"/>
        </w:rPr>
        <w:t>-Ovaj utuženi dio što Pavle traži, možete li proc</w:t>
      </w:r>
      <w:r w:rsidR="00A467BD">
        <w:rPr>
          <w:rFonts w:ascii="Arial" w:hAnsi="Arial" w:cs="Arial"/>
        </w:rPr>
        <w:t>i</w:t>
      </w:r>
      <w:r>
        <w:rPr>
          <w:rFonts w:ascii="Arial" w:hAnsi="Arial" w:cs="Arial"/>
        </w:rPr>
        <w:t>jeniti koliko kvadrata ima, iskazuje: po meni jedno 7-8 tisuća kvadrata.</w:t>
      </w:r>
    </w:p>
    <w:p w:rsidR="00A467BD" w:rsidP="001009B4" w:rsidRDefault="00A467BD" w14:paraId="2224D57A" w14:textId="5E59F427">
      <w:pPr>
        <w:ind w:firstLine="708"/>
        <w:jc w:val="both"/>
        <w:rPr>
          <w:rFonts w:ascii="Arial" w:hAnsi="Arial" w:cs="Arial"/>
        </w:rPr>
      </w:pPr>
      <w:r>
        <w:rPr>
          <w:rFonts w:ascii="Arial" w:hAnsi="Arial" w:cs="Arial"/>
        </w:rPr>
        <w:t>-Čiji je vinograd iznad te nekretnine, iskazuje: bili su vlasnici braća Vinko i Nojko Marinović a sada ga obrađuje supruga od pok. Vinka Marinovića.</w:t>
      </w:r>
    </w:p>
    <w:p w:rsidR="00A467BD" w:rsidP="001009B4" w:rsidRDefault="00A467BD" w14:paraId="3BF875B4" w14:textId="7FB77D8C">
      <w:pPr>
        <w:ind w:firstLine="708"/>
        <w:jc w:val="both"/>
        <w:rPr>
          <w:rFonts w:ascii="Arial" w:hAnsi="Arial" w:cs="Arial"/>
        </w:rPr>
      </w:pPr>
      <w:r>
        <w:rPr>
          <w:rFonts w:ascii="Arial" w:hAnsi="Arial" w:cs="Arial"/>
        </w:rPr>
        <w:t>-jesu li tu postojali sporovi oko međa između vas i Marinovića, iskazuje: ne nije nikad nije bilo sporova.</w:t>
      </w:r>
    </w:p>
    <w:p w:rsidR="00A467BD" w:rsidP="001009B4" w:rsidRDefault="00A467BD" w14:paraId="3D586D47" w14:textId="5A693033">
      <w:pPr>
        <w:ind w:firstLine="708"/>
        <w:jc w:val="both"/>
        <w:rPr>
          <w:rFonts w:ascii="Arial" w:hAnsi="Arial" w:cs="Arial"/>
        </w:rPr>
      </w:pPr>
      <w:r>
        <w:rPr>
          <w:rFonts w:ascii="Arial" w:hAnsi="Arial" w:cs="Arial"/>
        </w:rPr>
        <w:lastRenderedPageBreak/>
        <w:t>-Je li vas itko ikad upozoravao da to nebi bilo vaše, iskazuje: nikad nitko nije upozoravao, mi smo bili u dobrim odnosima, odnosno moj otac je bio u dobrim odnosima s njihovim ocem.</w:t>
      </w:r>
    </w:p>
    <w:p w:rsidR="005620ED" w:rsidP="00460AFB" w:rsidRDefault="00A467BD" w14:paraId="05D9A78E" w14:textId="28746067">
      <w:pPr>
        <w:ind w:firstLine="708"/>
        <w:jc w:val="both"/>
        <w:rPr>
          <w:rFonts w:ascii="Arial" w:hAnsi="Arial" w:cs="Arial"/>
        </w:rPr>
      </w:pPr>
      <w:r>
        <w:rPr>
          <w:rFonts w:ascii="Arial" w:hAnsi="Arial" w:cs="Arial"/>
        </w:rPr>
        <w:t>-</w:t>
      </w:r>
      <w:r w:rsidR="008F7BBF">
        <w:rPr>
          <w:rFonts w:ascii="Arial" w:hAnsi="Arial" w:cs="Arial"/>
        </w:rPr>
        <w:t xml:space="preserve">Da li su Božine bili nadničari kod obitelji Rubelj na ovim nekretninama, iskazuje: to je tada bilo u toj "mobi" tako da će on taj dan kopati meni na zemlji a zauzvrat ću ja njemu prevesti sijeno, to je bilo uobičajeno u to vrijeme. </w:t>
      </w:r>
    </w:p>
    <w:p w:rsidR="001009B4" w:rsidP="001009B4" w:rsidRDefault="001009B4" w14:paraId="11CDF156" w14:textId="77777777">
      <w:pPr>
        <w:ind w:firstLine="708"/>
        <w:jc w:val="both"/>
        <w:rPr>
          <w:rFonts w:ascii="Arial" w:hAnsi="Arial" w:cs="Arial"/>
        </w:rPr>
      </w:pPr>
    </w:p>
    <w:p w:rsidR="001009B4" w:rsidP="001009B4" w:rsidRDefault="001009B4" w14:paraId="24B02AB0" w14:textId="77777777">
      <w:pPr>
        <w:ind w:firstLine="708"/>
        <w:jc w:val="both"/>
        <w:rPr>
          <w:rFonts w:ascii="Arial" w:hAnsi="Arial" w:cs="Arial"/>
        </w:rPr>
      </w:pPr>
      <w:r>
        <w:rPr>
          <w:rFonts w:ascii="Arial" w:hAnsi="Arial" w:cs="Arial"/>
        </w:rPr>
        <w:t>Pitanja pun. tuženika ad. 3., 5.- 8.:</w:t>
      </w:r>
    </w:p>
    <w:p w:rsidR="001009B4" w:rsidP="001009B4" w:rsidRDefault="001009B4" w14:paraId="15626F7E" w14:textId="090D15FA">
      <w:pPr>
        <w:ind w:firstLine="708"/>
        <w:jc w:val="both"/>
        <w:rPr>
          <w:rFonts w:ascii="Arial" w:hAnsi="Arial" w:cs="Arial"/>
        </w:rPr>
      </w:pPr>
      <w:r>
        <w:rPr>
          <w:rFonts w:ascii="Arial" w:hAnsi="Arial" w:cs="Arial"/>
        </w:rPr>
        <w:t>-</w:t>
      </w:r>
      <w:r w:rsidR="00460AFB">
        <w:rPr>
          <w:rFonts w:ascii="Arial" w:hAnsi="Arial" w:cs="Arial"/>
        </w:rPr>
        <w:t>Kako je Anica Džodan stekla tu česticu, iskazuje: ne znam.</w:t>
      </w:r>
    </w:p>
    <w:p w:rsidR="00460AFB" w:rsidP="001009B4" w:rsidRDefault="00460AFB" w14:paraId="5610CCCB" w14:textId="1ACECFB3">
      <w:pPr>
        <w:ind w:firstLine="708"/>
        <w:jc w:val="both"/>
        <w:rPr>
          <w:rFonts w:ascii="Arial" w:hAnsi="Arial" w:cs="Arial"/>
        </w:rPr>
      </w:pPr>
      <w:r>
        <w:rPr>
          <w:rFonts w:ascii="Arial" w:hAnsi="Arial" w:cs="Arial"/>
        </w:rPr>
        <w:t>-Kako je Trivun Knežević stekao, iskazuje: ne znam.</w:t>
      </w:r>
    </w:p>
    <w:p w:rsidR="00460AFB" w:rsidP="001009B4" w:rsidRDefault="00460AFB" w14:paraId="0B02BADB" w14:textId="1BEB0CF6">
      <w:pPr>
        <w:ind w:firstLine="708"/>
        <w:jc w:val="both"/>
        <w:rPr>
          <w:rFonts w:ascii="Arial" w:hAnsi="Arial" w:cs="Arial"/>
        </w:rPr>
      </w:pPr>
      <w:r>
        <w:rPr>
          <w:rFonts w:ascii="Arial" w:hAnsi="Arial" w:cs="Arial"/>
        </w:rPr>
        <w:t>-Je li vam poznato je li se sastavljao neki pisani ugovor o zamjeni sa tim Džodanima i Kneževićima, iskazuje: ne znam.</w:t>
      </w:r>
    </w:p>
    <w:p w:rsidR="00460AFB" w:rsidP="001009B4" w:rsidRDefault="00460AFB" w14:paraId="235D0559" w14:textId="31FFD1A6">
      <w:pPr>
        <w:ind w:firstLine="708"/>
        <w:jc w:val="both"/>
        <w:rPr>
          <w:rFonts w:ascii="Arial" w:hAnsi="Arial" w:cs="Arial"/>
        </w:rPr>
      </w:pPr>
      <w:r>
        <w:rPr>
          <w:rFonts w:ascii="Arial" w:hAnsi="Arial" w:cs="Arial"/>
        </w:rPr>
        <w:t>-Jeste li vi sudjelovali u postupku prije 10 godina što su Rubelji pokrenuli, iskazuje: jesam, tužili su oni mene ali su izgubili.</w:t>
      </w:r>
    </w:p>
    <w:p w:rsidR="00460AFB" w:rsidP="001009B4" w:rsidRDefault="00460AFB" w14:paraId="3E1AA366" w14:textId="11C3E73C">
      <w:pPr>
        <w:ind w:firstLine="708"/>
        <w:jc w:val="both"/>
        <w:rPr>
          <w:rFonts w:ascii="Arial" w:hAnsi="Arial" w:cs="Arial"/>
        </w:rPr>
      </w:pPr>
      <w:r>
        <w:rPr>
          <w:rFonts w:ascii="Arial" w:hAnsi="Arial" w:cs="Arial"/>
        </w:rPr>
        <w:t>-Je li predmet tog spora bile i ove dvije "Luke", iskazuje: pola sela je tužio tako da ne znam točno.</w:t>
      </w:r>
    </w:p>
    <w:p w:rsidR="001009B4" w:rsidP="00460AFB" w:rsidRDefault="00460AFB" w14:paraId="7C5BE82C" w14:textId="177CD94D">
      <w:pPr>
        <w:ind w:firstLine="708"/>
        <w:jc w:val="both"/>
        <w:rPr>
          <w:rFonts w:ascii="Arial" w:hAnsi="Arial" w:cs="Arial"/>
        </w:rPr>
      </w:pPr>
      <w:r>
        <w:rPr>
          <w:rFonts w:ascii="Arial" w:hAnsi="Arial" w:cs="Arial"/>
        </w:rPr>
        <w:t>-Jeste li osobno sudjelovali u ostavinskom postupku iza vašeg oca Jose, iskazuje: ne sjećam se.</w:t>
      </w:r>
    </w:p>
    <w:p w:rsidR="00460AFB" w:rsidP="001009B4" w:rsidRDefault="00460AFB" w14:paraId="6BB82C60" w14:textId="2BA90C3B">
      <w:pPr>
        <w:ind w:firstLine="708"/>
        <w:jc w:val="both"/>
        <w:rPr>
          <w:rFonts w:ascii="Arial" w:hAnsi="Arial" w:cs="Arial"/>
        </w:rPr>
      </w:pPr>
      <w:r>
        <w:rPr>
          <w:rFonts w:ascii="Arial" w:hAnsi="Arial" w:cs="Arial"/>
        </w:rPr>
        <w:t>-Da li su Božine imali od ranije dio osim ovog što su kupili i zamijenili, iskazuje: jedan dio su imali od ranije ali ne znam kako su to stekli prije sto i više godina.</w:t>
      </w:r>
    </w:p>
    <w:p w:rsidR="00460AFB" w:rsidP="00460AFB" w:rsidRDefault="00460AFB" w14:paraId="4DCEF43E" w14:textId="77777777">
      <w:pPr>
        <w:jc w:val="both"/>
        <w:rPr>
          <w:rFonts w:ascii="Arial" w:hAnsi="Arial" w:cs="Arial"/>
        </w:rPr>
      </w:pPr>
    </w:p>
    <w:p w:rsidR="001009B4" w:rsidP="001009B4" w:rsidRDefault="001009B4" w14:paraId="6CE6D10C" w14:textId="77777777">
      <w:pPr>
        <w:ind w:firstLine="708"/>
        <w:jc w:val="both"/>
        <w:rPr>
          <w:rFonts w:ascii="Arial" w:hAnsi="Arial" w:cs="Arial"/>
        </w:rPr>
      </w:pPr>
      <w:r>
        <w:rPr>
          <w:rFonts w:ascii="Arial" w:hAnsi="Arial" w:cs="Arial"/>
        </w:rPr>
        <w:t>Nema daljnjih pitanja za svjedoka.</w:t>
      </w:r>
    </w:p>
    <w:p w:rsidR="001009B4" w:rsidP="001009B4" w:rsidRDefault="001009B4" w14:paraId="6DEEBD4E" w14:textId="77777777">
      <w:pPr>
        <w:ind w:firstLine="708"/>
        <w:jc w:val="both"/>
        <w:rPr>
          <w:rFonts w:ascii="Arial" w:hAnsi="Arial" w:cs="Arial"/>
        </w:rPr>
      </w:pPr>
      <w:r>
        <w:rPr>
          <w:rFonts w:ascii="Arial" w:hAnsi="Arial" w:cs="Arial"/>
        </w:rPr>
        <w:t>Drugo nema što za iskazati.</w:t>
      </w:r>
    </w:p>
    <w:p w:rsidR="001009B4" w:rsidP="001009B4" w:rsidRDefault="00460AFB" w14:paraId="7AE15497" w14:textId="7D664444">
      <w:pPr>
        <w:ind w:firstLine="708"/>
        <w:jc w:val="both"/>
        <w:rPr>
          <w:rFonts w:ascii="Arial" w:hAnsi="Arial" w:cs="Arial"/>
        </w:rPr>
      </w:pPr>
      <w:r>
        <w:rPr>
          <w:rFonts w:ascii="Arial" w:hAnsi="Arial" w:cs="Arial"/>
        </w:rPr>
        <w:t xml:space="preserve">Pun. tuženika prigovara iskazu svjedoka </w:t>
      </w:r>
      <w:r w:rsidR="00DF6B57">
        <w:rPr>
          <w:rFonts w:ascii="Arial" w:hAnsi="Arial" w:cs="Arial"/>
        </w:rPr>
        <w:t xml:space="preserve">u cijelosti kao neistinitom, iskonstruiranom za potrebe tužitelja kao bliskog rođaka koji je njemu također bio svjedok u ranijem predmetu, a isto tako iskaz nije potkrijepljen ni jednim materijalnim dokazom na okolnost stjecanja predmetnih nekretnina od strane njegovog djeda, stoga smatra ovaj iskaz neistinitim. </w:t>
      </w:r>
    </w:p>
    <w:p w:rsidR="001009B4" w:rsidP="001009B4" w:rsidRDefault="001009B4" w14:paraId="31771D6B" w14:textId="77777777">
      <w:pPr>
        <w:ind w:firstLine="708"/>
        <w:jc w:val="both"/>
        <w:rPr>
          <w:rFonts w:ascii="Arial" w:hAnsi="Arial" w:cs="Arial"/>
        </w:rPr>
      </w:pPr>
      <w:r>
        <w:rPr>
          <w:rFonts w:ascii="Arial" w:hAnsi="Arial" w:cs="Arial"/>
        </w:rPr>
        <w:t>Svjedok trošak ne potražuje te se isti otpušta.</w:t>
      </w:r>
    </w:p>
    <w:p w:rsidR="001009B4" w:rsidP="001009B4" w:rsidRDefault="001009B4" w14:paraId="41B04F63" w14:textId="77777777">
      <w:pPr>
        <w:ind w:firstLine="708"/>
        <w:jc w:val="both"/>
        <w:rPr>
          <w:rFonts w:ascii="Arial" w:hAnsi="Arial" w:cs="Arial"/>
        </w:rPr>
      </w:pPr>
    </w:p>
    <w:p w:rsidR="001009B4" w:rsidP="001009B4" w:rsidRDefault="001009B4" w14:paraId="78BF2BE9" w14:textId="2C36DED0">
      <w:pPr>
        <w:ind w:firstLine="708"/>
        <w:jc w:val="both"/>
        <w:rPr>
          <w:rFonts w:ascii="Arial" w:hAnsi="Arial" w:cs="Arial"/>
        </w:rPr>
      </w:pPr>
      <w:r>
        <w:rPr>
          <w:rFonts w:ascii="Arial" w:hAnsi="Arial" w:cs="Arial"/>
        </w:rPr>
        <w:t>Poziva se svjedok</w:t>
      </w:r>
      <w:r w:rsidR="00DC6265">
        <w:rPr>
          <w:rFonts w:ascii="Arial" w:hAnsi="Arial" w:cs="Arial"/>
        </w:rPr>
        <w:t xml:space="preserve"> FRANE BOŽINA</w:t>
      </w:r>
      <w:r>
        <w:rPr>
          <w:rFonts w:ascii="Arial" w:hAnsi="Arial" w:cs="Arial"/>
        </w:rPr>
        <w:t xml:space="preserve">  sin</w:t>
      </w:r>
      <w:r w:rsidR="00DC6265">
        <w:rPr>
          <w:rFonts w:ascii="Arial" w:hAnsi="Arial" w:cs="Arial"/>
        </w:rPr>
        <w:t xml:space="preserve"> Pavla,</w:t>
      </w:r>
      <w:r>
        <w:rPr>
          <w:rFonts w:ascii="Arial" w:hAnsi="Arial" w:cs="Arial"/>
        </w:rPr>
        <w:t xml:space="preserve"> OIB:</w:t>
      </w:r>
      <w:r w:rsidR="00DC6265">
        <w:rPr>
          <w:rFonts w:ascii="Arial" w:hAnsi="Arial" w:cs="Arial"/>
        </w:rPr>
        <w:t xml:space="preserve"> </w:t>
      </w:r>
      <w:r w:rsidRPr="00DC6265" w:rsidR="00DC6265">
        <w:rPr>
          <w:rFonts w:ascii="Arial" w:hAnsi="Arial" w:cs="Arial"/>
        </w:rPr>
        <w:t>44167444023</w:t>
      </w:r>
      <w:r>
        <w:rPr>
          <w:rFonts w:ascii="Arial" w:hAnsi="Arial" w:cs="Arial"/>
        </w:rPr>
        <w:t>, rođ.</w:t>
      </w:r>
      <w:r w:rsidR="00DC6265">
        <w:rPr>
          <w:rFonts w:ascii="Arial" w:hAnsi="Arial" w:cs="Arial"/>
        </w:rPr>
        <w:t xml:space="preserve"> 29. studenog 1974. u Benkovcu, </w:t>
      </w:r>
      <w:r w:rsidRPr="00F20F58">
        <w:rPr>
          <w:rFonts w:ascii="Arial" w:hAnsi="Arial" w:cs="Arial"/>
        </w:rPr>
        <w:t>s prebivalištem u</w:t>
      </w:r>
      <w:r w:rsidR="00DC6265">
        <w:rPr>
          <w:rFonts w:ascii="Arial" w:hAnsi="Arial" w:cs="Arial"/>
        </w:rPr>
        <w:t xml:space="preserve"> Buliću k. br. 17</w:t>
      </w:r>
      <w:r>
        <w:rPr>
          <w:rFonts w:ascii="Arial" w:hAnsi="Arial" w:cs="Arial"/>
        </w:rPr>
        <w:t xml:space="preserve">, </w:t>
      </w:r>
      <w:r w:rsidR="00F45EA7">
        <w:rPr>
          <w:rFonts w:ascii="Arial" w:hAnsi="Arial" w:cs="Arial"/>
        </w:rPr>
        <w:t xml:space="preserve">po zanimanju kuhar, </w:t>
      </w:r>
      <w:r>
        <w:rPr>
          <w:rFonts w:ascii="Arial" w:hAnsi="Arial" w:cs="Arial"/>
        </w:rPr>
        <w:t xml:space="preserve"> </w:t>
      </w:r>
      <w:r w:rsidR="00F45EA7">
        <w:rPr>
          <w:rFonts w:ascii="Arial" w:hAnsi="Arial" w:cs="Arial"/>
        </w:rPr>
        <w:t>sin</w:t>
      </w:r>
      <w:r>
        <w:rPr>
          <w:rFonts w:ascii="Arial" w:hAnsi="Arial" w:cs="Arial"/>
        </w:rPr>
        <w:t xml:space="preserve"> tužitelj</w:t>
      </w:r>
      <w:r w:rsidR="00F45EA7">
        <w:rPr>
          <w:rFonts w:ascii="Arial" w:hAnsi="Arial" w:cs="Arial"/>
        </w:rPr>
        <w:t xml:space="preserve">a, nesrodan s </w:t>
      </w:r>
      <w:r>
        <w:rPr>
          <w:rFonts w:ascii="Arial" w:hAnsi="Arial" w:cs="Arial"/>
        </w:rPr>
        <w:t xml:space="preserve">tuženicima, propisno upozoren na dužnost kazivanja istine i da je lažan iskaz kazneno djelo, </w:t>
      </w:r>
      <w:r w:rsidRPr="00315589">
        <w:rPr>
          <w:rFonts w:ascii="Arial" w:hAnsi="Arial" w:cs="Arial"/>
        </w:rPr>
        <w:t>upitan</w:t>
      </w:r>
      <w:r>
        <w:rPr>
          <w:rFonts w:ascii="Arial" w:hAnsi="Arial" w:cs="Arial"/>
        </w:rPr>
        <w:t>,</w:t>
      </w:r>
      <w:r w:rsidRPr="00315589">
        <w:rPr>
          <w:rFonts w:ascii="Arial" w:hAnsi="Arial" w:cs="Arial"/>
        </w:rPr>
        <w:t xml:space="preserve"> iskazuje:</w:t>
      </w:r>
    </w:p>
    <w:p w:rsidR="00F45EA7" w:rsidP="001009B4" w:rsidRDefault="00F45EA7" w14:paraId="500E9034" w14:textId="59BEEF09">
      <w:pPr>
        <w:ind w:firstLine="708"/>
        <w:jc w:val="both"/>
        <w:rPr>
          <w:rFonts w:ascii="Arial" w:hAnsi="Arial" w:cs="Arial"/>
        </w:rPr>
      </w:pPr>
    </w:p>
    <w:p w:rsidR="00F45EA7" w:rsidP="001009B4" w:rsidRDefault="00E15999" w14:paraId="0CE50570" w14:textId="4B2D313D">
      <w:pPr>
        <w:ind w:firstLine="708"/>
        <w:jc w:val="both"/>
        <w:rPr>
          <w:rFonts w:ascii="Arial" w:hAnsi="Arial" w:cs="Arial"/>
        </w:rPr>
      </w:pPr>
      <w:r>
        <w:rPr>
          <w:rFonts w:ascii="Arial" w:hAnsi="Arial" w:cs="Arial"/>
        </w:rPr>
        <w:t>Od kad sam ja rođen znam da smo mi to radili, sadile su se žitarice, uglavnom kukuruz, žito, pšenica a iza rata smo posadili lubenice. Sjećam se da sam za to dao novce jer sam radio sezonu u Istri. Sa didom Stipanom sam znao sjediti na "brani" kad se ravnala zemlja, odnosno konkretno ove nekretnine. Zadnje što je bilo na ovim nekretninama je bila djetelina koja je izrasla a danas je to u naravi livada. Najviše smo obrađivali stari moj, ja, a radio je i did Stipan, did Joso od strica mi. Nisam čuo da bi ikad Rubelji ovdje na ovim nekretninama imali išta i da smo mi za njih radili na ovim nekretninama.</w:t>
      </w:r>
    </w:p>
    <w:p w:rsidR="001009B4" w:rsidP="001009B4" w:rsidRDefault="001009B4" w14:paraId="59048D98" w14:textId="77777777">
      <w:pPr>
        <w:ind w:firstLine="708"/>
        <w:jc w:val="both"/>
        <w:rPr>
          <w:rFonts w:ascii="Arial" w:hAnsi="Arial" w:cs="Arial"/>
        </w:rPr>
      </w:pPr>
    </w:p>
    <w:p w:rsidR="001009B4" w:rsidP="001009B4" w:rsidRDefault="001009B4" w14:paraId="1EB8D51D" w14:textId="77777777">
      <w:pPr>
        <w:ind w:firstLine="708"/>
        <w:jc w:val="both"/>
        <w:rPr>
          <w:rFonts w:ascii="Arial" w:hAnsi="Arial" w:cs="Arial"/>
        </w:rPr>
      </w:pPr>
    </w:p>
    <w:p w:rsidR="001009B4" w:rsidP="001009B4" w:rsidRDefault="001009B4" w14:paraId="33D48BA8" w14:textId="77777777">
      <w:pPr>
        <w:ind w:firstLine="708"/>
        <w:jc w:val="both"/>
        <w:rPr>
          <w:rFonts w:ascii="Arial" w:hAnsi="Arial" w:cs="Arial"/>
        </w:rPr>
      </w:pPr>
      <w:r>
        <w:rPr>
          <w:rFonts w:ascii="Arial" w:hAnsi="Arial" w:cs="Arial"/>
        </w:rPr>
        <w:t>Pitanja pun. tužitelja:</w:t>
      </w:r>
    </w:p>
    <w:p w:rsidR="001009B4" w:rsidP="001009B4" w:rsidRDefault="001009B4" w14:paraId="7BFE88DD" w14:textId="2C952453">
      <w:pPr>
        <w:ind w:firstLine="708"/>
        <w:jc w:val="both"/>
        <w:rPr>
          <w:rFonts w:ascii="Arial" w:hAnsi="Arial" w:cs="Arial"/>
        </w:rPr>
      </w:pPr>
      <w:r>
        <w:rPr>
          <w:rFonts w:ascii="Arial" w:hAnsi="Arial" w:cs="Arial"/>
        </w:rPr>
        <w:t>-</w:t>
      </w:r>
      <w:r w:rsidR="00E15999">
        <w:rPr>
          <w:rFonts w:ascii="Arial" w:hAnsi="Arial" w:cs="Arial"/>
        </w:rPr>
        <w:t>Kad su Stipan i Joso Božina umrli, iskazuje: Stipan 2000. a Joso 1981. možda</w:t>
      </w:r>
    </w:p>
    <w:p w:rsidR="00E15999" w:rsidP="001009B4" w:rsidRDefault="00E15999" w14:paraId="709F45B6" w14:textId="6804E774">
      <w:pPr>
        <w:ind w:firstLine="708"/>
        <w:jc w:val="both"/>
        <w:rPr>
          <w:rFonts w:ascii="Arial" w:hAnsi="Arial" w:cs="Arial"/>
        </w:rPr>
      </w:pPr>
      <w:r>
        <w:rPr>
          <w:rFonts w:ascii="Arial" w:hAnsi="Arial" w:cs="Arial"/>
        </w:rPr>
        <w:t xml:space="preserve">-je li vam išta poznato o podijeli između njihovih nasljednika, iskazuje: mi smo to uvijek radili zajedno, kad je did umro 2000. raposijelili smo se, pola je imovine </w:t>
      </w:r>
      <w:r>
        <w:rPr>
          <w:rFonts w:ascii="Arial" w:hAnsi="Arial" w:cs="Arial"/>
        </w:rPr>
        <w:lastRenderedPageBreak/>
        <w:t>otišlo na Josu a pola na Stzipana a od Stipana dio, ovaj sporni, to je otišlo na brata Lovru i brata Pavla i dvi sestre koje su se odrekle, odnosno jedna je uzela dio koji nije na spornoj čestici.</w:t>
      </w:r>
    </w:p>
    <w:p w:rsidR="00E15999" w:rsidP="001009B4" w:rsidRDefault="00E15999" w14:paraId="1F303704" w14:textId="0C1A31EB">
      <w:pPr>
        <w:ind w:firstLine="708"/>
        <w:jc w:val="both"/>
        <w:rPr>
          <w:rFonts w:ascii="Arial" w:hAnsi="Arial" w:cs="Arial"/>
        </w:rPr>
      </w:pPr>
      <w:r>
        <w:rPr>
          <w:rFonts w:ascii="Arial" w:hAnsi="Arial" w:cs="Arial"/>
        </w:rPr>
        <w:t>-Je li Lovre ima ikakvih prava na ove nekretnine, iskazuje: ne na ovoj nekretnini.</w:t>
      </w:r>
    </w:p>
    <w:p w:rsidR="00E15999" w:rsidP="001009B4" w:rsidRDefault="00E15999" w14:paraId="63F9CAA7" w14:textId="395772A3">
      <w:pPr>
        <w:ind w:firstLine="708"/>
        <w:jc w:val="both"/>
        <w:rPr>
          <w:rFonts w:ascii="Arial" w:hAnsi="Arial" w:cs="Arial"/>
        </w:rPr>
      </w:pPr>
      <w:r>
        <w:rPr>
          <w:rFonts w:ascii="Arial" w:hAnsi="Arial" w:cs="Arial"/>
        </w:rPr>
        <w:t>-Kako su Stipan i Joso stekli ovu nekretninu, iskazuje: to je parcela ukupno oko 8000 m2. Jedan dio parcele je mijenjan s Kneževićima za Piket a drugi dio znam da je nešto oko Džodana a taj dio ne znam jer je to bilo prije.</w:t>
      </w:r>
    </w:p>
    <w:p w:rsidR="00E15999" w:rsidP="001009B4" w:rsidRDefault="00E15999" w14:paraId="6AD596FA" w14:textId="77458E39">
      <w:pPr>
        <w:ind w:firstLine="708"/>
        <w:jc w:val="both"/>
        <w:rPr>
          <w:rFonts w:ascii="Arial" w:hAnsi="Arial" w:cs="Arial"/>
        </w:rPr>
      </w:pPr>
      <w:r>
        <w:rPr>
          <w:rFonts w:ascii="Arial" w:hAnsi="Arial" w:cs="Arial"/>
        </w:rPr>
        <w:t>-Sjećate li se djeda P</w:t>
      </w:r>
      <w:r w:rsidR="00FD247D">
        <w:rPr>
          <w:rFonts w:ascii="Arial" w:hAnsi="Arial" w:cs="Arial"/>
        </w:rPr>
        <w:t>a</w:t>
      </w:r>
      <w:r>
        <w:rPr>
          <w:rFonts w:ascii="Arial" w:hAnsi="Arial" w:cs="Arial"/>
        </w:rPr>
        <w:t>vla, iskazuje: ne.</w:t>
      </w:r>
    </w:p>
    <w:p w:rsidR="00FD247D" w:rsidP="00FD247D" w:rsidRDefault="00E15999" w14:paraId="45D1923A" w14:textId="38DEDD65">
      <w:pPr>
        <w:ind w:firstLine="708"/>
        <w:jc w:val="both"/>
        <w:rPr>
          <w:rFonts w:ascii="Arial" w:hAnsi="Arial" w:cs="Arial"/>
        </w:rPr>
      </w:pPr>
      <w:r>
        <w:rPr>
          <w:rFonts w:ascii="Arial" w:hAnsi="Arial" w:cs="Arial"/>
        </w:rPr>
        <w:t>-</w:t>
      </w:r>
      <w:r w:rsidR="00FD247D">
        <w:rPr>
          <w:rFonts w:ascii="Arial" w:hAnsi="Arial" w:cs="Arial"/>
        </w:rPr>
        <w:t>J</w:t>
      </w:r>
      <w:r>
        <w:rPr>
          <w:rFonts w:ascii="Arial" w:hAnsi="Arial" w:cs="Arial"/>
        </w:rPr>
        <w:t>esu li vam Rubelji ik</w:t>
      </w:r>
      <w:r w:rsidR="00FD247D">
        <w:rPr>
          <w:rFonts w:ascii="Arial" w:hAnsi="Arial" w:cs="Arial"/>
        </w:rPr>
        <w:t>ad osporavali od kad se vi sjećate, iskazuje: mater mi je prije dvije-tri godine rekla da su došli s nekakvim papirom, a ne znam o kakvom papiru se radi, i tražili su ćaću radi potpisa. Ja sam to išao prijaviti policiji da ne bi došlo nešto van kontrole. Meni je nakon nekog vremena došla policija ali mi smo već tada pokrenuli spor. Mislim da su došli po njihovoj prijavi da smo mi na njihovoj zemlji i tad sam išao u policiju izjaviti da je ta nekretnina u sporu.</w:t>
      </w:r>
    </w:p>
    <w:p w:rsidR="001009B4" w:rsidP="001009B4" w:rsidRDefault="001009B4" w14:paraId="6ED58882" w14:textId="77777777">
      <w:pPr>
        <w:ind w:firstLine="708"/>
        <w:jc w:val="both"/>
        <w:rPr>
          <w:rFonts w:ascii="Arial" w:hAnsi="Arial" w:cs="Arial"/>
        </w:rPr>
      </w:pPr>
    </w:p>
    <w:p w:rsidR="001009B4" w:rsidP="001009B4" w:rsidRDefault="001009B4" w14:paraId="10E2D7BE" w14:textId="77777777">
      <w:pPr>
        <w:ind w:firstLine="708"/>
        <w:jc w:val="both"/>
        <w:rPr>
          <w:rFonts w:ascii="Arial" w:hAnsi="Arial" w:cs="Arial"/>
        </w:rPr>
      </w:pPr>
      <w:r>
        <w:rPr>
          <w:rFonts w:ascii="Arial" w:hAnsi="Arial" w:cs="Arial"/>
        </w:rPr>
        <w:t>Pitanja pun. tuženika ad. 3., 5.- 8.:</w:t>
      </w:r>
    </w:p>
    <w:p w:rsidR="001009B4" w:rsidP="001009B4" w:rsidRDefault="001009B4" w14:paraId="697B58E1" w14:textId="369DCFE1">
      <w:pPr>
        <w:ind w:firstLine="708"/>
        <w:jc w:val="both"/>
        <w:rPr>
          <w:rFonts w:ascii="Arial" w:hAnsi="Arial" w:cs="Arial"/>
        </w:rPr>
      </w:pPr>
      <w:r>
        <w:rPr>
          <w:rFonts w:ascii="Arial" w:hAnsi="Arial" w:cs="Arial"/>
        </w:rPr>
        <w:t>-</w:t>
      </w:r>
      <w:r w:rsidR="00FD247D">
        <w:rPr>
          <w:rFonts w:ascii="Arial" w:hAnsi="Arial" w:cs="Arial"/>
        </w:rPr>
        <w:t>Imate li u posjedu nekakav kupoprodajni ugovor ili ugovor o zamjeni sa Džodanima i Kneževićem, iskazuje: ne.</w:t>
      </w:r>
    </w:p>
    <w:p w:rsidR="00FD247D" w:rsidP="001009B4" w:rsidRDefault="00FD247D" w14:paraId="5F3CADB9" w14:textId="4B430932">
      <w:pPr>
        <w:ind w:firstLine="708"/>
        <w:jc w:val="both"/>
        <w:rPr>
          <w:rFonts w:ascii="Arial" w:hAnsi="Arial" w:cs="Arial"/>
        </w:rPr>
      </w:pPr>
      <w:r>
        <w:rPr>
          <w:rFonts w:ascii="Arial" w:hAnsi="Arial" w:cs="Arial"/>
        </w:rPr>
        <w:t>-Je li vam što poznato o "mobi" i jesu li ikada vaši prednici obrađivali za druge parcele ili vama netko, iskazuje: naši nisu ali su drugi našima dolazili i to je ta tzv. "moba" i koliko sam čuo netko od njihovih Rubelja je dolazio nama. Ne znam da smo s njima ikada imali ikakav problem.</w:t>
      </w:r>
    </w:p>
    <w:p w:rsidR="00D26BC2" w:rsidP="001009B4" w:rsidRDefault="00D26BC2" w14:paraId="65C4944F" w14:textId="417A900A">
      <w:pPr>
        <w:ind w:firstLine="708"/>
        <w:jc w:val="both"/>
        <w:rPr>
          <w:rFonts w:ascii="Arial" w:hAnsi="Arial" w:cs="Arial"/>
        </w:rPr>
      </w:pPr>
    </w:p>
    <w:p w:rsidR="00D26BC2" w:rsidP="001009B4" w:rsidRDefault="00D26BC2" w14:paraId="15F49458" w14:textId="691163AD">
      <w:pPr>
        <w:ind w:firstLine="708"/>
        <w:jc w:val="both"/>
        <w:rPr>
          <w:rFonts w:ascii="Arial" w:hAnsi="Arial" w:cs="Arial"/>
        </w:rPr>
      </w:pPr>
      <w:r>
        <w:rPr>
          <w:rFonts w:ascii="Arial" w:hAnsi="Arial" w:cs="Arial"/>
        </w:rPr>
        <w:t>Pitanja tuženika ad.3.:</w:t>
      </w:r>
    </w:p>
    <w:p w:rsidR="00D26BC2" w:rsidP="001009B4" w:rsidRDefault="00D26BC2" w14:paraId="5B29D909" w14:textId="5712654A">
      <w:pPr>
        <w:ind w:firstLine="708"/>
        <w:jc w:val="both"/>
        <w:rPr>
          <w:rFonts w:ascii="Arial" w:hAnsi="Arial" w:cs="Arial"/>
        </w:rPr>
      </w:pPr>
      <w:r>
        <w:rPr>
          <w:rFonts w:ascii="Arial" w:hAnsi="Arial" w:cs="Arial"/>
        </w:rPr>
        <w:t>-Tko je dolazio kod vas s tim nekim papirom, iskazuje: mislim da ste vi bili.</w:t>
      </w:r>
    </w:p>
    <w:p w:rsidR="00D26BC2" w:rsidP="001009B4" w:rsidRDefault="00D26BC2" w14:paraId="77C49EDF" w14:textId="06DF7173">
      <w:pPr>
        <w:ind w:firstLine="708"/>
        <w:jc w:val="both"/>
        <w:rPr>
          <w:rFonts w:ascii="Arial" w:hAnsi="Arial" w:cs="Arial"/>
        </w:rPr>
      </w:pPr>
      <w:r>
        <w:rPr>
          <w:rFonts w:ascii="Arial" w:hAnsi="Arial" w:cs="Arial"/>
        </w:rPr>
        <w:t>-Je li vam bio otac tamo, iskazuje: majka se javila i rekli ste da nemate što s njom pričati i tražili ste oca.</w:t>
      </w:r>
    </w:p>
    <w:p w:rsidR="001009B4" w:rsidP="001009B4" w:rsidRDefault="001009B4" w14:paraId="3C0DAD2B" w14:textId="77777777">
      <w:pPr>
        <w:ind w:firstLine="708"/>
        <w:jc w:val="both"/>
        <w:rPr>
          <w:rFonts w:ascii="Arial" w:hAnsi="Arial" w:cs="Arial"/>
        </w:rPr>
      </w:pPr>
    </w:p>
    <w:p w:rsidR="001009B4" w:rsidP="001009B4" w:rsidRDefault="001009B4" w14:paraId="73B92701" w14:textId="77777777">
      <w:pPr>
        <w:ind w:firstLine="708"/>
        <w:jc w:val="both"/>
        <w:rPr>
          <w:rFonts w:ascii="Arial" w:hAnsi="Arial" w:cs="Arial"/>
        </w:rPr>
      </w:pPr>
      <w:r>
        <w:rPr>
          <w:rFonts w:ascii="Arial" w:hAnsi="Arial" w:cs="Arial"/>
        </w:rPr>
        <w:t>Nema daljnjih pitanja za svjedoka.</w:t>
      </w:r>
    </w:p>
    <w:p w:rsidR="001009B4" w:rsidP="001009B4" w:rsidRDefault="001009B4" w14:paraId="211A5025" w14:textId="77777777">
      <w:pPr>
        <w:ind w:firstLine="708"/>
        <w:jc w:val="both"/>
        <w:rPr>
          <w:rFonts w:ascii="Arial" w:hAnsi="Arial" w:cs="Arial"/>
        </w:rPr>
      </w:pPr>
      <w:r>
        <w:rPr>
          <w:rFonts w:ascii="Arial" w:hAnsi="Arial" w:cs="Arial"/>
        </w:rPr>
        <w:t>Drugo nema što za iskazati.</w:t>
      </w:r>
    </w:p>
    <w:p w:rsidR="001009B4" w:rsidP="001009B4" w:rsidRDefault="00D26BC2" w14:paraId="09815BCF" w14:textId="08BDD9A8">
      <w:pPr>
        <w:ind w:firstLine="708"/>
        <w:jc w:val="both"/>
        <w:rPr>
          <w:rFonts w:ascii="Arial" w:hAnsi="Arial" w:cs="Arial"/>
        </w:rPr>
      </w:pPr>
      <w:r>
        <w:rPr>
          <w:rFonts w:ascii="Arial" w:hAnsi="Arial" w:cs="Arial"/>
        </w:rPr>
        <w:t>Pun. tuženika prigovara iskazu svjedoka identično kao i kod prigovora za prethodno saslušanog svjedoka.</w:t>
      </w:r>
    </w:p>
    <w:p w:rsidR="001009B4" w:rsidP="001009B4" w:rsidRDefault="001009B4" w14:paraId="42ABC8CD" w14:textId="0BD42345">
      <w:pPr>
        <w:ind w:firstLine="708"/>
        <w:jc w:val="both"/>
        <w:rPr>
          <w:rFonts w:ascii="Arial" w:hAnsi="Arial" w:cs="Arial"/>
        </w:rPr>
      </w:pPr>
      <w:r>
        <w:rPr>
          <w:rFonts w:ascii="Arial" w:hAnsi="Arial" w:cs="Arial"/>
        </w:rPr>
        <w:t>Svjedok trošak ne potražuje te se isti otpušta.</w:t>
      </w:r>
    </w:p>
    <w:p w:rsidR="00C45B08" w:rsidP="001009B4" w:rsidRDefault="00C45B08" w14:paraId="6459C536" w14:textId="77777777">
      <w:pPr>
        <w:ind w:firstLine="708"/>
        <w:jc w:val="both"/>
        <w:rPr>
          <w:rFonts w:ascii="Arial" w:hAnsi="Arial" w:cs="Arial"/>
        </w:rPr>
      </w:pPr>
    </w:p>
    <w:p w:rsidR="001009B4" w:rsidP="001009B4" w:rsidRDefault="001009B4" w14:paraId="53432794" w14:textId="3CC264AB">
      <w:pPr>
        <w:ind w:firstLine="708"/>
        <w:jc w:val="both"/>
        <w:rPr>
          <w:rFonts w:ascii="Arial" w:hAnsi="Arial" w:cs="Arial"/>
        </w:rPr>
      </w:pPr>
      <w:r>
        <w:rPr>
          <w:rFonts w:ascii="Arial" w:hAnsi="Arial" w:cs="Arial"/>
        </w:rPr>
        <w:t>Poziva se svjedok</w:t>
      </w:r>
      <w:r w:rsidR="00DC6265">
        <w:rPr>
          <w:rFonts w:ascii="Arial" w:hAnsi="Arial" w:cs="Arial"/>
        </w:rPr>
        <w:t xml:space="preserve"> JERE NAKIĆ</w:t>
      </w:r>
      <w:r>
        <w:rPr>
          <w:rFonts w:ascii="Arial" w:hAnsi="Arial" w:cs="Arial"/>
        </w:rPr>
        <w:t xml:space="preserve">  </w:t>
      </w:r>
      <w:r w:rsidR="00440CC8">
        <w:rPr>
          <w:rFonts w:ascii="Arial" w:hAnsi="Arial" w:cs="Arial"/>
        </w:rPr>
        <w:t>pok. Ivana,</w:t>
      </w:r>
      <w:r>
        <w:rPr>
          <w:rFonts w:ascii="Arial" w:hAnsi="Arial" w:cs="Arial"/>
        </w:rPr>
        <w:t xml:space="preserve"> OIB:</w:t>
      </w:r>
      <w:r w:rsidR="00DC6265">
        <w:rPr>
          <w:rFonts w:ascii="Arial" w:hAnsi="Arial" w:cs="Arial"/>
        </w:rPr>
        <w:t xml:space="preserve"> </w:t>
      </w:r>
      <w:r w:rsidRPr="00DC6265" w:rsidR="00DC6265">
        <w:rPr>
          <w:rFonts w:ascii="Arial" w:hAnsi="Arial" w:cs="Arial"/>
        </w:rPr>
        <w:t>76471200435</w:t>
      </w:r>
      <w:r>
        <w:rPr>
          <w:rFonts w:ascii="Arial" w:hAnsi="Arial" w:cs="Arial"/>
        </w:rPr>
        <w:t>, rođ.</w:t>
      </w:r>
      <w:r w:rsidR="00DC6265">
        <w:rPr>
          <w:rFonts w:ascii="Arial" w:hAnsi="Arial" w:cs="Arial"/>
        </w:rPr>
        <w:t xml:space="preserve"> 25. rujna 1959.</w:t>
      </w:r>
      <w:r>
        <w:rPr>
          <w:rFonts w:ascii="Arial" w:hAnsi="Arial" w:cs="Arial"/>
        </w:rPr>
        <w:t xml:space="preserve"> u</w:t>
      </w:r>
      <w:r w:rsidR="00DC6265">
        <w:rPr>
          <w:rFonts w:ascii="Arial" w:hAnsi="Arial" w:cs="Arial"/>
        </w:rPr>
        <w:t xml:space="preserve"> Buliću</w:t>
      </w:r>
      <w:r>
        <w:rPr>
          <w:rFonts w:ascii="Arial" w:hAnsi="Arial" w:cs="Arial"/>
        </w:rPr>
        <w:t xml:space="preserve">, </w:t>
      </w:r>
      <w:r w:rsidRPr="00F20F58">
        <w:rPr>
          <w:rFonts w:ascii="Arial" w:hAnsi="Arial" w:cs="Arial"/>
        </w:rPr>
        <w:t>s prebivalištem u</w:t>
      </w:r>
      <w:r w:rsidR="00DC6265">
        <w:rPr>
          <w:rFonts w:ascii="Arial" w:hAnsi="Arial" w:cs="Arial"/>
        </w:rPr>
        <w:t xml:space="preserve"> Buliću k. br. 22</w:t>
      </w:r>
      <w:r>
        <w:rPr>
          <w:rFonts w:ascii="Arial" w:hAnsi="Arial" w:cs="Arial"/>
        </w:rPr>
        <w:t>, umirovljenik, nesrodan s tužiteljem</w:t>
      </w:r>
      <w:r w:rsidR="00440CC8">
        <w:rPr>
          <w:rFonts w:ascii="Arial" w:hAnsi="Arial" w:cs="Arial"/>
        </w:rPr>
        <w:t xml:space="preserve">, u daljnjem srodstvu s </w:t>
      </w:r>
      <w:r>
        <w:rPr>
          <w:rFonts w:ascii="Arial" w:hAnsi="Arial" w:cs="Arial"/>
        </w:rPr>
        <w:t xml:space="preserve">tuženicima, propisno upozoren na dužnost kazivanja istine i da je lažan iskaz kazneno djelo, </w:t>
      </w:r>
      <w:r w:rsidRPr="00315589">
        <w:rPr>
          <w:rFonts w:ascii="Arial" w:hAnsi="Arial" w:cs="Arial"/>
        </w:rPr>
        <w:t>upitan</w:t>
      </w:r>
      <w:r>
        <w:rPr>
          <w:rFonts w:ascii="Arial" w:hAnsi="Arial" w:cs="Arial"/>
        </w:rPr>
        <w:t>,</w:t>
      </w:r>
      <w:r w:rsidRPr="00315589">
        <w:rPr>
          <w:rFonts w:ascii="Arial" w:hAnsi="Arial" w:cs="Arial"/>
        </w:rPr>
        <w:t xml:space="preserve"> iskazuje:</w:t>
      </w:r>
    </w:p>
    <w:p w:rsidR="00440CC8" w:rsidP="001009B4" w:rsidRDefault="00440CC8" w14:paraId="089CD2AF" w14:textId="034B3FE5">
      <w:pPr>
        <w:ind w:firstLine="708"/>
        <w:jc w:val="both"/>
        <w:rPr>
          <w:rFonts w:ascii="Arial" w:hAnsi="Arial" w:cs="Arial"/>
        </w:rPr>
      </w:pPr>
    </w:p>
    <w:p w:rsidR="00440CC8" w:rsidP="001009B4" w:rsidRDefault="00F9785A" w14:paraId="78DEF022" w14:textId="26DF87D3">
      <w:pPr>
        <w:ind w:firstLine="708"/>
        <w:jc w:val="both"/>
        <w:rPr>
          <w:rFonts w:ascii="Arial" w:hAnsi="Arial" w:cs="Arial"/>
        </w:rPr>
      </w:pPr>
      <w:r>
        <w:rPr>
          <w:rFonts w:ascii="Arial" w:hAnsi="Arial" w:cs="Arial"/>
        </w:rPr>
        <w:t>Poznate su mi nekretnine za koje sam pozvan, nalaze se ispod vinograda</w:t>
      </w:r>
      <w:r w:rsidR="00D4231C">
        <w:rPr>
          <w:rFonts w:ascii="Arial" w:hAnsi="Arial" w:cs="Arial"/>
        </w:rPr>
        <w:t xml:space="preserve"> od Marinovića</w:t>
      </w:r>
      <w:r>
        <w:rPr>
          <w:rFonts w:ascii="Arial" w:hAnsi="Arial" w:cs="Arial"/>
        </w:rPr>
        <w:t xml:space="preserve"> a zovemo ih "Luka". </w:t>
      </w:r>
      <w:r w:rsidR="00D4231C">
        <w:rPr>
          <w:rFonts w:ascii="Arial" w:hAnsi="Arial" w:cs="Arial"/>
        </w:rPr>
        <w:t xml:space="preserve">Ovu nekretninu koriste Božine, ne znam točno tko ali posijana je trava za ispašu. Ja imam 67 godina i koliko znam to je koristio još Pave, ćaća od Stipana. Poznato mi je da su tu sijali kukuruz ili ječam, jednu godinu jedno, drugu drugo, a znam da je prije nego što će biti livada tu su sijali djetelinu. Poznato mi je da na dijelu ove nekretnine je posjednik bio Trivun Knežević koji se s Božinama mijenjao za parcelu zv. Piket koja je bila u posjedu Božina. </w:t>
      </w:r>
    </w:p>
    <w:p w:rsidR="00280D19" w:rsidP="001009B4" w:rsidRDefault="00280D19" w14:paraId="686A5EA0" w14:textId="53BD0A13">
      <w:pPr>
        <w:ind w:firstLine="708"/>
        <w:jc w:val="both"/>
        <w:rPr>
          <w:rFonts w:ascii="Arial" w:hAnsi="Arial" w:cs="Arial"/>
        </w:rPr>
      </w:pPr>
    </w:p>
    <w:p w:rsidR="00280D19" w:rsidP="001009B4" w:rsidRDefault="00280D19" w14:paraId="16384E9A" w14:textId="77777777">
      <w:pPr>
        <w:ind w:firstLine="708"/>
        <w:jc w:val="both"/>
        <w:rPr>
          <w:rFonts w:ascii="Arial" w:hAnsi="Arial" w:cs="Arial"/>
        </w:rPr>
      </w:pPr>
    </w:p>
    <w:p w:rsidR="001009B4" w:rsidP="00D4231C" w:rsidRDefault="001009B4" w14:paraId="3896FD05" w14:textId="77777777">
      <w:pPr>
        <w:jc w:val="both"/>
        <w:rPr>
          <w:rFonts w:ascii="Arial" w:hAnsi="Arial" w:cs="Arial"/>
        </w:rPr>
      </w:pPr>
    </w:p>
    <w:p w:rsidR="001009B4" w:rsidP="001009B4" w:rsidRDefault="001009B4" w14:paraId="13758C79" w14:textId="77777777">
      <w:pPr>
        <w:ind w:firstLine="708"/>
        <w:jc w:val="both"/>
        <w:rPr>
          <w:rFonts w:ascii="Arial" w:hAnsi="Arial" w:cs="Arial"/>
        </w:rPr>
      </w:pPr>
      <w:r>
        <w:rPr>
          <w:rFonts w:ascii="Arial" w:hAnsi="Arial" w:cs="Arial"/>
        </w:rPr>
        <w:lastRenderedPageBreak/>
        <w:t>Pitanja pun. tužitelja:</w:t>
      </w:r>
    </w:p>
    <w:p w:rsidR="001009B4" w:rsidP="001009B4" w:rsidRDefault="001009B4" w14:paraId="1F9AC7C4" w14:textId="1F0A35AE">
      <w:pPr>
        <w:ind w:firstLine="708"/>
        <w:jc w:val="both"/>
        <w:rPr>
          <w:rFonts w:ascii="Arial" w:hAnsi="Arial" w:cs="Arial"/>
        </w:rPr>
      </w:pPr>
      <w:r>
        <w:rPr>
          <w:rFonts w:ascii="Arial" w:hAnsi="Arial" w:cs="Arial"/>
        </w:rPr>
        <w:t>-</w:t>
      </w:r>
      <w:r w:rsidR="00D4231C">
        <w:rPr>
          <w:rFonts w:ascii="Arial" w:hAnsi="Arial" w:cs="Arial"/>
        </w:rPr>
        <w:t>Znate li tko je od Božina to mijenjao, iskazuje: Stipan, od Pavla ćaća.</w:t>
      </w:r>
    </w:p>
    <w:p w:rsidR="00D4231C" w:rsidP="001009B4" w:rsidRDefault="00D4231C" w14:paraId="65BA2163" w14:textId="46CD7198">
      <w:pPr>
        <w:ind w:firstLine="708"/>
        <w:jc w:val="both"/>
        <w:rPr>
          <w:rFonts w:ascii="Arial" w:hAnsi="Arial" w:cs="Arial"/>
        </w:rPr>
      </w:pPr>
      <w:r>
        <w:rPr>
          <w:rFonts w:ascii="Arial" w:hAnsi="Arial" w:cs="Arial"/>
        </w:rPr>
        <w:t>-Tko je Pavle Božina, iskazuje: ne sjećam ga se.</w:t>
      </w:r>
    </w:p>
    <w:p w:rsidR="00D4231C" w:rsidP="001009B4" w:rsidRDefault="00D4231C" w14:paraId="17F99C3F" w14:textId="6926CDB4">
      <w:pPr>
        <w:ind w:firstLine="708"/>
        <w:jc w:val="both"/>
        <w:rPr>
          <w:rFonts w:ascii="Arial" w:hAnsi="Arial" w:cs="Arial"/>
        </w:rPr>
      </w:pPr>
      <w:r>
        <w:rPr>
          <w:rFonts w:ascii="Arial" w:hAnsi="Arial" w:cs="Arial"/>
        </w:rPr>
        <w:t xml:space="preserve">-Tko je naslijedio Pavla, iskazuje Stipan i Joso. </w:t>
      </w:r>
    </w:p>
    <w:p w:rsidR="00D4231C" w:rsidP="001009B4" w:rsidRDefault="00D4231C" w14:paraId="4DC97E1A" w14:textId="347DB50B">
      <w:pPr>
        <w:ind w:firstLine="708"/>
        <w:jc w:val="both"/>
        <w:rPr>
          <w:rFonts w:ascii="Arial" w:hAnsi="Arial" w:cs="Arial"/>
        </w:rPr>
      </w:pPr>
      <w:r>
        <w:rPr>
          <w:rFonts w:ascii="Arial" w:hAnsi="Arial" w:cs="Arial"/>
        </w:rPr>
        <w:t>-Tko je naslijedio Stipana, iskazuje: Pavao i Lovro a Josu sin Frane</w:t>
      </w:r>
    </w:p>
    <w:p w:rsidR="00D4231C" w:rsidP="001009B4" w:rsidRDefault="00D4231C" w14:paraId="55972962" w14:textId="09985E77">
      <w:pPr>
        <w:ind w:firstLine="708"/>
        <w:jc w:val="both"/>
        <w:rPr>
          <w:rFonts w:ascii="Arial" w:hAnsi="Arial" w:cs="Arial"/>
        </w:rPr>
      </w:pPr>
      <w:r>
        <w:rPr>
          <w:rFonts w:ascii="Arial" w:hAnsi="Arial" w:cs="Arial"/>
        </w:rPr>
        <w:t>-Sjećate li se kad su preminuli Stipan i Joso, iskazuje: Stipan 2000. ili 2001  a Joso prije njega.</w:t>
      </w:r>
    </w:p>
    <w:p w:rsidR="00D4231C" w:rsidP="00D4231C" w:rsidRDefault="00D4231C" w14:paraId="6EB4CA73" w14:textId="0B1CAA69">
      <w:pPr>
        <w:ind w:firstLine="708"/>
        <w:jc w:val="both"/>
        <w:rPr>
          <w:rFonts w:ascii="Arial" w:hAnsi="Arial" w:cs="Arial"/>
        </w:rPr>
      </w:pPr>
      <w:r>
        <w:rPr>
          <w:rFonts w:ascii="Arial" w:hAnsi="Arial" w:cs="Arial"/>
        </w:rPr>
        <w:t>-Jesu se Pavle i Lovre s jedne strane a Frane s druge strane, jesu se podijelili, iskazuje: jesu, ove nekretnine su pripale Stipanovim nasljednicima.</w:t>
      </w:r>
    </w:p>
    <w:p w:rsidR="00D4231C" w:rsidP="00D4231C" w:rsidRDefault="00D4231C" w14:paraId="7CD01BF2" w14:textId="3B8ECF56">
      <w:pPr>
        <w:ind w:firstLine="708"/>
        <w:jc w:val="both"/>
        <w:rPr>
          <w:rFonts w:ascii="Arial" w:hAnsi="Arial" w:cs="Arial"/>
        </w:rPr>
      </w:pPr>
      <w:r>
        <w:rPr>
          <w:rFonts w:ascii="Arial" w:hAnsi="Arial" w:cs="Arial"/>
        </w:rPr>
        <w:t>-Jeste li ikad čuli za ikakve sporove da bi Božinama netko osporavao vlasništvo, iskazuje: je između Milana Lakića i Stipana Božine oko međa.</w:t>
      </w:r>
    </w:p>
    <w:p w:rsidR="00D4231C" w:rsidP="00D4231C" w:rsidRDefault="00D4231C" w14:paraId="70B4E42A" w14:textId="0EC6872B">
      <w:pPr>
        <w:ind w:firstLine="708"/>
        <w:jc w:val="both"/>
        <w:rPr>
          <w:rFonts w:ascii="Arial" w:hAnsi="Arial" w:cs="Arial"/>
        </w:rPr>
      </w:pPr>
      <w:r>
        <w:rPr>
          <w:rFonts w:ascii="Arial" w:hAnsi="Arial" w:cs="Arial"/>
        </w:rPr>
        <w:t>-Je li vam poznato jesu se Rubelji ikad bunili, iskazuje: nisam nikad čuo a ja sam u dobrim odnosima s njima.</w:t>
      </w:r>
    </w:p>
    <w:p w:rsidR="00D4231C" w:rsidP="00D4231C" w:rsidRDefault="00D4231C" w14:paraId="713C3736" w14:textId="0584D80B">
      <w:pPr>
        <w:ind w:firstLine="708"/>
        <w:jc w:val="both"/>
        <w:rPr>
          <w:rFonts w:ascii="Arial" w:hAnsi="Arial" w:cs="Arial"/>
        </w:rPr>
      </w:pPr>
      <w:r>
        <w:rPr>
          <w:rFonts w:ascii="Arial" w:hAnsi="Arial" w:cs="Arial"/>
        </w:rPr>
        <w:t xml:space="preserve">-Imate li vi svoje nekretnine u blizini ovih, iskazuje: imam udaljene jedno 200 metara zračne linije. </w:t>
      </w:r>
    </w:p>
    <w:p w:rsidR="001009B4" w:rsidP="001009B4" w:rsidRDefault="001009B4" w14:paraId="0FEE5A76" w14:textId="77777777">
      <w:pPr>
        <w:ind w:firstLine="708"/>
        <w:jc w:val="both"/>
        <w:rPr>
          <w:rFonts w:ascii="Arial" w:hAnsi="Arial" w:cs="Arial"/>
        </w:rPr>
      </w:pPr>
    </w:p>
    <w:p w:rsidR="001009B4" w:rsidP="001009B4" w:rsidRDefault="001009B4" w14:paraId="46111372" w14:textId="77777777">
      <w:pPr>
        <w:ind w:firstLine="708"/>
        <w:jc w:val="both"/>
        <w:rPr>
          <w:rFonts w:ascii="Arial" w:hAnsi="Arial" w:cs="Arial"/>
        </w:rPr>
      </w:pPr>
      <w:r>
        <w:rPr>
          <w:rFonts w:ascii="Arial" w:hAnsi="Arial" w:cs="Arial"/>
        </w:rPr>
        <w:t>Pitanja pun. tuženika ad. 3., 5.- 8.:</w:t>
      </w:r>
    </w:p>
    <w:p w:rsidR="001009B4" w:rsidP="001009B4" w:rsidRDefault="001009B4" w14:paraId="1823C732" w14:textId="333A00C2">
      <w:pPr>
        <w:ind w:firstLine="708"/>
        <w:jc w:val="both"/>
        <w:rPr>
          <w:rFonts w:ascii="Arial" w:hAnsi="Arial" w:cs="Arial"/>
        </w:rPr>
      </w:pPr>
      <w:r>
        <w:rPr>
          <w:rFonts w:ascii="Arial" w:hAnsi="Arial" w:cs="Arial"/>
        </w:rPr>
        <w:t>-</w:t>
      </w:r>
      <w:r w:rsidR="00495A2E">
        <w:rPr>
          <w:rFonts w:ascii="Arial" w:hAnsi="Arial" w:cs="Arial"/>
        </w:rPr>
        <w:t>Kako su Božine stekli ove nekretnine, iskazuje: ne.</w:t>
      </w:r>
    </w:p>
    <w:p w:rsidR="00495A2E" w:rsidP="001009B4" w:rsidRDefault="00495A2E" w14:paraId="533BD743" w14:textId="1B485A05">
      <w:pPr>
        <w:ind w:firstLine="708"/>
        <w:jc w:val="both"/>
        <w:rPr>
          <w:rFonts w:ascii="Arial" w:hAnsi="Arial" w:cs="Arial"/>
        </w:rPr>
      </w:pPr>
      <w:r>
        <w:rPr>
          <w:rFonts w:ascii="Arial" w:hAnsi="Arial" w:cs="Arial"/>
        </w:rPr>
        <w:t xml:space="preserve">-Jeste li čuli za Džodane i Kneževiće, iskazuje: </w:t>
      </w:r>
      <w:r w:rsidR="009D01D2">
        <w:rPr>
          <w:rFonts w:ascii="Arial" w:hAnsi="Arial" w:cs="Arial"/>
        </w:rPr>
        <w:t>od Trivuna Kneževića žena meni je tetka, sestra od tate.</w:t>
      </w:r>
    </w:p>
    <w:p w:rsidR="009D01D2" w:rsidP="001009B4" w:rsidRDefault="009D01D2" w14:paraId="41B23A33" w14:textId="2E2075F7">
      <w:pPr>
        <w:ind w:firstLine="708"/>
        <w:jc w:val="both"/>
        <w:rPr>
          <w:rFonts w:ascii="Arial" w:hAnsi="Arial" w:cs="Arial"/>
        </w:rPr>
      </w:pPr>
      <w:r>
        <w:rPr>
          <w:rFonts w:ascii="Arial" w:hAnsi="Arial" w:cs="Arial"/>
        </w:rPr>
        <w:t>-Je li Trivun Knežević imao ikakva prava na ovoj parceli, iskazuje: ja se tog ne sjećam.</w:t>
      </w:r>
    </w:p>
    <w:p w:rsidR="009D01D2" w:rsidP="001009B4" w:rsidRDefault="009D01D2" w14:paraId="2E5A6145" w14:textId="27DE62CA">
      <w:pPr>
        <w:ind w:firstLine="708"/>
        <w:jc w:val="both"/>
        <w:rPr>
          <w:rFonts w:ascii="Arial" w:hAnsi="Arial" w:cs="Arial"/>
        </w:rPr>
      </w:pPr>
      <w:r>
        <w:rPr>
          <w:rFonts w:ascii="Arial" w:hAnsi="Arial" w:cs="Arial"/>
        </w:rPr>
        <w:t xml:space="preserve">-Kako znate da su vršene zamjene i kupnja, iskazuje: bio sam mali i sjećam se, a s obzirom da mi je od Trivuna Kneževića žena Ika bila tetka, i to sam čuo po pričanju. </w:t>
      </w:r>
    </w:p>
    <w:p w:rsidR="009D01D2" w:rsidP="001009B4" w:rsidRDefault="009D01D2" w14:paraId="7238FCE3" w14:textId="1220A9E8">
      <w:pPr>
        <w:ind w:firstLine="708"/>
        <w:jc w:val="both"/>
        <w:rPr>
          <w:rFonts w:ascii="Arial" w:hAnsi="Arial" w:cs="Arial"/>
        </w:rPr>
      </w:pPr>
      <w:r>
        <w:rPr>
          <w:rFonts w:ascii="Arial" w:hAnsi="Arial" w:cs="Arial"/>
        </w:rPr>
        <w:t>-Je li vam poznato što o uzajamnom obrađivanju, jesu li Božine i Rubelji radili u "mobi", iskazuje: čuo sam za uzajamno obrađivanje.</w:t>
      </w:r>
    </w:p>
    <w:p w:rsidR="009D01D2" w:rsidP="001009B4" w:rsidRDefault="009D01D2" w14:paraId="0A22DBA3" w14:textId="7650B216">
      <w:pPr>
        <w:ind w:firstLine="708"/>
        <w:jc w:val="both"/>
        <w:rPr>
          <w:rFonts w:ascii="Arial" w:hAnsi="Arial" w:cs="Arial"/>
        </w:rPr>
      </w:pPr>
    </w:p>
    <w:p w:rsidR="009D01D2" w:rsidP="001009B4" w:rsidRDefault="009D01D2" w14:paraId="10CCE6D6" w14:textId="2FEC597F">
      <w:pPr>
        <w:ind w:firstLine="708"/>
        <w:jc w:val="both"/>
        <w:rPr>
          <w:rFonts w:ascii="Arial" w:hAnsi="Arial" w:cs="Arial"/>
        </w:rPr>
      </w:pPr>
      <w:r>
        <w:rPr>
          <w:rFonts w:ascii="Arial" w:hAnsi="Arial" w:cs="Arial"/>
        </w:rPr>
        <w:t>Pitanja pun. tužitelja;</w:t>
      </w:r>
    </w:p>
    <w:p w:rsidR="009D01D2" w:rsidP="001009B4" w:rsidRDefault="009D01D2" w14:paraId="19323B53" w14:textId="6675B050">
      <w:pPr>
        <w:ind w:firstLine="708"/>
        <w:jc w:val="both"/>
        <w:rPr>
          <w:rFonts w:ascii="Arial" w:hAnsi="Arial" w:cs="Arial"/>
        </w:rPr>
      </w:pPr>
      <w:r>
        <w:rPr>
          <w:rFonts w:ascii="Arial" w:hAnsi="Arial" w:cs="Arial"/>
        </w:rPr>
        <w:t>-Koliko braće i sestara ima Milorad Knežević, iskazuje: dva brata i dvi sestre. Braća su umrla. Najstariji je Rajko pa Radislav i dvi sestre, Soka i Milica, i još jednog brata Ljubinka koji je živ.</w:t>
      </w:r>
    </w:p>
    <w:p w:rsidR="001009B4" w:rsidP="001009B4" w:rsidRDefault="001009B4" w14:paraId="2F9D8748" w14:textId="77777777">
      <w:pPr>
        <w:ind w:firstLine="708"/>
        <w:jc w:val="both"/>
        <w:rPr>
          <w:rFonts w:ascii="Arial" w:hAnsi="Arial" w:cs="Arial"/>
        </w:rPr>
      </w:pPr>
    </w:p>
    <w:p w:rsidR="001009B4" w:rsidP="001009B4" w:rsidRDefault="001009B4" w14:paraId="495B9EE3" w14:textId="77777777">
      <w:pPr>
        <w:ind w:firstLine="708"/>
        <w:jc w:val="both"/>
        <w:rPr>
          <w:rFonts w:ascii="Arial" w:hAnsi="Arial" w:cs="Arial"/>
        </w:rPr>
      </w:pPr>
      <w:r>
        <w:rPr>
          <w:rFonts w:ascii="Arial" w:hAnsi="Arial" w:cs="Arial"/>
        </w:rPr>
        <w:t>Nema daljnjih pitanja za svjedoka.</w:t>
      </w:r>
    </w:p>
    <w:p w:rsidR="001009B4" w:rsidP="001009B4" w:rsidRDefault="001009B4" w14:paraId="5AEB3A1D" w14:textId="4AF55F09">
      <w:pPr>
        <w:ind w:firstLine="708"/>
        <w:jc w:val="both"/>
        <w:rPr>
          <w:rFonts w:ascii="Arial" w:hAnsi="Arial" w:cs="Arial"/>
        </w:rPr>
      </w:pPr>
      <w:r>
        <w:rPr>
          <w:rFonts w:ascii="Arial" w:hAnsi="Arial" w:cs="Arial"/>
        </w:rPr>
        <w:t>Drugo nema što za iskazati.</w:t>
      </w:r>
    </w:p>
    <w:p w:rsidR="009D01D2" w:rsidP="009D01D2" w:rsidRDefault="009D01D2" w14:paraId="424BA686" w14:textId="03D9C526">
      <w:pPr>
        <w:ind w:firstLine="708"/>
        <w:jc w:val="both"/>
        <w:rPr>
          <w:rFonts w:ascii="Arial" w:hAnsi="Arial" w:cs="Arial"/>
        </w:rPr>
      </w:pPr>
      <w:r>
        <w:rPr>
          <w:rFonts w:ascii="Arial" w:hAnsi="Arial" w:cs="Arial"/>
        </w:rPr>
        <w:t>Pun. tuženika prigovara iskazu svjedoka identično kao i kod prigovora za prethodno saslušanog svjedoka.</w:t>
      </w:r>
    </w:p>
    <w:p w:rsidR="001009B4" w:rsidP="001009B4" w:rsidRDefault="001009B4" w14:paraId="50C482FC" w14:textId="049BAFC8">
      <w:pPr>
        <w:ind w:firstLine="708"/>
        <w:jc w:val="both"/>
        <w:rPr>
          <w:rFonts w:ascii="Arial" w:hAnsi="Arial" w:cs="Arial"/>
        </w:rPr>
      </w:pPr>
      <w:r>
        <w:rPr>
          <w:rFonts w:ascii="Arial" w:hAnsi="Arial" w:cs="Arial"/>
        </w:rPr>
        <w:t>Svjedok trošak ne potražuje te se isti otpušta.</w:t>
      </w:r>
    </w:p>
    <w:p w:rsidR="006910F0" w:rsidP="006910F0" w:rsidRDefault="006910F0" w14:paraId="72198E24" w14:textId="77777777">
      <w:pPr>
        <w:jc w:val="both"/>
        <w:rPr>
          <w:rFonts w:ascii="Arial" w:hAnsi="Arial" w:cs="Arial"/>
        </w:rPr>
      </w:pPr>
    </w:p>
    <w:p w:rsidR="006910F0" w:rsidP="006910F0" w:rsidRDefault="006910F0" w14:paraId="7EE19B18" w14:textId="77777777">
      <w:pPr>
        <w:ind w:firstLine="708"/>
        <w:jc w:val="both"/>
        <w:rPr>
          <w:rFonts w:ascii="Arial" w:hAnsi="Arial" w:cs="Arial"/>
        </w:rPr>
      </w:pPr>
      <w:r w:rsidRPr="006B39DA">
        <w:rPr>
          <w:rFonts w:ascii="Arial" w:hAnsi="Arial" w:cs="Arial"/>
        </w:rPr>
        <w:t>Sud donosi</w:t>
      </w:r>
    </w:p>
    <w:p w:rsidRPr="006B39DA" w:rsidR="006910F0" w:rsidP="006910F0" w:rsidRDefault="006910F0" w14:paraId="3007EB85" w14:textId="77777777">
      <w:pPr>
        <w:ind w:firstLine="708"/>
        <w:jc w:val="both"/>
        <w:rPr>
          <w:rFonts w:ascii="Arial" w:hAnsi="Arial" w:cs="Arial"/>
        </w:rPr>
      </w:pPr>
    </w:p>
    <w:p w:rsidR="006910F0" w:rsidP="006910F0" w:rsidRDefault="006910F0" w14:paraId="3AE31446" w14:textId="546D02CB">
      <w:pPr>
        <w:jc w:val="center"/>
        <w:rPr>
          <w:rFonts w:ascii="Arial" w:hAnsi="Arial" w:cs="Arial"/>
        </w:rPr>
      </w:pPr>
      <w:r w:rsidRPr="006B39DA">
        <w:rPr>
          <w:rFonts w:ascii="Arial" w:hAnsi="Arial" w:cs="Arial"/>
        </w:rPr>
        <w:t>r j e š e nj e</w:t>
      </w:r>
    </w:p>
    <w:p w:rsidR="009D01D2" w:rsidP="006910F0" w:rsidRDefault="009D01D2" w14:paraId="7511043A" w14:textId="28DC2726">
      <w:pPr>
        <w:jc w:val="center"/>
        <w:rPr>
          <w:rFonts w:ascii="Arial" w:hAnsi="Arial" w:cs="Arial"/>
        </w:rPr>
      </w:pPr>
    </w:p>
    <w:p w:rsidR="009D01D2" w:rsidP="009D01D2" w:rsidRDefault="009D01D2" w14:paraId="20D69CDF" w14:textId="7F8F4F0D">
      <w:pPr>
        <w:jc w:val="both"/>
        <w:rPr>
          <w:rFonts w:ascii="Arial" w:hAnsi="Arial" w:cs="Arial"/>
        </w:rPr>
      </w:pPr>
      <w:r>
        <w:rPr>
          <w:rFonts w:ascii="Arial" w:hAnsi="Arial" w:cs="Arial"/>
        </w:rPr>
        <w:tab/>
      </w:r>
      <w:r w:rsidR="00734B3D">
        <w:rPr>
          <w:rFonts w:ascii="Arial" w:hAnsi="Arial" w:cs="Arial"/>
        </w:rPr>
        <w:t>Iduće ročište za glavnu raspravu zakazuje se za dan</w:t>
      </w:r>
    </w:p>
    <w:p w:rsidR="00734B3D" w:rsidP="009D01D2" w:rsidRDefault="00734B3D" w14:paraId="37D8949E" w14:textId="0ACA44A6">
      <w:pPr>
        <w:jc w:val="both"/>
        <w:rPr>
          <w:rFonts w:ascii="Arial" w:hAnsi="Arial" w:cs="Arial"/>
        </w:rPr>
      </w:pPr>
    </w:p>
    <w:p w:rsidR="00734B3D" w:rsidP="00734B3D" w:rsidRDefault="00734B3D" w14:paraId="0CB84037" w14:textId="1CAD2185">
      <w:pPr>
        <w:jc w:val="center"/>
        <w:rPr>
          <w:rFonts w:ascii="Arial" w:hAnsi="Arial" w:cs="Arial"/>
        </w:rPr>
      </w:pPr>
      <w:r>
        <w:rPr>
          <w:rFonts w:ascii="Arial" w:hAnsi="Arial" w:cs="Arial"/>
        </w:rPr>
        <w:t>8. rujna 2026. s početkom u 09,00 sati,</w:t>
      </w:r>
    </w:p>
    <w:p w:rsidR="00734B3D" w:rsidP="009D01D2" w:rsidRDefault="00734B3D" w14:paraId="2E94D829" w14:textId="1F357038">
      <w:pPr>
        <w:jc w:val="both"/>
        <w:rPr>
          <w:rFonts w:ascii="Arial" w:hAnsi="Arial" w:cs="Arial"/>
        </w:rPr>
      </w:pPr>
    </w:p>
    <w:p w:rsidR="00734B3D" w:rsidP="00734B3D" w:rsidRDefault="00280D19" w14:paraId="601EC738" w14:textId="70CC0E36">
      <w:pPr>
        <w:ind w:firstLine="708"/>
        <w:jc w:val="both"/>
        <w:rPr>
          <w:rFonts w:ascii="Arial" w:hAnsi="Arial" w:cs="Arial"/>
        </w:rPr>
      </w:pPr>
      <w:r>
        <w:rPr>
          <w:rFonts w:ascii="Arial" w:hAnsi="Arial" w:cs="Arial"/>
        </w:rPr>
        <w:t>š</w:t>
      </w:r>
      <w:r w:rsidR="00734B3D">
        <w:rPr>
          <w:rFonts w:ascii="Arial" w:hAnsi="Arial" w:cs="Arial"/>
        </w:rPr>
        <w:t>to prisutni primaju na znanje i neće se posebno pozivati,</w:t>
      </w:r>
      <w:r>
        <w:rPr>
          <w:rFonts w:ascii="Arial" w:hAnsi="Arial" w:cs="Arial"/>
        </w:rPr>
        <w:t xml:space="preserve"> dok se ostali tuženici pozivaju dostavom prijepisa ovog zapisnika i neće se posebno pozivati. N</w:t>
      </w:r>
      <w:r w:rsidR="00734B3D">
        <w:rPr>
          <w:rFonts w:ascii="Arial" w:hAnsi="Arial" w:cs="Arial"/>
        </w:rPr>
        <w:t xml:space="preserve">a </w:t>
      </w:r>
      <w:r>
        <w:rPr>
          <w:rFonts w:ascii="Arial" w:hAnsi="Arial" w:cs="Arial"/>
        </w:rPr>
        <w:lastRenderedPageBreak/>
        <w:t>ročištu</w:t>
      </w:r>
      <w:r w:rsidR="00734B3D">
        <w:rPr>
          <w:rFonts w:ascii="Arial" w:hAnsi="Arial" w:cs="Arial"/>
        </w:rPr>
        <w:t xml:space="preserve"> će se provesti dokaz saslušanjem svjedoka Milorada Kneževića koji će se pozvati posebnim pozivom.</w:t>
      </w:r>
      <w:r>
        <w:rPr>
          <w:rFonts w:ascii="Arial" w:hAnsi="Arial" w:cs="Arial"/>
        </w:rPr>
        <w:t xml:space="preserve"> </w:t>
      </w:r>
    </w:p>
    <w:p w:rsidR="00734B3D" w:rsidP="009D01D2" w:rsidRDefault="00734B3D" w14:paraId="2AA6A1BD" w14:textId="77777777">
      <w:pPr>
        <w:jc w:val="both"/>
        <w:rPr>
          <w:rFonts w:ascii="Arial" w:hAnsi="Arial" w:cs="Arial"/>
        </w:rPr>
      </w:pPr>
    </w:p>
    <w:p w:rsidR="006756C0" w:rsidP="006756C0" w:rsidRDefault="006756C0" w14:paraId="3B07C90F" w14:textId="41657E63">
      <w:pPr>
        <w:jc w:val="both"/>
        <w:rPr>
          <w:rFonts w:ascii="Arial" w:hAnsi="Arial" w:cs="Arial"/>
        </w:rPr>
      </w:pPr>
    </w:p>
    <w:p w:rsidR="006756C0" w:rsidP="006756C0" w:rsidRDefault="00A66398" w14:paraId="34B919A5" w14:textId="15A4F3B6">
      <w:pPr>
        <w:jc w:val="center"/>
        <w:rPr>
          <w:rFonts w:ascii="Arial" w:hAnsi="Arial" w:cs="Arial"/>
        </w:rPr>
      </w:pPr>
      <w:r>
        <w:rPr>
          <w:rFonts w:ascii="Arial" w:hAnsi="Arial" w:cs="Arial"/>
        </w:rPr>
        <w:t xml:space="preserve">Dovršeno u </w:t>
      </w:r>
      <w:r w:rsidR="006756C0">
        <w:rPr>
          <w:rFonts w:ascii="Arial" w:hAnsi="Arial" w:cs="Arial"/>
        </w:rPr>
        <w:t xml:space="preserve"> </w:t>
      </w:r>
      <w:r w:rsidR="00280D19">
        <w:rPr>
          <w:rFonts w:ascii="Arial" w:hAnsi="Arial" w:cs="Arial"/>
        </w:rPr>
        <w:t xml:space="preserve">11,19 </w:t>
      </w:r>
      <w:r w:rsidR="00B12EFD">
        <w:rPr>
          <w:rFonts w:ascii="Arial" w:hAnsi="Arial" w:cs="Arial"/>
        </w:rPr>
        <w:t xml:space="preserve"> </w:t>
      </w:r>
      <w:r w:rsidR="006756C0">
        <w:rPr>
          <w:rFonts w:ascii="Arial" w:hAnsi="Arial" w:cs="Arial"/>
        </w:rPr>
        <w:t>sati.</w:t>
      </w:r>
    </w:p>
    <w:p w:rsidR="00A023B2" w:rsidP="006756C0" w:rsidRDefault="00A023B2" w14:paraId="3C199693" w14:textId="77777777">
      <w:pPr>
        <w:jc w:val="center"/>
        <w:rPr>
          <w:rFonts w:ascii="Arial" w:hAnsi="Arial" w:cs="Arial"/>
        </w:rPr>
      </w:pPr>
    </w:p>
    <w:p w:rsidR="006756C0" w:rsidP="006756C0" w:rsidRDefault="006756C0" w14:paraId="3CB251C1" w14:textId="77777777">
      <w:pPr>
        <w:tabs>
          <w:tab w:val="left" w:pos="6380"/>
        </w:tabs>
        <w:jc w:val="both"/>
        <w:rPr>
          <w:rFonts w:ascii="Arial" w:hAnsi="Arial" w:cs="Arial"/>
        </w:rPr>
      </w:pPr>
    </w:p>
    <w:p w:rsidR="006756C0" w:rsidP="006756C0" w:rsidRDefault="006756C0" w14:paraId="1FF7367A" w14:textId="77777777">
      <w:pPr>
        <w:tabs>
          <w:tab w:val="left" w:pos="6537"/>
        </w:tabs>
        <w:jc w:val="center"/>
        <w:rPr>
          <w:rFonts w:ascii="Arial" w:hAnsi="Arial" w:cs="Arial"/>
        </w:rPr>
      </w:pPr>
      <w:r>
        <w:rPr>
          <w:rFonts w:ascii="Arial" w:hAnsi="Arial" w:cs="Arial"/>
        </w:rPr>
        <w:t xml:space="preserve">                                                    Sutkinja</w:t>
      </w:r>
      <w:r>
        <w:rPr>
          <w:rFonts w:ascii="Arial" w:hAnsi="Arial" w:cs="Arial"/>
        </w:rPr>
        <w:tab/>
      </w:r>
      <w:r>
        <w:rPr>
          <w:rFonts w:ascii="Arial" w:hAnsi="Arial" w:cs="Arial"/>
        </w:rPr>
        <w:tab/>
        <w:t>Stranke</w:t>
      </w:r>
    </w:p>
    <w:p w:rsidR="006756C0" w:rsidP="006756C0" w:rsidRDefault="006756C0" w14:paraId="69F1A63B" w14:textId="77777777">
      <w:pPr>
        <w:tabs>
          <w:tab w:val="left" w:pos="4940"/>
          <w:tab w:val="left" w:pos="5647"/>
        </w:tabs>
        <w:jc w:val="center"/>
        <w:rPr>
          <w:rFonts w:ascii="Arial" w:hAnsi="Arial" w:cs="Arial"/>
        </w:rPr>
      </w:pPr>
    </w:p>
    <w:p w:rsidR="006756C0" w:rsidP="006756C0" w:rsidRDefault="006756C0" w14:paraId="7683234F" w14:textId="77777777">
      <w:pPr>
        <w:tabs>
          <w:tab w:val="left" w:pos="5629"/>
        </w:tabs>
        <w:jc w:val="center"/>
        <w:rPr>
          <w:rFonts w:ascii="Arial" w:hAnsi="Arial" w:cs="Arial"/>
        </w:rPr>
      </w:pPr>
    </w:p>
    <w:p w:rsidR="006756C0" w:rsidP="006756C0" w:rsidRDefault="006756C0" w14:paraId="1FEE93E6" w14:textId="77777777">
      <w:pPr>
        <w:tabs>
          <w:tab w:val="left" w:pos="5629"/>
        </w:tabs>
        <w:jc w:val="center"/>
        <w:rPr>
          <w:rFonts w:ascii="Arial" w:hAnsi="Arial" w:cs="Arial"/>
        </w:rPr>
      </w:pPr>
    </w:p>
    <w:p w:rsidR="006756C0" w:rsidP="006756C0" w:rsidRDefault="006756C0" w14:paraId="1EAC9E52" w14:textId="77777777">
      <w:pPr>
        <w:tabs>
          <w:tab w:val="left" w:pos="5629"/>
        </w:tabs>
        <w:jc w:val="center"/>
        <w:rPr>
          <w:rFonts w:ascii="Arial" w:hAnsi="Arial" w:cs="Arial"/>
        </w:rPr>
      </w:pPr>
    </w:p>
    <w:p w:rsidR="006756C0" w:rsidP="006756C0" w:rsidRDefault="006756C0" w14:paraId="5F42795E" w14:textId="77777777">
      <w:pPr>
        <w:tabs>
          <w:tab w:val="left" w:pos="5629"/>
        </w:tabs>
        <w:jc w:val="center"/>
        <w:rPr>
          <w:rFonts w:ascii="Arial" w:hAnsi="Arial" w:cs="Arial"/>
        </w:rPr>
      </w:pPr>
      <w:r>
        <w:rPr>
          <w:rFonts w:ascii="Arial" w:hAnsi="Arial" w:cs="Arial"/>
        </w:rPr>
        <w:t>Zapisničar</w:t>
      </w:r>
    </w:p>
    <w:p w:rsidRPr="00330467" w:rsidR="002D6BF1" w:rsidP="00434167" w:rsidRDefault="006756C0" w14:paraId="1436F33A" w14:textId="72F7B3C9">
      <w:pPr>
        <w:tabs>
          <w:tab w:val="left" w:pos="5629"/>
        </w:tabs>
        <w:jc w:val="both"/>
        <w:rPr>
          <w:rFonts w:ascii="Arial" w:hAnsi="Arial" w:cs="Arial"/>
        </w:rPr>
      </w:pPr>
      <w:r>
        <w:rPr>
          <w:rFonts w:ascii="Arial" w:hAnsi="Arial" w:cs="Arial"/>
        </w:rPr>
        <w:tab/>
      </w:r>
    </w:p>
    <w:sectPr w:rsidRPr="00330467" w:rsidR="002D6BF1" w:rsidSect="00187206">
      <w:headerReference w:type="even" r:id="rId9"/>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25EFB" w:rsidRDefault="00825EFB" w14:paraId="6392AB03" w14:textId="77777777">
      <w:r>
        <w:separator/>
      </w:r>
    </w:p>
  </w:endnote>
  <w:endnote w:type="continuationSeparator" w:id="0">
    <w:p w:rsidR="00825EFB" w:rsidRDefault="00825EFB" w14:paraId="783DB545" w14:textId="77777777">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25EFB" w:rsidRDefault="00825EFB" w14:paraId="0A5BBEC1" w14:textId="77777777">
      <w:r>
        <w:separator/>
      </w:r>
    </w:p>
  </w:footnote>
  <w:footnote w:type="continuationSeparator" w:id="0">
    <w:p w:rsidR="00825EFB" w:rsidRDefault="00825EFB" w14:paraId="489467B9" w14:textId="77777777">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A41F4B" w:rsidP="00187206" w:rsidRDefault="00A41F4B" w14:paraId="2D5C5AB0"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A41F4B" w:rsidRDefault="00A41F4B" w14:paraId="4B0FEAF4" w14:textId="77777777">
    <w:pPr>
      <w:pStyle w:val="Zaglavlje"/>
    </w:pPr>
  </w:p>
</w:hdr>
</file>

<file path=word/header2.xml><?xml version="1.0" encoding="utf-8"?>
<w:hd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A41F4B" w:rsidP="00187206" w:rsidRDefault="00A41F4B" w14:paraId="15D90A53"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A023B2">
      <w:rPr>
        <w:rStyle w:val="Brojstranice"/>
        <w:noProof/>
      </w:rPr>
      <w:t>2</w:t>
    </w:r>
    <w:r>
      <w:rPr>
        <w:rStyle w:val="Brojstranice"/>
      </w:rPr>
      <w:fldChar w:fldCharType="end"/>
    </w:r>
  </w:p>
  <w:p w:rsidRPr="00A42101" w:rsidR="00F94C12" w:rsidP="00004F9E" w:rsidRDefault="00857C2E" w14:paraId="426DDC42" w14:textId="29A55242">
    <w:pPr>
      <w:pStyle w:val="Zaglavlje"/>
      <w:tabs>
        <w:tab w:val="clear" w:pos="4536"/>
        <w:tab w:val="clear" w:pos="9072"/>
        <w:tab w:val="left" w:pos="7140"/>
      </w:tabs>
      <w:rPr>
        <w:rFonts w:ascii="Arial" w:hAnsi="Arial" w:cs="Arial"/>
      </w:rPr>
    </w:pPr>
    <w:r>
      <w:t xml:space="preserve">                                                                </w:t>
    </w:r>
    <w:r w:rsidRPr="00A42101">
      <w:rPr>
        <w:rFonts w:ascii="Arial" w:hAnsi="Arial" w:cs="Arial"/>
      </w:rPr>
      <w:t xml:space="preserve">                   </w:t>
    </w:r>
    <w:r w:rsidR="00A42101">
      <w:rPr>
        <w:rFonts w:ascii="Arial" w:hAnsi="Arial" w:cs="Arial"/>
      </w:rPr>
      <w:t xml:space="preserve"> </w:t>
    </w:r>
    <w:r w:rsidR="00AE09AD">
      <w:rPr>
        <w:rFonts w:ascii="Arial" w:hAnsi="Arial" w:cs="Arial"/>
      </w:rPr>
      <w:t xml:space="preserve">      </w:t>
    </w:r>
    <w:r w:rsidR="00987B69">
      <w:rPr>
        <w:rFonts w:ascii="Arial" w:hAnsi="Arial" w:cs="Arial"/>
      </w:rPr>
      <w:t xml:space="preserve">    </w:t>
    </w:r>
    <w:r w:rsidR="00E92278">
      <w:rPr>
        <w:rFonts w:ascii="Arial" w:hAnsi="Arial" w:cs="Arial"/>
      </w:rPr>
      <w:t>Poslovni broj: P-</w:t>
    </w:r>
    <w:r w:rsidR="001009B4">
      <w:rPr>
        <w:rFonts w:ascii="Arial" w:hAnsi="Arial" w:cs="Arial"/>
      </w:rPr>
      <w:t>597/2023-46</w:t>
    </w:r>
  </w:p>
  <w:p w:rsidR="008F1D5A" w:rsidP="008F1D5A" w:rsidRDefault="004C68A8" w14:paraId="0BA79C1B" w14:textId="77777777">
    <w:pPr>
      <w:pStyle w:val="Zaglavlje"/>
      <w:tabs>
        <w:tab w:val="clear" w:pos="4536"/>
        <w:tab w:val="clear" w:pos="9072"/>
        <w:tab w:val="left" w:pos="7505"/>
      </w:tabs>
    </w:pPr>
    <w:r>
      <w:tab/>
    </w:r>
  </w:p>
  <w:p w:rsidR="00265681" w:rsidP="00004F9E" w:rsidRDefault="001E7F6B" w14:paraId="381C8044" w14:textId="77777777">
    <w:pPr>
      <w:pStyle w:val="Zaglavlje"/>
      <w:tabs>
        <w:tab w:val="clear" w:pos="4536"/>
        <w:tab w:val="clear" w:pos="9072"/>
        <w:tab w:val="left" w:pos="7140"/>
      </w:tabs>
    </w:pPr>
    <w:r>
      <w:tab/>
      <w:t xml:space="preserve">       </w:t>
    </w:r>
  </w:p>
</w:hd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79335F0"/>
    <w:multiLevelType w:val="hybridMultilevel"/>
    <w:tmpl w:val="D6506396"/>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1">
    <w:nsid w:val="0C3578CB"/>
    <w:multiLevelType w:val="hybridMultilevel"/>
    <w:tmpl w:val="DC86AB48"/>
    <w:lvl w:ilvl="0" w:tplc="7CEC0F00">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
    <w:nsid w:val="0F142CBE"/>
    <w:multiLevelType w:val="hybridMultilevel"/>
    <w:tmpl w:val="CEB0A9FC"/>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3">
    <w:nsid w:val="0FA97AAE"/>
    <w:multiLevelType w:val="hybridMultilevel"/>
    <w:tmpl w:val="09BA6DAC"/>
    <w:lvl w:ilvl="0" w:tplc="318C3FE0">
      <w:start w:val="1"/>
      <w:numFmt w:val="decimalZero"/>
      <w:lvlText w:val="%1."/>
      <w:lvlJc w:val="left"/>
      <w:pPr>
        <w:ind w:left="3900" w:hanging="360"/>
      </w:pPr>
      <w:rPr>
        <w:rFonts w:hint="default"/>
      </w:rPr>
    </w:lvl>
    <w:lvl w:ilvl="1" w:tplc="041A0019" w:tentative="true">
      <w:start w:val="1"/>
      <w:numFmt w:val="lowerLetter"/>
      <w:lvlText w:val="%2."/>
      <w:lvlJc w:val="left"/>
      <w:pPr>
        <w:ind w:left="4620" w:hanging="360"/>
      </w:pPr>
    </w:lvl>
    <w:lvl w:ilvl="2" w:tplc="041A001B" w:tentative="true">
      <w:start w:val="1"/>
      <w:numFmt w:val="lowerRoman"/>
      <w:lvlText w:val="%3."/>
      <w:lvlJc w:val="right"/>
      <w:pPr>
        <w:ind w:left="5340" w:hanging="180"/>
      </w:pPr>
    </w:lvl>
    <w:lvl w:ilvl="3" w:tplc="041A000F" w:tentative="true">
      <w:start w:val="1"/>
      <w:numFmt w:val="decimal"/>
      <w:lvlText w:val="%4."/>
      <w:lvlJc w:val="left"/>
      <w:pPr>
        <w:ind w:left="6060" w:hanging="360"/>
      </w:pPr>
    </w:lvl>
    <w:lvl w:ilvl="4" w:tplc="041A0019" w:tentative="true">
      <w:start w:val="1"/>
      <w:numFmt w:val="lowerLetter"/>
      <w:lvlText w:val="%5."/>
      <w:lvlJc w:val="left"/>
      <w:pPr>
        <w:ind w:left="6780" w:hanging="360"/>
      </w:pPr>
    </w:lvl>
    <w:lvl w:ilvl="5" w:tplc="041A001B" w:tentative="true">
      <w:start w:val="1"/>
      <w:numFmt w:val="lowerRoman"/>
      <w:lvlText w:val="%6."/>
      <w:lvlJc w:val="right"/>
      <w:pPr>
        <w:ind w:left="7500" w:hanging="180"/>
      </w:pPr>
    </w:lvl>
    <w:lvl w:ilvl="6" w:tplc="041A000F" w:tentative="true">
      <w:start w:val="1"/>
      <w:numFmt w:val="decimal"/>
      <w:lvlText w:val="%7."/>
      <w:lvlJc w:val="left"/>
      <w:pPr>
        <w:ind w:left="8220" w:hanging="360"/>
      </w:pPr>
    </w:lvl>
    <w:lvl w:ilvl="7" w:tplc="041A0019" w:tentative="true">
      <w:start w:val="1"/>
      <w:numFmt w:val="lowerLetter"/>
      <w:lvlText w:val="%8."/>
      <w:lvlJc w:val="left"/>
      <w:pPr>
        <w:ind w:left="8940" w:hanging="360"/>
      </w:pPr>
    </w:lvl>
    <w:lvl w:ilvl="8" w:tplc="041A001B" w:tentative="true">
      <w:start w:val="1"/>
      <w:numFmt w:val="lowerRoman"/>
      <w:lvlText w:val="%9."/>
      <w:lvlJc w:val="right"/>
      <w:pPr>
        <w:ind w:left="9660" w:hanging="180"/>
      </w:pPr>
    </w:lvl>
  </w:abstractNum>
  <w:abstractNum w:abstractNumId="4">
    <w:nsid w:val="12E75BB8"/>
    <w:multiLevelType w:val="hybridMultilevel"/>
    <w:tmpl w:val="C1F44972"/>
    <w:lvl w:ilvl="0" w:tplc="E9260428">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5">
    <w:nsid w:val="15CA2536"/>
    <w:multiLevelType w:val="hybridMultilevel"/>
    <w:tmpl w:val="F0DE27D4"/>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6">
    <w:nsid w:val="162E127C"/>
    <w:multiLevelType w:val="hybridMultilevel"/>
    <w:tmpl w:val="34C6F08A"/>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7">
    <w:nsid w:val="192F4497"/>
    <w:multiLevelType w:val="hybridMultilevel"/>
    <w:tmpl w:val="F5C0613E"/>
    <w:lvl w:ilvl="0" w:tplc="1D521220">
      <w:start w:val="1"/>
      <w:numFmt w:val="decimal"/>
      <w:lvlText w:val="%1."/>
      <w:lvlJc w:val="left"/>
      <w:pPr>
        <w:tabs>
          <w:tab w:val="num" w:pos="1068"/>
        </w:tabs>
        <w:ind w:left="1068" w:hanging="360"/>
      </w:pPr>
      <w:rPr>
        <w:rFonts w:hint="default"/>
      </w:rPr>
    </w:lvl>
    <w:lvl w:ilvl="1" w:tplc="041A0019" w:tentative="true">
      <w:start w:val="1"/>
      <w:numFmt w:val="lowerLetter"/>
      <w:lvlText w:val="%2."/>
      <w:lvlJc w:val="left"/>
      <w:pPr>
        <w:tabs>
          <w:tab w:val="num" w:pos="1788"/>
        </w:tabs>
        <w:ind w:left="1788" w:hanging="360"/>
      </w:pPr>
    </w:lvl>
    <w:lvl w:ilvl="2" w:tplc="041A001B" w:tentative="true">
      <w:start w:val="1"/>
      <w:numFmt w:val="lowerRoman"/>
      <w:lvlText w:val="%3."/>
      <w:lvlJc w:val="right"/>
      <w:pPr>
        <w:tabs>
          <w:tab w:val="num" w:pos="2508"/>
        </w:tabs>
        <w:ind w:left="2508" w:hanging="180"/>
      </w:pPr>
    </w:lvl>
    <w:lvl w:ilvl="3" w:tplc="041A000F" w:tentative="true">
      <w:start w:val="1"/>
      <w:numFmt w:val="decimal"/>
      <w:lvlText w:val="%4."/>
      <w:lvlJc w:val="left"/>
      <w:pPr>
        <w:tabs>
          <w:tab w:val="num" w:pos="3228"/>
        </w:tabs>
        <w:ind w:left="3228" w:hanging="360"/>
      </w:pPr>
    </w:lvl>
    <w:lvl w:ilvl="4" w:tplc="041A0019" w:tentative="true">
      <w:start w:val="1"/>
      <w:numFmt w:val="lowerLetter"/>
      <w:lvlText w:val="%5."/>
      <w:lvlJc w:val="left"/>
      <w:pPr>
        <w:tabs>
          <w:tab w:val="num" w:pos="3948"/>
        </w:tabs>
        <w:ind w:left="3948" w:hanging="360"/>
      </w:pPr>
    </w:lvl>
    <w:lvl w:ilvl="5" w:tplc="041A001B" w:tentative="true">
      <w:start w:val="1"/>
      <w:numFmt w:val="lowerRoman"/>
      <w:lvlText w:val="%6."/>
      <w:lvlJc w:val="right"/>
      <w:pPr>
        <w:tabs>
          <w:tab w:val="num" w:pos="4668"/>
        </w:tabs>
        <w:ind w:left="4668" w:hanging="180"/>
      </w:pPr>
    </w:lvl>
    <w:lvl w:ilvl="6" w:tplc="041A000F" w:tentative="true">
      <w:start w:val="1"/>
      <w:numFmt w:val="decimal"/>
      <w:lvlText w:val="%7."/>
      <w:lvlJc w:val="left"/>
      <w:pPr>
        <w:tabs>
          <w:tab w:val="num" w:pos="5388"/>
        </w:tabs>
        <w:ind w:left="5388" w:hanging="360"/>
      </w:pPr>
    </w:lvl>
    <w:lvl w:ilvl="7" w:tplc="041A0019" w:tentative="true">
      <w:start w:val="1"/>
      <w:numFmt w:val="lowerLetter"/>
      <w:lvlText w:val="%8."/>
      <w:lvlJc w:val="left"/>
      <w:pPr>
        <w:tabs>
          <w:tab w:val="num" w:pos="6108"/>
        </w:tabs>
        <w:ind w:left="6108" w:hanging="360"/>
      </w:pPr>
    </w:lvl>
    <w:lvl w:ilvl="8" w:tplc="041A001B" w:tentative="true">
      <w:start w:val="1"/>
      <w:numFmt w:val="lowerRoman"/>
      <w:lvlText w:val="%9."/>
      <w:lvlJc w:val="right"/>
      <w:pPr>
        <w:tabs>
          <w:tab w:val="num" w:pos="6828"/>
        </w:tabs>
        <w:ind w:left="6828" w:hanging="180"/>
      </w:pPr>
    </w:lvl>
  </w:abstractNum>
  <w:abstractNum w:abstractNumId="8">
    <w:nsid w:val="19B03B23"/>
    <w:multiLevelType w:val="hybridMultilevel"/>
    <w:tmpl w:val="5E2C3C5C"/>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9">
    <w:nsid w:val="1B3E47C7"/>
    <w:multiLevelType w:val="hybridMultilevel"/>
    <w:tmpl w:val="5A7CBFF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0">
    <w:nsid w:val="1C7567F6"/>
    <w:multiLevelType w:val="hybridMultilevel"/>
    <w:tmpl w:val="EB629736"/>
    <w:lvl w:ilvl="0" w:tplc="9F142C6E">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1">
    <w:nsid w:val="1DB42C2D"/>
    <w:multiLevelType w:val="hybridMultilevel"/>
    <w:tmpl w:val="804C4D8A"/>
    <w:lvl w:ilvl="0" w:tplc="2DBCDE8E">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2">
    <w:nsid w:val="1DB6762B"/>
    <w:multiLevelType w:val="hybridMultilevel"/>
    <w:tmpl w:val="70EED98A"/>
    <w:lvl w:ilvl="0" w:tplc="041A000F">
      <w:start w:val="1"/>
      <w:numFmt w:val="decimal"/>
      <w:lvlText w:val="%1."/>
      <w:lvlJc w:val="left"/>
      <w:pPr>
        <w:tabs>
          <w:tab w:val="num" w:pos="540"/>
        </w:tabs>
        <w:ind w:left="540" w:hanging="360"/>
      </w:pPr>
      <w:rPr>
        <w:rFonts w:hint="default"/>
      </w:rPr>
    </w:lvl>
    <w:lvl w:ilvl="1" w:tplc="041A0019" w:tentative="true">
      <w:start w:val="1"/>
      <w:numFmt w:val="lowerLetter"/>
      <w:lvlText w:val="%2."/>
      <w:lvlJc w:val="left"/>
      <w:pPr>
        <w:tabs>
          <w:tab w:val="num" w:pos="1260"/>
        </w:tabs>
        <w:ind w:left="1260" w:hanging="360"/>
      </w:pPr>
    </w:lvl>
    <w:lvl w:ilvl="2" w:tplc="041A001B" w:tentative="true">
      <w:start w:val="1"/>
      <w:numFmt w:val="lowerRoman"/>
      <w:lvlText w:val="%3."/>
      <w:lvlJc w:val="right"/>
      <w:pPr>
        <w:tabs>
          <w:tab w:val="num" w:pos="1980"/>
        </w:tabs>
        <w:ind w:left="1980" w:hanging="180"/>
      </w:pPr>
    </w:lvl>
    <w:lvl w:ilvl="3" w:tplc="041A000F" w:tentative="true">
      <w:start w:val="1"/>
      <w:numFmt w:val="decimal"/>
      <w:lvlText w:val="%4."/>
      <w:lvlJc w:val="left"/>
      <w:pPr>
        <w:tabs>
          <w:tab w:val="num" w:pos="2700"/>
        </w:tabs>
        <w:ind w:left="2700" w:hanging="360"/>
      </w:pPr>
    </w:lvl>
    <w:lvl w:ilvl="4" w:tplc="041A0019" w:tentative="true">
      <w:start w:val="1"/>
      <w:numFmt w:val="lowerLetter"/>
      <w:lvlText w:val="%5."/>
      <w:lvlJc w:val="left"/>
      <w:pPr>
        <w:tabs>
          <w:tab w:val="num" w:pos="3420"/>
        </w:tabs>
        <w:ind w:left="3420" w:hanging="360"/>
      </w:pPr>
    </w:lvl>
    <w:lvl w:ilvl="5" w:tplc="041A001B" w:tentative="true">
      <w:start w:val="1"/>
      <w:numFmt w:val="lowerRoman"/>
      <w:lvlText w:val="%6."/>
      <w:lvlJc w:val="right"/>
      <w:pPr>
        <w:tabs>
          <w:tab w:val="num" w:pos="4140"/>
        </w:tabs>
        <w:ind w:left="4140" w:hanging="180"/>
      </w:pPr>
    </w:lvl>
    <w:lvl w:ilvl="6" w:tplc="041A000F" w:tentative="true">
      <w:start w:val="1"/>
      <w:numFmt w:val="decimal"/>
      <w:lvlText w:val="%7."/>
      <w:lvlJc w:val="left"/>
      <w:pPr>
        <w:tabs>
          <w:tab w:val="num" w:pos="4860"/>
        </w:tabs>
        <w:ind w:left="4860" w:hanging="360"/>
      </w:pPr>
    </w:lvl>
    <w:lvl w:ilvl="7" w:tplc="041A0019" w:tentative="true">
      <w:start w:val="1"/>
      <w:numFmt w:val="lowerLetter"/>
      <w:lvlText w:val="%8."/>
      <w:lvlJc w:val="left"/>
      <w:pPr>
        <w:tabs>
          <w:tab w:val="num" w:pos="5580"/>
        </w:tabs>
        <w:ind w:left="5580" w:hanging="360"/>
      </w:pPr>
    </w:lvl>
    <w:lvl w:ilvl="8" w:tplc="041A001B" w:tentative="true">
      <w:start w:val="1"/>
      <w:numFmt w:val="lowerRoman"/>
      <w:lvlText w:val="%9."/>
      <w:lvlJc w:val="right"/>
      <w:pPr>
        <w:tabs>
          <w:tab w:val="num" w:pos="6300"/>
        </w:tabs>
        <w:ind w:left="6300" w:hanging="180"/>
      </w:pPr>
    </w:lvl>
  </w:abstractNum>
  <w:abstractNum w:abstractNumId="13">
    <w:nsid w:val="1E9145F7"/>
    <w:multiLevelType w:val="hybridMultilevel"/>
    <w:tmpl w:val="5060C49C"/>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4">
    <w:nsid w:val="2AD72D28"/>
    <w:multiLevelType w:val="hybridMultilevel"/>
    <w:tmpl w:val="380EE082"/>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15">
    <w:nsid w:val="2DA70D17"/>
    <w:multiLevelType w:val="hybridMultilevel"/>
    <w:tmpl w:val="169E2132"/>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6">
    <w:nsid w:val="2E12261C"/>
    <w:multiLevelType w:val="hybridMultilevel"/>
    <w:tmpl w:val="4E7450D0"/>
    <w:lvl w:ilvl="0" w:tplc="23F4D0C2">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7">
    <w:nsid w:val="2EB76D0D"/>
    <w:multiLevelType w:val="hybridMultilevel"/>
    <w:tmpl w:val="1A0E06DE"/>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18">
    <w:nsid w:val="2F685A01"/>
    <w:multiLevelType w:val="hybridMultilevel"/>
    <w:tmpl w:val="626C1EF2"/>
    <w:lvl w:ilvl="0" w:tplc="54302C86">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9">
    <w:nsid w:val="30101491"/>
    <w:multiLevelType w:val="hybridMultilevel"/>
    <w:tmpl w:val="C3449158"/>
    <w:lvl w:ilvl="0" w:tplc="0CE866D0">
      <w:start w:val="1"/>
      <w:numFmt w:val="decimalZero"/>
      <w:lvlText w:val="%1."/>
      <w:lvlJc w:val="left"/>
      <w:pPr>
        <w:ind w:left="720" w:hanging="360"/>
      </w:pPr>
      <w:rPr>
        <w:rFonts w:hint="default"/>
        <w:b w:val="false"/>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0">
    <w:nsid w:val="342F3C1B"/>
    <w:multiLevelType w:val="hybridMultilevel"/>
    <w:tmpl w:val="A5F423A2"/>
    <w:lvl w:ilvl="0" w:tplc="D1D08DC0">
      <w:start w:val="1"/>
      <w:numFmt w:val="upperRoman"/>
      <w:lvlText w:val="%1."/>
      <w:lvlJc w:val="left"/>
      <w:pPr>
        <w:ind w:left="1428" w:hanging="720"/>
      </w:pPr>
    </w:lvl>
    <w:lvl w:ilvl="1" w:tplc="041A0019">
      <w:start w:val="1"/>
      <w:numFmt w:val="lowerLetter"/>
      <w:lvlText w:val="%2."/>
      <w:lvlJc w:val="left"/>
      <w:pPr>
        <w:ind w:left="1788" w:hanging="360"/>
      </w:pPr>
    </w:lvl>
    <w:lvl w:ilvl="2" w:tplc="041A001B">
      <w:start w:val="1"/>
      <w:numFmt w:val="lowerRoman"/>
      <w:lvlText w:val="%3."/>
      <w:lvlJc w:val="right"/>
      <w:pPr>
        <w:ind w:left="2508" w:hanging="180"/>
      </w:pPr>
    </w:lvl>
    <w:lvl w:ilvl="3" w:tplc="041A000F">
      <w:start w:val="1"/>
      <w:numFmt w:val="decimal"/>
      <w:lvlText w:val="%4."/>
      <w:lvlJc w:val="left"/>
      <w:pPr>
        <w:ind w:left="3228" w:hanging="360"/>
      </w:pPr>
    </w:lvl>
    <w:lvl w:ilvl="4" w:tplc="041A0019">
      <w:start w:val="1"/>
      <w:numFmt w:val="lowerLetter"/>
      <w:lvlText w:val="%5."/>
      <w:lvlJc w:val="left"/>
      <w:pPr>
        <w:ind w:left="3948" w:hanging="360"/>
      </w:pPr>
    </w:lvl>
    <w:lvl w:ilvl="5" w:tplc="041A001B">
      <w:start w:val="1"/>
      <w:numFmt w:val="lowerRoman"/>
      <w:lvlText w:val="%6."/>
      <w:lvlJc w:val="right"/>
      <w:pPr>
        <w:ind w:left="4668" w:hanging="180"/>
      </w:pPr>
    </w:lvl>
    <w:lvl w:ilvl="6" w:tplc="041A000F">
      <w:start w:val="1"/>
      <w:numFmt w:val="decimal"/>
      <w:lvlText w:val="%7."/>
      <w:lvlJc w:val="left"/>
      <w:pPr>
        <w:ind w:left="5388" w:hanging="360"/>
      </w:pPr>
    </w:lvl>
    <w:lvl w:ilvl="7" w:tplc="041A0019">
      <w:start w:val="1"/>
      <w:numFmt w:val="lowerLetter"/>
      <w:lvlText w:val="%8."/>
      <w:lvlJc w:val="left"/>
      <w:pPr>
        <w:ind w:left="6108" w:hanging="360"/>
      </w:pPr>
    </w:lvl>
    <w:lvl w:ilvl="8" w:tplc="041A001B">
      <w:start w:val="1"/>
      <w:numFmt w:val="lowerRoman"/>
      <w:lvlText w:val="%9."/>
      <w:lvlJc w:val="right"/>
      <w:pPr>
        <w:ind w:left="6828" w:hanging="180"/>
      </w:pPr>
    </w:lvl>
  </w:abstractNum>
  <w:abstractNum w:abstractNumId="21">
    <w:nsid w:val="3F9C001C"/>
    <w:multiLevelType w:val="hybridMultilevel"/>
    <w:tmpl w:val="4B16E170"/>
    <w:lvl w:ilvl="0" w:tplc="0694D1CE">
      <w:start w:val="26"/>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2">
    <w:nsid w:val="42185C66"/>
    <w:multiLevelType w:val="hybridMultilevel"/>
    <w:tmpl w:val="87C076D8"/>
    <w:lvl w:ilvl="0" w:tplc="B256355C">
      <w:start w:val="1"/>
      <w:numFmt w:val="upperRoman"/>
      <w:lvlText w:val="%1."/>
      <w:lvlJc w:val="left"/>
      <w:pPr>
        <w:ind w:left="1425" w:hanging="72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23">
    <w:nsid w:val="44DA10E2"/>
    <w:multiLevelType w:val="hybridMultilevel"/>
    <w:tmpl w:val="E52A33F0"/>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24">
    <w:nsid w:val="4E0B4635"/>
    <w:multiLevelType w:val="hybridMultilevel"/>
    <w:tmpl w:val="DD9C2784"/>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25">
    <w:nsid w:val="4E7E6AD3"/>
    <w:multiLevelType w:val="hybridMultilevel"/>
    <w:tmpl w:val="52004C28"/>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26">
    <w:nsid w:val="4EBA6CA4"/>
    <w:multiLevelType w:val="hybridMultilevel"/>
    <w:tmpl w:val="E2C2D2E4"/>
    <w:lvl w:ilvl="0" w:tplc="80E8E892">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7">
    <w:nsid w:val="55804DCA"/>
    <w:multiLevelType w:val="hybridMultilevel"/>
    <w:tmpl w:val="BBCE3CEE"/>
    <w:lvl w:ilvl="0" w:tplc="07C0CFF0">
      <w:numFmt w:val="bullet"/>
      <w:lvlText w:val="-"/>
      <w:lvlJc w:val="left"/>
      <w:pPr>
        <w:ind w:left="1080" w:hanging="360"/>
      </w:pPr>
      <w:rPr>
        <w:rFonts w:hint="default" w:ascii="Arial" w:hAnsi="Arial" w:eastAsia="Times New Roman" w:cs="Arial"/>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28">
    <w:nsid w:val="57337A1A"/>
    <w:multiLevelType w:val="hybridMultilevel"/>
    <w:tmpl w:val="099C07F0"/>
    <w:lvl w:ilvl="0" w:tplc="041A000F">
      <w:start w:val="1"/>
      <w:numFmt w:val="decimal"/>
      <w:lvlText w:val="%1."/>
      <w:lvlJc w:val="left"/>
      <w:pPr>
        <w:tabs>
          <w:tab w:val="num" w:pos="540"/>
        </w:tabs>
        <w:ind w:left="540" w:hanging="360"/>
      </w:pPr>
      <w:rPr>
        <w:rFonts w:hint="default"/>
      </w:rPr>
    </w:lvl>
    <w:lvl w:ilvl="1" w:tplc="041A0019" w:tentative="true">
      <w:start w:val="1"/>
      <w:numFmt w:val="lowerLetter"/>
      <w:lvlText w:val="%2."/>
      <w:lvlJc w:val="left"/>
      <w:pPr>
        <w:tabs>
          <w:tab w:val="num" w:pos="1260"/>
        </w:tabs>
        <w:ind w:left="1260" w:hanging="360"/>
      </w:pPr>
    </w:lvl>
    <w:lvl w:ilvl="2" w:tplc="041A001B" w:tentative="true">
      <w:start w:val="1"/>
      <w:numFmt w:val="lowerRoman"/>
      <w:lvlText w:val="%3."/>
      <w:lvlJc w:val="right"/>
      <w:pPr>
        <w:tabs>
          <w:tab w:val="num" w:pos="1980"/>
        </w:tabs>
        <w:ind w:left="1980" w:hanging="180"/>
      </w:pPr>
    </w:lvl>
    <w:lvl w:ilvl="3" w:tplc="041A000F" w:tentative="true">
      <w:start w:val="1"/>
      <w:numFmt w:val="decimal"/>
      <w:lvlText w:val="%4."/>
      <w:lvlJc w:val="left"/>
      <w:pPr>
        <w:tabs>
          <w:tab w:val="num" w:pos="2700"/>
        </w:tabs>
        <w:ind w:left="2700" w:hanging="360"/>
      </w:pPr>
    </w:lvl>
    <w:lvl w:ilvl="4" w:tplc="041A0019" w:tentative="true">
      <w:start w:val="1"/>
      <w:numFmt w:val="lowerLetter"/>
      <w:lvlText w:val="%5."/>
      <w:lvlJc w:val="left"/>
      <w:pPr>
        <w:tabs>
          <w:tab w:val="num" w:pos="3420"/>
        </w:tabs>
        <w:ind w:left="3420" w:hanging="360"/>
      </w:pPr>
    </w:lvl>
    <w:lvl w:ilvl="5" w:tplc="041A001B" w:tentative="true">
      <w:start w:val="1"/>
      <w:numFmt w:val="lowerRoman"/>
      <w:lvlText w:val="%6."/>
      <w:lvlJc w:val="right"/>
      <w:pPr>
        <w:tabs>
          <w:tab w:val="num" w:pos="4140"/>
        </w:tabs>
        <w:ind w:left="4140" w:hanging="180"/>
      </w:pPr>
    </w:lvl>
    <w:lvl w:ilvl="6" w:tplc="041A000F" w:tentative="true">
      <w:start w:val="1"/>
      <w:numFmt w:val="decimal"/>
      <w:lvlText w:val="%7."/>
      <w:lvlJc w:val="left"/>
      <w:pPr>
        <w:tabs>
          <w:tab w:val="num" w:pos="4860"/>
        </w:tabs>
        <w:ind w:left="4860" w:hanging="360"/>
      </w:pPr>
    </w:lvl>
    <w:lvl w:ilvl="7" w:tplc="041A0019" w:tentative="true">
      <w:start w:val="1"/>
      <w:numFmt w:val="lowerLetter"/>
      <w:lvlText w:val="%8."/>
      <w:lvlJc w:val="left"/>
      <w:pPr>
        <w:tabs>
          <w:tab w:val="num" w:pos="5580"/>
        </w:tabs>
        <w:ind w:left="5580" w:hanging="360"/>
      </w:pPr>
    </w:lvl>
    <w:lvl w:ilvl="8" w:tplc="041A001B" w:tentative="true">
      <w:start w:val="1"/>
      <w:numFmt w:val="lowerRoman"/>
      <w:lvlText w:val="%9."/>
      <w:lvlJc w:val="right"/>
      <w:pPr>
        <w:tabs>
          <w:tab w:val="num" w:pos="6300"/>
        </w:tabs>
        <w:ind w:left="6300" w:hanging="180"/>
      </w:pPr>
    </w:lvl>
  </w:abstractNum>
  <w:abstractNum w:abstractNumId="29">
    <w:nsid w:val="5B5D52F4"/>
    <w:multiLevelType w:val="hybridMultilevel"/>
    <w:tmpl w:val="2B001D2E"/>
    <w:lvl w:ilvl="0" w:tplc="6FAEE9C0">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30">
    <w:nsid w:val="62F104AD"/>
    <w:multiLevelType w:val="hybridMultilevel"/>
    <w:tmpl w:val="924ABB84"/>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31">
    <w:nsid w:val="67556554"/>
    <w:multiLevelType w:val="hybridMultilevel"/>
    <w:tmpl w:val="7130DC9E"/>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32">
    <w:nsid w:val="693E4BD8"/>
    <w:multiLevelType w:val="hybridMultilevel"/>
    <w:tmpl w:val="6A42F47C"/>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33">
    <w:nsid w:val="731D7412"/>
    <w:multiLevelType w:val="hybridMultilevel"/>
    <w:tmpl w:val="12000C32"/>
    <w:lvl w:ilvl="0" w:tplc="33443336">
      <w:start w:val="1"/>
      <w:numFmt w:val="upperRoman"/>
      <w:lvlText w:val="%1."/>
      <w:lvlJc w:val="left"/>
      <w:pPr>
        <w:ind w:left="1425" w:hanging="72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34">
    <w:nsid w:val="75936679"/>
    <w:multiLevelType w:val="hybridMultilevel"/>
    <w:tmpl w:val="D7EABA50"/>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35">
    <w:nsid w:val="796C7249"/>
    <w:multiLevelType w:val="hybridMultilevel"/>
    <w:tmpl w:val="2190089A"/>
    <w:lvl w:ilvl="0" w:tplc="AC5A8CDA">
      <w:start w:val="2"/>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num w:numId="1">
    <w:abstractNumId w:val="7"/>
  </w:num>
  <w:num w:numId="2">
    <w:abstractNumId w:val="31"/>
  </w:num>
  <w:num w:numId="3">
    <w:abstractNumId w:val="17"/>
  </w:num>
  <w:num w:numId="4">
    <w:abstractNumId w:val="32"/>
  </w:num>
  <w:num w:numId="5">
    <w:abstractNumId w:val="6"/>
  </w:num>
  <w:num w:numId="6">
    <w:abstractNumId w:val="14"/>
  </w:num>
  <w:num w:numId="7">
    <w:abstractNumId w:val="0"/>
  </w:num>
  <w:num w:numId="8">
    <w:abstractNumId w:val="24"/>
  </w:num>
  <w:num w:numId="9">
    <w:abstractNumId w:val="34"/>
  </w:num>
  <w:num w:numId="10">
    <w:abstractNumId w:val="2"/>
  </w:num>
  <w:num w:numId="11">
    <w:abstractNumId w:val="30"/>
  </w:num>
  <w:num w:numId="12">
    <w:abstractNumId w:val="25"/>
  </w:num>
  <w:num w:numId="13">
    <w:abstractNumId w:val="5"/>
  </w:num>
  <w:num w:numId="14">
    <w:abstractNumId w:val="12"/>
  </w:num>
  <w:num w:numId="15">
    <w:abstractNumId w:val="28"/>
  </w:num>
  <w:num w:numId="16">
    <w:abstractNumId w:val="23"/>
  </w:num>
  <w:num w:numId="17">
    <w:abstractNumId w:val="19"/>
  </w:num>
  <w:num w:numId="18">
    <w:abstractNumId w:val="18"/>
  </w:num>
  <w:num w:numId="19">
    <w:abstractNumId w:val="26"/>
  </w:num>
  <w:num w:numId="20">
    <w:abstractNumId w:val="29"/>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num>
  <w:num w:numId="23">
    <w:abstractNumId w:val="22"/>
  </w:num>
  <w:num w:numId="24">
    <w:abstractNumId w:val="16"/>
  </w:num>
  <w:num w:numId="25">
    <w:abstractNumId w:val="10"/>
  </w:num>
  <w:num w:numId="26">
    <w:abstractNumId w:val="3"/>
  </w:num>
  <w:num w:numId="27">
    <w:abstractNumId w:val="1"/>
  </w:num>
  <w:num w:numId="28">
    <w:abstractNumId w:val="8"/>
  </w:num>
  <w:num w:numId="29">
    <w:abstractNumId w:val="35"/>
  </w:num>
  <w:num w:numId="30">
    <w:abstractNumId w:val="21"/>
  </w:num>
  <w:num w:numId="31">
    <w:abstractNumId w:val="27"/>
  </w:num>
  <w:num w:numId="32">
    <w:abstractNumId w:val="15"/>
  </w:num>
  <w:num w:numId="33">
    <w:abstractNumId w:val="11"/>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num>
  <w:num w:numId="36">
    <w:abstractNumId w:val="4"/>
  </w:num>
</w:number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attachedTemplate r:id="rId1"/>
  <w:stylePaneFormatFilter w:val="3F01"/>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87206"/>
    <w:rsid w:val="00000488"/>
    <w:rsid w:val="00000FB5"/>
    <w:rsid w:val="00000FF0"/>
    <w:rsid w:val="00001134"/>
    <w:rsid w:val="000015EC"/>
    <w:rsid w:val="0000172E"/>
    <w:rsid w:val="00002D03"/>
    <w:rsid w:val="000034DA"/>
    <w:rsid w:val="000035BC"/>
    <w:rsid w:val="00004F9E"/>
    <w:rsid w:val="000055FA"/>
    <w:rsid w:val="0000591B"/>
    <w:rsid w:val="000073B3"/>
    <w:rsid w:val="00007580"/>
    <w:rsid w:val="000075E7"/>
    <w:rsid w:val="0001029D"/>
    <w:rsid w:val="00010E24"/>
    <w:rsid w:val="0001117F"/>
    <w:rsid w:val="00011DFB"/>
    <w:rsid w:val="00012747"/>
    <w:rsid w:val="00012CD4"/>
    <w:rsid w:val="00013B91"/>
    <w:rsid w:val="00013D41"/>
    <w:rsid w:val="000148FA"/>
    <w:rsid w:val="0001548F"/>
    <w:rsid w:val="00015679"/>
    <w:rsid w:val="00016828"/>
    <w:rsid w:val="00016E0F"/>
    <w:rsid w:val="0001743B"/>
    <w:rsid w:val="000174A6"/>
    <w:rsid w:val="00017624"/>
    <w:rsid w:val="00017F01"/>
    <w:rsid w:val="00017F57"/>
    <w:rsid w:val="000202DF"/>
    <w:rsid w:val="0002294D"/>
    <w:rsid w:val="00022FD7"/>
    <w:rsid w:val="00023233"/>
    <w:rsid w:val="000235B3"/>
    <w:rsid w:val="000239FD"/>
    <w:rsid w:val="00023EC6"/>
    <w:rsid w:val="000247B8"/>
    <w:rsid w:val="00024AA4"/>
    <w:rsid w:val="0002500E"/>
    <w:rsid w:val="000251FF"/>
    <w:rsid w:val="00025549"/>
    <w:rsid w:val="00025D96"/>
    <w:rsid w:val="00025EEA"/>
    <w:rsid w:val="00026095"/>
    <w:rsid w:val="00026113"/>
    <w:rsid w:val="000261B9"/>
    <w:rsid w:val="00026876"/>
    <w:rsid w:val="00026AE0"/>
    <w:rsid w:val="00027149"/>
    <w:rsid w:val="0003049C"/>
    <w:rsid w:val="00030DD2"/>
    <w:rsid w:val="00031124"/>
    <w:rsid w:val="00031142"/>
    <w:rsid w:val="00031F05"/>
    <w:rsid w:val="00032D2F"/>
    <w:rsid w:val="00033879"/>
    <w:rsid w:val="00033ADD"/>
    <w:rsid w:val="0003468D"/>
    <w:rsid w:val="000349A2"/>
    <w:rsid w:val="000349BE"/>
    <w:rsid w:val="000358B0"/>
    <w:rsid w:val="00036043"/>
    <w:rsid w:val="00036B9D"/>
    <w:rsid w:val="00036C86"/>
    <w:rsid w:val="00036DE6"/>
    <w:rsid w:val="00037363"/>
    <w:rsid w:val="00037BAC"/>
    <w:rsid w:val="00040351"/>
    <w:rsid w:val="00040A5C"/>
    <w:rsid w:val="00040C72"/>
    <w:rsid w:val="0004167D"/>
    <w:rsid w:val="00041D8F"/>
    <w:rsid w:val="00041F24"/>
    <w:rsid w:val="0004248E"/>
    <w:rsid w:val="000425DC"/>
    <w:rsid w:val="00042BB1"/>
    <w:rsid w:val="00042D38"/>
    <w:rsid w:val="00043F9C"/>
    <w:rsid w:val="00043FBD"/>
    <w:rsid w:val="000449EF"/>
    <w:rsid w:val="000462CF"/>
    <w:rsid w:val="00046359"/>
    <w:rsid w:val="000468D0"/>
    <w:rsid w:val="00046924"/>
    <w:rsid w:val="00046D6E"/>
    <w:rsid w:val="00046F47"/>
    <w:rsid w:val="000471C6"/>
    <w:rsid w:val="000474C1"/>
    <w:rsid w:val="00050469"/>
    <w:rsid w:val="00050987"/>
    <w:rsid w:val="00051C58"/>
    <w:rsid w:val="000521DB"/>
    <w:rsid w:val="00052D92"/>
    <w:rsid w:val="00052FA2"/>
    <w:rsid w:val="00054ACD"/>
    <w:rsid w:val="00054ACE"/>
    <w:rsid w:val="00054BAF"/>
    <w:rsid w:val="00054C82"/>
    <w:rsid w:val="000550AE"/>
    <w:rsid w:val="00055257"/>
    <w:rsid w:val="00055C52"/>
    <w:rsid w:val="000564AD"/>
    <w:rsid w:val="000568D6"/>
    <w:rsid w:val="000569D5"/>
    <w:rsid w:val="00056E8D"/>
    <w:rsid w:val="00056EC1"/>
    <w:rsid w:val="000617EE"/>
    <w:rsid w:val="0006181E"/>
    <w:rsid w:val="00061F9F"/>
    <w:rsid w:val="000621BE"/>
    <w:rsid w:val="000622C3"/>
    <w:rsid w:val="000631ED"/>
    <w:rsid w:val="000639CB"/>
    <w:rsid w:val="000645CE"/>
    <w:rsid w:val="00064A8E"/>
    <w:rsid w:val="00064EE6"/>
    <w:rsid w:val="00064F73"/>
    <w:rsid w:val="00065098"/>
    <w:rsid w:val="000654D8"/>
    <w:rsid w:val="000657AB"/>
    <w:rsid w:val="00066073"/>
    <w:rsid w:val="00066086"/>
    <w:rsid w:val="000660EC"/>
    <w:rsid w:val="0006663F"/>
    <w:rsid w:val="00066AEB"/>
    <w:rsid w:val="00066D9F"/>
    <w:rsid w:val="0006752A"/>
    <w:rsid w:val="00070D47"/>
    <w:rsid w:val="000713F0"/>
    <w:rsid w:val="0007323C"/>
    <w:rsid w:val="00073975"/>
    <w:rsid w:val="00075429"/>
    <w:rsid w:val="00075AA0"/>
    <w:rsid w:val="00075BC1"/>
    <w:rsid w:val="00076473"/>
    <w:rsid w:val="000764E5"/>
    <w:rsid w:val="00076785"/>
    <w:rsid w:val="00076C6E"/>
    <w:rsid w:val="00077323"/>
    <w:rsid w:val="00080D26"/>
    <w:rsid w:val="000816DC"/>
    <w:rsid w:val="000824A7"/>
    <w:rsid w:val="00082553"/>
    <w:rsid w:val="00082CA4"/>
    <w:rsid w:val="00083059"/>
    <w:rsid w:val="0008351F"/>
    <w:rsid w:val="00085092"/>
    <w:rsid w:val="00085BCC"/>
    <w:rsid w:val="00085C95"/>
    <w:rsid w:val="0008628E"/>
    <w:rsid w:val="00087484"/>
    <w:rsid w:val="00090319"/>
    <w:rsid w:val="000914A9"/>
    <w:rsid w:val="0009168A"/>
    <w:rsid w:val="00092854"/>
    <w:rsid w:val="00092BA0"/>
    <w:rsid w:val="00093AD3"/>
    <w:rsid w:val="0009491A"/>
    <w:rsid w:val="000953F2"/>
    <w:rsid w:val="00095F17"/>
    <w:rsid w:val="000961BE"/>
    <w:rsid w:val="00096C70"/>
    <w:rsid w:val="00097500"/>
    <w:rsid w:val="0009782F"/>
    <w:rsid w:val="000979B2"/>
    <w:rsid w:val="000A001D"/>
    <w:rsid w:val="000A0131"/>
    <w:rsid w:val="000A0C0E"/>
    <w:rsid w:val="000A1700"/>
    <w:rsid w:val="000A1719"/>
    <w:rsid w:val="000A2176"/>
    <w:rsid w:val="000A23AA"/>
    <w:rsid w:val="000A2421"/>
    <w:rsid w:val="000A2808"/>
    <w:rsid w:val="000A2AAF"/>
    <w:rsid w:val="000A3A5F"/>
    <w:rsid w:val="000A40DC"/>
    <w:rsid w:val="000A4D17"/>
    <w:rsid w:val="000A50C0"/>
    <w:rsid w:val="000A5384"/>
    <w:rsid w:val="000A63F2"/>
    <w:rsid w:val="000A6F28"/>
    <w:rsid w:val="000A7045"/>
    <w:rsid w:val="000A717B"/>
    <w:rsid w:val="000B018F"/>
    <w:rsid w:val="000B0240"/>
    <w:rsid w:val="000B0789"/>
    <w:rsid w:val="000B0889"/>
    <w:rsid w:val="000B0C4D"/>
    <w:rsid w:val="000B1405"/>
    <w:rsid w:val="000B2479"/>
    <w:rsid w:val="000B2ACB"/>
    <w:rsid w:val="000B4A9E"/>
    <w:rsid w:val="000B518F"/>
    <w:rsid w:val="000B596C"/>
    <w:rsid w:val="000B5DAF"/>
    <w:rsid w:val="000B658C"/>
    <w:rsid w:val="000B7353"/>
    <w:rsid w:val="000B7378"/>
    <w:rsid w:val="000B738F"/>
    <w:rsid w:val="000B7ADF"/>
    <w:rsid w:val="000B7B9C"/>
    <w:rsid w:val="000C005E"/>
    <w:rsid w:val="000C0789"/>
    <w:rsid w:val="000C0AF5"/>
    <w:rsid w:val="000C0BF2"/>
    <w:rsid w:val="000C2475"/>
    <w:rsid w:val="000C2536"/>
    <w:rsid w:val="000C2847"/>
    <w:rsid w:val="000C3261"/>
    <w:rsid w:val="000C32A2"/>
    <w:rsid w:val="000C3885"/>
    <w:rsid w:val="000C3B03"/>
    <w:rsid w:val="000C3D41"/>
    <w:rsid w:val="000C4077"/>
    <w:rsid w:val="000C501C"/>
    <w:rsid w:val="000C5593"/>
    <w:rsid w:val="000C59FE"/>
    <w:rsid w:val="000C5D28"/>
    <w:rsid w:val="000C644B"/>
    <w:rsid w:val="000C6C4A"/>
    <w:rsid w:val="000C78AA"/>
    <w:rsid w:val="000D05FE"/>
    <w:rsid w:val="000D0E9A"/>
    <w:rsid w:val="000D0F06"/>
    <w:rsid w:val="000D1561"/>
    <w:rsid w:val="000D161F"/>
    <w:rsid w:val="000D2056"/>
    <w:rsid w:val="000D25D6"/>
    <w:rsid w:val="000D2784"/>
    <w:rsid w:val="000D3C46"/>
    <w:rsid w:val="000D3E36"/>
    <w:rsid w:val="000D4E7E"/>
    <w:rsid w:val="000D526C"/>
    <w:rsid w:val="000D5CF2"/>
    <w:rsid w:val="000D5E58"/>
    <w:rsid w:val="000D60BB"/>
    <w:rsid w:val="000D640D"/>
    <w:rsid w:val="000D6A0C"/>
    <w:rsid w:val="000D6C40"/>
    <w:rsid w:val="000D6C41"/>
    <w:rsid w:val="000D6C6C"/>
    <w:rsid w:val="000D7246"/>
    <w:rsid w:val="000E0706"/>
    <w:rsid w:val="000E13D2"/>
    <w:rsid w:val="000E1EFD"/>
    <w:rsid w:val="000E216C"/>
    <w:rsid w:val="000E236F"/>
    <w:rsid w:val="000E27B6"/>
    <w:rsid w:val="000E2DCD"/>
    <w:rsid w:val="000E3264"/>
    <w:rsid w:val="000E4A11"/>
    <w:rsid w:val="000E4F15"/>
    <w:rsid w:val="000E6B19"/>
    <w:rsid w:val="000F054F"/>
    <w:rsid w:val="000F0828"/>
    <w:rsid w:val="000F1AD4"/>
    <w:rsid w:val="000F20FE"/>
    <w:rsid w:val="000F231D"/>
    <w:rsid w:val="000F2933"/>
    <w:rsid w:val="000F30AE"/>
    <w:rsid w:val="000F36E5"/>
    <w:rsid w:val="000F3871"/>
    <w:rsid w:val="000F4859"/>
    <w:rsid w:val="000F4F32"/>
    <w:rsid w:val="000F5838"/>
    <w:rsid w:val="000F59A6"/>
    <w:rsid w:val="000F6042"/>
    <w:rsid w:val="000F7173"/>
    <w:rsid w:val="000F71C4"/>
    <w:rsid w:val="000F7422"/>
    <w:rsid w:val="000F756A"/>
    <w:rsid w:val="000F7C67"/>
    <w:rsid w:val="00100245"/>
    <w:rsid w:val="001009B4"/>
    <w:rsid w:val="00100D26"/>
    <w:rsid w:val="00101553"/>
    <w:rsid w:val="00101EF4"/>
    <w:rsid w:val="00103B0E"/>
    <w:rsid w:val="00104560"/>
    <w:rsid w:val="0010643A"/>
    <w:rsid w:val="00106C4D"/>
    <w:rsid w:val="001079CE"/>
    <w:rsid w:val="00107A36"/>
    <w:rsid w:val="00111008"/>
    <w:rsid w:val="0011116A"/>
    <w:rsid w:val="00111172"/>
    <w:rsid w:val="00111D1F"/>
    <w:rsid w:val="00112ED8"/>
    <w:rsid w:val="001134D6"/>
    <w:rsid w:val="001137B3"/>
    <w:rsid w:val="00113E20"/>
    <w:rsid w:val="00114587"/>
    <w:rsid w:val="001148C2"/>
    <w:rsid w:val="00114C6F"/>
    <w:rsid w:val="00114E18"/>
    <w:rsid w:val="001151F9"/>
    <w:rsid w:val="001153DE"/>
    <w:rsid w:val="0011658E"/>
    <w:rsid w:val="00116806"/>
    <w:rsid w:val="00116DAF"/>
    <w:rsid w:val="00117A22"/>
    <w:rsid w:val="001205FE"/>
    <w:rsid w:val="00121A1F"/>
    <w:rsid w:val="00121F6A"/>
    <w:rsid w:val="0012253A"/>
    <w:rsid w:val="00124E9D"/>
    <w:rsid w:val="00127658"/>
    <w:rsid w:val="00127AEB"/>
    <w:rsid w:val="00127B97"/>
    <w:rsid w:val="0013065A"/>
    <w:rsid w:val="00130D05"/>
    <w:rsid w:val="00132814"/>
    <w:rsid w:val="001331D0"/>
    <w:rsid w:val="001334F3"/>
    <w:rsid w:val="00133A4B"/>
    <w:rsid w:val="00133DE4"/>
    <w:rsid w:val="0013411F"/>
    <w:rsid w:val="0013505E"/>
    <w:rsid w:val="00135723"/>
    <w:rsid w:val="00135A36"/>
    <w:rsid w:val="001365AB"/>
    <w:rsid w:val="0013702A"/>
    <w:rsid w:val="0013777F"/>
    <w:rsid w:val="0013793E"/>
    <w:rsid w:val="001403C8"/>
    <w:rsid w:val="00140EBF"/>
    <w:rsid w:val="00141652"/>
    <w:rsid w:val="0014185B"/>
    <w:rsid w:val="00142DE8"/>
    <w:rsid w:val="0014399A"/>
    <w:rsid w:val="00143ABC"/>
    <w:rsid w:val="0014426C"/>
    <w:rsid w:val="001443B2"/>
    <w:rsid w:val="00146049"/>
    <w:rsid w:val="001467E9"/>
    <w:rsid w:val="001476CD"/>
    <w:rsid w:val="00150330"/>
    <w:rsid w:val="00150BC7"/>
    <w:rsid w:val="00150D83"/>
    <w:rsid w:val="001512AD"/>
    <w:rsid w:val="00151828"/>
    <w:rsid w:val="00151C7F"/>
    <w:rsid w:val="00151EC6"/>
    <w:rsid w:val="001520E6"/>
    <w:rsid w:val="00152365"/>
    <w:rsid w:val="00152F3B"/>
    <w:rsid w:val="0015373A"/>
    <w:rsid w:val="00153AC8"/>
    <w:rsid w:val="001541E5"/>
    <w:rsid w:val="00154437"/>
    <w:rsid w:val="00154778"/>
    <w:rsid w:val="0015519D"/>
    <w:rsid w:val="00155375"/>
    <w:rsid w:val="00155F16"/>
    <w:rsid w:val="00156E37"/>
    <w:rsid w:val="00157335"/>
    <w:rsid w:val="00157601"/>
    <w:rsid w:val="00157900"/>
    <w:rsid w:val="00160EC3"/>
    <w:rsid w:val="001610CB"/>
    <w:rsid w:val="00161B32"/>
    <w:rsid w:val="00161C26"/>
    <w:rsid w:val="001635FA"/>
    <w:rsid w:val="0016399D"/>
    <w:rsid w:val="00164792"/>
    <w:rsid w:val="00164DE1"/>
    <w:rsid w:val="00164EEB"/>
    <w:rsid w:val="001660E7"/>
    <w:rsid w:val="0016636A"/>
    <w:rsid w:val="001668B2"/>
    <w:rsid w:val="001674DB"/>
    <w:rsid w:val="00170571"/>
    <w:rsid w:val="001712C6"/>
    <w:rsid w:val="00171353"/>
    <w:rsid w:val="001718D4"/>
    <w:rsid w:val="00171F64"/>
    <w:rsid w:val="00171FD2"/>
    <w:rsid w:val="001720E4"/>
    <w:rsid w:val="00173B9A"/>
    <w:rsid w:val="00174A56"/>
    <w:rsid w:val="00175AC9"/>
    <w:rsid w:val="00175DFB"/>
    <w:rsid w:val="00176AA3"/>
    <w:rsid w:val="00176ABD"/>
    <w:rsid w:val="00177899"/>
    <w:rsid w:val="00181180"/>
    <w:rsid w:val="00181294"/>
    <w:rsid w:val="00181D33"/>
    <w:rsid w:val="00181E6E"/>
    <w:rsid w:val="00182199"/>
    <w:rsid w:val="00183020"/>
    <w:rsid w:val="001836FA"/>
    <w:rsid w:val="00184713"/>
    <w:rsid w:val="00185181"/>
    <w:rsid w:val="00185682"/>
    <w:rsid w:val="00185EC3"/>
    <w:rsid w:val="00185EEE"/>
    <w:rsid w:val="00185F1C"/>
    <w:rsid w:val="00187206"/>
    <w:rsid w:val="00187912"/>
    <w:rsid w:val="00190D55"/>
    <w:rsid w:val="00192388"/>
    <w:rsid w:val="00192951"/>
    <w:rsid w:val="00192B83"/>
    <w:rsid w:val="00193153"/>
    <w:rsid w:val="00193618"/>
    <w:rsid w:val="00193738"/>
    <w:rsid w:val="00194044"/>
    <w:rsid w:val="001941DA"/>
    <w:rsid w:val="00194E83"/>
    <w:rsid w:val="00195D72"/>
    <w:rsid w:val="00195D7D"/>
    <w:rsid w:val="00195E69"/>
    <w:rsid w:val="00196706"/>
    <w:rsid w:val="00196D15"/>
    <w:rsid w:val="001A11B5"/>
    <w:rsid w:val="001A11CC"/>
    <w:rsid w:val="001A147D"/>
    <w:rsid w:val="001A15DD"/>
    <w:rsid w:val="001A168B"/>
    <w:rsid w:val="001A179A"/>
    <w:rsid w:val="001A2AF6"/>
    <w:rsid w:val="001A39C3"/>
    <w:rsid w:val="001A41DA"/>
    <w:rsid w:val="001A41F7"/>
    <w:rsid w:val="001A429A"/>
    <w:rsid w:val="001A4CB5"/>
    <w:rsid w:val="001A6375"/>
    <w:rsid w:val="001A668D"/>
    <w:rsid w:val="001A69B3"/>
    <w:rsid w:val="001A6AF9"/>
    <w:rsid w:val="001A6C89"/>
    <w:rsid w:val="001A75A8"/>
    <w:rsid w:val="001A788F"/>
    <w:rsid w:val="001A78F8"/>
    <w:rsid w:val="001B103C"/>
    <w:rsid w:val="001B2072"/>
    <w:rsid w:val="001B2122"/>
    <w:rsid w:val="001B258B"/>
    <w:rsid w:val="001B28FB"/>
    <w:rsid w:val="001B4A3A"/>
    <w:rsid w:val="001B535C"/>
    <w:rsid w:val="001B689B"/>
    <w:rsid w:val="001B694E"/>
    <w:rsid w:val="001B6D94"/>
    <w:rsid w:val="001B7A2B"/>
    <w:rsid w:val="001B7CAA"/>
    <w:rsid w:val="001C07BE"/>
    <w:rsid w:val="001C11F8"/>
    <w:rsid w:val="001C17FF"/>
    <w:rsid w:val="001C1D11"/>
    <w:rsid w:val="001C21E8"/>
    <w:rsid w:val="001C2FA8"/>
    <w:rsid w:val="001C3277"/>
    <w:rsid w:val="001C3395"/>
    <w:rsid w:val="001C37F5"/>
    <w:rsid w:val="001C3C39"/>
    <w:rsid w:val="001C411C"/>
    <w:rsid w:val="001C464B"/>
    <w:rsid w:val="001C7346"/>
    <w:rsid w:val="001C7B2D"/>
    <w:rsid w:val="001C7EA6"/>
    <w:rsid w:val="001D02FF"/>
    <w:rsid w:val="001D0ED6"/>
    <w:rsid w:val="001D2257"/>
    <w:rsid w:val="001D25AD"/>
    <w:rsid w:val="001D3573"/>
    <w:rsid w:val="001D3BDF"/>
    <w:rsid w:val="001D42AE"/>
    <w:rsid w:val="001D45C6"/>
    <w:rsid w:val="001D518B"/>
    <w:rsid w:val="001D5193"/>
    <w:rsid w:val="001D5CBC"/>
    <w:rsid w:val="001D6448"/>
    <w:rsid w:val="001D6A04"/>
    <w:rsid w:val="001D72BE"/>
    <w:rsid w:val="001D730E"/>
    <w:rsid w:val="001D73EF"/>
    <w:rsid w:val="001D740A"/>
    <w:rsid w:val="001D7E14"/>
    <w:rsid w:val="001D7F7C"/>
    <w:rsid w:val="001E05C1"/>
    <w:rsid w:val="001E0A43"/>
    <w:rsid w:val="001E1285"/>
    <w:rsid w:val="001E133A"/>
    <w:rsid w:val="001E13EF"/>
    <w:rsid w:val="001E189D"/>
    <w:rsid w:val="001E21E8"/>
    <w:rsid w:val="001E392A"/>
    <w:rsid w:val="001E3BA6"/>
    <w:rsid w:val="001E4643"/>
    <w:rsid w:val="001E46D6"/>
    <w:rsid w:val="001E5288"/>
    <w:rsid w:val="001E57D1"/>
    <w:rsid w:val="001E5D3F"/>
    <w:rsid w:val="001E6823"/>
    <w:rsid w:val="001E6EB8"/>
    <w:rsid w:val="001E6F2D"/>
    <w:rsid w:val="001E707B"/>
    <w:rsid w:val="001E78C6"/>
    <w:rsid w:val="001E7F6B"/>
    <w:rsid w:val="001F0128"/>
    <w:rsid w:val="001F0577"/>
    <w:rsid w:val="001F0D7A"/>
    <w:rsid w:val="001F0F05"/>
    <w:rsid w:val="001F1FD4"/>
    <w:rsid w:val="001F37BF"/>
    <w:rsid w:val="001F477C"/>
    <w:rsid w:val="001F5269"/>
    <w:rsid w:val="001F6814"/>
    <w:rsid w:val="001F68EF"/>
    <w:rsid w:val="001F6BB7"/>
    <w:rsid w:val="001F72D8"/>
    <w:rsid w:val="001F72F3"/>
    <w:rsid w:val="001F7F2D"/>
    <w:rsid w:val="001F7FDE"/>
    <w:rsid w:val="00200DD8"/>
    <w:rsid w:val="00201C17"/>
    <w:rsid w:val="00201D4B"/>
    <w:rsid w:val="00202056"/>
    <w:rsid w:val="002029C9"/>
    <w:rsid w:val="00202F1C"/>
    <w:rsid w:val="00203D67"/>
    <w:rsid w:val="00203DD3"/>
    <w:rsid w:val="002048BE"/>
    <w:rsid w:val="002052F4"/>
    <w:rsid w:val="00205502"/>
    <w:rsid w:val="002059CA"/>
    <w:rsid w:val="00205C17"/>
    <w:rsid w:val="00206414"/>
    <w:rsid w:val="0020757B"/>
    <w:rsid w:val="002078D5"/>
    <w:rsid w:val="00210559"/>
    <w:rsid w:val="0021061A"/>
    <w:rsid w:val="002109DA"/>
    <w:rsid w:val="0021109D"/>
    <w:rsid w:val="002127A2"/>
    <w:rsid w:val="00212FF3"/>
    <w:rsid w:val="00214287"/>
    <w:rsid w:val="0021483D"/>
    <w:rsid w:val="00214C4E"/>
    <w:rsid w:val="00216213"/>
    <w:rsid w:val="002169C5"/>
    <w:rsid w:val="00216DC8"/>
    <w:rsid w:val="0021708E"/>
    <w:rsid w:val="00217360"/>
    <w:rsid w:val="00217A60"/>
    <w:rsid w:val="00217FA1"/>
    <w:rsid w:val="002229D2"/>
    <w:rsid w:val="002229E8"/>
    <w:rsid w:val="00222DF1"/>
    <w:rsid w:val="0022382E"/>
    <w:rsid w:val="00224B6F"/>
    <w:rsid w:val="00224BCD"/>
    <w:rsid w:val="0022522D"/>
    <w:rsid w:val="002252B1"/>
    <w:rsid w:val="002271C9"/>
    <w:rsid w:val="00230AF9"/>
    <w:rsid w:val="00230D7A"/>
    <w:rsid w:val="00231780"/>
    <w:rsid w:val="002317CF"/>
    <w:rsid w:val="00232788"/>
    <w:rsid w:val="00232B98"/>
    <w:rsid w:val="00232CBF"/>
    <w:rsid w:val="00232EA6"/>
    <w:rsid w:val="00233664"/>
    <w:rsid w:val="002339C4"/>
    <w:rsid w:val="002342C3"/>
    <w:rsid w:val="00234E36"/>
    <w:rsid w:val="002350A8"/>
    <w:rsid w:val="00235104"/>
    <w:rsid w:val="00235462"/>
    <w:rsid w:val="002355AF"/>
    <w:rsid w:val="00235600"/>
    <w:rsid w:val="0023576F"/>
    <w:rsid w:val="002360EA"/>
    <w:rsid w:val="002360FE"/>
    <w:rsid w:val="00237835"/>
    <w:rsid w:val="00237B5B"/>
    <w:rsid w:val="002408C6"/>
    <w:rsid w:val="002415EC"/>
    <w:rsid w:val="00241697"/>
    <w:rsid w:val="00241863"/>
    <w:rsid w:val="00242795"/>
    <w:rsid w:val="002430E6"/>
    <w:rsid w:val="002432E8"/>
    <w:rsid w:val="00243876"/>
    <w:rsid w:val="002446DB"/>
    <w:rsid w:val="00244902"/>
    <w:rsid w:val="00244DD3"/>
    <w:rsid w:val="00244ED1"/>
    <w:rsid w:val="00245920"/>
    <w:rsid w:val="0024681D"/>
    <w:rsid w:val="00246E2D"/>
    <w:rsid w:val="00247280"/>
    <w:rsid w:val="00247A2B"/>
    <w:rsid w:val="00251217"/>
    <w:rsid w:val="002514F3"/>
    <w:rsid w:val="002519D9"/>
    <w:rsid w:val="00252FD7"/>
    <w:rsid w:val="0025304F"/>
    <w:rsid w:val="00253BB3"/>
    <w:rsid w:val="002543C9"/>
    <w:rsid w:val="002543FB"/>
    <w:rsid w:val="00254CFF"/>
    <w:rsid w:val="00254FB0"/>
    <w:rsid w:val="0025517C"/>
    <w:rsid w:val="0025525B"/>
    <w:rsid w:val="00255281"/>
    <w:rsid w:val="0025667E"/>
    <w:rsid w:val="00256A6C"/>
    <w:rsid w:val="00256A76"/>
    <w:rsid w:val="00256FCA"/>
    <w:rsid w:val="00257341"/>
    <w:rsid w:val="0025768A"/>
    <w:rsid w:val="0025783A"/>
    <w:rsid w:val="002578E4"/>
    <w:rsid w:val="00257FFC"/>
    <w:rsid w:val="00260E57"/>
    <w:rsid w:val="00261521"/>
    <w:rsid w:val="00261F95"/>
    <w:rsid w:val="00262540"/>
    <w:rsid w:val="00262863"/>
    <w:rsid w:val="00262F54"/>
    <w:rsid w:val="002630F9"/>
    <w:rsid w:val="002633C8"/>
    <w:rsid w:val="002634F7"/>
    <w:rsid w:val="002639BF"/>
    <w:rsid w:val="00263AE5"/>
    <w:rsid w:val="0026486A"/>
    <w:rsid w:val="00265681"/>
    <w:rsid w:val="00266401"/>
    <w:rsid w:val="002669A4"/>
    <w:rsid w:val="00267067"/>
    <w:rsid w:val="00267B5E"/>
    <w:rsid w:val="00267E69"/>
    <w:rsid w:val="0027052B"/>
    <w:rsid w:val="00270E6A"/>
    <w:rsid w:val="0027187C"/>
    <w:rsid w:val="002718D7"/>
    <w:rsid w:val="00272521"/>
    <w:rsid w:val="00272BC0"/>
    <w:rsid w:val="002733B7"/>
    <w:rsid w:val="00274141"/>
    <w:rsid w:val="002747D8"/>
    <w:rsid w:val="00275021"/>
    <w:rsid w:val="002753FA"/>
    <w:rsid w:val="00275983"/>
    <w:rsid w:val="002762A8"/>
    <w:rsid w:val="00276DBE"/>
    <w:rsid w:val="00276DFE"/>
    <w:rsid w:val="00277BC2"/>
    <w:rsid w:val="002800E5"/>
    <w:rsid w:val="00280AF7"/>
    <w:rsid w:val="00280D19"/>
    <w:rsid w:val="0028167E"/>
    <w:rsid w:val="00281CA6"/>
    <w:rsid w:val="00281D5F"/>
    <w:rsid w:val="0028359C"/>
    <w:rsid w:val="002836B2"/>
    <w:rsid w:val="00283FC4"/>
    <w:rsid w:val="0028464F"/>
    <w:rsid w:val="0028576B"/>
    <w:rsid w:val="002858FD"/>
    <w:rsid w:val="00285A91"/>
    <w:rsid w:val="002863C7"/>
    <w:rsid w:val="00287A76"/>
    <w:rsid w:val="00287B7A"/>
    <w:rsid w:val="00287D32"/>
    <w:rsid w:val="00287F10"/>
    <w:rsid w:val="0029062D"/>
    <w:rsid w:val="00290791"/>
    <w:rsid w:val="00291551"/>
    <w:rsid w:val="00291618"/>
    <w:rsid w:val="0029208D"/>
    <w:rsid w:val="002947FF"/>
    <w:rsid w:val="002948A9"/>
    <w:rsid w:val="00294AB8"/>
    <w:rsid w:val="002953A5"/>
    <w:rsid w:val="00296CA8"/>
    <w:rsid w:val="00297FF8"/>
    <w:rsid w:val="002A0439"/>
    <w:rsid w:val="002A08FE"/>
    <w:rsid w:val="002A1064"/>
    <w:rsid w:val="002A18AC"/>
    <w:rsid w:val="002A27AD"/>
    <w:rsid w:val="002A2D53"/>
    <w:rsid w:val="002A351F"/>
    <w:rsid w:val="002A477D"/>
    <w:rsid w:val="002A4963"/>
    <w:rsid w:val="002A5B8E"/>
    <w:rsid w:val="002A5EEE"/>
    <w:rsid w:val="002A6131"/>
    <w:rsid w:val="002A64DB"/>
    <w:rsid w:val="002A6547"/>
    <w:rsid w:val="002A6770"/>
    <w:rsid w:val="002A6DF0"/>
    <w:rsid w:val="002A7283"/>
    <w:rsid w:val="002A7611"/>
    <w:rsid w:val="002A765C"/>
    <w:rsid w:val="002A79F0"/>
    <w:rsid w:val="002B022D"/>
    <w:rsid w:val="002B0266"/>
    <w:rsid w:val="002B1346"/>
    <w:rsid w:val="002B1430"/>
    <w:rsid w:val="002B293D"/>
    <w:rsid w:val="002B33B6"/>
    <w:rsid w:val="002B4371"/>
    <w:rsid w:val="002B5A2E"/>
    <w:rsid w:val="002B671E"/>
    <w:rsid w:val="002B70DA"/>
    <w:rsid w:val="002B7D7B"/>
    <w:rsid w:val="002B7DA3"/>
    <w:rsid w:val="002B7FC8"/>
    <w:rsid w:val="002C19CA"/>
    <w:rsid w:val="002C1C8C"/>
    <w:rsid w:val="002C22E5"/>
    <w:rsid w:val="002C2FDA"/>
    <w:rsid w:val="002C43B2"/>
    <w:rsid w:val="002C73D1"/>
    <w:rsid w:val="002C790D"/>
    <w:rsid w:val="002C7926"/>
    <w:rsid w:val="002C7C2D"/>
    <w:rsid w:val="002D1869"/>
    <w:rsid w:val="002D1AA1"/>
    <w:rsid w:val="002D1CB0"/>
    <w:rsid w:val="002D2A25"/>
    <w:rsid w:val="002D2AE7"/>
    <w:rsid w:val="002D2E0E"/>
    <w:rsid w:val="002D3233"/>
    <w:rsid w:val="002D326D"/>
    <w:rsid w:val="002D44F4"/>
    <w:rsid w:val="002D4EF2"/>
    <w:rsid w:val="002D56D8"/>
    <w:rsid w:val="002D570E"/>
    <w:rsid w:val="002D6BF1"/>
    <w:rsid w:val="002D6DA5"/>
    <w:rsid w:val="002D6DFA"/>
    <w:rsid w:val="002E086E"/>
    <w:rsid w:val="002E2672"/>
    <w:rsid w:val="002E2C69"/>
    <w:rsid w:val="002E3B32"/>
    <w:rsid w:val="002E4071"/>
    <w:rsid w:val="002E4C22"/>
    <w:rsid w:val="002E51B1"/>
    <w:rsid w:val="002E59C5"/>
    <w:rsid w:val="002E6189"/>
    <w:rsid w:val="002E6A07"/>
    <w:rsid w:val="002E7035"/>
    <w:rsid w:val="002E75F7"/>
    <w:rsid w:val="002E7E9E"/>
    <w:rsid w:val="002F03E0"/>
    <w:rsid w:val="002F10F8"/>
    <w:rsid w:val="002F16C7"/>
    <w:rsid w:val="002F2771"/>
    <w:rsid w:val="002F32F1"/>
    <w:rsid w:val="002F3AC0"/>
    <w:rsid w:val="002F47AB"/>
    <w:rsid w:val="002F4EF4"/>
    <w:rsid w:val="002F50CE"/>
    <w:rsid w:val="002F540E"/>
    <w:rsid w:val="002F5505"/>
    <w:rsid w:val="002F5578"/>
    <w:rsid w:val="002F627C"/>
    <w:rsid w:val="002F6A43"/>
    <w:rsid w:val="002F6B2C"/>
    <w:rsid w:val="002F6EC6"/>
    <w:rsid w:val="002F70F2"/>
    <w:rsid w:val="002F735D"/>
    <w:rsid w:val="002F7FC7"/>
    <w:rsid w:val="00300217"/>
    <w:rsid w:val="003008E0"/>
    <w:rsid w:val="00300D55"/>
    <w:rsid w:val="00300F74"/>
    <w:rsid w:val="0030214B"/>
    <w:rsid w:val="003024C2"/>
    <w:rsid w:val="0030260B"/>
    <w:rsid w:val="00302730"/>
    <w:rsid w:val="003033EC"/>
    <w:rsid w:val="0030374A"/>
    <w:rsid w:val="00304230"/>
    <w:rsid w:val="0030470E"/>
    <w:rsid w:val="00304796"/>
    <w:rsid w:val="00305626"/>
    <w:rsid w:val="003069B7"/>
    <w:rsid w:val="0030733C"/>
    <w:rsid w:val="00307DD7"/>
    <w:rsid w:val="0031091D"/>
    <w:rsid w:val="00311917"/>
    <w:rsid w:val="00312424"/>
    <w:rsid w:val="003129F3"/>
    <w:rsid w:val="003142C8"/>
    <w:rsid w:val="00314EE8"/>
    <w:rsid w:val="0031501B"/>
    <w:rsid w:val="0031545A"/>
    <w:rsid w:val="003157AA"/>
    <w:rsid w:val="00315C46"/>
    <w:rsid w:val="003177FB"/>
    <w:rsid w:val="00317DAB"/>
    <w:rsid w:val="0032082A"/>
    <w:rsid w:val="003217E7"/>
    <w:rsid w:val="003229D0"/>
    <w:rsid w:val="00323433"/>
    <w:rsid w:val="00323518"/>
    <w:rsid w:val="00323B54"/>
    <w:rsid w:val="00323C28"/>
    <w:rsid w:val="00323E4B"/>
    <w:rsid w:val="00323EFF"/>
    <w:rsid w:val="00324BC6"/>
    <w:rsid w:val="003256BB"/>
    <w:rsid w:val="003258BE"/>
    <w:rsid w:val="00325A98"/>
    <w:rsid w:val="00326323"/>
    <w:rsid w:val="00326365"/>
    <w:rsid w:val="0032685A"/>
    <w:rsid w:val="00326D66"/>
    <w:rsid w:val="0032758C"/>
    <w:rsid w:val="00327791"/>
    <w:rsid w:val="00327D3B"/>
    <w:rsid w:val="00330467"/>
    <w:rsid w:val="00330523"/>
    <w:rsid w:val="00330F08"/>
    <w:rsid w:val="00331137"/>
    <w:rsid w:val="003314FF"/>
    <w:rsid w:val="0033246E"/>
    <w:rsid w:val="003327DB"/>
    <w:rsid w:val="00332C2C"/>
    <w:rsid w:val="00333711"/>
    <w:rsid w:val="00334DA8"/>
    <w:rsid w:val="0033530C"/>
    <w:rsid w:val="003368C7"/>
    <w:rsid w:val="00337B2A"/>
    <w:rsid w:val="003407BE"/>
    <w:rsid w:val="00340CF8"/>
    <w:rsid w:val="00341435"/>
    <w:rsid w:val="00341575"/>
    <w:rsid w:val="00341C68"/>
    <w:rsid w:val="00341F5C"/>
    <w:rsid w:val="003431FC"/>
    <w:rsid w:val="003437B4"/>
    <w:rsid w:val="00343854"/>
    <w:rsid w:val="00343B0E"/>
    <w:rsid w:val="00343C09"/>
    <w:rsid w:val="00343FC8"/>
    <w:rsid w:val="00343FFA"/>
    <w:rsid w:val="00344B31"/>
    <w:rsid w:val="00344EC5"/>
    <w:rsid w:val="00346402"/>
    <w:rsid w:val="00346B86"/>
    <w:rsid w:val="003472BC"/>
    <w:rsid w:val="00350692"/>
    <w:rsid w:val="00350BEC"/>
    <w:rsid w:val="00352A47"/>
    <w:rsid w:val="00352C3D"/>
    <w:rsid w:val="00353431"/>
    <w:rsid w:val="00353585"/>
    <w:rsid w:val="00353974"/>
    <w:rsid w:val="0035450F"/>
    <w:rsid w:val="00354732"/>
    <w:rsid w:val="00354D7D"/>
    <w:rsid w:val="00354ECB"/>
    <w:rsid w:val="00356394"/>
    <w:rsid w:val="0035735C"/>
    <w:rsid w:val="00357ABA"/>
    <w:rsid w:val="00357BDB"/>
    <w:rsid w:val="00357C01"/>
    <w:rsid w:val="003603DC"/>
    <w:rsid w:val="0036048B"/>
    <w:rsid w:val="00360A12"/>
    <w:rsid w:val="00360D80"/>
    <w:rsid w:val="00361726"/>
    <w:rsid w:val="003620AE"/>
    <w:rsid w:val="00362AE5"/>
    <w:rsid w:val="00362F44"/>
    <w:rsid w:val="0036342A"/>
    <w:rsid w:val="00363FB2"/>
    <w:rsid w:val="003646B0"/>
    <w:rsid w:val="003646B9"/>
    <w:rsid w:val="00365569"/>
    <w:rsid w:val="00365CA3"/>
    <w:rsid w:val="003669B3"/>
    <w:rsid w:val="003677E6"/>
    <w:rsid w:val="00367BC9"/>
    <w:rsid w:val="00367BCA"/>
    <w:rsid w:val="00370118"/>
    <w:rsid w:val="00370321"/>
    <w:rsid w:val="00370920"/>
    <w:rsid w:val="00371FDB"/>
    <w:rsid w:val="003724E7"/>
    <w:rsid w:val="00372916"/>
    <w:rsid w:val="00372B7D"/>
    <w:rsid w:val="003758D0"/>
    <w:rsid w:val="00376001"/>
    <w:rsid w:val="0037789E"/>
    <w:rsid w:val="00377EB6"/>
    <w:rsid w:val="00377FB5"/>
    <w:rsid w:val="003804EF"/>
    <w:rsid w:val="00380877"/>
    <w:rsid w:val="0038121D"/>
    <w:rsid w:val="00381892"/>
    <w:rsid w:val="00381C4B"/>
    <w:rsid w:val="00381E74"/>
    <w:rsid w:val="00382CC2"/>
    <w:rsid w:val="00382E93"/>
    <w:rsid w:val="003850F2"/>
    <w:rsid w:val="003850F6"/>
    <w:rsid w:val="003853D4"/>
    <w:rsid w:val="003858F5"/>
    <w:rsid w:val="00385918"/>
    <w:rsid w:val="003870A1"/>
    <w:rsid w:val="003915D5"/>
    <w:rsid w:val="0039175F"/>
    <w:rsid w:val="003919F7"/>
    <w:rsid w:val="00391BBE"/>
    <w:rsid w:val="003920AB"/>
    <w:rsid w:val="00392B7C"/>
    <w:rsid w:val="00392DF2"/>
    <w:rsid w:val="003938C3"/>
    <w:rsid w:val="00393AB1"/>
    <w:rsid w:val="00393F66"/>
    <w:rsid w:val="003944D9"/>
    <w:rsid w:val="00394E9F"/>
    <w:rsid w:val="003950D3"/>
    <w:rsid w:val="00395A05"/>
    <w:rsid w:val="003970B2"/>
    <w:rsid w:val="00397242"/>
    <w:rsid w:val="00397557"/>
    <w:rsid w:val="0039792F"/>
    <w:rsid w:val="003A08C4"/>
    <w:rsid w:val="003A0C0C"/>
    <w:rsid w:val="003A14A8"/>
    <w:rsid w:val="003A1E63"/>
    <w:rsid w:val="003A20A9"/>
    <w:rsid w:val="003A2669"/>
    <w:rsid w:val="003A2AD4"/>
    <w:rsid w:val="003A2B1B"/>
    <w:rsid w:val="003A2E0E"/>
    <w:rsid w:val="003A3302"/>
    <w:rsid w:val="003A35E5"/>
    <w:rsid w:val="003A3844"/>
    <w:rsid w:val="003A45F7"/>
    <w:rsid w:val="003A5CBD"/>
    <w:rsid w:val="003A60AB"/>
    <w:rsid w:val="003A6347"/>
    <w:rsid w:val="003A7330"/>
    <w:rsid w:val="003A749E"/>
    <w:rsid w:val="003B1E3D"/>
    <w:rsid w:val="003B21FE"/>
    <w:rsid w:val="003B23E3"/>
    <w:rsid w:val="003B2FEE"/>
    <w:rsid w:val="003B4380"/>
    <w:rsid w:val="003B462E"/>
    <w:rsid w:val="003B589F"/>
    <w:rsid w:val="003B58A3"/>
    <w:rsid w:val="003B5B38"/>
    <w:rsid w:val="003B61DA"/>
    <w:rsid w:val="003B741D"/>
    <w:rsid w:val="003B79A6"/>
    <w:rsid w:val="003C02B6"/>
    <w:rsid w:val="003C047C"/>
    <w:rsid w:val="003C0743"/>
    <w:rsid w:val="003C0DB8"/>
    <w:rsid w:val="003C13E7"/>
    <w:rsid w:val="003C158C"/>
    <w:rsid w:val="003C16C6"/>
    <w:rsid w:val="003C16DB"/>
    <w:rsid w:val="003C1AC2"/>
    <w:rsid w:val="003C1D3A"/>
    <w:rsid w:val="003C1DE6"/>
    <w:rsid w:val="003C2815"/>
    <w:rsid w:val="003C4000"/>
    <w:rsid w:val="003C56B2"/>
    <w:rsid w:val="003C590B"/>
    <w:rsid w:val="003C5DC1"/>
    <w:rsid w:val="003C6164"/>
    <w:rsid w:val="003C6E8B"/>
    <w:rsid w:val="003D00F1"/>
    <w:rsid w:val="003D127C"/>
    <w:rsid w:val="003D21DE"/>
    <w:rsid w:val="003D246D"/>
    <w:rsid w:val="003D2CDE"/>
    <w:rsid w:val="003D3345"/>
    <w:rsid w:val="003D4376"/>
    <w:rsid w:val="003D52E3"/>
    <w:rsid w:val="003D5FBD"/>
    <w:rsid w:val="003D68A2"/>
    <w:rsid w:val="003D7224"/>
    <w:rsid w:val="003E024C"/>
    <w:rsid w:val="003E10E8"/>
    <w:rsid w:val="003E1B47"/>
    <w:rsid w:val="003E1BC0"/>
    <w:rsid w:val="003E2769"/>
    <w:rsid w:val="003E31FF"/>
    <w:rsid w:val="003E35F2"/>
    <w:rsid w:val="003E374C"/>
    <w:rsid w:val="003E4A7F"/>
    <w:rsid w:val="003E4BF3"/>
    <w:rsid w:val="003E4D92"/>
    <w:rsid w:val="003E524C"/>
    <w:rsid w:val="003E5610"/>
    <w:rsid w:val="003E59E2"/>
    <w:rsid w:val="003E5BA6"/>
    <w:rsid w:val="003E6B1D"/>
    <w:rsid w:val="003E723E"/>
    <w:rsid w:val="003F1B54"/>
    <w:rsid w:val="003F2585"/>
    <w:rsid w:val="003F2D1E"/>
    <w:rsid w:val="003F6226"/>
    <w:rsid w:val="003F635B"/>
    <w:rsid w:val="003F68CE"/>
    <w:rsid w:val="003F6BDD"/>
    <w:rsid w:val="003F710B"/>
    <w:rsid w:val="00400E37"/>
    <w:rsid w:val="004013B1"/>
    <w:rsid w:val="0040196D"/>
    <w:rsid w:val="00401D20"/>
    <w:rsid w:val="0040210E"/>
    <w:rsid w:val="004024DB"/>
    <w:rsid w:val="00403D41"/>
    <w:rsid w:val="0040421F"/>
    <w:rsid w:val="00404D59"/>
    <w:rsid w:val="00404F14"/>
    <w:rsid w:val="00405BA5"/>
    <w:rsid w:val="0040638F"/>
    <w:rsid w:val="004064B4"/>
    <w:rsid w:val="00406DAB"/>
    <w:rsid w:val="00407A58"/>
    <w:rsid w:val="00407C1D"/>
    <w:rsid w:val="00407F93"/>
    <w:rsid w:val="004107B3"/>
    <w:rsid w:val="004117D3"/>
    <w:rsid w:val="004118B3"/>
    <w:rsid w:val="0041194B"/>
    <w:rsid w:val="00411C43"/>
    <w:rsid w:val="00411D5B"/>
    <w:rsid w:val="004123A3"/>
    <w:rsid w:val="004134B2"/>
    <w:rsid w:val="004139F5"/>
    <w:rsid w:val="00413D7A"/>
    <w:rsid w:val="00415E90"/>
    <w:rsid w:val="0041606C"/>
    <w:rsid w:val="00416EC5"/>
    <w:rsid w:val="00417081"/>
    <w:rsid w:val="004170D4"/>
    <w:rsid w:val="004174D7"/>
    <w:rsid w:val="00417AB5"/>
    <w:rsid w:val="00420473"/>
    <w:rsid w:val="004227B6"/>
    <w:rsid w:val="00423214"/>
    <w:rsid w:val="0042329F"/>
    <w:rsid w:val="004238CF"/>
    <w:rsid w:val="00423984"/>
    <w:rsid w:val="00423CCE"/>
    <w:rsid w:val="00423CDC"/>
    <w:rsid w:val="00424384"/>
    <w:rsid w:val="004243E1"/>
    <w:rsid w:val="00424798"/>
    <w:rsid w:val="00424B6E"/>
    <w:rsid w:val="004260D5"/>
    <w:rsid w:val="00426D9F"/>
    <w:rsid w:val="00427265"/>
    <w:rsid w:val="004272F7"/>
    <w:rsid w:val="004277D5"/>
    <w:rsid w:val="004278E0"/>
    <w:rsid w:val="004301AD"/>
    <w:rsid w:val="004305D6"/>
    <w:rsid w:val="004307EE"/>
    <w:rsid w:val="004309EF"/>
    <w:rsid w:val="00430ABB"/>
    <w:rsid w:val="00430C7B"/>
    <w:rsid w:val="004312CE"/>
    <w:rsid w:val="00432522"/>
    <w:rsid w:val="00432630"/>
    <w:rsid w:val="00432672"/>
    <w:rsid w:val="00432C6C"/>
    <w:rsid w:val="00432CC1"/>
    <w:rsid w:val="004331C2"/>
    <w:rsid w:val="00433289"/>
    <w:rsid w:val="00433E8A"/>
    <w:rsid w:val="00433F08"/>
    <w:rsid w:val="00434167"/>
    <w:rsid w:val="00434605"/>
    <w:rsid w:val="0043479F"/>
    <w:rsid w:val="004352BD"/>
    <w:rsid w:val="004356CB"/>
    <w:rsid w:val="00435ED4"/>
    <w:rsid w:val="004361FE"/>
    <w:rsid w:val="0043724C"/>
    <w:rsid w:val="00440096"/>
    <w:rsid w:val="00440CC8"/>
    <w:rsid w:val="00441873"/>
    <w:rsid w:val="004419AF"/>
    <w:rsid w:val="00441B68"/>
    <w:rsid w:val="0044246F"/>
    <w:rsid w:val="004428AC"/>
    <w:rsid w:val="00442E05"/>
    <w:rsid w:val="00443041"/>
    <w:rsid w:val="00443B0C"/>
    <w:rsid w:val="00444204"/>
    <w:rsid w:val="00444592"/>
    <w:rsid w:val="00445143"/>
    <w:rsid w:val="0044597C"/>
    <w:rsid w:val="004462F6"/>
    <w:rsid w:val="004472A4"/>
    <w:rsid w:val="00447C8A"/>
    <w:rsid w:val="004501AB"/>
    <w:rsid w:val="00450200"/>
    <w:rsid w:val="004506DE"/>
    <w:rsid w:val="00451405"/>
    <w:rsid w:val="004517FB"/>
    <w:rsid w:val="00451C30"/>
    <w:rsid w:val="0045206F"/>
    <w:rsid w:val="0045297F"/>
    <w:rsid w:val="00452B80"/>
    <w:rsid w:val="004530B8"/>
    <w:rsid w:val="004537F4"/>
    <w:rsid w:val="004540F3"/>
    <w:rsid w:val="004546FC"/>
    <w:rsid w:val="004557A1"/>
    <w:rsid w:val="00455908"/>
    <w:rsid w:val="00455AB4"/>
    <w:rsid w:val="00456477"/>
    <w:rsid w:val="004569C4"/>
    <w:rsid w:val="00457AF6"/>
    <w:rsid w:val="00460184"/>
    <w:rsid w:val="00460AFB"/>
    <w:rsid w:val="00460F1C"/>
    <w:rsid w:val="004610DB"/>
    <w:rsid w:val="004611DC"/>
    <w:rsid w:val="00461688"/>
    <w:rsid w:val="00461D7E"/>
    <w:rsid w:val="00464F0E"/>
    <w:rsid w:val="00464F95"/>
    <w:rsid w:val="00465D5D"/>
    <w:rsid w:val="00465F49"/>
    <w:rsid w:val="00470C35"/>
    <w:rsid w:val="004715D0"/>
    <w:rsid w:val="00471972"/>
    <w:rsid w:val="00471DD3"/>
    <w:rsid w:val="004723CB"/>
    <w:rsid w:val="004725D0"/>
    <w:rsid w:val="00472A1D"/>
    <w:rsid w:val="00472CA4"/>
    <w:rsid w:val="00473896"/>
    <w:rsid w:val="00474864"/>
    <w:rsid w:val="0047515B"/>
    <w:rsid w:val="0047658E"/>
    <w:rsid w:val="00476919"/>
    <w:rsid w:val="00476F96"/>
    <w:rsid w:val="00477034"/>
    <w:rsid w:val="0047768E"/>
    <w:rsid w:val="004806D9"/>
    <w:rsid w:val="00480C6E"/>
    <w:rsid w:val="00480C71"/>
    <w:rsid w:val="004810C5"/>
    <w:rsid w:val="00481433"/>
    <w:rsid w:val="0048143A"/>
    <w:rsid w:val="00481D3D"/>
    <w:rsid w:val="00482E36"/>
    <w:rsid w:val="00482EFE"/>
    <w:rsid w:val="0048328A"/>
    <w:rsid w:val="00483E16"/>
    <w:rsid w:val="00484E38"/>
    <w:rsid w:val="00485167"/>
    <w:rsid w:val="004861D6"/>
    <w:rsid w:val="00487B56"/>
    <w:rsid w:val="004919E8"/>
    <w:rsid w:val="00491D11"/>
    <w:rsid w:val="00492081"/>
    <w:rsid w:val="0049280E"/>
    <w:rsid w:val="00492933"/>
    <w:rsid w:val="00492F65"/>
    <w:rsid w:val="004935F9"/>
    <w:rsid w:val="00493A76"/>
    <w:rsid w:val="00493DA7"/>
    <w:rsid w:val="004940AE"/>
    <w:rsid w:val="00494717"/>
    <w:rsid w:val="0049552A"/>
    <w:rsid w:val="00495A2E"/>
    <w:rsid w:val="00496199"/>
    <w:rsid w:val="0049710E"/>
    <w:rsid w:val="004971E0"/>
    <w:rsid w:val="0049756C"/>
    <w:rsid w:val="004A029E"/>
    <w:rsid w:val="004A0DDE"/>
    <w:rsid w:val="004A14C7"/>
    <w:rsid w:val="004A2AB3"/>
    <w:rsid w:val="004A2E09"/>
    <w:rsid w:val="004A3634"/>
    <w:rsid w:val="004A3A78"/>
    <w:rsid w:val="004A3AA3"/>
    <w:rsid w:val="004A42B3"/>
    <w:rsid w:val="004A43E3"/>
    <w:rsid w:val="004A7171"/>
    <w:rsid w:val="004A73B9"/>
    <w:rsid w:val="004A76ED"/>
    <w:rsid w:val="004A7EDA"/>
    <w:rsid w:val="004B07A6"/>
    <w:rsid w:val="004B1DDE"/>
    <w:rsid w:val="004B2615"/>
    <w:rsid w:val="004B31FA"/>
    <w:rsid w:val="004B367F"/>
    <w:rsid w:val="004B465D"/>
    <w:rsid w:val="004B4781"/>
    <w:rsid w:val="004B4F3A"/>
    <w:rsid w:val="004B6073"/>
    <w:rsid w:val="004B68A6"/>
    <w:rsid w:val="004B6E66"/>
    <w:rsid w:val="004B79C3"/>
    <w:rsid w:val="004C13D5"/>
    <w:rsid w:val="004C319C"/>
    <w:rsid w:val="004C4447"/>
    <w:rsid w:val="004C48A1"/>
    <w:rsid w:val="004C6115"/>
    <w:rsid w:val="004C6889"/>
    <w:rsid w:val="004C68A8"/>
    <w:rsid w:val="004C6A93"/>
    <w:rsid w:val="004D059C"/>
    <w:rsid w:val="004D25C6"/>
    <w:rsid w:val="004D27CE"/>
    <w:rsid w:val="004D29D3"/>
    <w:rsid w:val="004D30D1"/>
    <w:rsid w:val="004D3D73"/>
    <w:rsid w:val="004D4076"/>
    <w:rsid w:val="004D5B4E"/>
    <w:rsid w:val="004D5EA2"/>
    <w:rsid w:val="004D620A"/>
    <w:rsid w:val="004E10EB"/>
    <w:rsid w:val="004E152A"/>
    <w:rsid w:val="004E1726"/>
    <w:rsid w:val="004E176B"/>
    <w:rsid w:val="004E207F"/>
    <w:rsid w:val="004E2346"/>
    <w:rsid w:val="004E2595"/>
    <w:rsid w:val="004E2A1E"/>
    <w:rsid w:val="004E2DBD"/>
    <w:rsid w:val="004E4BC0"/>
    <w:rsid w:val="004E4C1E"/>
    <w:rsid w:val="004E5AC3"/>
    <w:rsid w:val="004E61FB"/>
    <w:rsid w:val="004F18AC"/>
    <w:rsid w:val="004F2799"/>
    <w:rsid w:val="004F451F"/>
    <w:rsid w:val="004F45C8"/>
    <w:rsid w:val="004F4885"/>
    <w:rsid w:val="004F5230"/>
    <w:rsid w:val="004F54E4"/>
    <w:rsid w:val="004F5608"/>
    <w:rsid w:val="004F5B7F"/>
    <w:rsid w:val="004F5EE0"/>
    <w:rsid w:val="004F6435"/>
    <w:rsid w:val="004F659B"/>
    <w:rsid w:val="004F6D27"/>
    <w:rsid w:val="004F70B0"/>
    <w:rsid w:val="004F73F0"/>
    <w:rsid w:val="004F764C"/>
    <w:rsid w:val="00500BD0"/>
    <w:rsid w:val="005021AA"/>
    <w:rsid w:val="00502747"/>
    <w:rsid w:val="00502925"/>
    <w:rsid w:val="00502DDF"/>
    <w:rsid w:val="0050353A"/>
    <w:rsid w:val="005039EB"/>
    <w:rsid w:val="00503B6F"/>
    <w:rsid w:val="00503F3C"/>
    <w:rsid w:val="0050508D"/>
    <w:rsid w:val="00505601"/>
    <w:rsid w:val="005061A0"/>
    <w:rsid w:val="00506B2F"/>
    <w:rsid w:val="00510BAA"/>
    <w:rsid w:val="005119F1"/>
    <w:rsid w:val="005119F7"/>
    <w:rsid w:val="00511A12"/>
    <w:rsid w:val="0051282A"/>
    <w:rsid w:val="00513417"/>
    <w:rsid w:val="005137B0"/>
    <w:rsid w:val="00513806"/>
    <w:rsid w:val="0051406F"/>
    <w:rsid w:val="005145C0"/>
    <w:rsid w:val="005166DB"/>
    <w:rsid w:val="00517056"/>
    <w:rsid w:val="00517965"/>
    <w:rsid w:val="00520818"/>
    <w:rsid w:val="00521386"/>
    <w:rsid w:val="0052179C"/>
    <w:rsid w:val="00523914"/>
    <w:rsid w:val="00524654"/>
    <w:rsid w:val="005248E8"/>
    <w:rsid w:val="00524CB6"/>
    <w:rsid w:val="00524EC5"/>
    <w:rsid w:val="0052512D"/>
    <w:rsid w:val="005251D4"/>
    <w:rsid w:val="005253C7"/>
    <w:rsid w:val="00525D87"/>
    <w:rsid w:val="00525E61"/>
    <w:rsid w:val="00525E74"/>
    <w:rsid w:val="00526DEC"/>
    <w:rsid w:val="00527B1B"/>
    <w:rsid w:val="00527F39"/>
    <w:rsid w:val="00527F84"/>
    <w:rsid w:val="005307DC"/>
    <w:rsid w:val="00531FD8"/>
    <w:rsid w:val="005329BF"/>
    <w:rsid w:val="00532FC1"/>
    <w:rsid w:val="00534CAA"/>
    <w:rsid w:val="0053542F"/>
    <w:rsid w:val="0053639B"/>
    <w:rsid w:val="00536847"/>
    <w:rsid w:val="00537DFF"/>
    <w:rsid w:val="00537F21"/>
    <w:rsid w:val="0054059C"/>
    <w:rsid w:val="00540A97"/>
    <w:rsid w:val="00542517"/>
    <w:rsid w:val="0054326C"/>
    <w:rsid w:val="0054349F"/>
    <w:rsid w:val="005434F1"/>
    <w:rsid w:val="005436EE"/>
    <w:rsid w:val="005438D4"/>
    <w:rsid w:val="00543DE3"/>
    <w:rsid w:val="00544B3B"/>
    <w:rsid w:val="005456AE"/>
    <w:rsid w:val="005458B4"/>
    <w:rsid w:val="00545FA5"/>
    <w:rsid w:val="005464CA"/>
    <w:rsid w:val="00546554"/>
    <w:rsid w:val="00546E71"/>
    <w:rsid w:val="00546FF7"/>
    <w:rsid w:val="005473FB"/>
    <w:rsid w:val="00550A3A"/>
    <w:rsid w:val="00550D1A"/>
    <w:rsid w:val="00550DBD"/>
    <w:rsid w:val="00550DFF"/>
    <w:rsid w:val="00550FE9"/>
    <w:rsid w:val="00551159"/>
    <w:rsid w:val="00551BB7"/>
    <w:rsid w:val="00552123"/>
    <w:rsid w:val="005522CA"/>
    <w:rsid w:val="00552D03"/>
    <w:rsid w:val="005536C9"/>
    <w:rsid w:val="005537F6"/>
    <w:rsid w:val="00553858"/>
    <w:rsid w:val="00553EF6"/>
    <w:rsid w:val="00554CA6"/>
    <w:rsid w:val="00554E42"/>
    <w:rsid w:val="0055598F"/>
    <w:rsid w:val="00556CAA"/>
    <w:rsid w:val="00556CBE"/>
    <w:rsid w:val="00557806"/>
    <w:rsid w:val="0056049C"/>
    <w:rsid w:val="0056113B"/>
    <w:rsid w:val="00561D17"/>
    <w:rsid w:val="00561DB3"/>
    <w:rsid w:val="00561EF7"/>
    <w:rsid w:val="005620ED"/>
    <w:rsid w:val="005620F3"/>
    <w:rsid w:val="005621C9"/>
    <w:rsid w:val="005623C0"/>
    <w:rsid w:val="00563F10"/>
    <w:rsid w:val="00563FF9"/>
    <w:rsid w:val="0056566C"/>
    <w:rsid w:val="005657C6"/>
    <w:rsid w:val="00570C51"/>
    <w:rsid w:val="0057180F"/>
    <w:rsid w:val="00572066"/>
    <w:rsid w:val="005723BC"/>
    <w:rsid w:val="00572706"/>
    <w:rsid w:val="00572A2E"/>
    <w:rsid w:val="00572A5F"/>
    <w:rsid w:val="005735CE"/>
    <w:rsid w:val="0057370C"/>
    <w:rsid w:val="00573FA8"/>
    <w:rsid w:val="005743C2"/>
    <w:rsid w:val="00574A3E"/>
    <w:rsid w:val="00576112"/>
    <w:rsid w:val="005765A1"/>
    <w:rsid w:val="00576734"/>
    <w:rsid w:val="00576B6E"/>
    <w:rsid w:val="00576EBE"/>
    <w:rsid w:val="00577DCE"/>
    <w:rsid w:val="00577F88"/>
    <w:rsid w:val="0058155A"/>
    <w:rsid w:val="00581E92"/>
    <w:rsid w:val="00582FB4"/>
    <w:rsid w:val="005831E3"/>
    <w:rsid w:val="00583D21"/>
    <w:rsid w:val="00584046"/>
    <w:rsid w:val="0058418A"/>
    <w:rsid w:val="00584678"/>
    <w:rsid w:val="00586A85"/>
    <w:rsid w:val="00586D75"/>
    <w:rsid w:val="005877C0"/>
    <w:rsid w:val="00587E83"/>
    <w:rsid w:val="00590364"/>
    <w:rsid w:val="00590526"/>
    <w:rsid w:val="0059232E"/>
    <w:rsid w:val="00593286"/>
    <w:rsid w:val="00593B84"/>
    <w:rsid w:val="00593F1A"/>
    <w:rsid w:val="0059447A"/>
    <w:rsid w:val="00594B90"/>
    <w:rsid w:val="00594F40"/>
    <w:rsid w:val="00595432"/>
    <w:rsid w:val="00595433"/>
    <w:rsid w:val="0059563A"/>
    <w:rsid w:val="00595C88"/>
    <w:rsid w:val="00596423"/>
    <w:rsid w:val="005979DB"/>
    <w:rsid w:val="00597BC4"/>
    <w:rsid w:val="005A0549"/>
    <w:rsid w:val="005A11AC"/>
    <w:rsid w:val="005A1789"/>
    <w:rsid w:val="005A1C64"/>
    <w:rsid w:val="005A218B"/>
    <w:rsid w:val="005A39F9"/>
    <w:rsid w:val="005A4260"/>
    <w:rsid w:val="005A4E97"/>
    <w:rsid w:val="005A60B6"/>
    <w:rsid w:val="005A7ABA"/>
    <w:rsid w:val="005A7FD9"/>
    <w:rsid w:val="005B088F"/>
    <w:rsid w:val="005B1D58"/>
    <w:rsid w:val="005B247E"/>
    <w:rsid w:val="005B25DD"/>
    <w:rsid w:val="005B31E6"/>
    <w:rsid w:val="005B3232"/>
    <w:rsid w:val="005B3C62"/>
    <w:rsid w:val="005B42A6"/>
    <w:rsid w:val="005B458A"/>
    <w:rsid w:val="005B49D0"/>
    <w:rsid w:val="005B51D1"/>
    <w:rsid w:val="005B5BB8"/>
    <w:rsid w:val="005B6305"/>
    <w:rsid w:val="005B6507"/>
    <w:rsid w:val="005B68FD"/>
    <w:rsid w:val="005C005C"/>
    <w:rsid w:val="005C05DC"/>
    <w:rsid w:val="005C076B"/>
    <w:rsid w:val="005C0A94"/>
    <w:rsid w:val="005C1097"/>
    <w:rsid w:val="005C12FB"/>
    <w:rsid w:val="005C1A8C"/>
    <w:rsid w:val="005C1BEE"/>
    <w:rsid w:val="005C32F0"/>
    <w:rsid w:val="005C3409"/>
    <w:rsid w:val="005C4C44"/>
    <w:rsid w:val="005C547D"/>
    <w:rsid w:val="005C5C0A"/>
    <w:rsid w:val="005C6031"/>
    <w:rsid w:val="005C75DA"/>
    <w:rsid w:val="005C7984"/>
    <w:rsid w:val="005C7F6B"/>
    <w:rsid w:val="005C7F9C"/>
    <w:rsid w:val="005D1CBC"/>
    <w:rsid w:val="005D1F63"/>
    <w:rsid w:val="005D25A7"/>
    <w:rsid w:val="005D3A3D"/>
    <w:rsid w:val="005D4725"/>
    <w:rsid w:val="005D4B5B"/>
    <w:rsid w:val="005D50A2"/>
    <w:rsid w:val="005D586E"/>
    <w:rsid w:val="005D6023"/>
    <w:rsid w:val="005D602B"/>
    <w:rsid w:val="005D6311"/>
    <w:rsid w:val="005D6380"/>
    <w:rsid w:val="005D6655"/>
    <w:rsid w:val="005D6FDB"/>
    <w:rsid w:val="005D7949"/>
    <w:rsid w:val="005D7DC0"/>
    <w:rsid w:val="005D7F58"/>
    <w:rsid w:val="005E002F"/>
    <w:rsid w:val="005E0B9E"/>
    <w:rsid w:val="005E0F59"/>
    <w:rsid w:val="005E18CD"/>
    <w:rsid w:val="005E1E0A"/>
    <w:rsid w:val="005E220C"/>
    <w:rsid w:val="005E2901"/>
    <w:rsid w:val="005E29BD"/>
    <w:rsid w:val="005E2E5A"/>
    <w:rsid w:val="005E30FF"/>
    <w:rsid w:val="005E3859"/>
    <w:rsid w:val="005E3A42"/>
    <w:rsid w:val="005E4A59"/>
    <w:rsid w:val="005E4A61"/>
    <w:rsid w:val="005E4AF6"/>
    <w:rsid w:val="005E5073"/>
    <w:rsid w:val="005E59C6"/>
    <w:rsid w:val="005E5FDC"/>
    <w:rsid w:val="005E6118"/>
    <w:rsid w:val="005E69A7"/>
    <w:rsid w:val="005E716D"/>
    <w:rsid w:val="005E7E7D"/>
    <w:rsid w:val="005F129C"/>
    <w:rsid w:val="005F175A"/>
    <w:rsid w:val="005F1991"/>
    <w:rsid w:val="005F1F13"/>
    <w:rsid w:val="005F217D"/>
    <w:rsid w:val="005F2253"/>
    <w:rsid w:val="005F263F"/>
    <w:rsid w:val="005F2D2F"/>
    <w:rsid w:val="005F2FE9"/>
    <w:rsid w:val="005F3B61"/>
    <w:rsid w:val="005F3B97"/>
    <w:rsid w:val="005F3D2D"/>
    <w:rsid w:val="005F49A5"/>
    <w:rsid w:val="005F4C34"/>
    <w:rsid w:val="005F5099"/>
    <w:rsid w:val="005F5A92"/>
    <w:rsid w:val="005F5D6D"/>
    <w:rsid w:val="005F5F24"/>
    <w:rsid w:val="005F6055"/>
    <w:rsid w:val="005F6237"/>
    <w:rsid w:val="005F6A97"/>
    <w:rsid w:val="005F6EE5"/>
    <w:rsid w:val="005F713E"/>
    <w:rsid w:val="005F72EB"/>
    <w:rsid w:val="005F75AD"/>
    <w:rsid w:val="005F75B4"/>
    <w:rsid w:val="00601493"/>
    <w:rsid w:val="006019F0"/>
    <w:rsid w:val="00601A82"/>
    <w:rsid w:val="00601FFC"/>
    <w:rsid w:val="00602745"/>
    <w:rsid w:val="00603A34"/>
    <w:rsid w:val="0060442C"/>
    <w:rsid w:val="00605E84"/>
    <w:rsid w:val="006060F3"/>
    <w:rsid w:val="00606485"/>
    <w:rsid w:val="00606C4E"/>
    <w:rsid w:val="006072D9"/>
    <w:rsid w:val="00607D1E"/>
    <w:rsid w:val="00607FFC"/>
    <w:rsid w:val="006104CD"/>
    <w:rsid w:val="0061068B"/>
    <w:rsid w:val="006114F4"/>
    <w:rsid w:val="00611985"/>
    <w:rsid w:val="00612112"/>
    <w:rsid w:val="00612576"/>
    <w:rsid w:val="00612B4B"/>
    <w:rsid w:val="006135A5"/>
    <w:rsid w:val="006136B2"/>
    <w:rsid w:val="006137AE"/>
    <w:rsid w:val="00613D96"/>
    <w:rsid w:val="00614C41"/>
    <w:rsid w:val="00614F6D"/>
    <w:rsid w:val="006172D1"/>
    <w:rsid w:val="00617B1A"/>
    <w:rsid w:val="00617F08"/>
    <w:rsid w:val="00620836"/>
    <w:rsid w:val="00620C1F"/>
    <w:rsid w:val="006210C9"/>
    <w:rsid w:val="00621FBF"/>
    <w:rsid w:val="006221F7"/>
    <w:rsid w:val="0062221A"/>
    <w:rsid w:val="006225E2"/>
    <w:rsid w:val="00622D9A"/>
    <w:rsid w:val="00622F78"/>
    <w:rsid w:val="00623CC2"/>
    <w:rsid w:val="00623E24"/>
    <w:rsid w:val="00624936"/>
    <w:rsid w:val="006251D5"/>
    <w:rsid w:val="00625897"/>
    <w:rsid w:val="00625A24"/>
    <w:rsid w:val="00625ED5"/>
    <w:rsid w:val="006263EB"/>
    <w:rsid w:val="00626C9E"/>
    <w:rsid w:val="00627D80"/>
    <w:rsid w:val="00627F08"/>
    <w:rsid w:val="006304D2"/>
    <w:rsid w:val="00630FA3"/>
    <w:rsid w:val="00630FBC"/>
    <w:rsid w:val="00632974"/>
    <w:rsid w:val="006336BB"/>
    <w:rsid w:val="00633A2B"/>
    <w:rsid w:val="00634254"/>
    <w:rsid w:val="006344D2"/>
    <w:rsid w:val="006356EE"/>
    <w:rsid w:val="00635920"/>
    <w:rsid w:val="00635DFA"/>
    <w:rsid w:val="00635F3F"/>
    <w:rsid w:val="00636C7E"/>
    <w:rsid w:val="00637153"/>
    <w:rsid w:val="00637429"/>
    <w:rsid w:val="00637690"/>
    <w:rsid w:val="00640EEF"/>
    <w:rsid w:val="00641E8F"/>
    <w:rsid w:val="006436F1"/>
    <w:rsid w:val="00643BA6"/>
    <w:rsid w:val="00644CB5"/>
    <w:rsid w:val="00645081"/>
    <w:rsid w:val="00645661"/>
    <w:rsid w:val="00645741"/>
    <w:rsid w:val="00645A1B"/>
    <w:rsid w:val="00645C60"/>
    <w:rsid w:val="006467B9"/>
    <w:rsid w:val="00646A62"/>
    <w:rsid w:val="00646DD3"/>
    <w:rsid w:val="006503AF"/>
    <w:rsid w:val="0065124A"/>
    <w:rsid w:val="00651592"/>
    <w:rsid w:val="00651778"/>
    <w:rsid w:val="006526B9"/>
    <w:rsid w:val="006529D0"/>
    <w:rsid w:val="00652A00"/>
    <w:rsid w:val="0065341C"/>
    <w:rsid w:val="00653A85"/>
    <w:rsid w:val="006543B3"/>
    <w:rsid w:val="006546E7"/>
    <w:rsid w:val="006548B6"/>
    <w:rsid w:val="00654B42"/>
    <w:rsid w:val="00654E87"/>
    <w:rsid w:val="00655012"/>
    <w:rsid w:val="00655895"/>
    <w:rsid w:val="00655B14"/>
    <w:rsid w:val="00655D17"/>
    <w:rsid w:val="006571AD"/>
    <w:rsid w:val="006576CD"/>
    <w:rsid w:val="00657B55"/>
    <w:rsid w:val="00657B90"/>
    <w:rsid w:val="006611C0"/>
    <w:rsid w:val="006616D9"/>
    <w:rsid w:val="00661C23"/>
    <w:rsid w:val="00661C48"/>
    <w:rsid w:val="006625A8"/>
    <w:rsid w:val="006629FC"/>
    <w:rsid w:val="00662C42"/>
    <w:rsid w:val="00662C6A"/>
    <w:rsid w:val="00662CF3"/>
    <w:rsid w:val="006633DF"/>
    <w:rsid w:val="006636BB"/>
    <w:rsid w:val="00663A45"/>
    <w:rsid w:val="00663FCA"/>
    <w:rsid w:val="00664D5F"/>
    <w:rsid w:val="00664EDE"/>
    <w:rsid w:val="00665873"/>
    <w:rsid w:val="006665D4"/>
    <w:rsid w:val="00667F0F"/>
    <w:rsid w:val="006707EC"/>
    <w:rsid w:val="0067194C"/>
    <w:rsid w:val="00672D81"/>
    <w:rsid w:val="0067301D"/>
    <w:rsid w:val="0067422A"/>
    <w:rsid w:val="006746A1"/>
    <w:rsid w:val="00674CC3"/>
    <w:rsid w:val="006751C5"/>
    <w:rsid w:val="0067547C"/>
    <w:rsid w:val="0067569C"/>
    <w:rsid w:val="006756C0"/>
    <w:rsid w:val="00676049"/>
    <w:rsid w:val="006767E0"/>
    <w:rsid w:val="006769A9"/>
    <w:rsid w:val="00676BBC"/>
    <w:rsid w:val="00677612"/>
    <w:rsid w:val="00677CB5"/>
    <w:rsid w:val="00677D69"/>
    <w:rsid w:val="00677FAF"/>
    <w:rsid w:val="0068047A"/>
    <w:rsid w:val="00680FF7"/>
    <w:rsid w:val="0068161C"/>
    <w:rsid w:val="006820CC"/>
    <w:rsid w:val="00682588"/>
    <w:rsid w:val="006828AA"/>
    <w:rsid w:val="00682C8A"/>
    <w:rsid w:val="00683459"/>
    <w:rsid w:val="00683FC4"/>
    <w:rsid w:val="00684755"/>
    <w:rsid w:val="006856D9"/>
    <w:rsid w:val="00685DAA"/>
    <w:rsid w:val="00687078"/>
    <w:rsid w:val="00687305"/>
    <w:rsid w:val="0068749D"/>
    <w:rsid w:val="00687AFF"/>
    <w:rsid w:val="006910F0"/>
    <w:rsid w:val="00691148"/>
    <w:rsid w:val="00691C5F"/>
    <w:rsid w:val="006924A4"/>
    <w:rsid w:val="00694C7E"/>
    <w:rsid w:val="006950B0"/>
    <w:rsid w:val="00695146"/>
    <w:rsid w:val="0069566A"/>
    <w:rsid w:val="00695C44"/>
    <w:rsid w:val="0069626D"/>
    <w:rsid w:val="00696878"/>
    <w:rsid w:val="00697D49"/>
    <w:rsid w:val="00697DAB"/>
    <w:rsid w:val="006A08DD"/>
    <w:rsid w:val="006A0B4A"/>
    <w:rsid w:val="006A0B79"/>
    <w:rsid w:val="006A198B"/>
    <w:rsid w:val="006A19B4"/>
    <w:rsid w:val="006A2719"/>
    <w:rsid w:val="006A2A36"/>
    <w:rsid w:val="006A2B8B"/>
    <w:rsid w:val="006A3069"/>
    <w:rsid w:val="006A3782"/>
    <w:rsid w:val="006A3EF1"/>
    <w:rsid w:val="006A46CE"/>
    <w:rsid w:val="006A57EA"/>
    <w:rsid w:val="006A6402"/>
    <w:rsid w:val="006A6B3E"/>
    <w:rsid w:val="006A7335"/>
    <w:rsid w:val="006A75AC"/>
    <w:rsid w:val="006A7792"/>
    <w:rsid w:val="006A7F90"/>
    <w:rsid w:val="006B0EBA"/>
    <w:rsid w:val="006B1577"/>
    <w:rsid w:val="006B1854"/>
    <w:rsid w:val="006B233A"/>
    <w:rsid w:val="006B28DE"/>
    <w:rsid w:val="006B299B"/>
    <w:rsid w:val="006B2A0F"/>
    <w:rsid w:val="006B2E6D"/>
    <w:rsid w:val="006B302B"/>
    <w:rsid w:val="006B3B51"/>
    <w:rsid w:val="006B3E7E"/>
    <w:rsid w:val="006B4149"/>
    <w:rsid w:val="006B42E8"/>
    <w:rsid w:val="006B617F"/>
    <w:rsid w:val="006B71C6"/>
    <w:rsid w:val="006C0287"/>
    <w:rsid w:val="006C0415"/>
    <w:rsid w:val="006C049A"/>
    <w:rsid w:val="006C0F12"/>
    <w:rsid w:val="006C23EA"/>
    <w:rsid w:val="006C284E"/>
    <w:rsid w:val="006C2A54"/>
    <w:rsid w:val="006C2DFC"/>
    <w:rsid w:val="006C419B"/>
    <w:rsid w:val="006C4F32"/>
    <w:rsid w:val="006C51D1"/>
    <w:rsid w:val="006C52E2"/>
    <w:rsid w:val="006C57CF"/>
    <w:rsid w:val="006C62B6"/>
    <w:rsid w:val="006C6365"/>
    <w:rsid w:val="006C69DA"/>
    <w:rsid w:val="006C74A9"/>
    <w:rsid w:val="006C7943"/>
    <w:rsid w:val="006D05C4"/>
    <w:rsid w:val="006D2B9D"/>
    <w:rsid w:val="006D2F8E"/>
    <w:rsid w:val="006D3241"/>
    <w:rsid w:val="006D37E9"/>
    <w:rsid w:val="006D3E8E"/>
    <w:rsid w:val="006D5193"/>
    <w:rsid w:val="006D5848"/>
    <w:rsid w:val="006D6B44"/>
    <w:rsid w:val="006D778D"/>
    <w:rsid w:val="006E07A4"/>
    <w:rsid w:val="006E1B2B"/>
    <w:rsid w:val="006E1C4F"/>
    <w:rsid w:val="006E1D0C"/>
    <w:rsid w:val="006E3B55"/>
    <w:rsid w:val="006E4504"/>
    <w:rsid w:val="006E4B23"/>
    <w:rsid w:val="006E501A"/>
    <w:rsid w:val="006E5592"/>
    <w:rsid w:val="006E5C7B"/>
    <w:rsid w:val="006E6743"/>
    <w:rsid w:val="006E7748"/>
    <w:rsid w:val="006E780D"/>
    <w:rsid w:val="006E7DC2"/>
    <w:rsid w:val="006F0F29"/>
    <w:rsid w:val="006F1033"/>
    <w:rsid w:val="006F1CD5"/>
    <w:rsid w:val="006F21F5"/>
    <w:rsid w:val="006F2C28"/>
    <w:rsid w:val="006F358F"/>
    <w:rsid w:val="006F3838"/>
    <w:rsid w:val="006F3C0B"/>
    <w:rsid w:val="006F4772"/>
    <w:rsid w:val="006F5471"/>
    <w:rsid w:val="006F6056"/>
    <w:rsid w:val="006F6378"/>
    <w:rsid w:val="006F7590"/>
    <w:rsid w:val="006F788F"/>
    <w:rsid w:val="006F7A99"/>
    <w:rsid w:val="00700254"/>
    <w:rsid w:val="00700ABF"/>
    <w:rsid w:val="00701039"/>
    <w:rsid w:val="00701371"/>
    <w:rsid w:val="00701E99"/>
    <w:rsid w:val="0070228B"/>
    <w:rsid w:val="007022B3"/>
    <w:rsid w:val="00702CCF"/>
    <w:rsid w:val="00702CFF"/>
    <w:rsid w:val="00702FAD"/>
    <w:rsid w:val="00703011"/>
    <w:rsid w:val="00703555"/>
    <w:rsid w:val="00703A77"/>
    <w:rsid w:val="007041E1"/>
    <w:rsid w:val="00704457"/>
    <w:rsid w:val="007045CA"/>
    <w:rsid w:val="00704F1D"/>
    <w:rsid w:val="00705442"/>
    <w:rsid w:val="00706514"/>
    <w:rsid w:val="007065BD"/>
    <w:rsid w:val="0070675A"/>
    <w:rsid w:val="0070747B"/>
    <w:rsid w:val="00707682"/>
    <w:rsid w:val="00707806"/>
    <w:rsid w:val="0071090A"/>
    <w:rsid w:val="00710A1B"/>
    <w:rsid w:val="00710D2E"/>
    <w:rsid w:val="0071178A"/>
    <w:rsid w:val="007117A5"/>
    <w:rsid w:val="00711D5D"/>
    <w:rsid w:val="00712917"/>
    <w:rsid w:val="00713170"/>
    <w:rsid w:val="0071433C"/>
    <w:rsid w:val="0071523D"/>
    <w:rsid w:val="007155BD"/>
    <w:rsid w:val="00716394"/>
    <w:rsid w:val="00716728"/>
    <w:rsid w:val="007172C5"/>
    <w:rsid w:val="0071768A"/>
    <w:rsid w:val="00717796"/>
    <w:rsid w:val="00720CB1"/>
    <w:rsid w:val="00721D7F"/>
    <w:rsid w:val="00721DF3"/>
    <w:rsid w:val="007239B3"/>
    <w:rsid w:val="00723ADD"/>
    <w:rsid w:val="00724158"/>
    <w:rsid w:val="00724293"/>
    <w:rsid w:val="00724B59"/>
    <w:rsid w:val="00724BE8"/>
    <w:rsid w:val="00727AC3"/>
    <w:rsid w:val="00727C73"/>
    <w:rsid w:val="007302B7"/>
    <w:rsid w:val="00730A70"/>
    <w:rsid w:val="00730D1E"/>
    <w:rsid w:val="0073171A"/>
    <w:rsid w:val="00732043"/>
    <w:rsid w:val="00732AB8"/>
    <w:rsid w:val="007335BB"/>
    <w:rsid w:val="00733C8A"/>
    <w:rsid w:val="00734670"/>
    <w:rsid w:val="00734B3D"/>
    <w:rsid w:val="00734CB7"/>
    <w:rsid w:val="00734CEE"/>
    <w:rsid w:val="007352CB"/>
    <w:rsid w:val="00736528"/>
    <w:rsid w:val="00736681"/>
    <w:rsid w:val="007371F5"/>
    <w:rsid w:val="00737676"/>
    <w:rsid w:val="0073781F"/>
    <w:rsid w:val="00737F13"/>
    <w:rsid w:val="007403E4"/>
    <w:rsid w:val="0074078B"/>
    <w:rsid w:val="00741C28"/>
    <w:rsid w:val="007422E8"/>
    <w:rsid w:val="007428C1"/>
    <w:rsid w:val="007429D3"/>
    <w:rsid w:val="00742E64"/>
    <w:rsid w:val="00742F02"/>
    <w:rsid w:val="00743341"/>
    <w:rsid w:val="007437C0"/>
    <w:rsid w:val="00743DDA"/>
    <w:rsid w:val="00744B13"/>
    <w:rsid w:val="00744B8F"/>
    <w:rsid w:val="0074511D"/>
    <w:rsid w:val="0074529F"/>
    <w:rsid w:val="0074553A"/>
    <w:rsid w:val="00745720"/>
    <w:rsid w:val="00745BF8"/>
    <w:rsid w:val="007470CC"/>
    <w:rsid w:val="0074733F"/>
    <w:rsid w:val="00747A2F"/>
    <w:rsid w:val="0075045F"/>
    <w:rsid w:val="0075053F"/>
    <w:rsid w:val="0075182E"/>
    <w:rsid w:val="00751BE7"/>
    <w:rsid w:val="00752A91"/>
    <w:rsid w:val="00752ABC"/>
    <w:rsid w:val="00752FCE"/>
    <w:rsid w:val="00753687"/>
    <w:rsid w:val="0075409A"/>
    <w:rsid w:val="00754A49"/>
    <w:rsid w:val="00755062"/>
    <w:rsid w:val="00755E29"/>
    <w:rsid w:val="007565DF"/>
    <w:rsid w:val="007568A4"/>
    <w:rsid w:val="00756FFD"/>
    <w:rsid w:val="0075725D"/>
    <w:rsid w:val="00757574"/>
    <w:rsid w:val="007600A8"/>
    <w:rsid w:val="00761713"/>
    <w:rsid w:val="0076196A"/>
    <w:rsid w:val="00761D76"/>
    <w:rsid w:val="00762071"/>
    <w:rsid w:val="0076239C"/>
    <w:rsid w:val="00763175"/>
    <w:rsid w:val="00763279"/>
    <w:rsid w:val="00763AD1"/>
    <w:rsid w:val="007648C2"/>
    <w:rsid w:val="00764AFC"/>
    <w:rsid w:val="00764E08"/>
    <w:rsid w:val="007659C4"/>
    <w:rsid w:val="00765BDD"/>
    <w:rsid w:val="00765C90"/>
    <w:rsid w:val="00765EFB"/>
    <w:rsid w:val="007676CF"/>
    <w:rsid w:val="00770FCE"/>
    <w:rsid w:val="0077287F"/>
    <w:rsid w:val="00772CA2"/>
    <w:rsid w:val="00773B63"/>
    <w:rsid w:val="00774169"/>
    <w:rsid w:val="0077443A"/>
    <w:rsid w:val="007747BC"/>
    <w:rsid w:val="00775056"/>
    <w:rsid w:val="007757ED"/>
    <w:rsid w:val="00775AAD"/>
    <w:rsid w:val="00775EC6"/>
    <w:rsid w:val="00776249"/>
    <w:rsid w:val="007769BE"/>
    <w:rsid w:val="00776AED"/>
    <w:rsid w:val="00776B6B"/>
    <w:rsid w:val="00777AB3"/>
    <w:rsid w:val="00777F0F"/>
    <w:rsid w:val="00780623"/>
    <w:rsid w:val="00780638"/>
    <w:rsid w:val="00781B36"/>
    <w:rsid w:val="00781BE7"/>
    <w:rsid w:val="0078233C"/>
    <w:rsid w:val="00783C59"/>
    <w:rsid w:val="00783CA5"/>
    <w:rsid w:val="007841D8"/>
    <w:rsid w:val="00785556"/>
    <w:rsid w:val="00785AA0"/>
    <w:rsid w:val="007868D3"/>
    <w:rsid w:val="00787FBC"/>
    <w:rsid w:val="00790FDD"/>
    <w:rsid w:val="00791779"/>
    <w:rsid w:val="007926FF"/>
    <w:rsid w:val="007927A6"/>
    <w:rsid w:val="00792A46"/>
    <w:rsid w:val="00792C98"/>
    <w:rsid w:val="007934A2"/>
    <w:rsid w:val="0079399D"/>
    <w:rsid w:val="007957BF"/>
    <w:rsid w:val="00795F20"/>
    <w:rsid w:val="0079642E"/>
    <w:rsid w:val="00796A83"/>
    <w:rsid w:val="00797555"/>
    <w:rsid w:val="00797E35"/>
    <w:rsid w:val="00797F70"/>
    <w:rsid w:val="007A0B58"/>
    <w:rsid w:val="007A2C83"/>
    <w:rsid w:val="007A51A5"/>
    <w:rsid w:val="007A670C"/>
    <w:rsid w:val="007A6E51"/>
    <w:rsid w:val="007A7A37"/>
    <w:rsid w:val="007A7C77"/>
    <w:rsid w:val="007B04AE"/>
    <w:rsid w:val="007B0780"/>
    <w:rsid w:val="007B086B"/>
    <w:rsid w:val="007B0C2A"/>
    <w:rsid w:val="007B1235"/>
    <w:rsid w:val="007B133D"/>
    <w:rsid w:val="007B152F"/>
    <w:rsid w:val="007B1DA0"/>
    <w:rsid w:val="007B208F"/>
    <w:rsid w:val="007B2415"/>
    <w:rsid w:val="007B2A8B"/>
    <w:rsid w:val="007B3AC8"/>
    <w:rsid w:val="007B4DD4"/>
    <w:rsid w:val="007B4FFC"/>
    <w:rsid w:val="007B50CA"/>
    <w:rsid w:val="007B5304"/>
    <w:rsid w:val="007B608C"/>
    <w:rsid w:val="007B6B02"/>
    <w:rsid w:val="007B7B33"/>
    <w:rsid w:val="007B7B34"/>
    <w:rsid w:val="007B7EC4"/>
    <w:rsid w:val="007C0E0F"/>
    <w:rsid w:val="007C14EF"/>
    <w:rsid w:val="007C3746"/>
    <w:rsid w:val="007C3FF1"/>
    <w:rsid w:val="007C5510"/>
    <w:rsid w:val="007C66E4"/>
    <w:rsid w:val="007C6E5F"/>
    <w:rsid w:val="007C7689"/>
    <w:rsid w:val="007C7A94"/>
    <w:rsid w:val="007D0696"/>
    <w:rsid w:val="007D0718"/>
    <w:rsid w:val="007D0A0B"/>
    <w:rsid w:val="007D1135"/>
    <w:rsid w:val="007D1209"/>
    <w:rsid w:val="007D14C6"/>
    <w:rsid w:val="007D1729"/>
    <w:rsid w:val="007D1A24"/>
    <w:rsid w:val="007D1C80"/>
    <w:rsid w:val="007D272B"/>
    <w:rsid w:val="007D273A"/>
    <w:rsid w:val="007D2B47"/>
    <w:rsid w:val="007D3DEF"/>
    <w:rsid w:val="007D401B"/>
    <w:rsid w:val="007D5609"/>
    <w:rsid w:val="007D5F00"/>
    <w:rsid w:val="007D6143"/>
    <w:rsid w:val="007D6696"/>
    <w:rsid w:val="007D66C6"/>
    <w:rsid w:val="007D67D3"/>
    <w:rsid w:val="007E1072"/>
    <w:rsid w:val="007E1618"/>
    <w:rsid w:val="007E1886"/>
    <w:rsid w:val="007E1B9E"/>
    <w:rsid w:val="007E1DE6"/>
    <w:rsid w:val="007E1F5A"/>
    <w:rsid w:val="007E2324"/>
    <w:rsid w:val="007E2B5B"/>
    <w:rsid w:val="007E359A"/>
    <w:rsid w:val="007E3694"/>
    <w:rsid w:val="007E4E7E"/>
    <w:rsid w:val="007E532E"/>
    <w:rsid w:val="007E6BEE"/>
    <w:rsid w:val="007E75FF"/>
    <w:rsid w:val="007E76F3"/>
    <w:rsid w:val="007E7956"/>
    <w:rsid w:val="007E7C95"/>
    <w:rsid w:val="007E7D14"/>
    <w:rsid w:val="007E7FD0"/>
    <w:rsid w:val="007F0340"/>
    <w:rsid w:val="007F046A"/>
    <w:rsid w:val="007F060D"/>
    <w:rsid w:val="007F0815"/>
    <w:rsid w:val="007F0865"/>
    <w:rsid w:val="007F2E7F"/>
    <w:rsid w:val="007F3168"/>
    <w:rsid w:val="007F338A"/>
    <w:rsid w:val="007F37FC"/>
    <w:rsid w:val="007F3D59"/>
    <w:rsid w:val="007F3E41"/>
    <w:rsid w:val="007F4001"/>
    <w:rsid w:val="007F45F0"/>
    <w:rsid w:val="007F474A"/>
    <w:rsid w:val="007F4B59"/>
    <w:rsid w:val="007F621C"/>
    <w:rsid w:val="007F6B48"/>
    <w:rsid w:val="0080017D"/>
    <w:rsid w:val="00800319"/>
    <w:rsid w:val="0080084A"/>
    <w:rsid w:val="00800A4C"/>
    <w:rsid w:val="00800F26"/>
    <w:rsid w:val="0080168F"/>
    <w:rsid w:val="008018F2"/>
    <w:rsid w:val="00802C52"/>
    <w:rsid w:val="00803829"/>
    <w:rsid w:val="00804A8D"/>
    <w:rsid w:val="00804CF2"/>
    <w:rsid w:val="008050CD"/>
    <w:rsid w:val="008058F2"/>
    <w:rsid w:val="00805C5A"/>
    <w:rsid w:val="00806D95"/>
    <w:rsid w:val="00806DE5"/>
    <w:rsid w:val="00806F0B"/>
    <w:rsid w:val="00806F5E"/>
    <w:rsid w:val="008070BB"/>
    <w:rsid w:val="008077B2"/>
    <w:rsid w:val="00807BE0"/>
    <w:rsid w:val="008102BF"/>
    <w:rsid w:val="00810391"/>
    <w:rsid w:val="00810708"/>
    <w:rsid w:val="0081097D"/>
    <w:rsid w:val="00810E52"/>
    <w:rsid w:val="008118A5"/>
    <w:rsid w:val="00811B51"/>
    <w:rsid w:val="00811F79"/>
    <w:rsid w:val="008121C5"/>
    <w:rsid w:val="008125A8"/>
    <w:rsid w:val="00812C96"/>
    <w:rsid w:val="00813C9E"/>
    <w:rsid w:val="00814C4F"/>
    <w:rsid w:val="00814CBF"/>
    <w:rsid w:val="00814EA6"/>
    <w:rsid w:val="008150B5"/>
    <w:rsid w:val="008165E7"/>
    <w:rsid w:val="00817CFE"/>
    <w:rsid w:val="00817FB6"/>
    <w:rsid w:val="00820F9B"/>
    <w:rsid w:val="0082164C"/>
    <w:rsid w:val="0082170B"/>
    <w:rsid w:val="00821D78"/>
    <w:rsid w:val="00822AC4"/>
    <w:rsid w:val="00823330"/>
    <w:rsid w:val="008236C9"/>
    <w:rsid w:val="00823900"/>
    <w:rsid w:val="00823C44"/>
    <w:rsid w:val="008240E1"/>
    <w:rsid w:val="008248B0"/>
    <w:rsid w:val="00825BE6"/>
    <w:rsid w:val="00825EFB"/>
    <w:rsid w:val="0082615F"/>
    <w:rsid w:val="00826203"/>
    <w:rsid w:val="0082622E"/>
    <w:rsid w:val="0082635F"/>
    <w:rsid w:val="0082660C"/>
    <w:rsid w:val="008268BA"/>
    <w:rsid w:val="0082751D"/>
    <w:rsid w:val="00827744"/>
    <w:rsid w:val="00830515"/>
    <w:rsid w:val="00831832"/>
    <w:rsid w:val="00831CDE"/>
    <w:rsid w:val="00831CED"/>
    <w:rsid w:val="00831F39"/>
    <w:rsid w:val="00832183"/>
    <w:rsid w:val="00832A4C"/>
    <w:rsid w:val="00832F74"/>
    <w:rsid w:val="0083333D"/>
    <w:rsid w:val="008339B1"/>
    <w:rsid w:val="00834345"/>
    <w:rsid w:val="00835911"/>
    <w:rsid w:val="00836039"/>
    <w:rsid w:val="0083651D"/>
    <w:rsid w:val="00836787"/>
    <w:rsid w:val="00837199"/>
    <w:rsid w:val="008374A1"/>
    <w:rsid w:val="00840530"/>
    <w:rsid w:val="0084078E"/>
    <w:rsid w:val="0084095A"/>
    <w:rsid w:val="00842B0F"/>
    <w:rsid w:val="00842DDC"/>
    <w:rsid w:val="008431DA"/>
    <w:rsid w:val="008432AB"/>
    <w:rsid w:val="00843C85"/>
    <w:rsid w:val="00844E25"/>
    <w:rsid w:val="008458A5"/>
    <w:rsid w:val="00845C84"/>
    <w:rsid w:val="00846AAF"/>
    <w:rsid w:val="00847789"/>
    <w:rsid w:val="008478B5"/>
    <w:rsid w:val="00847E4D"/>
    <w:rsid w:val="00850B0A"/>
    <w:rsid w:val="00850ECD"/>
    <w:rsid w:val="00850F05"/>
    <w:rsid w:val="00851350"/>
    <w:rsid w:val="00851719"/>
    <w:rsid w:val="00851D0F"/>
    <w:rsid w:val="008533BF"/>
    <w:rsid w:val="00853650"/>
    <w:rsid w:val="00853990"/>
    <w:rsid w:val="00853E33"/>
    <w:rsid w:val="00854299"/>
    <w:rsid w:val="00855ACD"/>
    <w:rsid w:val="00856C1F"/>
    <w:rsid w:val="00857516"/>
    <w:rsid w:val="00857C2D"/>
    <w:rsid w:val="00857C2E"/>
    <w:rsid w:val="00857E8E"/>
    <w:rsid w:val="008600BB"/>
    <w:rsid w:val="00860725"/>
    <w:rsid w:val="00860FE2"/>
    <w:rsid w:val="00861F77"/>
    <w:rsid w:val="0086381D"/>
    <w:rsid w:val="00863BAB"/>
    <w:rsid w:val="00863D69"/>
    <w:rsid w:val="00864733"/>
    <w:rsid w:val="008648A3"/>
    <w:rsid w:val="00864A66"/>
    <w:rsid w:val="00864B96"/>
    <w:rsid w:val="00864D98"/>
    <w:rsid w:val="00865535"/>
    <w:rsid w:val="008666B8"/>
    <w:rsid w:val="0086706A"/>
    <w:rsid w:val="00867D6D"/>
    <w:rsid w:val="008700AE"/>
    <w:rsid w:val="0087058C"/>
    <w:rsid w:val="00870E01"/>
    <w:rsid w:val="00872E79"/>
    <w:rsid w:val="008731D4"/>
    <w:rsid w:val="00873DAD"/>
    <w:rsid w:val="00873EA6"/>
    <w:rsid w:val="0087418F"/>
    <w:rsid w:val="008747BE"/>
    <w:rsid w:val="00875075"/>
    <w:rsid w:val="008750A3"/>
    <w:rsid w:val="0087511C"/>
    <w:rsid w:val="008758CA"/>
    <w:rsid w:val="00876131"/>
    <w:rsid w:val="00876F94"/>
    <w:rsid w:val="00877584"/>
    <w:rsid w:val="0088017F"/>
    <w:rsid w:val="0088193B"/>
    <w:rsid w:val="00881BCC"/>
    <w:rsid w:val="00882171"/>
    <w:rsid w:val="0088273D"/>
    <w:rsid w:val="008828DE"/>
    <w:rsid w:val="00882E57"/>
    <w:rsid w:val="00882E66"/>
    <w:rsid w:val="00883386"/>
    <w:rsid w:val="0088349C"/>
    <w:rsid w:val="00883CE7"/>
    <w:rsid w:val="00883E22"/>
    <w:rsid w:val="008840FB"/>
    <w:rsid w:val="00884334"/>
    <w:rsid w:val="008845E8"/>
    <w:rsid w:val="008846E4"/>
    <w:rsid w:val="008846EB"/>
    <w:rsid w:val="00885B58"/>
    <w:rsid w:val="00886CFF"/>
    <w:rsid w:val="0088709A"/>
    <w:rsid w:val="00887DCE"/>
    <w:rsid w:val="0089054A"/>
    <w:rsid w:val="008906BC"/>
    <w:rsid w:val="0089205A"/>
    <w:rsid w:val="00892216"/>
    <w:rsid w:val="00893001"/>
    <w:rsid w:val="00893C10"/>
    <w:rsid w:val="00893CB4"/>
    <w:rsid w:val="00895C6C"/>
    <w:rsid w:val="0089614A"/>
    <w:rsid w:val="00896793"/>
    <w:rsid w:val="0089681B"/>
    <w:rsid w:val="0089686D"/>
    <w:rsid w:val="00897A00"/>
    <w:rsid w:val="008A00EE"/>
    <w:rsid w:val="008A01DC"/>
    <w:rsid w:val="008A067D"/>
    <w:rsid w:val="008A13E2"/>
    <w:rsid w:val="008A13F4"/>
    <w:rsid w:val="008A1BA0"/>
    <w:rsid w:val="008A20A3"/>
    <w:rsid w:val="008A396E"/>
    <w:rsid w:val="008A3B8B"/>
    <w:rsid w:val="008A3FC0"/>
    <w:rsid w:val="008A4369"/>
    <w:rsid w:val="008A4558"/>
    <w:rsid w:val="008A45E3"/>
    <w:rsid w:val="008A4C04"/>
    <w:rsid w:val="008A5138"/>
    <w:rsid w:val="008A5539"/>
    <w:rsid w:val="008A634E"/>
    <w:rsid w:val="008A68F1"/>
    <w:rsid w:val="008B013F"/>
    <w:rsid w:val="008B1091"/>
    <w:rsid w:val="008B12B1"/>
    <w:rsid w:val="008B23AA"/>
    <w:rsid w:val="008B24CE"/>
    <w:rsid w:val="008B2658"/>
    <w:rsid w:val="008B31F0"/>
    <w:rsid w:val="008B3AEB"/>
    <w:rsid w:val="008B45E3"/>
    <w:rsid w:val="008B4D89"/>
    <w:rsid w:val="008B4F94"/>
    <w:rsid w:val="008B6017"/>
    <w:rsid w:val="008B6023"/>
    <w:rsid w:val="008B60A0"/>
    <w:rsid w:val="008B66FA"/>
    <w:rsid w:val="008B6B19"/>
    <w:rsid w:val="008B700E"/>
    <w:rsid w:val="008B7DF6"/>
    <w:rsid w:val="008C0170"/>
    <w:rsid w:val="008C04CA"/>
    <w:rsid w:val="008C04F3"/>
    <w:rsid w:val="008C1EF9"/>
    <w:rsid w:val="008C1FF1"/>
    <w:rsid w:val="008C3198"/>
    <w:rsid w:val="008C37D0"/>
    <w:rsid w:val="008C3E32"/>
    <w:rsid w:val="008C4C11"/>
    <w:rsid w:val="008C5134"/>
    <w:rsid w:val="008C5FE5"/>
    <w:rsid w:val="008C7550"/>
    <w:rsid w:val="008C7FCE"/>
    <w:rsid w:val="008D0247"/>
    <w:rsid w:val="008D0258"/>
    <w:rsid w:val="008D1460"/>
    <w:rsid w:val="008D1668"/>
    <w:rsid w:val="008D19F7"/>
    <w:rsid w:val="008D1CA1"/>
    <w:rsid w:val="008D2279"/>
    <w:rsid w:val="008D2E1D"/>
    <w:rsid w:val="008D32AD"/>
    <w:rsid w:val="008D3CCB"/>
    <w:rsid w:val="008D3E06"/>
    <w:rsid w:val="008D3F38"/>
    <w:rsid w:val="008D5341"/>
    <w:rsid w:val="008D5346"/>
    <w:rsid w:val="008D616E"/>
    <w:rsid w:val="008D6F15"/>
    <w:rsid w:val="008E1574"/>
    <w:rsid w:val="008E1A10"/>
    <w:rsid w:val="008E2A32"/>
    <w:rsid w:val="008E37BB"/>
    <w:rsid w:val="008E40FA"/>
    <w:rsid w:val="008E582B"/>
    <w:rsid w:val="008E5F14"/>
    <w:rsid w:val="008E6450"/>
    <w:rsid w:val="008E6E2C"/>
    <w:rsid w:val="008E720A"/>
    <w:rsid w:val="008E730A"/>
    <w:rsid w:val="008E7447"/>
    <w:rsid w:val="008F0BDA"/>
    <w:rsid w:val="008F1D5A"/>
    <w:rsid w:val="008F240C"/>
    <w:rsid w:val="008F246A"/>
    <w:rsid w:val="008F2940"/>
    <w:rsid w:val="008F2F15"/>
    <w:rsid w:val="008F3395"/>
    <w:rsid w:val="008F5167"/>
    <w:rsid w:val="008F51CB"/>
    <w:rsid w:val="008F55AB"/>
    <w:rsid w:val="008F5695"/>
    <w:rsid w:val="008F5CB8"/>
    <w:rsid w:val="008F5EA3"/>
    <w:rsid w:val="008F5EB7"/>
    <w:rsid w:val="008F6410"/>
    <w:rsid w:val="008F6A60"/>
    <w:rsid w:val="008F6F12"/>
    <w:rsid w:val="008F7BBF"/>
    <w:rsid w:val="008F7E3F"/>
    <w:rsid w:val="009022D5"/>
    <w:rsid w:val="00902477"/>
    <w:rsid w:val="00902C59"/>
    <w:rsid w:val="009031D0"/>
    <w:rsid w:val="009033E6"/>
    <w:rsid w:val="009034AF"/>
    <w:rsid w:val="00903A59"/>
    <w:rsid w:val="00903EFC"/>
    <w:rsid w:val="00904FCE"/>
    <w:rsid w:val="009052E9"/>
    <w:rsid w:val="00905E83"/>
    <w:rsid w:val="00905FEE"/>
    <w:rsid w:val="00906382"/>
    <w:rsid w:val="00906C43"/>
    <w:rsid w:val="00910279"/>
    <w:rsid w:val="00910BFF"/>
    <w:rsid w:val="009115A7"/>
    <w:rsid w:val="00911A4D"/>
    <w:rsid w:val="00911D15"/>
    <w:rsid w:val="009120DC"/>
    <w:rsid w:val="00912561"/>
    <w:rsid w:val="00912FE2"/>
    <w:rsid w:val="00913018"/>
    <w:rsid w:val="00913083"/>
    <w:rsid w:val="009134A3"/>
    <w:rsid w:val="00913CE3"/>
    <w:rsid w:val="00913CF9"/>
    <w:rsid w:val="009140A3"/>
    <w:rsid w:val="0091461B"/>
    <w:rsid w:val="00915284"/>
    <w:rsid w:val="00915322"/>
    <w:rsid w:val="0091537E"/>
    <w:rsid w:val="0091554E"/>
    <w:rsid w:val="009159A2"/>
    <w:rsid w:val="00916B68"/>
    <w:rsid w:val="00917D4B"/>
    <w:rsid w:val="0092029F"/>
    <w:rsid w:val="009206E2"/>
    <w:rsid w:val="009222D4"/>
    <w:rsid w:val="009225DF"/>
    <w:rsid w:val="009226A2"/>
    <w:rsid w:val="0092338A"/>
    <w:rsid w:val="0092346B"/>
    <w:rsid w:val="00923739"/>
    <w:rsid w:val="00923A57"/>
    <w:rsid w:val="009248C6"/>
    <w:rsid w:val="009256B7"/>
    <w:rsid w:val="00925893"/>
    <w:rsid w:val="00925A6D"/>
    <w:rsid w:val="00926486"/>
    <w:rsid w:val="00926663"/>
    <w:rsid w:val="00927560"/>
    <w:rsid w:val="009277D4"/>
    <w:rsid w:val="00927A0F"/>
    <w:rsid w:val="00930E73"/>
    <w:rsid w:val="00932F5D"/>
    <w:rsid w:val="009335B2"/>
    <w:rsid w:val="009338A9"/>
    <w:rsid w:val="00933FEF"/>
    <w:rsid w:val="0093457D"/>
    <w:rsid w:val="009349F9"/>
    <w:rsid w:val="00934DD0"/>
    <w:rsid w:val="009355FE"/>
    <w:rsid w:val="00935870"/>
    <w:rsid w:val="0094002D"/>
    <w:rsid w:val="009407A3"/>
    <w:rsid w:val="00941D27"/>
    <w:rsid w:val="0094220A"/>
    <w:rsid w:val="0094221B"/>
    <w:rsid w:val="00942AEA"/>
    <w:rsid w:val="00943691"/>
    <w:rsid w:val="00943A68"/>
    <w:rsid w:val="009445CC"/>
    <w:rsid w:val="00944B31"/>
    <w:rsid w:val="00945045"/>
    <w:rsid w:val="009453F9"/>
    <w:rsid w:val="009454EA"/>
    <w:rsid w:val="009456AC"/>
    <w:rsid w:val="00945C7D"/>
    <w:rsid w:val="00946277"/>
    <w:rsid w:val="00947FC0"/>
    <w:rsid w:val="00950485"/>
    <w:rsid w:val="00950B2A"/>
    <w:rsid w:val="009510E9"/>
    <w:rsid w:val="00951BD9"/>
    <w:rsid w:val="00951FF8"/>
    <w:rsid w:val="0095219E"/>
    <w:rsid w:val="00952586"/>
    <w:rsid w:val="00952C82"/>
    <w:rsid w:val="00953C85"/>
    <w:rsid w:val="00954183"/>
    <w:rsid w:val="009546B5"/>
    <w:rsid w:val="00954E8F"/>
    <w:rsid w:val="00954F97"/>
    <w:rsid w:val="00955775"/>
    <w:rsid w:val="009567C7"/>
    <w:rsid w:val="0095680B"/>
    <w:rsid w:val="00957392"/>
    <w:rsid w:val="00957611"/>
    <w:rsid w:val="00960D76"/>
    <w:rsid w:val="009610DD"/>
    <w:rsid w:val="00961E3E"/>
    <w:rsid w:val="00962B44"/>
    <w:rsid w:val="00964DD9"/>
    <w:rsid w:val="00965832"/>
    <w:rsid w:val="00965A5E"/>
    <w:rsid w:val="00965A65"/>
    <w:rsid w:val="00965ABD"/>
    <w:rsid w:val="009668C9"/>
    <w:rsid w:val="00966CA5"/>
    <w:rsid w:val="00966F9D"/>
    <w:rsid w:val="00966FBF"/>
    <w:rsid w:val="0096706F"/>
    <w:rsid w:val="009679C8"/>
    <w:rsid w:val="009700BB"/>
    <w:rsid w:val="009700CA"/>
    <w:rsid w:val="009705F9"/>
    <w:rsid w:val="00970993"/>
    <w:rsid w:val="0097176A"/>
    <w:rsid w:val="00971CB2"/>
    <w:rsid w:val="00971FDC"/>
    <w:rsid w:val="00972B0B"/>
    <w:rsid w:val="0097338D"/>
    <w:rsid w:val="0097345D"/>
    <w:rsid w:val="0097384B"/>
    <w:rsid w:val="00974A63"/>
    <w:rsid w:val="00974E65"/>
    <w:rsid w:val="00974EC8"/>
    <w:rsid w:val="00974FA6"/>
    <w:rsid w:val="009755B4"/>
    <w:rsid w:val="00975BA0"/>
    <w:rsid w:val="009765A0"/>
    <w:rsid w:val="0097750A"/>
    <w:rsid w:val="0097774E"/>
    <w:rsid w:val="00977823"/>
    <w:rsid w:val="00980076"/>
    <w:rsid w:val="00980944"/>
    <w:rsid w:val="0098102B"/>
    <w:rsid w:val="0098137C"/>
    <w:rsid w:val="00981644"/>
    <w:rsid w:val="009817E1"/>
    <w:rsid w:val="009817F2"/>
    <w:rsid w:val="00982382"/>
    <w:rsid w:val="009826ED"/>
    <w:rsid w:val="00982C26"/>
    <w:rsid w:val="00983953"/>
    <w:rsid w:val="00983F42"/>
    <w:rsid w:val="00984025"/>
    <w:rsid w:val="009841F8"/>
    <w:rsid w:val="0098440D"/>
    <w:rsid w:val="00986044"/>
    <w:rsid w:val="009868C3"/>
    <w:rsid w:val="00986DEC"/>
    <w:rsid w:val="00987151"/>
    <w:rsid w:val="009872B5"/>
    <w:rsid w:val="00987B69"/>
    <w:rsid w:val="00987E6E"/>
    <w:rsid w:val="00990A81"/>
    <w:rsid w:val="009911BB"/>
    <w:rsid w:val="009919B1"/>
    <w:rsid w:val="00991F1A"/>
    <w:rsid w:val="00992212"/>
    <w:rsid w:val="00992F00"/>
    <w:rsid w:val="0099359C"/>
    <w:rsid w:val="009945A0"/>
    <w:rsid w:val="009947C2"/>
    <w:rsid w:val="0099514C"/>
    <w:rsid w:val="00995261"/>
    <w:rsid w:val="00996E24"/>
    <w:rsid w:val="00997BB4"/>
    <w:rsid w:val="009A05A2"/>
    <w:rsid w:val="009A0886"/>
    <w:rsid w:val="009A0DE4"/>
    <w:rsid w:val="009A2782"/>
    <w:rsid w:val="009A2B9F"/>
    <w:rsid w:val="009A3B5C"/>
    <w:rsid w:val="009A3DB8"/>
    <w:rsid w:val="009A468A"/>
    <w:rsid w:val="009A52E2"/>
    <w:rsid w:val="009A63A4"/>
    <w:rsid w:val="009A705B"/>
    <w:rsid w:val="009A7CBD"/>
    <w:rsid w:val="009B29B4"/>
    <w:rsid w:val="009B2E88"/>
    <w:rsid w:val="009B2FAC"/>
    <w:rsid w:val="009B3E76"/>
    <w:rsid w:val="009B4EF2"/>
    <w:rsid w:val="009B50C5"/>
    <w:rsid w:val="009B561C"/>
    <w:rsid w:val="009B5932"/>
    <w:rsid w:val="009B5C74"/>
    <w:rsid w:val="009B5E8A"/>
    <w:rsid w:val="009B5FE4"/>
    <w:rsid w:val="009B652A"/>
    <w:rsid w:val="009B662B"/>
    <w:rsid w:val="009B68EF"/>
    <w:rsid w:val="009B6C15"/>
    <w:rsid w:val="009B74C2"/>
    <w:rsid w:val="009C00D5"/>
    <w:rsid w:val="009C0A37"/>
    <w:rsid w:val="009C0BCB"/>
    <w:rsid w:val="009C0E54"/>
    <w:rsid w:val="009C165E"/>
    <w:rsid w:val="009C202D"/>
    <w:rsid w:val="009C26D0"/>
    <w:rsid w:val="009C311B"/>
    <w:rsid w:val="009C4994"/>
    <w:rsid w:val="009C4C6B"/>
    <w:rsid w:val="009C65E3"/>
    <w:rsid w:val="009C6E2D"/>
    <w:rsid w:val="009C737F"/>
    <w:rsid w:val="009C7B63"/>
    <w:rsid w:val="009D01D2"/>
    <w:rsid w:val="009D2321"/>
    <w:rsid w:val="009D3451"/>
    <w:rsid w:val="009D4358"/>
    <w:rsid w:val="009D4707"/>
    <w:rsid w:val="009D4E10"/>
    <w:rsid w:val="009D5729"/>
    <w:rsid w:val="009D5BAF"/>
    <w:rsid w:val="009D6586"/>
    <w:rsid w:val="009D7355"/>
    <w:rsid w:val="009E008A"/>
    <w:rsid w:val="009E2474"/>
    <w:rsid w:val="009E4246"/>
    <w:rsid w:val="009E50D5"/>
    <w:rsid w:val="009E527B"/>
    <w:rsid w:val="009E52CD"/>
    <w:rsid w:val="009E5502"/>
    <w:rsid w:val="009E5B6D"/>
    <w:rsid w:val="009E6591"/>
    <w:rsid w:val="009E6924"/>
    <w:rsid w:val="009E6B2D"/>
    <w:rsid w:val="009E6FD4"/>
    <w:rsid w:val="009E717F"/>
    <w:rsid w:val="009E765F"/>
    <w:rsid w:val="009F0055"/>
    <w:rsid w:val="009F0347"/>
    <w:rsid w:val="009F0A70"/>
    <w:rsid w:val="009F20BE"/>
    <w:rsid w:val="009F317F"/>
    <w:rsid w:val="009F3F83"/>
    <w:rsid w:val="009F53FF"/>
    <w:rsid w:val="009F5BF5"/>
    <w:rsid w:val="009F610A"/>
    <w:rsid w:val="009F6D6B"/>
    <w:rsid w:val="009F758B"/>
    <w:rsid w:val="00A005EA"/>
    <w:rsid w:val="00A00BAE"/>
    <w:rsid w:val="00A00E88"/>
    <w:rsid w:val="00A023AE"/>
    <w:rsid w:val="00A023B2"/>
    <w:rsid w:val="00A02B66"/>
    <w:rsid w:val="00A0348E"/>
    <w:rsid w:val="00A03CE5"/>
    <w:rsid w:val="00A03D5A"/>
    <w:rsid w:val="00A0422D"/>
    <w:rsid w:val="00A04343"/>
    <w:rsid w:val="00A04D98"/>
    <w:rsid w:val="00A054BE"/>
    <w:rsid w:val="00A05542"/>
    <w:rsid w:val="00A05668"/>
    <w:rsid w:val="00A05D9A"/>
    <w:rsid w:val="00A06915"/>
    <w:rsid w:val="00A1012F"/>
    <w:rsid w:val="00A10312"/>
    <w:rsid w:val="00A105E9"/>
    <w:rsid w:val="00A10884"/>
    <w:rsid w:val="00A1146F"/>
    <w:rsid w:val="00A117FD"/>
    <w:rsid w:val="00A13AE3"/>
    <w:rsid w:val="00A148D4"/>
    <w:rsid w:val="00A158EB"/>
    <w:rsid w:val="00A15908"/>
    <w:rsid w:val="00A1649D"/>
    <w:rsid w:val="00A16C5B"/>
    <w:rsid w:val="00A202EC"/>
    <w:rsid w:val="00A20386"/>
    <w:rsid w:val="00A20DA1"/>
    <w:rsid w:val="00A21845"/>
    <w:rsid w:val="00A23DCC"/>
    <w:rsid w:val="00A24668"/>
    <w:rsid w:val="00A2470B"/>
    <w:rsid w:val="00A2511C"/>
    <w:rsid w:val="00A25822"/>
    <w:rsid w:val="00A26765"/>
    <w:rsid w:val="00A268AC"/>
    <w:rsid w:val="00A26C3A"/>
    <w:rsid w:val="00A26F67"/>
    <w:rsid w:val="00A273F9"/>
    <w:rsid w:val="00A27ADC"/>
    <w:rsid w:val="00A303C8"/>
    <w:rsid w:val="00A30D0D"/>
    <w:rsid w:val="00A31867"/>
    <w:rsid w:val="00A322D8"/>
    <w:rsid w:val="00A326A1"/>
    <w:rsid w:val="00A329A8"/>
    <w:rsid w:val="00A32BAF"/>
    <w:rsid w:val="00A32F12"/>
    <w:rsid w:val="00A3345B"/>
    <w:rsid w:val="00A338CC"/>
    <w:rsid w:val="00A33A34"/>
    <w:rsid w:val="00A34205"/>
    <w:rsid w:val="00A358D6"/>
    <w:rsid w:val="00A35984"/>
    <w:rsid w:val="00A3610C"/>
    <w:rsid w:val="00A36C9F"/>
    <w:rsid w:val="00A372A2"/>
    <w:rsid w:val="00A3746D"/>
    <w:rsid w:val="00A37E58"/>
    <w:rsid w:val="00A404F5"/>
    <w:rsid w:val="00A405CA"/>
    <w:rsid w:val="00A40CD8"/>
    <w:rsid w:val="00A41779"/>
    <w:rsid w:val="00A41F4B"/>
    <w:rsid w:val="00A420B7"/>
    <w:rsid w:val="00A42101"/>
    <w:rsid w:val="00A42409"/>
    <w:rsid w:val="00A42DC8"/>
    <w:rsid w:val="00A43519"/>
    <w:rsid w:val="00A44925"/>
    <w:rsid w:val="00A44C3E"/>
    <w:rsid w:val="00A452D0"/>
    <w:rsid w:val="00A45308"/>
    <w:rsid w:val="00A45554"/>
    <w:rsid w:val="00A467BD"/>
    <w:rsid w:val="00A469A6"/>
    <w:rsid w:val="00A46B25"/>
    <w:rsid w:val="00A46C74"/>
    <w:rsid w:val="00A46FEA"/>
    <w:rsid w:val="00A47184"/>
    <w:rsid w:val="00A47C1E"/>
    <w:rsid w:val="00A50560"/>
    <w:rsid w:val="00A50CA0"/>
    <w:rsid w:val="00A51172"/>
    <w:rsid w:val="00A52264"/>
    <w:rsid w:val="00A5369A"/>
    <w:rsid w:val="00A53C80"/>
    <w:rsid w:val="00A542BC"/>
    <w:rsid w:val="00A54316"/>
    <w:rsid w:val="00A54A78"/>
    <w:rsid w:val="00A54D25"/>
    <w:rsid w:val="00A54FB9"/>
    <w:rsid w:val="00A56853"/>
    <w:rsid w:val="00A56A6B"/>
    <w:rsid w:val="00A57D6E"/>
    <w:rsid w:val="00A609F7"/>
    <w:rsid w:val="00A60A21"/>
    <w:rsid w:val="00A60AE7"/>
    <w:rsid w:val="00A60C64"/>
    <w:rsid w:val="00A61FBF"/>
    <w:rsid w:val="00A621F1"/>
    <w:rsid w:val="00A624F4"/>
    <w:rsid w:val="00A62C7C"/>
    <w:rsid w:val="00A63C7E"/>
    <w:rsid w:val="00A6424D"/>
    <w:rsid w:val="00A65C03"/>
    <w:rsid w:val="00A65FAF"/>
    <w:rsid w:val="00A6620E"/>
    <w:rsid w:val="00A66398"/>
    <w:rsid w:val="00A666C0"/>
    <w:rsid w:val="00A66A58"/>
    <w:rsid w:val="00A66BB8"/>
    <w:rsid w:val="00A66BBB"/>
    <w:rsid w:val="00A678E9"/>
    <w:rsid w:val="00A700C2"/>
    <w:rsid w:val="00A700CC"/>
    <w:rsid w:val="00A702D8"/>
    <w:rsid w:val="00A70F1F"/>
    <w:rsid w:val="00A71C8C"/>
    <w:rsid w:val="00A7222E"/>
    <w:rsid w:val="00A737F3"/>
    <w:rsid w:val="00A743D5"/>
    <w:rsid w:val="00A747B7"/>
    <w:rsid w:val="00A749BC"/>
    <w:rsid w:val="00A74B18"/>
    <w:rsid w:val="00A75751"/>
    <w:rsid w:val="00A75786"/>
    <w:rsid w:val="00A75FFB"/>
    <w:rsid w:val="00A76605"/>
    <w:rsid w:val="00A77783"/>
    <w:rsid w:val="00A77A35"/>
    <w:rsid w:val="00A80287"/>
    <w:rsid w:val="00A805A1"/>
    <w:rsid w:val="00A80B48"/>
    <w:rsid w:val="00A81704"/>
    <w:rsid w:val="00A8267E"/>
    <w:rsid w:val="00A83774"/>
    <w:rsid w:val="00A83828"/>
    <w:rsid w:val="00A83FBE"/>
    <w:rsid w:val="00A841CD"/>
    <w:rsid w:val="00A84D29"/>
    <w:rsid w:val="00A84E94"/>
    <w:rsid w:val="00A84FB8"/>
    <w:rsid w:val="00A85C42"/>
    <w:rsid w:val="00A869B2"/>
    <w:rsid w:val="00A869F6"/>
    <w:rsid w:val="00A875F2"/>
    <w:rsid w:val="00A87C01"/>
    <w:rsid w:val="00A87F8D"/>
    <w:rsid w:val="00A90AEF"/>
    <w:rsid w:val="00A91104"/>
    <w:rsid w:val="00A92D75"/>
    <w:rsid w:val="00A9445D"/>
    <w:rsid w:val="00A944C3"/>
    <w:rsid w:val="00A958D1"/>
    <w:rsid w:val="00A959F8"/>
    <w:rsid w:val="00A960BF"/>
    <w:rsid w:val="00A96356"/>
    <w:rsid w:val="00A966BA"/>
    <w:rsid w:val="00A968A7"/>
    <w:rsid w:val="00A96EC1"/>
    <w:rsid w:val="00AA17FA"/>
    <w:rsid w:val="00AA26CA"/>
    <w:rsid w:val="00AA34E8"/>
    <w:rsid w:val="00AA36E5"/>
    <w:rsid w:val="00AA37AC"/>
    <w:rsid w:val="00AA4325"/>
    <w:rsid w:val="00AA59A9"/>
    <w:rsid w:val="00AA5CD3"/>
    <w:rsid w:val="00AA609A"/>
    <w:rsid w:val="00AA6164"/>
    <w:rsid w:val="00AA7090"/>
    <w:rsid w:val="00AA772B"/>
    <w:rsid w:val="00AA7D9E"/>
    <w:rsid w:val="00AB0265"/>
    <w:rsid w:val="00AB0442"/>
    <w:rsid w:val="00AB0A3A"/>
    <w:rsid w:val="00AB0AEF"/>
    <w:rsid w:val="00AB1350"/>
    <w:rsid w:val="00AB1D40"/>
    <w:rsid w:val="00AB1E01"/>
    <w:rsid w:val="00AB2197"/>
    <w:rsid w:val="00AB28FA"/>
    <w:rsid w:val="00AB315E"/>
    <w:rsid w:val="00AB4241"/>
    <w:rsid w:val="00AB4A23"/>
    <w:rsid w:val="00AB5CF2"/>
    <w:rsid w:val="00AB5F8F"/>
    <w:rsid w:val="00AC010B"/>
    <w:rsid w:val="00AC0700"/>
    <w:rsid w:val="00AC0CDE"/>
    <w:rsid w:val="00AC2081"/>
    <w:rsid w:val="00AC2A76"/>
    <w:rsid w:val="00AC2C3B"/>
    <w:rsid w:val="00AC3789"/>
    <w:rsid w:val="00AC5FF0"/>
    <w:rsid w:val="00AC62D4"/>
    <w:rsid w:val="00AC681C"/>
    <w:rsid w:val="00AC68C1"/>
    <w:rsid w:val="00AC6A04"/>
    <w:rsid w:val="00AC6FDB"/>
    <w:rsid w:val="00AC740F"/>
    <w:rsid w:val="00AC786A"/>
    <w:rsid w:val="00AD086E"/>
    <w:rsid w:val="00AD0B7A"/>
    <w:rsid w:val="00AD0F2E"/>
    <w:rsid w:val="00AD2196"/>
    <w:rsid w:val="00AD2483"/>
    <w:rsid w:val="00AD25A5"/>
    <w:rsid w:val="00AD3379"/>
    <w:rsid w:val="00AD360C"/>
    <w:rsid w:val="00AD3A96"/>
    <w:rsid w:val="00AD522D"/>
    <w:rsid w:val="00AD5778"/>
    <w:rsid w:val="00AD63D8"/>
    <w:rsid w:val="00AD6850"/>
    <w:rsid w:val="00AE09AD"/>
    <w:rsid w:val="00AE1851"/>
    <w:rsid w:val="00AE1A8D"/>
    <w:rsid w:val="00AE1F66"/>
    <w:rsid w:val="00AE2251"/>
    <w:rsid w:val="00AE2DEB"/>
    <w:rsid w:val="00AE3645"/>
    <w:rsid w:val="00AE3F08"/>
    <w:rsid w:val="00AE4177"/>
    <w:rsid w:val="00AE53B6"/>
    <w:rsid w:val="00AE6D8C"/>
    <w:rsid w:val="00AE70B4"/>
    <w:rsid w:val="00AE70BD"/>
    <w:rsid w:val="00AE7243"/>
    <w:rsid w:val="00AE7981"/>
    <w:rsid w:val="00AF1696"/>
    <w:rsid w:val="00AF1F41"/>
    <w:rsid w:val="00AF2481"/>
    <w:rsid w:val="00AF4BF0"/>
    <w:rsid w:val="00AF5329"/>
    <w:rsid w:val="00AF5605"/>
    <w:rsid w:val="00AF572B"/>
    <w:rsid w:val="00AF7A46"/>
    <w:rsid w:val="00B0062E"/>
    <w:rsid w:val="00B01027"/>
    <w:rsid w:val="00B01A3B"/>
    <w:rsid w:val="00B0239C"/>
    <w:rsid w:val="00B0282F"/>
    <w:rsid w:val="00B032AC"/>
    <w:rsid w:val="00B03714"/>
    <w:rsid w:val="00B03B93"/>
    <w:rsid w:val="00B03D31"/>
    <w:rsid w:val="00B048BE"/>
    <w:rsid w:val="00B048CF"/>
    <w:rsid w:val="00B05070"/>
    <w:rsid w:val="00B0545E"/>
    <w:rsid w:val="00B06355"/>
    <w:rsid w:val="00B070ED"/>
    <w:rsid w:val="00B07701"/>
    <w:rsid w:val="00B07928"/>
    <w:rsid w:val="00B0792C"/>
    <w:rsid w:val="00B07B56"/>
    <w:rsid w:val="00B10221"/>
    <w:rsid w:val="00B1047F"/>
    <w:rsid w:val="00B106E4"/>
    <w:rsid w:val="00B11681"/>
    <w:rsid w:val="00B12EFD"/>
    <w:rsid w:val="00B13068"/>
    <w:rsid w:val="00B13340"/>
    <w:rsid w:val="00B1362B"/>
    <w:rsid w:val="00B13EAF"/>
    <w:rsid w:val="00B13EDB"/>
    <w:rsid w:val="00B14A33"/>
    <w:rsid w:val="00B14DA2"/>
    <w:rsid w:val="00B14F08"/>
    <w:rsid w:val="00B15298"/>
    <w:rsid w:val="00B17269"/>
    <w:rsid w:val="00B1766F"/>
    <w:rsid w:val="00B20B43"/>
    <w:rsid w:val="00B20E9D"/>
    <w:rsid w:val="00B223CE"/>
    <w:rsid w:val="00B231A1"/>
    <w:rsid w:val="00B23322"/>
    <w:rsid w:val="00B238D5"/>
    <w:rsid w:val="00B2424A"/>
    <w:rsid w:val="00B25548"/>
    <w:rsid w:val="00B25EB5"/>
    <w:rsid w:val="00B26630"/>
    <w:rsid w:val="00B26E96"/>
    <w:rsid w:val="00B27116"/>
    <w:rsid w:val="00B27AC6"/>
    <w:rsid w:val="00B3000C"/>
    <w:rsid w:val="00B3069D"/>
    <w:rsid w:val="00B3112D"/>
    <w:rsid w:val="00B314F5"/>
    <w:rsid w:val="00B315BA"/>
    <w:rsid w:val="00B3225A"/>
    <w:rsid w:val="00B32573"/>
    <w:rsid w:val="00B326F6"/>
    <w:rsid w:val="00B3278C"/>
    <w:rsid w:val="00B328BE"/>
    <w:rsid w:val="00B32BD9"/>
    <w:rsid w:val="00B32F56"/>
    <w:rsid w:val="00B33266"/>
    <w:rsid w:val="00B33355"/>
    <w:rsid w:val="00B33B6C"/>
    <w:rsid w:val="00B35887"/>
    <w:rsid w:val="00B36A0D"/>
    <w:rsid w:val="00B36A7D"/>
    <w:rsid w:val="00B37999"/>
    <w:rsid w:val="00B37CB2"/>
    <w:rsid w:val="00B401A5"/>
    <w:rsid w:val="00B406CA"/>
    <w:rsid w:val="00B41BBF"/>
    <w:rsid w:val="00B41F23"/>
    <w:rsid w:val="00B421D8"/>
    <w:rsid w:val="00B4266F"/>
    <w:rsid w:val="00B4273C"/>
    <w:rsid w:val="00B42815"/>
    <w:rsid w:val="00B43090"/>
    <w:rsid w:val="00B43187"/>
    <w:rsid w:val="00B437A6"/>
    <w:rsid w:val="00B44446"/>
    <w:rsid w:val="00B448AE"/>
    <w:rsid w:val="00B459E5"/>
    <w:rsid w:val="00B45E00"/>
    <w:rsid w:val="00B46484"/>
    <w:rsid w:val="00B46ABF"/>
    <w:rsid w:val="00B471BC"/>
    <w:rsid w:val="00B47EFB"/>
    <w:rsid w:val="00B50683"/>
    <w:rsid w:val="00B51D84"/>
    <w:rsid w:val="00B530CC"/>
    <w:rsid w:val="00B54073"/>
    <w:rsid w:val="00B544EA"/>
    <w:rsid w:val="00B54B26"/>
    <w:rsid w:val="00B5605F"/>
    <w:rsid w:val="00B561EA"/>
    <w:rsid w:val="00B56E5E"/>
    <w:rsid w:val="00B57A71"/>
    <w:rsid w:val="00B604D7"/>
    <w:rsid w:val="00B60AD2"/>
    <w:rsid w:val="00B610BB"/>
    <w:rsid w:val="00B61466"/>
    <w:rsid w:val="00B620DE"/>
    <w:rsid w:val="00B62397"/>
    <w:rsid w:val="00B629FC"/>
    <w:rsid w:val="00B62EA1"/>
    <w:rsid w:val="00B6302A"/>
    <w:rsid w:val="00B632DB"/>
    <w:rsid w:val="00B63789"/>
    <w:rsid w:val="00B641B9"/>
    <w:rsid w:val="00B6443E"/>
    <w:rsid w:val="00B6497B"/>
    <w:rsid w:val="00B65E4D"/>
    <w:rsid w:val="00B66F99"/>
    <w:rsid w:val="00B675E4"/>
    <w:rsid w:val="00B67AAB"/>
    <w:rsid w:val="00B702A3"/>
    <w:rsid w:val="00B707BA"/>
    <w:rsid w:val="00B70BBB"/>
    <w:rsid w:val="00B70BEA"/>
    <w:rsid w:val="00B71488"/>
    <w:rsid w:val="00B71526"/>
    <w:rsid w:val="00B71724"/>
    <w:rsid w:val="00B72535"/>
    <w:rsid w:val="00B72F0D"/>
    <w:rsid w:val="00B73AB3"/>
    <w:rsid w:val="00B74B27"/>
    <w:rsid w:val="00B75076"/>
    <w:rsid w:val="00B7550D"/>
    <w:rsid w:val="00B763D9"/>
    <w:rsid w:val="00B76A10"/>
    <w:rsid w:val="00B81048"/>
    <w:rsid w:val="00B82509"/>
    <w:rsid w:val="00B84C32"/>
    <w:rsid w:val="00B86910"/>
    <w:rsid w:val="00B86C60"/>
    <w:rsid w:val="00B872A3"/>
    <w:rsid w:val="00B87F10"/>
    <w:rsid w:val="00B9046B"/>
    <w:rsid w:val="00B9081C"/>
    <w:rsid w:val="00B90D1E"/>
    <w:rsid w:val="00B913B6"/>
    <w:rsid w:val="00B926F2"/>
    <w:rsid w:val="00B92B5F"/>
    <w:rsid w:val="00B9316F"/>
    <w:rsid w:val="00B942EB"/>
    <w:rsid w:val="00B9581D"/>
    <w:rsid w:val="00B959D4"/>
    <w:rsid w:val="00B96DA8"/>
    <w:rsid w:val="00B9705A"/>
    <w:rsid w:val="00B973B9"/>
    <w:rsid w:val="00B97D10"/>
    <w:rsid w:val="00B97D8B"/>
    <w:rsid w:val="00BA045F"/>
    <w:rsid w:val="00BA0891"/>
    <w:rsid w:val="00BA10E8"/>
    <w:rsid w:val="00BA114C"/>
    <w:rsid w:val="00BA121F"/>
    <w:rsid w:val="00BA1241"/>
    <w:rsid w:val="00BA147D"/>
    <w:rsid w:val="00BA29FF"/>
    <w:rsid w:val="00BA2CF3"/>
    <w:rsid w:val="00BA31FB"/>
    <w:rsid w:val="00BA394D"/>
    <w:rsid w:val="00BA3A01"/>
    <w:rsid w:val="00BA3BFB"/>
    <w:rsid w:val="00BA40BB"/>
    <w:rsid w:val="00BA50EE"/>
    <w:rsid w:val="00BA5293"/>
    <w:rsid w:val="00BA5F90"/>
    <w:rsid w:val="00BA64BF"/>
    <w:rsid w:val="00BA64F9"/>
    <w:rsid w:val="00BA656A"/>
    <w:rsid w:val="00BA695E"/>
    <w:rsid w:val="00BA6CA4"/>
    <w:rsid w:val="00BA6DD2"/>
    <w:rsid w:val="00BB004A"/>
    <w:rsid w:val="00BB039D"/>
    <w:rsid w:val="00BB0B27"/>
    <w:rsid w:val="00BB128D"/>
    <w:rsid w:val="00BB287E"/>
    <w:rsid w:val="00BB2B56"/>
    <w:rsid w:val="00BB460C"/>
    <w:rsid w:val="00BB5374"/>
    <w:rsid w:val="00BB668A"/>
    <w:rsid w:val="00BB69EA"/>
    <w:rsid w:val="00BB6AB0"/>
    <w:rsid w:val="00BB6E45"/>
    <w:rsid w:val="00BB7223"/>
    <w:rsid w:val="00BB72E8"/>
    <w:rsid w:val="00BB7E4E"/>
    <w:rsid w:val="00BC0152"/>
    <w:rsid w:val="00BC0705"/>
    <w:rsid w:val="00BC0D21"/>
    <w:rsid w:val="00BC21DB"/>
    <w:rsid w:val="00BC23C0"/>
    <w:rsid w:val="00BC29A0"/>
    <w:rsid w:val="00BC2FC9"/>
    <w:rsid w:val="00BC3D32"/>
    <w:rsid w:val="00BC4D8C"/>
    <w:rsid w:val="00BC5462"/>
    <w:rsid w:val="00BC5EF0"/>
    <w:rsid w:val="00BC6256"/>
    <w:rsid w:val="00BC7A3D"/>
    <w:rsid w:val="00BC7FB8"/>
    <w:rsid w:val="00BD011D"/>
    <w:rsid w:val="00BD05FF"/>
    <w:rsid w:val="00BD0912"/>
    <w:rsid w:val="00BD0C55"/>
    <w:rsid w:val="00BD0D97"/>
    <w:rsid w:val="00BD16D5"/>
    <w:rsid w:val="00BD1769"/>
    <w:rsid w:val="00BD2807"/>
    <w:rsid w:val="00BD37BF"/>
    <w:rsid w:val="00BD3BF7"/>
    <w:rsid w:val="00BD4109"/>
    <w:rsid w:val="00BD51F5"/>
    <w:rsid w:val="00BD5562"/>
    <w:rsid w:val="00BD5DF3"/>
    <w:rsid w:val="00BD602B"/>
    <w:rsid w:val="00BD6896"/>
    <w:rsid w:val="00BD6D1E"/>
    <w:rsid w:val="00BD6FAF"/>
    <w:rsid w:val="00BD74E7"/>
    <w:rsid w:val="00BE0088"/>
    <w:rsid w:val="00BE01D7"/>
    <w:rsid w:val="00BE0768"/>
    <w:rsid w:val="00BE0F68"/>
    <w:rsid w:val="00BE1B8B"/>
    <w:rsid w:val="00BE1C7D"/>
    <w:rsid w:val="00BE1D75"/>
    <w:rsid w:val="00BE1EE5"/>
    <w:rsid w:val="00BE23FE"/>
    <w:rsid w:val="00BE2BD2"/>
    <w:rsid w:val="00BE3156"/>
    <w:rsid w:val="00BE3745"/>
    <w:rsid w:val="00BE3A60"/>
    <w:rsid w:val="00BE3EA5"/>
    <w:rsid w:val="00BE43E7"/>
    <w:rsid w:val="00BE4BC1"/>
    <w:rsid w:val="00BE4BFC"/>
    <w:rsid w:val="00BE5322"/>
    <w:rsid w:val="00BE54F5"/>
    <w:rsid w:val="00BE58C7"/>
    <w:rsid w:val="00BE58D8"/>
    <w:rsid w:val="00BE58F7"/>
    <w:rsid w:val="00BE6074"/>
    <w:rsid w:val="00BE62AD"/>
    <w:rsid w:val="00BE6682"/>
    <w:rsid w:val="00BE68A4"/>
    <w:rsid w:val="00BE7959"/>
    <w:rsid w:val="00BE79DD"/>
    <w:rsid w:val="00BF06A5"/>
    <w:rsid w:val="00BF08D7"/>
    <w:rsid w:val="00BF0F88"/>
    <w:rsid w:val="00BF0FA3"/>
    <w:rsid w:val="00BF112B"/>
    <w:rsid w:val="00BF17FE"/>
    <w:rsid w:val="00BF1870"/>
    <w:rsid w:val="00BF1A10"/>
    <w:rsid w:val="00BF3395"/>
    <w:rsid w:val="00BF34BE"/>
    <w:rsid w:val="00BF35EF"/>
    <w:rsid w:val="00BF37DC"/>
    <w:rsid w:val="00BF4083"/>
    <w:rsid w:val="00BF54C2"/>
    <w:rsid w:val="00BF5C0A"/>
    <w:rsid w:val="00BF5D58"/>
    <w:rsid w:val="00BF60C8"/>
    <w:rsid w:val="00BF6960"/>
    <w:rsid w:val="00BF7286"/>
    <w:rsid w:val="00BF7B28"/>
    <w:rsid w:val="00C00364"/>
    <w:rsid w:val="00C00C05"/>
    <w:rsid w:val="00C00F04"/>
    <w:rsid w:val="00C0109D"/>
    <w:rsid w:val="00C01427"/>
    <w:rsid w:val="00C01CE3"/>
    <w:rsid w:val="00C022B5"/>
    <w:rsid w:val="00C02361"/>
    <w:rsid w:val="00C02BBE"/>
    <w:rsid w:val="00C02D13"/>
    <w:rsid w:val="00C03A27"/>
    <w:rsid w:val="00C03B4F"/>
    <w:rsid w:val="00C03C29"/>
    <w:rsid w:val="00C05B00"/>
    <w:rsid w:val="00C05BA3"/>
    <w:rsid w:val="00C061F7"/>
    <w:rsid w:val="00C062E0"/>
    <w:rsid w:val="00C064F5"/>
    <w:rsid w:val="00C07D0E"/>
    <w:rsid w:val="00C109F8"/>
    <w:rsid w:val="00C10AFA"/>
    <w:rsid w:val="00C11952"/>
    <w:rsid w:val="00C11A35"/>
    <w:rsid w:val="00C11CFE"/>
    <w:rsid w:val="00C12C9A"/>
    <w:rsid w:val="00C13568"/>
    <w:rsid w:val="00C1369F"/>
    <w:rsid w:val="00C13F79"/>
    <w:rsid w:val="00C14141"/>
    <w:rsid w:val="00C1508D"/>
    <w:rsid w:val="00C1539B"/>
    <w:rsid w:val="00C15B7A"/>
    <w:rsid w:val="00C15D94"/>
    <w:rsid w:val="00C17825"/>
    <w:rsid w:val="00C17AC1"/>
    <w:rsid w:val="00C17E37"/>
    <w:rsid w:val="00C17EF1"/>
    <w:rsid w:val="00C2074F"/>
    <w:rsid w:val="00C210B9"/>
    <w:rsid w:val="00C21B17"/>
    <w:rsid w:val="00C2204E"/>
    <w:rsid w:val="00C2224B"/>
    <w:rsid w:val="00C225FF"/>
    <w:rsid w:val="00C22700"/>
    <w:rsid w:val="00C22AE9"/>
    <w:rsid w:val="00C232AA"/>
    <w:rsid w:val="00C24174"/>
    <w:rsid w:val="00C24513"/>
    <w:rsid w:val="00C252E5"/>
    <w:rsid w:val="00C26673"/>
    <w:rsid w:val="00C26921"/>
    <w:rsid w:val="00C26F98"/>
    <w:rsid w:val="00C31B6A"/>
    <w:rsid w:val="00C32069"/>
    <w:rsid w:val="00C320D9"/>
    <w:rsid w:val="00C3232A"/>
    <w:rsid w:val="00C3282B"/>
    <w:rsid w:val="00C32E8F"/>
    <w:rsid w:val="00C340E8"/>
    <w:rsid w:val="00C34147"/>
    <w:rsid w:val="00C3444D"/>
    <w:rsid w:val="00C34506"/>
    <w:rsid w:val="00C34C70"/>
    <w:rsid w:val="00C34F9E"/>
    <w:rsid w:val="00C35259"/>
    <w:rsid w:val="00C36305"/>
    <w:rsid w:val="00C36317"/>
    <w:rsid w:val="00C3651E"/>
    <w:rsid w:val="00C3711C"/>
    <w:rsid w:val="00C3749D"/>
    <w:rsid w:val="00C37653"/>
    <w:rsid w:val="00C3783E"/>
    <w:rsid w:val="00C37E4D"/>
    <w:rsid w:val="00C401AC"/>
    <w:rsid w:val="00C40408"/>
    <w:rsid w:val="00C40B5F"/>
    <w:rsid w:val="00C415FA"/>
    <w:rsid w:val="00C427AD"/>
    <w:rsid w:val="00C42CE0"/>
    <w:rsid w:val="00C4329F"/>
    <w:rsid w:val="00C441C7"/>
    <w:rsid w:val="00C44D78"/>
    <w:rsid w:val="00C45244"/>
    <w:rsid w:val="00C45309"/>
    <w:rsid w:val="00C45418"/>
    <w:rsid w:val="00C4561B"/>
    <w:rsid w:val="00C45B08"/>
    <w:rsid w:val="00C46174"/>
    <w:rsid w:val="00C516BE"/>
    <w:rsid w:val="00C51822"/>
    <w:rsid w:val="00C528A4"/>
    <w:rsid w:val="00C53630"/>
    <w:rsid w:val="00C54754"/>
    <w:rsid w:val="00C54990"/>
    <w:rsid w:val="00C54D24"/>
    <w:rsid w:val="00C54E65"/>
    <w:rsid w:val="00C55343"/>
    <w:rsid w:val="00C5590E"/>
    <w:rsid w:val="00C55E08"/>
    <w:rsid w:val="00C55FF6"/>
    <w:rsid w:val="00C561DB"/>
    <w:rsid w:val="00C56BBA"/>
    <w:rsid w:val="00C56DF9"/>
    <w:rsid w:val="00C57C5B"/>
    <w:rsid w:val="00C6012E"/>
    <w:rsid w:val="00C606B5"/>
    <w:rsid w:val="00C60896"/>
    <w:rsid w:val="00C617B4"/>
    <w:rsid w:val="00C621A5"/>
    <w:rsid w:val="00C62856"/>
    <w:rsid w:val="00C62C60"/>
    <w:rsid w:val="00C63619"/>
    <w:rsid w:val="00C63ABE"/>
    <w:rsid w:val="00C63E8C"/>
    <w:rsid w:val="00C64509"/>
    <w:rsid w:val="00C6450E"/>
    <w:rsid w:val="00C6451E"/>
    <w:rsid w:val="00C647C8"/>
    <w:rsid w:val="00C652DE"/>
    <w:rsid w:val="00C653A2"/>
    <w:rsid w:val="00C667BA"/>
    <w:rsid w:val="00C66D04"/>
    <w:rsid w:val="00C67403"/>
    <w:rsid w:val="00C676BC"/>
    <w:rsid w:val="00C67704"/>
    <w:rsid w:val="00C67C95"/>
    <w:rsid w:val="00C70258"/>
    <w:rsid w:val="00C707DC"/>
    <w:rsid w:val="00C70E75"/>
    <w:rsid w:val="00C710DB"/>
    <w:rsid w:val="00C7146E"/>
    <w:rsid w:val="00C7151B"/>
    <w:rsid w:val="00C71B05"/>
    <w:rsid w:val="00C71E46"/>
    <w:rsid w:val="00C727BB"/>
    <w:rsid w:val="00C7280B"/>
    <w:rsid w:val="00C73041"/>
    <w:rsid w:val="00C73C84"/>
    <w:rsid w:val="00C76386"/>
    <w:rsid w:val="00C764EE"/>
    <w:rsid w:val="00C765B7"/>
    <w:rsid w:val="00C77450"/>
    <w:rsid w:val="00C800E4"/>
    <w:rsid w:val="00C80774"/>
    <w:rsid w:val="00C8087D"/>
    <w:rsid w:val="00C80F5C"/>
    <w:rsid w:val="00C815F2"/>
    <w:rsid w:val="00C81DC4"/>
    <w:rsid w:val="00C81F57"/>
    <w:rsid w:val="00C825D9"/>
    <w:rsid w:val="00C82E3D"/>
    <w:rsid w:val="00C83144"/>
    <w:rsid w:val="00C83657"/>
    <w:rsid w:val="00C8365E"/>
    <w:rsid w:val="00C83B5E"/>
    <w:rsid w:val="00C84654"/>
    <w:rsid w:val="00C84B5A"/>
    <w:rsid w:val="00C84E71"/>
    <w:rsid w:val="00C84EDA"/>
    <w:rsid w:val="00C85193"/>
    <w:rsid w:val="00C8545C"/>
    <w:rsid w:val="00C85FD1"/>
    <w:rsid w:val="00C87836"/>
    <w:rsid w:val="00C878EC"/>
    <w:rsid w:val="00C90E3D"/>
    <w:rsid w:val="00C9113F"/>
    <w:rsid w:val="00C91E69"/>
    <w:rsid w:val="00C928D8"/>
    <w:rsid w:val="00C92A1C"/>
    <w:rsid w:val="00C9301B"/>
    <w:rsid w:val="00C94FFA"/>
    <w:rsid w:val="00C95654"/>
    <w:rsid w:val="00C9639F"/>
    <w:rsid w:val="00C96602"/>
    <w:rsid w:val="00C968AA"/>
    <w:rsid w:val="00CA0109"/>
    <w:rsid w:val="00CA050A"/>
    <w:rsid w:val="00CA06A7"/>
    <w:rsid w:val="00CA0729"/>
    <w:rsid w:val="00CA0C51"/>
    <w:rsid w:val="00CA1129"/>
    <w:rsid w:val="00CA143A"/>
    <w:rsid w:val="00CA1E0E"/>
    <w:rsid w:val="00CA2D0E"/>
    <w:rsid w:val="00CA32F5"/>
    <w:rsid w:val="00CA3608"/>
    <w:rsid w:val="00CA3CFD"/>
    <w:rsid w:val="00CA3DED"/>
    <w:rsid w:val="00CA4591"/>
    <w:rsid w:val="00CA5133"/>
    <w:rsid w:val="00CA5872"/>
    <w:rsid w:val="00CA5B5D"/>
    <w:rsid w:val="00CA631F"/>
    <w:rsid w:val="00CA65F9"/>
    <w:rsid w:val="00CA6A9A"/>
    <w:rsid w:val="00CA7402"/>
    <w:rsid w:val="00CA756F"/>
    <w:rsid w:val="00CA7D4E"/>
    <w:rsid w:val="00CB0B43"/>
    <w:rsid w:val="00CB0CDD"/>
    <w:rsid w:val="00CB0F1B"/>
    <w:rsid w:val="00CB1151"/>
    <w:rsid w:val="00CB115B"/>
    <w:rsid w:val="00CB1745"/>
    <w:rsid w:val="00CB1E6B"/>
    <w:rsid w:val="00CB2038"/>
    <w:rsid w:val="00CB2A97"/>
    <w:rsid w:val="00CB4FED"/>
    <w:rsid w:val="00CB5872"/>
    <w:rsid w:val="00CB5F4C"/>
    <w:rsid w:val="00CB6877"/>
    <w:rsid w:val="00CB6E37"/>
    <w:rsid w:val="00CB706F"/>
    <w:rsid w:val="00CB7CA3"/>
    <w:rsid w:val="00CC0250"/>
    <w:rsid w:val="00CC0334"/>
    <w:rsid w:val="00CC0447"/>
    <w:rsid w:val="00CC050E"/>
    <w:rsid w:val="00CC1288"/>
    <w:rsid w:val="00CC17DC"/>
    <w:rsid w:val="00CC331F"/>
    <w:rsid w:val="00CC3EAC"/>
    <w:rsid w:val="00CC3F9A"/>
    <w:rsid w:val="00CC471B"/>
    <w:rsid w:val="00CC4E04"/>
    <w:rsid w:val="00CC5345"/>
    <w:rsid w:val="00CC570A"/>
    <w:rsid w:val="00CC621C"/>
    <w:rsid w:val="00CC633F"/>
    <w:rsid w:val="00CC6AB2"/>
    <w:rsid w:val="00CC7AFE"/>
    <w:rsid w:val="00CD038E"/>
    <w:rsid w:val="00CD03F8"/>
    <w:rsid w:val="00CD12DF"/>
    <w:rsid w:val="00CD2122"/>
    <w:rsid w:val="00CD2E84"/>
    <w:rsid w:val="00CD31DC"/>
    <w:rsid w:val="00CD32AB"/>
    <w:rsid w:val="00CD3D7C"/>
    <w:rsid w:val="00CD414F"/>
    <w:rsid w:val="00CD4796"/>
    <w:rsid w:val="00CD4816"/>
    <w:rsid w:val="00CD6110"/>
    <w:rsid w:val="00CD684D"/>
    <w:rsid w:val="00CD6DAE"/>
    <w:rsid w:val="00CD6F7D"/>
    <w:rsid w:val="00CD7378"/>
    <w:rsid w:val="00CD78A1"/>
    <w:rsid w:val="00CD7958"/>
    <w:rsid w:val="00CD7CF6"/>
    <w:rsid w:val="00CD7D3A"/>
    <w:rsid w:val="00CD7E85"/>
    <w:rsid w:val="00CE03D0"/>
    <w:rsid w:val="00CE060C"/>
    <w:rsid w:val="00CE1FEB"/>
    <w:rsid w:val="00CE2545"/>
    <w:rsid w:val="00CE2D01"/>
    <w:rsid w:val="00CE2D45"/>
    <w:rsid w:val="00CE335F"/>
    <w:rsid w:val="00CE3603"/>
    <w:rsid w:val="00CE4773"/>
    <w:rsid w:val="00CE5293"/>
    <w:rsid w:val="00CE5457"/>
    <w:rsid w:val="00CE5872"/>
    <w:rsid w:val="00CE60BC"/>
    <w:rsid w:val="00CE623D"/>
    <w:rsid w:val="00CE65DF"/>
    <w:rsid w:val="00CE6B5A"/>
    <w:rsid w:val="00CE7143"/>
    <w:rsid w:val="00CE7CEC"/>
    <w:rsid w:val="00CF0108"/>
    <w:rsid w:val="00CF03B5"/>
    <w:rsid w:val="00CF1FF7"/>
    <w:rsid w:val="00CF212D"/>
    <w:rsid w:val="00CF2ED6"/>
    <w:rsid w:val="00CF381B"/>
    <w:rsid w:val="00CF38A7"/>
    <w:rsid w:val="00CF3F6D"/>
    <w:rsid w:val="00CF58B6"/>
    <w:rsid w:val="00CF5987"/>
    <w:rsid w:val="00CF7452"/>
    <w:rsid w:val="00D0033D"/>
    <w:rsid w:val="00D00D93"/>
    <w:rsid w:val="00D00EA0"/>
    <w:rsid w:val="00D01495"/>
    <w:rsid w:val="00D01EAE"/>
    <w:rsid w:val="00D0318B"/>
    <w:rsid w:val="00D033A0"/>
    <w:rsid w:val="00D051E9"/>
    <w:rsid w:val="00D058EE"/>
    <w:rsid w:val="00D07334"/>
    <w:rsid w:val="00D073CA"/>
    <w:rsid w:val="00D073F8"/>
    <w:rsid w:val="00D075F7"/>
    <w:rsid w:val="00D10038"/>
    <w:rsid w:val="00D1017D"/>
    <w:rsid w:val="00D105E2"/>
    <w:rsid w:val="00D10A39"/>
    <w:rsid w:val="00D1158E"/>
    <w:rsid w:val="00D122C4"/>
    <w:rsid w:val="00D12F7F"/>
    <w:rsid w:val="00D15205"/>
    <w:rsid w:val="00D15427"/>
    <w:rsid w:val="00D15AEB"/>
    <w:rsid w:val="00D15AFE"/>
    <w:rsid w:val="00D15EFA"/>
    <w:rsid w:val="00D16009"/>
    <w:rsid w:val="00D160C6"/>
    <w:rsid w:val="00D162C5"/>
    <w:rsid w:val="00D16342"/>
    <w:rsid w:val="00D16654"/>
    <w:rsid w:val="00D1761E"/>
    <w:rsid w:val="00D1770E"/>
    <w:rsid w:val="00D20290"/>
    <w:rsid w:val="00D205C0"/>
    <w:rsid w:val="00D20660"/>
    <w:rsid w:val="00D20854"/>
    <w:rsid w:val="00D20B5E"/>
    <w:rsid w:val="00D21333"/>
    <w:rsid w:val="00D21472"/>
    <w:rsid w:val="00D219F4"/>
    <w:rsid w:val="00D21BB4"/>
    <w:rsid w:val="00D24019"/>
    <w:rsid w:val="00D257F0"/>
    <w:rsid w:val="00D25C9D"/>
    <w:rsid w:val="00D26431"/>
    <w:rsid w:val="00D26BC2"/>
    <w:rsid w:val="00D27B43"/>
    <w:rsid w:val="00D30525"/>
    <w:rsid w:val="00D31E25"/>
    <w:rsid w:val="00D31FAB"/>
    <w:rsid w:val="00D32757"/>
    <w:rsid w:val="00D32939"/>
    <w:rsid w:val="00D331D4"/>
    <w:rsid w:val="00D333B6"/>
    <w:rsid w:val="00D34004"/>
    <w:rsid w:val="00D34648"/>
    <w:rsid w:val="00D34888"/>
    <w:rsid w:val="00D349FD"/>
    <w:rsid w:val="00D35436"/>
    <w:rsid w:val="00D35E0E"/>
    <w:rsid w:val="00D36909"/>
    <w:rsid w:val="00D36C81"/>
    <w:rsid w:val="00D37893"/>
    <w:rsid w:val="00D37A14"/>
    <w:rsid w:val="00D37CC2"/>
    <w:rsid w:val="00D37DEA"/>
    <w:rsid w:val="00D40105"/>
    <w:rsid w:val="00D403EC"/>
    <w:rsid w:val="00D40F5D"/>
    <w:rsid w:val="00D40F82"/>
    <w:rsid w:val="00D41524"/>
    <w:rsid w:val="00D41683"/>
    <w:rsid w:val="00D4231C"/>
    <w:rsid w:val="00D434F8"/>
    <w:rsid w:val="00D43D1D"/>
    <w:rsid w:val="00D4523C"/>
    <w:rsid w:val="00D45C98"/>
    <w:rsid w:val="00D465B4"/>
    <w:rsid w:val="00D4764A"/>
    <w:rsid w:val="00D477EA"/>
    <w:rsid w:val="00D50731"/>
    <w:rsid w:val="00D50812"/>
    <w:rsid w:val="00D51B13"/>
    <w:rsid w:val="00D525FB"/>
    <w:rsid w:val="00D52C6E"/>
    <w:rsid w:val="00D5321B"/>
    <w:rsid w:val="00D54367"/>
    <w:rsid w:val="00D545D3"/>
    <w:rsid w:val="00D5521D"/>
    <w:rsid w:val="00D559BE"/>
    <w:rsid w:val="00D55B19"/>
    <w:rsid w:val="00D55E05"/>
    <w:rsid w:val="00D55EED"/>
    <w:rsid w:val="00D561E3"/>
    <w:rsid w:val="00D5631F"/>
    <w:rsid w:val="00D56930"/>
    <w:rsid w:val="00D56F2A"/>
    <w:rsid w:val="00D57216"/>
    <w:rsid w:val="00D57B94"/>
    <w:rsid w:val="00D601CC"/>
    <w:rsid w:val="00D608F6"/>
    <w:rsid w:val="00D620A1"/>
    <w:rsid w:val="00D622BE"/>
    <w:rsid w:val="00D6338E"/>
    <w:rsid w:val="00D63A4E"/>
    <w:rsid w:val="00D63EC2"/>
    <w:rsid w:val="00D64171"/>
    <w:rsid w:val="00D6486D"/>
    <w:rsid w:val="00D65F9C"/>
    <w:rsid w:val="00D6689E"/>
    <w:rsid w:val="00D66AF2"/>
    <w:rsid w:val="00D677DD"/>
    <w:rsid w:val="00D72475"/>
    <w:rsid w:val="00D72721"/>
    <w:rsid w:val="00D73132"/>
    <w:rsid w:val="00D73985"/>
    <w:rsid w:val="00D73988"/>
    <w:rsid w:val="00D73E88"/>
    <w:rsid w:val="00D73FB9"/>
    <w:rsid w:val="00D741C2"/>
    <w:rsid w:val="00D74642"/>
    <w:rsid w:val="00D75ACE"/>
    <w:rsid w:val="00D75F39"/>
    <w:rsid w:val="00D77204"/>
    <w:rsid w:val="00D776D2"/>
    <w:rsid w:val="00D77D9A"/>
    <w:rsid w:val="00D800B2"/>
    <w:rsid w:val="00D80369"/>
    <w:rsid w:val="00D8080F"/>
    <w:rsid w:val="00D81AEC"/>
    <w:rsid w:val="00D82B88"/>
    <w:rsid w:val="00D82E0B"/>
    <w:rsid w:val="00D8326D"/>
    <w:rsid w:val="00D8338E"/>
    <w:rsid w:val="00D83B7A"/>
    <w:rsid w:val="00D847C1"/>
    <w:rsid w:val="00D84829"/>
    <w:rsid w:val="00D84DA4"/>
    <w:rsid w:val="00D857C5"/>
    <w:rsid w:val="00D8612D"/>
    <w:rsid w:val="00D867C9"/>
    <w:rsid w:val="00D87740"/>
    <w:rsid w:val="00D87A45"/>
    <w:rsid w:val="00D90702"/>
    <w:rsid w:val="00D9074B"/>
    <w:rsid w:val="00D90F2C"/>
    <w:rsid w:val="00D91EAB"/>
    <w:rsid w:val="00D9208D"/>
    <w:rsid w:val="00D92232"/>
    <w:rsid w:val="00D92927"/>
    <w:rsid w:val="00D92967"/>
    <w:rsid w:val="00D930D2"/>
    <w:rsid w:val="00D93745"/>
    <w:rsid w:val="00D941CA"/>
    <w:rsid w:val="00D943A0"/>
    <w:rsid w:val="00D95EB7"/>
    <w:rsid w:val="00D965EC"/>
    <w:rsid w:val="00D970F3"/>
    <w:rsid w:val="00DA016F"/>
    <w:rsid w:val="00DA0B75"/>
    <w:rsid w:val="00DA16AB"/>
    <w:rsid w:val="00DA1C25"/>
    <w:rsid w:val="00DA3F9B"/>
    <w:rsid w:val="00DA47B9"/>
    <w:rsid w:val="00DA4C10"/>
    <w:rsid w:val="00DA4D68"/>
    <w:rsid w:val="00DA51DB"/>
    <w:rsid w:val="00DA5991"/>
    <w:rsid w:val="00DA5A3A"/>
    <w:rsid w:val="00DA5A79"/>
    <w:rsid w:val="00DA5BC2"/>
    <w:rsid w:val="00DA5CCC"/>
    <w:rsid w:val="00DA6552"/>
    <w:rsid w:val="00DA69B0"/>
    <w:rsid w:val="00DA7504"/>
    <w:rsid w:val="00DA7880"/>
    <w:rsid w:val="00DA7FFC"/>
    <w:rsid w:val="00DB06BF"/>
    <w:rsid w:val="00DB0747"/>
    <w:rsid w:val="00DB08B2"/>
    <w:rsid w:val="00DB0A59"/>
    <w:rsid w:val="00DB19D9"/>
    <w:rsid w:val="00DB2594"/>
    <w:rsid w:val="00DB271E"/>
    <w:rsid w:val="00DB2F39"/>
    <w:rsid w:val="00DB30FC"/>
    <w:rsid w:val="00DB3209"/>
    <w:rsid w:val="00DB39E1"/>
    <w:rsid w:val="00DB4153"/>
    <w:rsid w:val="00DB4B49"/>
    <w:rsid w:val="00DB50D2"/>
    <w:rsid w:val="00DB5648"/>
    <w:rsid w:val="00DB7ACD"/>
    <w:rsid w:val="00DB7B6B"/>
    <w:rsid w:val="00DB7D78"/>
    <w:rsid w:val="00DB7FCE"/>
    <w:rsid w:val="00DC0CB7"/>
    <w:rsid w:val="00DC148C"/>
    <w:rsid w:val="00DC1CD2"/>
    <w:rsid w:val="00DC2E7C"/>
    <w:rsid w:val="00DC3173"/>
    <w:rsid w:val="00DC32AB"/>
    <w:rsid w:val="00DC3318"/>
    <w:rsid w:val="00DC36AF"/>
    <w:rsid w:val="00DC3E04"/>
    <w:rsid w:val="00DC4C69"/>
    <w:rsid w:val="00DC50DC"/>
    <w:rsid w:val="00DC54C3"/>
    <w:rsid w:val="00DC5659"/>
    <w:rsid w:val="00DC5741"/>
    <w:rsid w:val="00DC6265"/>
    <w:rsid w:val="00DC62C2"/>
    <w:rsid w:val="00DC6FF6"/>
    <w:rsid w:val="00DC6FFA"/>
    <w:rsid w:val="00DC7AE9"/>
    <w:rsid w:val="00DC7E3F"/>
    <w:rsid w:val="00DC7FE2"/>
    <w:rsid w:val="00DD0F9C"/>
    <w:rsid w:val="00DD1594"/>
    <w:rsid w:val="00DD1AE2"/>
    <w:rsid w:val="00DD1AFE"/>
    <w:rsid w:val="00DD204B"/>
    <w:rsid w:val="00DD20DB"/>
    <w:rsid w:val="00DD2FA5"/>
    <w:rsid w:val="00DD307B"/>
    <w:rsid w:val="00DD3468"/>
    <w:rsid w:val="00DD4B08"/>
    <w:rsid w:val="00DD513A"/>
    <w:rsid w:val="00DD5338"/>
    <w:rsid w:val="00DD5938"/>
    <w:rsid w:val="00DD5C4B"/>
    <w:rsid w:val="00DD6008"/>
    <w:rsid w:val="00DD6274"/>
    <w:rsid w:val="00DD6481"/>
    <w:rsid w:val="00DD6DDE"/>
    <w:rsid w:val="00DD721F"/>
    <w:rsid w:val="00DD78D4"/>
    <w:rsid w:val="00DD79B2"/>
    <w:rsid w:val="00DE0025"/>
    <w:rsid w:val="00DE0450"/>
    <w:rsid w:val="00DE0906"/>
    <w:rsid w:val="00DE13C1"/>
    <w:rsid w:val="00DE1436"/>
    <w:rsid w:val="00DE18DF"/>
    <w:rsid w:val="00DE1B09"/>
    <w:rsid w:val="00DE2826"/>
    <w:rsid w:val="00DE2AE4"/>
    <w:rsid w:val="00DE3691"/>
    <w:rsid w:val="00DE396F"/>
    <w:rsid w:val="00DE4656"/>
    <w:rsid w:val="00DE58BA"/>
    <w:rsid w:val="00DE5A7B"/>
    <w:rsid w:val="00DE6D88"/>
    <w:rsid w:val="00DE7413"/>
    <w:rsid w:val="00DE7BEA"/>
    <w:rsid w:val="00DF0B57"/>
    <w:rsid w:val="00DF20FF"/>
    <w:rsid w:val="00DF2F6C"/>
    <w:rsid w:val="00DF3F5D"/>
    <w:rsid w:val="00DF5A1C"/>
    <w:rsid w:val="00DF5D50"/>
    <w:rsid w:val="00DF6142"/>
    <w:rsid w:val="00DF6566"/>
    <w:rsid w:val="00DF6B4F"/>
    <w:rsid w:val="00DF6B57"/>
    <w:rsid w:val="00DF6EBE"/>
    <w:rsid w:val="00DF7308"/>
    <w:rsid w:val="00DF7DA8"/>
    <w:rsid w:val="00E00C33"/>
    <w:rsid w:val="00E01AC5"/>
    <w:rsid w:val="00E02361"/>
    <w:rsid w:val="00E029B3"/>
    <w:rsid w:val="00E043CB"/>
    <w:rsid w:val="00E04B8A"/>
    <w:rsid w:val="00E052E8"/>
    <w:rsid w:val="00E05ACE"/>
    <w:rsid w:val="00E05BCD"/>
    <w:rsid w:val="00E063DD"/>
    <w:rsid w:val="00E06B7A"/>
    <w:rsid w:val="00E06F20"/>
    <w:rsid w:val="00E07226"/>
    <w:rsid w:val="00E101BE"/>
    <w:rsid w:val="00E10643"/>
    <w:rsid w:val="00E108AA"/>
    <w:rsid w:val="00E1092F"/>
    <w:rsid w:val="00E10D47"/>
    <w:rsid w:val="00E10DDD"/>
    <w:rsid w:val="00E1152A"/>
    <w:rsid w:val="00E12CB2"/>
    <w:rsid w:val="00E13A7F"/>
    <w:rsid w:val="00E13E2D"/>
    <w:rsid w:val="00E144B6"/>
    <w:rsid w:val="00E14775"/>
    <w:rsid w:val="00E14F51"/>
    <w:rsid w:val="00E15999"/>
    <w:rsid w:val="00E16FAA"/>
    <w:rsid w:val="00E173A6"/>
    <w:rsid w:val="00E17698"/>
    <w:rsid w:val="00E179AB"/>
    <w:rsid w:val="00E17B86"/>
    <w:rsid w:val="00E201FD"/>
    <w:rsid w:val="00E21309"/>
    <w:rsid w:val="00E214EF"/>
    <w:rsid w:val="00E219AD"/>
    <w:rsid w:val="00E21CA3"/>
    <w:rsid w:val="00E22D02"/>
    <w:rsid w:val="00E23C75"/>
    <w:rsid w:val="00E23F04"/>
    <w:rsid w:val="00E243CC"/>
    <w:rsid w:val="00E247C6"/>
    <w:rsid w:val="00E24D71"/>
    <w:rsid w:val="00E24DF4"/>
    <w:rsid w:val="00E25E50"/>
    <w:rsid w:val="00E269D1"/>
    <w:rsid w:val="00E27E9D"/>
    <w:rsid w:val="00E305A8"/>
    <w:rsid w:val="00E30A19"/>
    <w:rsid w:val="00E314CA"/>
    <w:rsid w:val="00E31B8B"/>
    <w:rsid w:val="00E3644A"/>
    <w:rsid w:val="00E369E6"/>
    <w:rsid w:val="00E3741A"/>
    <w:rsid w:val="00E37535"/>
    <w:rsid w:val="00E40998"/>
    <w:rsid w:val="00E41730"/>
    <w:rsid w:val="00E41D1D"/>
    <w:rsid w:val="00E423CF"/>
    <w:rsid w:val="00E42E7F"/>
    <w:rsid w:val="00E433CD"/>
    <w:rsid w:val="00E43878"/>
    <w:rsid w:val="00E443B6"/>
    <w:rsid w:val="00E4492C"/>
    <w:rsid w:val="00E451E5"/>
    <w:rsid w:val="00E4617A"/>
    <w:rsid w:val="00E4620A"/>
    <w:rsid w:val="00E46D02"/>
    <w:rsid w:val="00E47028"/>
    <w:rsid w:val="00E4713A"/>
    <w:rsid w:val="00E47160"/>
    <w:rsid w:val="00E50427"/>
    <w:rsid w:val="00E51363"/>
    <w:rsid w:val="00E51AA4"/>
    <w:rsid w:val="00E51CDE"/>
    <w:rsid w:val="00E52389"/>
    <w:rsid w:val="00E52DAB"/>
    <w:rsid w:val="00E52F96"/>
    <w:rsid w:val="00E5303A"/>
    <w:rsid w:val="00E53196"/>
    <w:rsid w:val="00E54F5E"/>
    <w:rsid w:val="00E56052"/>
    <w:rsid w:val="00E56197"/>
    <w:rsid w:val="00E561A6"/>
    <w:rsid w:val="00E5701E"/>
    <w:rsid w:val="00E57896"/>
    <w:rsid w:val="00E60A37"/>
    <w:rsid w:val="00E61526"/>
    <w:rsid w:val="00E61734"/>
    <w:rsid w:val="00E6175E"/>
    <w:rsid w:val="00E61807"/>
    <w:rsid w:val="00E62419"/>
    <w:rsid w:val="00E63005"/>
    <w:rsid w:val="00E63FDB"/>
    <w:rsid w:val="00E64716"/>
    <w:rsid w:val="00E647BF"/>
    <w:rsid w:val="00E65D89"/>
    <w:rsid w:val="00E66423"/>
    <w:rsid w:val="00E70480"/>
    <w:rsid w:val="00E7100F"/>
    <w:rsid w:val="00E71F65"/>
    <w:rsid w:val="00E7237A"/>
    <w:rsid w:val="00E72BED"/>
    <w:rsid w:val="00E72E63"/>
    <w:rsid w:val="00E74C61"/>
    <w:rsid w:val="00E750F9"/>
    <w:rsid w:val="00E756B6"/>
    <w:rsid w:val="00E75DB4"/>
    <w:rsid w:val="00E77334"/>
    <w:rsid w:val="00E777DF"/>
    <w:rsid w:val="00E778EA"/>
    <w:rsid w:val="00E77D7B"/>
    <w:rsid w:val="00E80B3B"/>
    <w:rsid w:val="00E80EAB"/>
    <w:rsid w:val="00E811D4"/>
    <w:rsid w:val="00E81212"/>
    <w:rsid w:val="00E81233"/>
    <w:rsid w:val="00E81FB6"/>
    <w:rsid w:val="00E81FE8"/>
    <w:rsid w:val="00E82396"/>
    <w:rsid w:val="00E82F1E"/>
    <w:rsid w:val="00E8349D"/>
    <w:rsid w:val="00E834EC"/>
    <w:rsid w:val="00E846A2"/>
    <w:rsid w:val="00E8509C"/>
    <w:rsid w:val="00E85119"/>
    <w:rsid w:val="00E8577C"/>
    <w:rsid w:val="00E8584D"/>
    <w:rsid w:val="00E86079"/>
    <w:rsid w:val="00E86097"/>
    <w:rsid w:val="00E86218"/>
    <w:rsid w:val="00E86C64"/>
    <w:rsid w:val="00E876D7"/>
    <w:rsid w:val="00E910A5"/>
    <w:rsid w:val="00E91809"/>
    <w:rsid w:val="00E919A4"/>
    <w:rsid w:val="00E92278"/>
    <w:rsid w:val="00E922EB"/>
    <w:rsid w:val="00E929E5"/>
    <w:rsid w:val="00E92BE6"/>
    <w:rsid w:val="00E93172"/>
    <w:rsid w:val="00E93E0F"/>
    <w:rsid w:val="00E9430B"/>
    <w:rsid w:val="00E9476C"/>
    <w:rsid w:val="00E94AF5"/>
    <w:rsid w:val="00E969B6"/>
    <w:rsid w:val="00E96C0A"/>
    <w:rsid w:val="00E97578"/>
    <w:rsid w:val="00E97A3A"/>
    <w:rsid w:val="00EA16A7"/>
    <w:rsid w:val="00EA26CF"/>
    <w:rsid w:val="00EA2AE4"/>
    <w:rsid w:val="00EA2B92"/>
    <w:rsid w:val="00EA2C10"/>
    <w:rsid w:val="00EA2C8C"/>
    <w:rsid w:val="00EA435C"/>
    <w:rsid w:val="00EA46E7"/>
    <w:rsid w:val="00EA48DE"/>
    <w:rsid w:val="00EA4987"/>
    <w:rsid w:val="00EA6715"/>
    <w:rsid w:val="00EA6835"/>
    <w:rsid w:val="00EA7E78"/>
    <w:rsid w:val="00EB1002"/>
    <w:rsid w:val="00EB10BB"/>
    <w:rsid w:val="00EB11DD"/>
    <w:rsid w:val="00EB1B7D"/>
    <w:rsid w:val="00EB251F"/>
    <w:rsid w:val="00EB27C1"/>
    <w:rsid w:val="00EB3B09"/>
    <w:rsid w:val="00EB3C4C"/>
    <w:rsid w:val="00EB499C"/>
    <w:rsid w:val="00EB4ED0"/>
    <w:rsid w:val="00EB6165"/>
    <w:rsid w:val="00EB6239"/>
    <w:rsid w:val="00EB6892"/>
    <w:rsid w:val="00EB695E"/>
    <w:rsid w:val="00EB72E6"/>
    <w:rsid w:val="00EB7C0A"/>
    <w:rsid w:val="00EC1671"/>
    <w:rsid w:val="00EC1EE1"/>
    <w:rsid w:val="00EC218A"/>
    <w:rsid w:val="00EC2448"/>
    <w:rsid w:val="00EC3627"/>
    <w:rsid w:val="00EC384A"/>
    <w:rsid w:val="00EC3F6C"/>
    <w:rsid w:val="00EC4586"/>
    <w:rsid w:val="00EC4673"/>
    <w:rsid w:val="00EC481B"/>
    <w:rsid w:val="00EC4A24"/>
    <w:rsid w:val="00EC50DB"/>
    <w:rsid w:val="00EC5223"/>
    <w:rsid w:val="00EC5CB1"/>
    <w:rsid w:val="00EC5F18"/>
    <w:rsid w:val="00EC678E"/>
    <w:rsid w:val="00EC67FD"/>
    <w:rsid w:val="00EC7B47"/>
    <w:rsid w:val="00ED0475"/>
    <w:rsid w:val="00ED0F0B"/>
    <w:rsid w:val="00ED169B"/>
    <w:rsid w:val="00ED1771"/>
    <w:rsid w:val="00ED2560"/>
    <w:rsid w:val="00ED32D0"/>
    <w:rsid w:val="00ED467F"/>
    <w:rsid w:val="00ED5315"/>
    <w:rsid w:val="00ED53FF"/>
    <w:rsid w:val="00ED63F4"/>
    <w:rsid w:val="00ED68E8"/>
    <w:rsid w:val="00ED773E"/>
    <w:rsid w:val="00ED79D9"/>
    <w:rsid w:val="00ED7D44"/>
    <w:rsid w:val="00ED7ECE"/>
    <w:rsid w:val="00EE039F"/>
    <w:rsid w:val="00EE150E"/>
    <w:rsid w:val="00EE197D"/>
    <w:rsid w:val="00EE1B66"/>
    <w:rsid w:val="00EE1E8E"/>
    <w:rsid w:val="00EE3576"/>
    <w:rsid w:val="00EE3B6B"/>
    <w:rsid w:val="00EE44F0"/>
    <w:rsid w:val="00EE4984"/>
    <w:rsid w:val="00EE5368"/>
    <w:rsid w:val="00EE53AC"/>
    <w:rsid w:val="00EE5A6C"/>
    <w:rsid w:val="00EE687A"/>
    <w:rsid w:val="00EF0129"/>
    <w:rsid w:val="00EF03AD"/>
    <w:rsid w:val="00EF03EE"/>
    <w:rsid w:val="00EF0AF3"/>
    <w:rsid w:val="00EF151F"/>
    <w:rsid w:val="00EF1573"/>
    <w:rsid w:val="00EF191F"/>
    <w:rsid w:val="00EF1B7B"/>
    <w:rsid w:val="00EF2BBA"/>
    <w:rsid w:val="00EF2DB2"/>
    <w:rsid w:val="00EF2E49"/>
    <w:rsid w:val="00EF3059"/>
    <w:rsid w:val="00EF311E"/>
    <w:rsid w:val="00EF324D"/>
    <w:rsid w:val="00EF3314"/>
    <w:rsid w:val="00EF3BF6"/>
    <w:rsid w:val="00EF41FF"/>
    <w:rsid w:val="00EF4884"/>
    <w:rsid w:val="00EF574F"/>
    <w:rsid w:val="00EF664B"/>
    <w:rsid w:val="00EF7115"/>
    <w:rsid w:val="00EF769C"/>
    <w:rsid w:val="00EF77AB"/>
    <w:rsid w:val="00F00149"/>
    <w:rsid w:val="00F00312"/>
    <w:rsid w:val="00F019BD"/>
    <w:rsid w:val="00F0279D"/>
    <w:rsid w:val="00F034C5"/>
    <w:rsid w:val="00F035B4"/>
    <w:rsid w:val="00F0361C"/>
    <w:rsid w:val="00F03942"/>
    <w:rsid w:val="00F04208"/>
    <w:rsid w:val="00F04F25"/>
    <w:rsid w:val="00F05909"/>
    <w:rsid w:val="00F0592C"/>
    <w:rsid w:val="00F06224"/>
    <w:rsid w:val="00F0705F"/>
    <w:rsid w:val="00F071CA"/>
    <w:rsid w:val="00F07247"/>
    <w:rsid w:val="00F078DC"/>
    <w:rsid w:val="00F107C0"/>
    <w:rsid w:val="00F10A58"/>
    <w:rsid w:val="00F1261C"/>
    <w:rsid w:val="00F1340F"/>
    <w:rsid w:val="00F1505D"/>
    <w:rsid w:val="00F15A41"/>
    <w:rsid w:val="00F15AC8"/>
    <w:rsid w:val="00F15CA6"/>
    <w:rsid w:val="00F15E8D"/>
    <w:rsid w:val="00F15F67"/>
    <w:rsid w:val="00F167D0"/>
    <w:rsid w:val="00F16E00"/>
    <w:rsid w:val="00F173D3"/>
    <w:rsid w:val="00F17B49"/>
    <w:rsid w:val="00F21405"/>
    <w:rsid w:val="00F21D9D"/>
    <w:rsid w:val="00F21F47"/>
    <w:rsid w:val="00F21FED"/>
    <w:rsid w:val="00F23756"/>
    <w:rsid w:val="00F23AC8"/>
    <w:rsid w:val="00F24039"/>
    <w:rsid w:val="00F241EB"/>
    <w:rsid w:val="00F25614"/>
    <w:rsid w:val="00F261C7"/>
    <w:rsid w:val="00F2766C"/>
    <w:rsid w:val="00F2777B"/>
    <w:rsid w:val="00F279A4"/>
    <w:rsid w:val="00F27EAB"/>
    <w:rsid w:val="00F30153"/>
    <w:rsid w:val="00F301E6"/>
    <w:rsid w:val="00F30208"/>
    <w:rsid w:val="00F30D53"/>
    <w:rsid w:val="00F30DF6"/>
    <w:rsid w:val="00F31405"/>
    <w:rsid w:val="00F3162D"/>
    <w:rsid w:val="00F31B10"/>
    <w:rsid w:val="00F31C84"/>
    <w:rsid w:val="00F31F56"/>
    <w:rsid w:val="00F324AC"/>
    <w:rsid w:val="00F32FBD"/>
    <w:rsid w:val="00F34725"/>
    <w:rsid w:val="00F365AD"/>
    <w:rsid w:val="00F368AE"/>
    <w:rsid w:val="00F3693E"/>
    <w:rsid w:val="00F36DE2"/>
    <w:rsid w:val="00F37DBC"/>
    <w:rsid w:val="00F4007D"/>
    <w:rsid w:val="00F40263"/>
    <w:rsid w:val="00F4166F"/>
    <w:rsid w:val="00F42631"/>
    <w:rsid w:val="00F42C96"/>
    <w:rsid w:val="00F42E35"/>
    <w:rsid w:val="00F4538C"/>
    <w:rsid w:val="00F459BD"/>
    <w:rsid w:val="00F45EA7"/>
    <w:rsid w:val="00F45F5F"/>
    <w:rsid w:val="00F46623"/>
    <w:rsid w:val="00F4675C"/>
    <w:rsid w:val="00F46C3F"/>
    <w:rsid w:val="00F46C9B"/>
    <w:rsid w:val="00F47487"/>
    <w:rsid w:val="00F47490"/>
    <w:rsid w:val="00F47EC7"/>
    <w:rsid w:val="00F5032F"/>
    <w:rsid w:val="00F50368"/>
    <w:rsid w:val="00F50C8D"/>
    <w:rsid w:val="00F51996"/>
    <w:rsid w:val="00F5262C"/>
    <w:rsid w:val="00F53CB7"/>
    <w:rsid w:val="00F54D13"/>
    <w:rsid w:val="00F55267"/>
    <w:rsid w:val="00F55DC0"/>
    <w:rsid w:val="00F55DF1"/>
    <w:rsid w:val="00F55F3C"/>
    <w:rsid w:val="00F56A79"/>
    <w:rsid w:val="00F57835"/>
    <w:rsid w:val="00F60319"/>
    <w:rsid w:val="00F603C4"/>
    <w:rsid w:val="00F60B00"/>
    <w:rsid w:val="00F61B4D"/>
    <w:rsid w:val="00F61FC8"/>
    <w:rsid w:val="00F623FE"/>
    <w:rsid w:val="00F627A9"/>
    <w:rsid w:val="00F63C00"/>
    <w:rsid w:val="00F63E63"/>
    <w:rsid w:val="00F64A66"/>
    <w:rsid w:val="00F65234"/>
    <w:rsid w:val="00F65438"/>
    <w:rsid w:val="00F65956"/>
    <w:rsid w:val="00F66305"/>
    <w:rsid w:val="00F66B19"/>
    <w:rsid w:val="00F66CDF"/>
    <w:rsid w:val="00F66EC0"/>
    <w:rsid w:val="00F66F37"/>
    <w:rsid w:val="00F6773A"/>
    <w:rsid w:val="00F677C2"/>
    <w:rsid w:val="00F67D25"/>
    <w:rsid w:val="00F67E2C"/>
    <w:rsid w:val="00F70059"/>
    <w:rsid w:val="00F7009C"/>
    <w:rsid w:val="00F70280"/>
    <w:rsid w:val="00F713E0"/>
    <w:rsid w:val="00F71418"/>
    <w:rsid w:val="00F71692"/>
    <w:rsid w:val="00F71D48"/>
    <w:rsid w:val="00F721A1"/>
    <w:rsid w:val="00F72C61"/>
    <w:rsid w:val="00F72D06"/>
    <w:rsid w:val="00F736D7"/>
    <w:rsid w:val="00F73BE2"/>
    <w:rsid w:val="00F73C5E"/>
    <w:rsid w:val="00F73D1F"/>
    <w:rsid w:val="00F73DF1"/>
    <w:rsid w:val="00F7479F"/>
    <w:rsid w:val="00F7497D"/>
    <w:rsid w:val="00F758D7"/>
    <w:rsid w:val="00F75A66"/>
    <w:rsid w:val="00F75BD4"/>
    <w:rsid w:val="00F75E96"/>
    <w:rsid w:val="00F76F43"/>
    <w:rsid w:val="00F77139"/>
    <w:rsid w:val="00F772D5"/>
    <w:rsid w:val="00F77348"/>
    <w:rsid w:val="00F77966"/>
    <w:rsid w:val="00F77F1A"/>
    <w:rsid w:val="00F80722"/>
    <w:rsid w:val="00F80D27"/>
    <w:rsid w:val="00F80D6C"/>
    <w:rsid w:val="00F8107F"/>
    <w:rsid w:val="00F820A6"/>
    <w:rsid w:val="00F83644"/>
    <w:rsid w:val="00F83A2D"/>
    <w:rsid w:val="00F83EAA"/>
    <w:rsid w:val="00F84093"/>
    <w:rsid w:val="00F84BF8"/>
    <w:rsid w:val="00F84DF2"/>
    <w:rsid w:val="00F85D56"/>
    <w:rsid w:val="00F85D68"/>
    <w:rsid w:val="00F85E1B"/>
    <w:rsid w:val="00F86A1F"/>
    <w:rsid w:val="00F875B7"/>
    <w:rsid w:val="00F87FAD"/>
    <w:rsid w:val="00F9003E"/>
    <w:rsid w:val="00F900A6"/>
    <w:rsid w:val="00F902A6"/>
    <w:rsid w:val="00F90DF6"/>
    <w:rsid w:val="00F91767"/>
    <w:rsid w:val="00F91BAD"/>
    <w:rsid w:val="00F91F99"/>
    <w:rsid w:val="00F93557"/>
    <w:rsid w:val="00F9374E"/>
    <w:rsid w:val="00F93BC7"/>
    <w:rsid w:val="00F93E1E"/>
    <w:rsid w:val="00F94281"/>
    <w:rsid w:val="00F94690"/>
    <w:rsid w:val="00F94C12"/>
    <w:rsid w:val="00F9532B"/>
    <w:rsid w:val="00F95973"/>
    <w:rsid w:val="00F96248"/>
    <w:rsid w:val="00F96B2E"/>
    <w:rsid w:val="00F96B6A"/>
    <w:rsid w:val="00F96EDC"/>
    <w:rsid w:val="00F9785A"/>
    <w:rsid w:val="00FA1594"/>
    <w:rsid w:val="00FA1845"/>
    <w:rsid w:val="00FA1C95"/>
    <w:rsid w:val="00FA1F96"/>
    <w:rsid w:val="00FA2415"/>
    <w:rsid w:val="00FA2534"/>
    <w:rsid w:val="00FA332F"/>
    <w:rsid w:val="00FA44AF"/>
    <w:rsid w:val="00FA4683"/>
    <w:rsid w:val="00FA478D"/>
    <w:rsid w:val="00FA5874"/>
    <w:rsid w:val="00FA692E"/>
    <w:rsid w:val="00FA6F1F"/>
    <w:rsid w:val="00FB0032"/>
    <w:rsid w:val="00FB0293"/>
    <w:rsid w:val="00FB1010"/>
    <w:rsid w:val="00FB1E41"/>
    <w:rsid w:val="00FB1E5B"/>
    <w:rsid w:val="00FB24FF"/>
    <w:rsid w:val="00FB25E0"/>
    <w:rsid w:val="00FB3199"/>
    <w:rsid w:val="00FB31AE"/>
    <w:rsid w:val="00FB5763"/>
    <w:rsid w:val="00FB5A84"/>
    <w:rsid w:val="00FB5C86"/>
    <w:rsid w:val="00FB5E14"/>
    <w:rsid w:val="00FB6139"/>
    <w:rsid w:val="00FB7561"/>
    <w:rsid w:val="00FB758D"/>
    <w:rsid w:val="00FB75C3"/>
    <w:rsid w:val="00FB75DD"/>
    <w:rsid w:val="00FC02A8"/>
    <w:rsid w:val="00FC2F07"/>
    <w:rsid w:val="00FC35CA"/>
    <w:rsid w:val="00FC3A99"/>
    <w:rsid w:val="00FC40E9"/>
    <w:rsid w:val="00FC42BB"/>
    <w:rsid w:val="00FC4665"/>
    <w:rsid w:val="00FC50B0"/>
    <w:rsid w:val="00FC5280"/>
    <w:rsid w:val="00FC5D6C"/>
    <w:rsid w:val="00FC609B"/>
    <w:rsid w:val="00FC691C"/>
    <w:rsid w:val="00FC6A00"/>
    <w:rsid w:val="00FC7555"/>
    <w:rsid w:val="00FC7971"/>
    <w:rsid w:val="00FC7C6F"/>
    <w:rsid w:val="00FD1895"/>
    <w:rsid w:val="00FD19DC"/>
    <w:rsid w:val="00FD1F34"/>
    <w:rsid w:val="00FD247D"/>
    <w:rsid w:val="00FD26EA"/>
    <w:rsid w:val="00FD280D"/>
    <w:rsid w:val="00FD2FEC"/>
    <w:rsid w:val="00FD41C7"/>
    <w:rsid w:val="00FD5200"/>
    <w:rsid w:val="00FD53CA"/>
    <w:rsid w:val="00FD66AB"/>
    <w:rsid w:val="00FD7C17"/>
    <w:rsid w:val="00FE1053"/>
    <w:rsid w:val="00FE19B3"/>
    <w:rsid w:val="00FE1C25"/>
    <w:rsid w:val="00FE34C7"/>
    <w:rsid w:val="00FE35E8"/>
    <w:rsid w:val="00FE3DF3"/>
    <w:rsid w:val="00FE4538"/>
    <w:rsid w:val="00FE4A44"/>
    <w:rsid w:val="00FE4B78"/>
    <w:rsid w:val="00FE5165"/>
    <w:rsid w:val="00FE5624"/>
    <w:rsid w:val="00FE5C94"/>
    <w:rsid w:val="00FE6577"/>
    <w:rsid w:val="00FF0310"/>
    <w:rsid w:val="00FF08B6"/>
    <w:rsid w:val="00FF0C69"/>
    <w:rsid w:val="00FF14E6"/>
    <w:rsid w:val="00FF19BB"/>
    <w:rsid w:val="00FF1B79"/>
    <w:rsid w:val="00FF253F"/>
    <w:rsid w:val="00FF333B"/>
    <w:rsid w:val="00FF37F4"/>
    <w:rsid w:val="00FF4221"/>
    <w:rsid w:val="00FF54E4"/>
    <w:rsid w:val="00FF5AF1"/>
    <w:rsid w:val="00FF6370"/>
    <w:rsid w:val="00FF64FD"/>
    <w:rsid w:val="00FF654A"/>
    <w:rsid w:val="00FF74C2"/>
    <w:rsid w:val="00FF7E4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50" v:ext="edit"/>
    <o:shapelayout v:ext="edit">
      <o:idmap data="2" v:ext="edit"/>
    </o:shapelayout>
  </w:shapeDefaults>
  <w:decimalSymbol w:val=","/>
  <w:listSeparator w:val=";"/>
  <w14:docId w14:val="043DD39E"/>
  <w15:docId w15:val="{64AA4A42-D8A1-4CEB-80C3-D38FF0C68586}"/>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2" w:semiHidden="true" w:unhideWhenUsed="true"/>
    <w:lsdException w:name="List 3"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qFormat="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187206"/>
    <w:rPr>
      <w:sz w:val="24"/>
      <w:szCs w:val="24"/>
    </w:rPr>
  </w:style>
  <w:style w:type="paragraph" w:styleId="Naslov1">
    <w:name w:val="heading 1"/>
    <w:basedOn w:val="Normal"/>
    <w:next w:val="Normal"/>
    <w:link w:val="Naslov1Char"/>
    <w:qFormat/>
    <w:rsid w:val="00D34648"/>
    <w:pPr>
      <w:keepNext/>
      <w:spacing w:before="240" w:after="60"/>
      <w:outlineLvl w:val="0"/>
    </w:pPr>
    <w:rPr>
      <w:rFonts w:ascii="Cambria" w:hAnsi="Cambria"/>
      <w:b/>
      <w:bCs/>
      <w:kern w:val="32"/>
      <w:sz w:val="32"/>
      <w:szCs w:val="32"/>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rsid w:val="00187206"/>
    <w:pPr>
      <w:tabs>
        <w:tab w:val="center" w:pos="4536"/>
        <w:tab w:val="right" w:pos="9072"/>
      </w:tabs>
    </w:pPr>
  </w:style>
  <w:style w:type="character" w:styleId="Brojstranice">
    <w:name w:val="page number"/>
    <w:basedOn w:val="Zadanifontodlomka"/>
    <w:rsid w:val="00187206"/>
  </w:style>
  <w:style w:type="paragraph" w:styleId="Podnoje">
    <w:name w:val="footer"/>
    <w:basedOn w:val="Normal"/>
    <w:rsid w:val="00004F9E"/>
    <w:pPr>
      <w:tabs>
        <w:tab w:val="center" w:pos="4536"/>
        <w:tab w:val="right" w:pos="9072"/>
      </w:tabs>
    </w:pPr>
  </w:style>
  <w:style w:type="paragraph" w:styleId="Tekstbalonia">
    <w:name w:val="Balloon Text"/>
    <w:basedOn w:val="Normal"/>
    <w:link w:val="TekstbaloniaChar"/>
    <w:rsid w:val="007E7956"/>
    <w:rPr>
      <w:rFonts w:ascii="Tahoma" w:hAnsi="Tahoma" w:cs="Tahoma"/>
      <w:sz w:val="16"/>
      <w:szCs w:val="16"/>
    </w:rPr>
  </w:style>
  <w:style w:type="character" w:styleId="TekstbaloniaChar" w:customStyle="true">
    <w:name w:val="Tekst balončića Char"/>
    <w:link w:val="Tekstbalonia"/>
    <w:rsid w:val="007E7956"/>
    <w:rPr>
      <w:rFonts w:ascii="Tahoma" w:hAnsi="Tahoma" w:cs="Tahoma"/>
      <w:sz w:val="16"/>
      <w:szCs w:val="16"/>
    </w:rPr>
  </w:style>
  <w:style w:type="paragraph" w:styleId="Naslov">
    <w:name w:val="Title"/>
    <w:basedOn w:val="Normal"/>
    <w:next w:val="Normal"/>
    <w:link w:val="NaslovChar"/>
    <w:qFormat/>
    <w:rsid w:val="007E7956"/>
    <w:pPr>
      <w:spacing w:before="240" w:after="60"/>
      <w:jc w:val="center"/>
      <w:outlineLvl w:val="0"/>
    </w:pPr>
    <w:rPr>
      <w:rFonts w:ascii="Cambria" w:hAnsi="Cambria"/>
      <w:b/>
      <w:bCs/>
      <w:kern w:val="28"/>
      <w:sz w:val="32"/>
      <w:szCs w:val="32"/>
    </w:rPr>
  </w:style>
  <w:style w:type="character" w:styleId="NaslovChar" w:customStyle="true">
    <w:name w:val="Naslov Char"/>
    <w:link w:val="Naslov"/>
    <w:rsid w:val="007E7956"/>
    <w:rPr>
      <w:rFonts w:ascii="Cambria" w:hAnsi="Cambria" w:eastAsia="Times New Roman" w:cs="Times New Roman"/>
      <w:b/>
      <w:bCs/>
      <w:kern w:val="28"/>
      <w:sz w:val="32"/>
      <w:szCs w:val="32"/>
    </w:rPr>
  </w:style>
  <w:style w:type="character" w:styleId="Naslov1Char" w:customStyle="true">
    <w:name w:val="Naslov 1 Char"/>
    <w:link w:val="Naslov1"/>
    <w:rsid w:val="00D34648"/>
    <w:rPr>
      <w:rFonts w:ascii="Cambria" w:hAnsi="Cambria" w:eastAsia="Times New Roman" w:cs="Times New Roman"/>
      <w:b/>
      <w:bCs/>
      <w:kern w:val="32"/>
      <w:sz w:val="32"/>
      <w:szCs w:val="32"/>
    </w:rPr>
  </w:style>
  <w:style w:type="character" w:styleId="Naglaeno">
    <w:name w:val="Strong"/>
    <w:qFormat/>
    <w:rsid w:val="00E81233"/>
    <w:rPr>
      <w:b/>
      <w:bCs/>
    </w:rPr>
  </w:style>
  <w:style w:type="character" w:styleId="Istaknuto">
    <w:name w:val="Emphasis"/>
    <w:qFormat/>
    <w:rsid w:val="001E5288"/>
    <w:rPr>
      <w:i/>
      <w:iCs/>
    </w:rPr>
  </w:style>
  <w:style w:type="paragraph" w:styleId="Odlomakpopisa">
    <w:name w:val="List Paragraph"/>
    <w:basedOn w:val="Normal"/>
    <w:uiPriority w:val="34"/>
    <w:qFormat/>
    <w:rsid w:val="009D2321"/>
    <w:pPr>
      <w:ind w:left="720"/>
      <w:contextualSpacing/>
    </w:pPr>
  </w:style>
  <w:style w:type="paragraph" w:styleId="Bezproreda">
    <w:name w:val="No Spacing"/>
    <w:uiPriority w:val="1"/>
    <w:qFormat/>
    <w:rsid w:val="00B72F0D"/>
    <w:rPr>
      <w:rFonts w:eastAsia="Calibri"/>
      <w:sz w:val="24"/>
      <w:szCs w:val="24"/>
      <w:lang w:eastAsia="en-US"/>
    </w:rPr>
  </w:style>
  <w:style w:type="paragraph" w:styleId="Tijeloteksta">
    <w:name w:val="Body Text"/>
    <w:basedOn w:val="Normal"/>
    <w:link w:val="TijelotekstaChar"/>
    <w:unhideWhenUsed/>
    <w:rsid w:val="006756C0"/>
    <w:pPr>
      <w:jc w:val="both"/>
    </w:pPr>
    <w:rPr>
      <w:lang w:eastAsia="en-US"/>
    </w:rPr>
  </w:style>
  <w:style w:type="character" w:styleId="TijelotekstaChar" w:customStyle="true">
    <w:name w:val="Tijelo teksta Char"/>
    <w:basedOn w:val="Zadanifontodlomka"/>
    <w:link w:val="Tijeloteksta"/>
    <w:rsid w:val="006756C0"/>
    <w:rPr>
      <w:sz w:val="24"/>
      <w:szCs w:val="24"/>
      <w:lang w:eastAsia="en-US"/>
    </w:rPr>
  </w:style>
  <w:style w:type="paragraph" w:styleId="BodyText21" w:customStyle="true">
    <w:name w:val="Body Text 21"/>
    <w:basedOn w:val="Normal"/>
    <w:rsid w:val="00E92278"/>
    <w:pPr>
      <w:overflowPunct w:val="false"/>
      <w:autoSpaceDE w:val="false"/>
      <w:autoSpaceDN w:val="false"/>
      <w:adjustRightInd w:val="false"/>
      <w:jc w:val="both"/>
    </w:pPr>
    <w:rPr>
      <w:b/>
      <w:szCs w:val="20"/>
    </w:rPr>
  </w:style>
  <w:style w:type="character" w:styleId="Tekstrezerviranogmjesta">
    <w:name w:val="Placeholder Text"/>
    <w:basedOn w:val="Zadanifontodlomka"/>
    <w:uiPriority w:val="99"/>
    <w:semiHidden/>
    <w:rsid w:val="00FB1E5B"/>
    <w:rPr>
      <w:color w:val="808080"/>
      <w:bdr w:val="none" w:color="auto" w:sz="0" w:space="0"/>
      <w:shd w:val="clear" w:color="auto" w:fill="auto"/>
    </w:rPr>
  </w:style>
  <w:style w:type="character" w:styleId="eSPISCCParagraphDefaultFont" w:customStyle="true">
    <w:name w:val="eSPIS_CC_Paragraph Default Font"/>
    <w:basedOn w:val="Zadanifontodlomka"/>
    <w:rsid w:val="00FB1E5B"/>
    <w:rPr>
      <w:rFonts w:ascii="Times New Roman" w:hAnsi="Times New Roman" w:cs="Times New Roman"/>
      <w:b/>
      <w:sz w:val="24"/>
      <w:bdr w:val="none" w:color="auto" w:sz="0" w:space="0"/>
      <w:shd w:val="clear" w:color="auto" w:fill="auto"/>
      <w:lang w:val="hr-HR"/>
    </w:rPr>
  </w:style>
  <w:style w:type="character" w:styleId="PozadinaSvijetloZuta" w:customStyle="true">
    <w:name w:val="Pozadina_SvijetloZuta"/>
    <w:basedOn w:val="Zadanifontodlomka"/>
    <w:rsid w:val="00FB1E5B"/>
    <w:rPr>
      <w:rFonts w:ascii="Arial" w:hAnsi="Arial" w:cs="Arial"/>
      <w:b/>
      <w:bdr w:val="none" w:color="auto" w:sz="0" w:space="0"/>
      <w:shd w:val="clear" w:color="auto" w:fill="FFFFCC"/>
      <w:lang w:val="hr-HR"/>
    </w:rPr>
  </w:style>
  <w:style w:type="character" w:styleId="PozadinaSvijetloCrvena" w:customStyle="true">
    <w:name w:val="Pozadina_SvijetloCrvena"/>
    <w:basedOn w:val="eSPISCCParagraphDefaultFont"/>
    <w:rsid w:val="00FB1E5B"/>
    <w:rPr>
      <w:rFonts w:ascii="Arial" w:hAnsi="Arial" w:cs="Arial"/>
      <w:b w:val="false"/>
      <w:sz w:val="24"/>
      <w:bdr w:val="none" w:color="auto" w:sz="0" w:space="0"/>
      <w:shd w:val="clear" w:color="auto" w:fill="FFCCCC"/>
      <w:lang w:val="hr-HR"/>
    </w:rPr>
  </w:style>
  <w:style w:type="character" w:styleId="PozadinaSvijetloZelena" w:customStyle="true">
    <w:name w:val="Pozadina_SvijetloZelena"/>
    <w:basedOn w:val="eSPISCCParagraphDefaultFont"/>
    <w:rsid w:val="00FB1E5B"/>
    <w:rPr>
      <w:rFonts w:ascii="Arial" w:hAnsi="Arial" w:cs="Arial"/>
      <w:b w:val="false"/>
      <w:sz w:val="24"/>
      <w:bdr w:val="none" w:color="auto" w:sz="0" w:space="0"/>
      <w:shd w:val="clear" w:color="auto" w:fill="CCFFCC"/>
      <w:lang w:val="hr-HR"/>
    </w:rPr>
  </w:style>
</w:styles>
</file>

<file path=word/webSettings.xml><?xml version="1.0" encoding="utf-8"?>
<w:web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3142357">
      <w:bodyDiv w:val="true"/>
      <w:marLeft w:val="0"/>
      <w:marRight w:val="0"/>
      <w:marTop w:val="0"/>
      <w:marBottom w:val="0"/>
      <w:divBdr>
        <w:top w:val="none" w:color="auto" w:sz="0" w:space="0"/>
        <w:left w:val="none" w:color="auto" w:sz="0" w:space="0"/>
        <w:bottom w:val="none" w:color="auto" w:sz="0" w:space="0"/>
        <w:right w:val="none" w:color="auto" w:sz="0" w:space="0"/>
      </w:divBdr>
    </w:div>
    <w:div w:id="151141686">
      <w:bodyDiv w:val="true"/>
      <w:marLeft w:val="0"/>
      <w:marRight w:val="0"/>
      <w:marTop w:val="0"/>
      <w:marBottom w:val="0"/>
      <w:divBdr>
        <w:top w:val="none" w:color="auto" w:sz="0" w:space="0"/>
        <w:left w:val="none" w:color="auto" w:sz="0" w:space="0"/>
        <w:bottom w:val="none" w:color="auto" w:sz="0" w:space="0"/>
        <w:right w:val="none" w:color="auto" w:sz="0" w:space="0"/>
      </w:divBdr>
    </w:div>
    <w:div w:id="165289233">
      <w:bodyDiv w:val="true"/>
      <w:marLeft w:val="0"/>
      <w:marRight w:val="0"/>
      <w:marTop w:val="0"/>
      <w:marBottom w:val="0"/>
      <w:divBdr>
        <w:top w:val="none" w:color="auto" w:sz="0" w:space="0"/>
        <w:left w:val="none" w:color="auto" w:sz="0" w:space="0"/>
        <w:bottom w:val="none" w:color="auto" w:sz="0" w:space="0"/>
        <w:right w:val="none" w:color="auto" w:sz="0" w:space="0"/>
      </w:divBdr>
    </w:div>
    <w:div w:id="209540216">
      <w:bodyDiv w:val="true"/>
      <w:marLeft w:val="0"/>
      <w:marRight w:val="0"/>
      <w:marTop w:val="0"/>
      <w:marBottom w:val="0"/>
      <w:divBdr>
        <w:top w:val="none" w:color="auto" w:sz="0" w:space="0"/>
        <w:left w:val="none" w:color="auto" w:sz="0" w:space="0"/>
        <w:bottom w:val="none" w:color="auto" w:sz="0" w:space="0"/>
        <w:right w:val="none" w:color="auto" w:sz="0" w:space="0"/>
      </w:divBdr>
    </w:div>
    <w:div w:id="212347267">
      <w:bodyDiv w:val="true"/>
      <w:marLeft w:val="0"/>
      <w:marRight w:val="0"/>
      <w:marTop w:val="0"/>
      <w:marBottom w:val="0"/>
      <w:divBdr>
        <w:top w:val="none" w:color="auto" w:sz="0" w:space="0"/>
        <w:left w:val="none" w:color="auto" w:sz="0" w:space="0"/>
        <w:bottom w:val="none" w:color="auto" w:sz="0" w:space="0"/>
        <w:right w:val="none" w:color="auto" w:sz="0" w:space="0"/>
      </w:divBdr>
    </w:div>
    <w:div w:id="393822104">
      <w:bodyDiv w:val="true"/>
      <w:marLeft w:val="0"/>
      <w:marRight w:val="0"/>
      <w:marTop w:val="0"/>
      <w:marBottom w:val="0"/>
      <w:divBdr>
        <w:top w:val="none" w:color="auto" w:sz="0" w:space="0"/>
        <w:left w:val="none" w:color="auto" w:sz="0" w:space="0"/>
        <w:bottom w:val="none" w:color="auto" w:sz="0" w:space="0"/>
        <w:right w:val="none" w:color="auto" w:sz="0" w:space="0"/>
      </w:divBdr>
    </w:div>
    <w:div w:id="440538869">
      <w:bodyDiv w:val="true"/>
      <w:marLeft w:val="0"/>
      <w:marRight w:val="0"/>
      <w:marTop w:val="0"/>
      <w:marBottom w:val="0"/>
      <w:divBdr>
        <w:top w:val="none" w:color="auto" w:sz="0" w:space="0"/>
        <w:left w:val="none" w:color="auto" w:sz="0" w:space="0"/>
        <w:bottom w:val="none" w:color="auto" w:sz="0" w:space="0"/>
        <w:right w:val="none" w:color="auto" w:sz="0" w:space="0"/>
      </w:divBdr>
    </w:div>
    <w:div w:id="616302786">
      <w:bodyDiv w:val="true"/>
      <w:marLeft w:val="0"/>
      <w:marRight w:val="0"/>
      <w:marTop w:val="0"/>
      <w:marBottom w:val="0"/>
      <w:divBdr>
        <w:top w:val="none" w:color="auto" w:sz="0" w:space="0"/>
        <w:left w:val="none" w:color="auto" w:sz="0" w:space="0"/>
        <w:bottom w:val="none" w:color="auto" w:sz="0" w:space="0"/>
        <w:right w:val="none" w:color="auto" w:sz="0" w:space="0"/>
      </w:divBdr>
    </w:div>
    <w:div w:id="651250001">
      <w:bodyDiv w:val="true"/>
      <w:marLeft w:val="0"/>
      <w:marRight w:val="0"/>
      <w:marTop w:val="0"/>
      <w:marBottom w:val="0"/>
      <w:divBdr>
        <w:top w:val="none" w:color="auto" w:sz="0" w:space="0"/>
        <w:left w:val="none" w:color="auto" w:sz="0" w:space="0"/>
        <w:bottom w:val="none" w:color="auto" w:sz="0" w:space="0"/>
        <w:right w:val="none" w:color="auto" w:sz="0" w:space="0"/>
      </w:divBdr>
    </w:div>
    <w:div w:id="706679267">
      <w:bodyDiv w:val="true"/>
      <w:marLeft w:val="0"/>
      <w:marRight w:val="0"/>
      <w:marTop w:val="0"/>
      <w:marBottom w:val="0"/>
      <w:divBdr>
        <w:top w:val="none" w:color="auto" w:sz="0" w:space="0"/>
        <w:left w:val="none" w:color="auto" w:sz="0" w:space="0"/>
        <w:bottom w:val="none" w:color="auto" w:sz="0" w:space="0"/>
        <w:right w:val="none" w:color="auto" w:sz="0" w:space="0"/>
      </w:divBdr>
    </w:div>
    <w:div w:id="742947613">
      <w:bodyDiv w:val="true"/>
      <w:marLeft w:val="0"/>
      <w:marRight w:val="0"/>
      <w:marTop w:val="0"/>
      <w:marBottom w:val="0"/>
      <w:divBdr>
        <w:top w:val="none" w:color="auto" w:sz="0" w:space="0"/>
        <w:left w:val="none" w:color="auto" w:sz="0" w:space="0"/>
        <w:bottom w:val="none" w:color="auto" w:sz="0" w:space="0"/>
        <w:right w:val="none" w:color="auto" w:sz="0" w:space="0"/>
      </w:divBdr>
    </w:div>
    <w:div w:id="779757586">
      <w:bodyDiv w:val="true"/>
      <w:marLeft w:val="0"/>
      <w:marRight w:val="0"/>
      <w:marTop w:val="0"/>
      <w:marBottom w:val="0"/>
      <w:divBdr>
        <w:top w:val="none" w:color="auto" w:sz="0" w:space="0"/>
        <w:left w:val="none" w:color="auto" w:sz="0" w:space="0"/>
        <w:bottom w:val="none" w:color="auto" w:sz="0" w:space="0"/>
        <w:right w:val="none" w:color="auto" w:sz="0" w:space="0"/>
      </w:divBdr>
    </w:div>
    <w:div w:id="882861273">
      <w:bodyDiv w:val="true"/>
      <w:marLeft w:val="0"/>
      <w:marRight w:val="0"/>
      <w:marTop w:val="0"/>
      <w:marBottom w:val="0"/>
      <w:divBdr>
        <w:top w:val="none" w:color="auto" w:sz="0" w:space="0"/>
        <w:left w:val="none" w:color="auto" w:sz="0" w:space="0"/>
        <w:bottom w:val="none" w:color="auto" w:sz="0" w:space="0"/>
        <w:right w:val="none" w:color="auto" w:sz="0" w:space="0"/>
      </w:divBdr>
    </w:div>
    <w:div w:id="1089427007">
      <w:bodyDiv w:val="true"/>
      <w:marLeft w:val="0"/>
      <w:marRight w:val="0"/>
      <w:marTop w:val="0"/>
      <w:marBottom w:val="0"/>
      <w:divBdr>
        <w:top w:val="none" w:color="auto" w:sz="0" w:space="0"/>
        <w:left w:val="none" w:color="auto" w:sz="0" w:space="0"/>
        <w:bottom w:val="none" w:color="auto" w:sz="0" w:space="0"/>
        <w:right w:val="none" w:color="auto" w:sz="0" w:space="0"/>
      </w:divBdr>
    </w:div>
    <w:div w:id="1133135441">
      <w:bodyDiv w:val="true"/>
      <w:marLeft w:val="0"/>
      <w:marRight w:val="0"/>
      <w:marTop w:val="0"/>
      <w:marBottom w:val="0"/>
      <w:divBdr>
        <w:top w:val="none" w:color="auto" w:sz="0" w:space="0"/>
        <w:left w:val="none" w:color="auto" w:sz="0" w:space="0"/>
        <w:bottom w:val="none" w:color="auto" w:sz="0" w:space="0"/>
        <w:right w:val="none" w:color="auto" w:sz="0" w:space="0"/>
      </w:divBdr>
    </w:div>
    <w:div w:id="1328285176">
      <w:bodyDiv w:val="true"/>
      <w:marLeft w:val="0"/>
      <w:marRight w:val="0"/>
      <w:marTop w:val="0"/>
      <w:marBottom w:val="0"/>
      <w:divBdr>
        <w:top w:val="none" w:color="auto" w:sz="0" w:space="0"/>
        <w:left w:val="none" w:color="auto" w:sz="0" w:space="0"/>
        <w:bottom w:val="none" w:color="auto" w:sz="0" w:space="0"/>
        <w:right w:val="none" w:color="auto" w:sz="0" w:space="0"/>
      </w:divBdr>
    </w:div>
    <w:div w:id="1460566291">
      <w:bodyDiv w:val="true"/>
      <w:marLeft w:val="0"/>
      <w:marRight w:val="0"/>
      <w:marTop w:val="0"/>
      <w:marBottom w:val="0"/>
      <w:divBdr>
        <w:top w:val="none" w:color="auto" w:sz="0" w:space="0"/>
        <w:left w:val="none" w:color="auto" w:sz="0" w:space="0"/>
        <w:bottom w:val="none" w:color="auto" w:sz="0" w:space="0"/>
        <w:right w:val="none" w:color="auto" w:sz="0" w:space="0"/>
      </w:divBdr>
    </w:div>
    <w:div w:id="1648515609">
      <w:bodyDiv w:val="true"/>
      <w:marLeft w:val="0"/>
      <w:marRight w:val="0"/>
      <w:marTop w:val="0"/>
      <w:marBottom w:val="0"/>
      <w:divBdr>
        <w:top w:val="none" w:color="auto" w:sz="0" w:space="0"/>
        <w:left w:val="none" w:color="auto" w:sz="0" w:space="0"/>
        <w:bottom w:val="none" w:color="auto" w:sz="0" w:space="0"/>
        <w:right w:val="none" w:color="auto" w:sz="0" w:space="0"/>
      </w:divBdr>
    </w:div>
    <w:div w:id="1679501289">
      <w:bodyDiv w:val="true"/>
      <w:marLeft w:val="0"/>
      <w:marRight w:val="0"/>
      <w:marTop w:val="0"/>
      <w:marBottom w:val="0"/>
      <w:divBdr>
        <w:top w:val="none" w:color="auto" w:sz="0" w:space="0"/>
        <w:left w:val="none" w:color="auto" w:sz="0" w:space="0"/>
        <w:bottom w:val="none" w:color="auto" w:sz="0" w:space="0"/>
        <w:right w:val="none" w:color="auto" w:sz="0" w:space="0"/>
      </w:divBdr>
    </w:div>
    <w:div w:id="1751804186">
      <w:bodyDiv w:val="true"/>
      <w:marLeft w:val="0"/>
      <w:marRight w:val="0"/>
      <w:marTop w:val="0"/>
      <w:marBottom w:val="0"/>
      <w:divBdr>
        <w:top w:val="none" w:color="auto" w:sz="0" w:space="0"/>
        <w:left w:val="none" w:color="auto" w:sz="0" w:space="0"/>
        <w:bottom w:val="none" w:color="auto" w:sz="0" w:space="0"/>
        <w:right w:val="none" w:color="auto" w:sz="0" w:space="0"/>
      </w:divBdr>
    </w:div>
    <w:div w:id="1807045445">
      <w:bodyDiv w:val="true"/>
      <w:marLeft w:val="0"/>
      <w:marRight w:val="0"/>
      <w:marTop w:val="0"/>
      <w:marBottom w:val="0"/>
      <w:divBdr>
        <w:top w:val="none" w:color="auto" w:sz="0" w:space="0"/>
        <w:left w:val="none" w:color="auto" w:sz="0" w:space="0"/>
        <w:bottom w:val="none" w:color="auto" w:sz="0" w:space="0"/>
        <w:right w:val="none" w:color="auto" w:sz="0" w:space="0"/>
      </w:divBdr>
    </w:div>
    <w:div w:id="1808276038">
      <w:bodyDiv w:val="true"/>
      <w:marLeft w:val="0"/>
      <w:marRight w:val="0"/>
      <w:marTop w:val="0"/>
      <w:marBottom w:val="0"/>
      <w:divBdr>
        <w:top w:val="none" w:color="auto" w:sz="0" w:space="0"/>
        <w:left w:val="none" w:color="auto" w:sz="0" w:space="0"/>
        <w:bottom w:val="none" w:color="auto" w:sz="0" w:space="0"/>
        <w:right w:val="none" w:color="auto" w:sz="0" w:space="0"/>
      </w:divBdr>
    </w:div>
    <w:div w:id="1862861371">
      <w:bodyDiv w:val="true"/>
      <w:marLeft w:val="0"/>
      <w:marRight w:val="0"/>
      <w:marTop w:val="0"/>
      <w:marBottom w:val="0"/>
      <w:divBdr>
        <w:top w:val="none" w:color="auto" w:sz="0" w:space="0"/>
        <w:left w:val="none" w:color="auto" w:sz="0" w:space="0"/>
        <w:bottom w:val="none" w:color="auto" w:sz="0" w:space="0"/>
        <w:right w:val="none" w:color="auto" w:sz="0" w:space="0"/>
      </w:divBdr>
    </w:div>
    <w:div w:id="2021934251">
      <w:bodyDiv w:val="true"/>
      <w:marLeft w:val="0"/>
      <w:marRight w:val="0"/>
      <w:marTop w:val="0"/>
      <w:marBottom w:val="0"/>
      <w:divBdr>
        <w:top w:val="none" w:color="auto" w:sz="0" w:space="0"/>
        <w:left w:val="none" w:color="auto" w:sz="0" w:space="0"/>
        <w:bottom w:val="none" w:color="auto" w:sz="0" w:space="0"/>
        <w:right w:val="none" w:color="auto" w:sz="0" w:space="0"/>
      </w:divBdr>
    </w:div>
    <w:div w:id="2102725023">
      <w:bodyDiv w:val="true"/>
      <w:marLeft w:val="0"/>
      <w:marRight w:val="0"/>
      <w:marTop w:val="0"/>
      <w:marBottom w:val="0"/>
      <w:divBdr>
        <w:top w:val="none" w:color="auto" w:sz="0" w:space="0"/>
        <w:left w:val="none" w:color="auto" w:sz="0" w:space="0"/>
        <w:bottom w:val="none" w:color="auto" w:sz="0" w:space="0"/>
        <w:right w:val="none" w:color="auto" w:sz="0" w:space="0"/>
      </w:divBdr>
    </w:div>
    <w:div w:id="2135054902">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2.xml" Type="http://schemas.openxmlformats.org/officeDocument/2006/relationships/head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5. lipnja 2026.</izvorni_sadrzaj>
    <derivirana_varijabla naziv="DomainObject.StvarniPocetakDatum_1">5. lipnja 2026.</derivirana_varijabla>
  </DomainObject.StvarniPocetakDatum>
  <DomainObject.StvarniZavrsetakDatum>
    <izvorni_sadrzaj>5. lipnja 2026.</izvorni_sadrzaj>
    <derivirana_varijabla naziv="DomainObject.StvarniZavrsetakDatum_1">5. lipnja 2026.</derivirana_varijabla>
  </DomainObject.StvarniZavrsetakDatum>
  <DomainObject.PlaniraniZavrsetakDatum>
    <izvorni_sadrzaj>5. lipnja 2026.</izvorni_sadrzaj>
    <derivirana_varijabla naziv="DomainObject.PlaniraniZavrsetakDatum_1">5. lipnja 2026.</derivirana_varijabla>
  </DomainObject.PlaniraniZavrsetakDatum>
  <DomainObject.PlaniraniPocetakDatum>
    <izvorni_sadrzaj>5. lipnja 2026.</izvorni_sadrzaj>
    <derivirana_varijabla naziv="DomainObject.PlaniraniPocetakDatum_1">5. lipnja 2026.</derivirana_varijabla>
  </DomainObject.PlaniraniPocetakDatum>
  <DomainObject.StvarniPocetakVrijeme>
    <izvorni_sadrzaj>09:30</izvorni_sadrzaj>
    <derivirana_varijabla naziv="DomainObject.StvarniPocetakVrijeme_1">09:30</derivirana_varijabla>
  </DomainObject.StvarniPocetakVrijeme>
  <DomainObject.StvarniZavrsetakVrijeme>
    <izvorni_sadrzaj>11:19</izvorni_sadrzaj>
    <derivirana_varijabla naziv="DomainObject.StvarniZavrsetakVrijeme_1">11:19</derivirana_varijabla>
  </DomainObject.StvarniZavrsetakVrijeme>
  <DomainObject.PlaniraniZavrsetakVrijeme>
    <izvorni_sadrzaj>09:59</izvorni_sadrzaj>
    <derivirana_varijabla naziv="DomainObject.PlaniraniZavrsetakVrijeme_1">09:59</derivirana_varijabla>
  </DomainObject.PlaniraniZavrsetakVrijeme>
  <DomainObject.PlaniraniPocetakVrijeme>
    <izvorni_sadrzaj>09:30</izvorni_sadrzaj>
    <derivirana_varijabla naziv="DomainObject.PlaniraniPocetakVrijeme_1">09:30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5. lipnja 2026.</izvorni_sadrzaj>
    <derivirana_varijabla naziv="DomainObject.Zapisnik.DatumKreiranja_1">5. lipnja 2026.</derivirana_varijabla>
  </DomainObject.Zapisnik.DatumKreiranja>
  <DomainObject.Zapisnik.ImovinskaKorist>
    <izvorni_sadrzaj/>
    <derivirana_varijabla naziv="DomainObject.Zapisnik.ImovinskaKorist_1"/>
  </DomainObject.Zapisnik.ImovinskaKorist>
  <DomainObject.Zapisnik.Oznaka>
    <izvorni_sadrzaj>P-597/2023-46</izvorni_sadrzaj>
    <derivirana_varijabla naziv="DomainObject.Zapisnik.Oznaka_1">P-597/2023-46</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597</izvorni_sadrzaj>
    <derivirana_varijabla naziv="DomainObject.Predmet.Broj_1">597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17. ožujka 2023.</izvorni_sadrzaj>
    <derivirana_varijabla naziv="DomainObject.Predmet.DatumOsnivanja_1">17. ožujka 2023.</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1460</izvorni_sadrzaj>
    <derivirana_varijabla naziv="DomainObject.Predmet.InicijalnaVrijednost_1">1460</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P-597/2023</izvorni_sadrzaj>
    <derivirana_varijabla naziv="DomainObject.Predmet.OznakaBroj_1">P-597/2023</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Priloženi spisi Z-24964/2016; Z-16069/2022 (Z-15158/2023)-28.07.2025.</izvorni_sadrzaj>
    <derivirana_varijabla naziv="DomainObject.Predmet.PrimjedbaSuca_1">Priloženi spisi Z-24964/2016; Z-16069/2022 (Z-15158/2023)-28.07.2025.</derivirana_varijabla>
  </DomainObject.Predmet.PrimjedbaSuca>
  <DomainObject.Predmet.ProtustrankaFormated>
    <izvorni_sadrzaj>  Marko Rubelj sin Ivana; Cvitko Rubelj; Živko Rubelj zastupanog po punomoćniku Božena Budimir; Deniza Rubelj; Andrija Rubelj zastupanog po punomoćniku Božena Budimir; Marko Rubelj zastupanog po punomoćniku Božena Budimir; Ivana Rubelj zastupane po punomoćniku Božena Budimir; Ivan Rubelj zastupanog po punomoćniku Božena Budimir</izvorni_sadrzaj>
    <derivirana_varijabla naziv="DomainObject.Predmet.ProtustrankaFormated_1">  Marko Rubelj sin Ivana; Cvitko Rubelj; Živko Rubelj zastupanog po punomoćniku Božena Budimir; Deniza Rubelj; Andrija Rubelj zastupanog po punomoćniku Božena Budimir; Marko Rubelj zastupanog po punomoćniku Božena Budimir; Ivana Rubelj zastupane po punomoćniku Božena Budimir; Ivan Rubelj zastupanog po punomoćniku Božena Budimir</derivirana_varijabla>
  </DomainObject.Predmet.ProtustrankaFormated>
  <DomainObject.Predmet.ProtustrankaFormatedOIB>
    <izvorni_sadrzaj>  Marko Rubelj sin Ivana, OIB 53468252243; Cvitko Rubelj, OIB 59634281803; Živko Rubelj, OIB 48119202166 zastupanog po punomoćniku Božena Budimir; Deniza Rubelj, OIB 91268367298; Andrija Rubelj, OIB 57394152704 zastupanog po punomoćniku Božena Budimir; Marko Rubelj, OIB 47796638526 zastupanog po punomoćniku Božena Budimir; Ivana Rubelj, OIB 68617013002 zastupane po punomoćniku Božena Budimir; Ivan Rubelj, OIB 98292179323 zastupanog po punomoćniku Božena Budimir</izvorni_sadrzaj>
    <derivirana_varijabla naziv="DomainObject.Predmet.ProtustrankaFormatedOIB_1">  Marko Rubelj sin Ivana, OIB 53468252243; Cvitko Rubelj, OIB 59634281803; Živko Rubelj, OIB 48119202166 zastupanog po punomoćniku Božena Budimir; Deniza Rubelj, OIB 91268367298; Andrija Rubelj, OIB 57394152704 zastupanog po punomoćniku Božena Budimir; Marko Rubelj, OIB 47796638526 zastupanog po punomoćniku Božena Budimir; Ivana Rubelj, OIB 68617013002 zastupane po punomoćniku Božena Budimir; Ivan Rubelj, OIB 98292179323 zastupanog po punomoćniku Božena Budimir</derivirana_varijabla>
  </DomainObject.Predmet.ProtustrankaFormatedOIB>
  <DomainObject.Predmet.ProtustrankaFormatedWithAdress>
    <izvorni_sadrzaj> Marko Rubelj sin Ivana, Otokara Keršovanija 8, 23000 Zadar; Cvitko Rubelj, Marina Getaldića 18, 23000 Zadar; Živko Rubelj, Benka Benkovića 1g, 23000 Zadar zastupanog po punomoćniku Božena Budimir; Deniza Rubelj, 7.domobranske Pukovnije Hv 63, 23206 Sukošan; Andrija Rubelj, Pavelinski put 5 J, 23000 Zadar zastupanog po punomoćniku Božena Budimir; Marko Rubelj, Herzogstrasse 98, 40215 Düsseldorf zastupanog po punomoćniku Božena Budimir; Ivana Rubelj, Aleksandrienstr. 43, 10969 Berlin zastupane po punomoćniku Božena Budimir; Ivan Rubelj, Šibenska 6c, 23000 Zadar zastupanog po punomoćniku Božena Budimir</izvorni_sadrzaj>
    <derivirana_varijabla naziv="DomainObject.Predmet.ProtustrankaFormatedWithAdress_1"> Marko Rubelj sin Ivana, Otokara Keršovanija 8, 23000 Zadar; Cvitko Rubelj, Marina Getaldića 18, 23000 Zadar; Živko Rubelj, Benka Benkovića 1g, 23000 Zadar zastupanog po punomoćniku Božena Budimir; Deniza Rubelj, 7.domobranske Pukovnije Hv 63, 23206 Sukošan; Andrija Rubelj, Pavelinski put 5 J, 23000 Zadar zastupanog po punomoćniku Božena Budimir; Marko Rubelj, Herzogstrasse 98, 40215 Düsseldorf zastupanog po punomoćniku Božena Budimir; Ivana Rubelj, Aleksandrienstr. 43, 10969 Berlin zastupane po punomoćniku Božena Budimir; Ivan Rubelj, Šibenska 6c, 23000 Zadar zastupanog po punomoćniku Božena Budimir</derivirana_varijabla>
  </DomainObject.Predmet.ProtustrankaFormatedWithAdress>
  <DomainObject.Predmet.ProtustrankaFormatedWithAdressOIB>
    <izvorni_sadrzaj> Marko Rubelj sin Ivana, OIB 53468252243, Otokara Keršovanija 8, 23000 Zadar; Cvitko Rubelj, OIB 59634281803, Marina Getaldića 18, 23000 Zadar; Živko Rubelj, OIB 48119202166, Benka Benkovića 1g, 23000 Zadar zastupanog po punomoćniku Božena Budimir; Deniza Rubelj, OIB 91268367298, 7.domobranske Pukovnije Hv 63, 23206 Sukošan; Andrija Rubelj, OIB 57394152704, Pavelinski put 5 J, 23000 Zadar zastupanog po punomoćniku Božena Budimir; Marko Rubelj, OIB 47796638526, Herzogstrasse 98, 40215 Düsseldorf zastupanog po punomoćniku Božena Budimir; Ivana Rubelj, OIB 68617013002, Aleksandrienstr. 43, 10969 Berlin zastupane po punomoćniku Božena Budimir; Ivan Rubelj, OIB 98292179323, Šibenska 6c, 23000 Zadar zastupanog po punomoćniku Božena Budimir</izvorni_sadrzaj>
    <derivirana_varijabla naziv="DomainObject.Predmet.ProtustrankaFormatedWithAdressOIB_1"> Marko Rubelj sin Ivana, OIB 53468252243, Otokara Keršovanija 8, 23000 Zadar; Cvitko Rubelj, OIB 59634281803, Marina Getaldića 18, 23000 Zadar; Živko Rubelj, OIB 48119202166, Benka Benkovića 1g, 23000 Zadar zastupanog po punomoćniku Božena Budimir; Deniza Rubelj, OIB 91268367298, 7.domobranske Pukovnije Hv 63, 23206 Sukošan; Andrija Rubelj, OIB 57394152704, Pavelinski put 5 J, 23000 Zadar zastupanog po punomoćniku Božena Budimir; Marko Rubelj, OIB 47796638526, Herzogstrasse 98, 40215 Düsseldorf zastupanog po punomoćniku Božena Budimir; Ivana Rubelj, OIB 68617013002, Aleksandrienstr. 43, 10969 Berlin zastupane po punomoćniku Božena Budimir; Ivan Rubelj, OIB 98292179323, Šibenska 6c, 23000 Zadar zastupanog po punomoćniku Božena Budimir</derivirana_varijabla>
  </DomainObject.Predmet.ProtustrankaFormatedWithAdressOIB>
  <DomainObject.Predmet.ProtustrankaWithAdress>
    <izvorni_sadrzaj>Marko Rubelj sin Ivana Otokara Keršovanija 8, 23000 Zadar, Cvitko Rubelj Marina Getaldića 18, 23000 Zadar, Živko Rubelj Benka Benkovića 1g, 23000 Zadar, Deniza Rubelj 7.domobranske Pukovnije Hv 63, 23206 Sukošan, Andrija Rubelj Pavelinski put 5 J, 23000 Zadar, Marko Rubelj Herzogstrasse 98, 40215 Düsseldorf, Ivana Rubelj Aleksandrienstr. 43, 10969 Berlin, Ivan Rubelj Šibenska 6c, 23000 Zadar</izvorni_sadrzaj>
    <derivirana_varijabla naziv="DomainObject.Predmet.ProtustrankaWithAdress_1">Marko Rubelj sin Ivana Otokara Keršovanija 8, 23000 Zadar, Cvitko Rubelj Marina Getaldića 18, 23000 Zadar, Živko Rubelj Benka Benkovića 1g, 23000 Zadar, Deniza Rubelj 7.domobranske Pukovnije Hv 63, 23206 Sukošan, Andrija Rubelj Pavelinski put 5 J, 23000 Zadar, Marko Rubelj Herzogstrasse 98, 40215 Düsseldorf, Ivana Rubelj Aleksandrienstr. 43, 10969 Berlin, Ivan Rubelj Šibenska 6c, 23000 Zadar</derivirana_varijabla>
  </DomainObject.Predmet.ProtustrankaWithAdress>
  <DomainObject.Predmet.ProtustrankaWithAdressOIB>
    <izvorni_sadrzaj>Marko Rubelj sin Ivana, OIB 53468252243, Otokara Keršovanija 8, 23000 Zadar, Cvitko Rubelj, OIB 59634281803, Marina Getaldića 18, 23000 Zadar, Živko Rubelj, OIB 48119202166, Benka Benkovića 1g, 23000 Zadar, Deniza Rubelj, OIB 91268367298, 7.domobranske Pukovnije Hv 63, 23206 Sukošan, Andrija Rubelj, OIB 57394152704, Pavelinski put 5 J, 23000 Zadar, Marko Rubelj, OIB 47796638526, Herzogstrasse 98, 40215 Düsseldorf, Ivana Rubelj, OIB 68617013002, Aleksandrienstr. 43, 10969 Berlin, Ivan Rubelj, OIB 98292179323, Šibenska 6c, 23000 Zadar</izvorni_sadrzaj>
    <derivirana_varijabla naziv="DomainObject.Predmet.ProtustrankaWithAdressOIB_1">Marko Rubelj sin Ivana, OIB 53468252243, Otokara Keršovanija 8, 23000 Zadar, Cvitko Rubelj, OIB 59634281803, Marina Getaldića 18, 23000 Zadar, Živko Rubelj, OIB 48119202166, Benka Benkovića 1g, 23000 Zadar, Deniza Rubelj, OIB 91268367298, 7.domobranske Pukovnije Hv 63, 23206 Sukošan, Andrija Rubelj, OIB 57394152704, Pavelinski put 5 J, 23000 Zadar, Marko Rubelj, OIB 47796638526, Herzogstrasse 98, 40215 Düsseldorf, Ivana Rubelj, OIB 68617013002, Aleksandrienstr. 43, 10969 Berlin, Ivan Rubelj, OIB 98292179323, Šibenska 6c, 23000 Zadar</derivirana_varijabla>
  </DomainObject.Predmet.ProtustrankaWithAdressOIB>
  <DomainObject.Predmet.ProtustrankaNazivFormated>
    <izvorni_sadrzaj>Marko Rubelj sin Ivana,Cvitko Rubelj,Živko Rubelj,Deniza Rubelj,Andrija Rubelj,Marko Rubelj,Ivana Rubelj,Ivan Rubelj</izvorni_sadrzaj>
    <derivirana_varijabla naziv="DomainObject.Predmet.ProtustrankaNazivFormated_1">Marko Rubelj sin Ivana,Cvitko Rubelj,Živko Rubelj,Deniza Rubelj,Andrija Rubelj,Marko Rubelj,Ivana Rubelj,Ivan Rubelj</derivirana_varijabla>
  </DomainObject.Predmet.ProtustrankaNazivFormated>
  <DomainObject.Predmet.ProtustrankaNazivFormatedOIB>
    <izvorni_sadrzaj>Marko Rubelj sin Ivana, OIB 53468252243,Cvitko Rubelj, OIB 59634281803,Živko Rubelj, OIB 48119202166,Deniza Rubelj, OIB 91268367298,Andrija Rubelj, OIB 57394152704,Marko Rubelj, OIB 47796638526,Ivana Rubelj, OIB 68617013002,Ivan Rubelj, OIB 98292179323</izvorni_sadrzaj>
    <derivirana_varijabla naziv="DomainObject.Predmet.ProtustrankaNazivFormatedOIB_1">Marko Rubelj sin Ivana, OIB 53468252243,Cvitko Rubelj, OIB 59634281803,Živko Rubelj, OIB 48119202166,Deniza Rubelj, OIB 91268367298,Andrija Rubelj, OIB 57394152704,Marko Rubelj, OIB 47796638526,Ivana Rubelj, OIB 68617013002,Ivan Rubelj, OIB 98292179323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214 - Božana Mihalj</izvorni_sadrzaj>
    <derivirana_varijabla naziv="DomainObject.Predmet.Referada.Naziv_1">Referada 214 - Božana Mihalj</derivirana_varijabla>
  </DomainObject.Predmet.Referada.Naziv>
  <DomainObject.Predmet.Referada.Oznaka>
    <izvorni_sadrzaj>214</izvorni_sadrzaj>
    <derivirana_varijabla naziv="DomainObject.Predmet.Referada.Oznaka_1">214</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Zadru</izvorni_sadrzaj>
    <derivirana_varijabla naziv="DomainObject.Predmet.Referada.Sud.Naziv_1">Općinski sud u Zadru</derivirana_varijabla>
  </DomainObject.Predmet.Referada.Sud.Naziv>
  <DomainObject.Predmet.Referada.Sudac>
    <izvorni_sadrzaj>Božana Mihalj</izvorni_sadrzaj>
    <derivirana_varijabla naziv="DomainObject.Predmet.Referada.Sudac_1">Božana Mihalj</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Pavao Božina zastupanog po punomoćniku Zvonimir Vrkić</izvorni_sadrzaj>
    <derivirana_varijabla naziv="DomainObject.Predmet.StrankaFormated_1">  Pavao Božina zastupanog po punomoćniku Zvonimir Vrkić</derivirana_varijabla>
  </DomainObject.Predmet.StrankaFormated>
  <DomainObject.Predmet.StrankaFormatedOIB>
    <izvorni_sadrzaj>  Pavao Božina, OIB 98509171648 zastupanog po punomoćniku Zvonimir Vrkić</izvorni_sadrzaj>
    <derivirana_varijabla naziv="DomainObject.Predmet.StrankaFormatedOIB_1">  Pavao Božina, OIB 98509171648 zastupanog po punomoćniku Zvonimir Vrkić</derivirana_varijabla>
  </DomainObject.Predmet.StrankaFormatedOIB>
  <DomainObject.Predmet.StrankaFormatedWithAdress>
    <izvorni_sadrzaj> Pavao Božina, Bulić 17, 23420 Bulić zastupanog po punomoćniku Zvonimir Vrkić</izvorni_sadrzaj>
    <derivirana_varijabla naziv="DomainObject.Predmet.StrankaFormatedWithAdress_1"> Pavao Božina, Bulić 17, 23420 Bulić zastupanog po punomoćniku Zvonimir Vrkić</derivirana_varijabla>
  </DomainObject.Predmet.StrankaFormatedWithAdress>
  <DomainObject.Predmet.StrankaFormatedWithAdressOIB>
    <izvorni_sadrzaj> Pavao Božina, OIB 98509171648, Bulić 17, 23420 Bulić zastupanog po punomoćniku Zvonimir Vrkić</izvorni_sadrzaj>
    <derivirana_varijabla naziv="DomainObject.Predmet.StrankaFormatedWithAdressOIB_1"> Pavao Božina, OIB 98509171648, Bulić 17, 23420 Bulić zastupanog po punomoćniku Zvonimir Vrkić</derivirana_varijabla>
  </DomainObject.Predmet.StrankaFormatedWithAdressOIB>
  <DomainObject.Predmet.StrankaWithAdress>
    <izvorni_sadrzaj>Pavao Božina Bulić 17,23420 Bulić</izvorni_sadrzaj>
    <derivirana_varijabla naziv="DomainObject.Predmet.StrankaWithAdress_1">Pavao Božina Bulić 17,23420 Bulić</derivirana_varijabla>
  </DomainObject.Predmet.StrankaWithAdress>
  <DomainObject.Predmet.StrankaWithAdressOIB>
    <izvorni_sadrzaj>Pavao Božina, OIB 98509171648, Bulić 17,23420 Bulić</izvorni_sadrzaj>
    <derivirana_varijabla naziv="DomainObject.Predmet.StrankaWithAdressOIB_1">Pavao Božina, OIB 98509171648, Bulić 17,23420 Bulić</derivirana_varijabla>
  </DomainObject.Predmet.StrankaWithAdressOIB>
  <DomainObject.Predmet.StrankaNazivFormated>
    <izvorni_sadrzaj>Pavao Božina</izvorni_sadrzaj>
    <derivirana_varijabla naziv="DomainObject.Predmet.StrankaNazivFormated_1">Pavao Božina</derivirana_varijabla>
  </DomainObject.Predmet.StrankaNazivFormated>
  <DomainObject.Predmet.StrankaNazivFormatedOIB>
    <izvorni_sadrzaj>Pavao Božina, OIB 98509171648</izvorni_sadrzaj>
    <derivirana_varijabla naziv="DomainObject.Predmet.StrankaNazivFormatedOIB_1">Pavao Božina, OIB 98509171648</derivirana_varijabla>
  </DomainObject.Predmet.StrankaNazivFormatedOIB>
  <DomainObject.Predmet.Sud.Adresa.Naselje>
    <izvorni_sadrzaj>Benkovac</izvorni_sadrzaj>
    <derivirana_varijabla naziv="DomainObject.Predmet.Sud.Adresa.Naselje_1">Benkovac</derivirana_varijabla>
  </DomainObject.Predmet.Sud.Adresa.Naselje>
  <DomainObject.Predmet.Sud.Adresa.NaseljeLokativ>
    <izvorni_sadrzaj>Benkovcu</izvorni_sadrzaj>
    <derivirana_varijabla naziv="DomainObject.Predmet.Sud.Adresa.NaseljeLokativ_1">Benkovcu</derivirana_varijabla>
  </DomainObject.Predmet.Sud.Adresa.NaseljeLokativ>
  <DomainObject.Predmet.Sud.Adresa.PostBroj>
    <izvorni_sadrzaj>23420</izvorni_sadrzaj>
    <derivirana_varijabla naziv="DomainObject.Predmet.Sud.Adresa.PostBroj_1">23420</derivirana_varijabla>
  </DomainObject.Predmet.Sud.Adresa.PostBroj>
  <DomainObject.Predmet.Sud.Adresa.UlicaIKBR>
    <izvorni_sadrzaj>Stjepana Radića 10</izvorni_sadrzaj>
    <derivirana_varijabla naziv="DomainObject.Predmet.Sud.Adresa.UlicaIKBR_1">Stjepana Radića 10</derivirana_varijabla>
  </DomainObject.Predmet.Sud.Adresa.UlicaIKBR>
  <DomainObject.Predmet.Sud.Naziv>
    <izvorni_sadrzaj>Općinski sud u Zadru - Stalna služba u Benkovcu</izvorni_sadrzaj>
    <derivirana_varijabla naziv="DomainObject.Predmet.Sud.Naziv_1">Općinski sud u Zadru - Stalna služba u Benkovcu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214 - Božana Mihalj</izvorni_sadrzaj>
    <derivirana_varijabla naziv="DomainObject.Predmet.TrenutnaLokacijaSpisa.Naziv_1">Referada 214 - Božana Mihalj</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Zadru</izvorni_sadrzaj>
    <derivirana_varijabla naziv="DomainObject.Predmet.TrenutnaLokacijaSpisa.Sud.Naziv_1">Općinski sud u Zadru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 Stalne službe u Benkovcu</izvorni_sadrzaj>
    <derivirana_varijabla naziv="DomainObject.Predmet.UstrojstvenaJedinicaVodi.Naziv_1">Sudska pisarnica Stalne službe u Benkovcu</derivirana_varijabla>
  </DomainObject.Predmet.UstrojstvenaJedinicaVodi.Naziv>
  <DomainObject.Predmet.UstrojstvenaJedinicaVodi.Oznaka>
    <izvorni_sadrzaj>Pisarnica Benkovac</izvorni_sadrzaj>
    <derivirana_varijabla naziv="DomainObject.Predmet.UstrojstvenaJedinicaVodi.Oznaka_1">Pisarnica Benkovac</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Zadru</izvorni_sadrzaj>
    <derivirana_varijabla naziv="DomainObject.Predmet.UstrojstvenaJedinicaVodi.Sud.Naziv_1">Općinski sud u Zadru</derivirana_varijabla>
  </DomainObject.Predmet.UstrojstvenaJedinicaVodi.Sud.Naziv>
  <DomainObject.Predmet.VrstaSpora.Naziv>
    <izvorni_sadrzaj>Stvarno - pravo vlasništva nekretnine</izvorni_sadrzaj>
    <derivirana_varijabla naziv="DomainObject.Predmet.VrstaSpora.Naziv_1">Stvarno - pravo vlasništva nekretnine</derivirana_varijabla>
  </DomainObject.Predmet.VrstaSpora.Naziv>
  <DomainObject.Predmet.Zapisnicar>
    <izvorni_sadrzaj>Boja Havrle</izvorni_sadrzaj>
    <derivirana_varijabla naziv="DomainObject.Predmet.Zapisnicar_1">Boja Havrle</derivirana_varijabla>
  </DomainObject.Predmet.Zapisnicar>
  <DomainObject.Predmet.StrankaListFormated>
    <izvorni_sadrzaj>
      <item>Pavao Božina zastupanog po punomoćniku Zvonimir Vrkić</item>
    </izvorni_sadrzaj>
    <derivirana_varijabla naziv="DomainObject.Predmet.StrankaListFormated_1">
      <item>Pavao Božina zastupanog po punomoćniku Zvonimir Vrkić</item>
    </derivirana_varijabla>
  </DomainObject.Predmet.StrankaListFormated>
  <DomainObject.Predmet.StrankaListFormatedOIB>
    <izvorni_sadrzaj>
      <item>Pavao Božina, OIB 98509171648 zastupanog po punomoćniku Zvonimir Vrkić</item>
    </izvorni_sadrzaj>
    <derivirana_varijabla naziv="DomainObject.Predmet.StrankaListFormatedOIB_1">
      <item>Pavao Božina, OIB 98509171648 zastupanog po punomoćniku Zvonimir Vrkić</item>
    </derivirana_varijabla>
  </DomainObject.Predmet.StrankaListFormatedOIB>
  <DomainObject.Predmet.StrankaListFormatedWithAdress>
    <izvorni_sadrzaj>
      <item>Pavao Božina, Bulić 17, 23420 Bulić zastupanog po punomoćniku Zvonimir Vrkić</item>
    </izvorni_sadrzaj>
    <derivirana_varijabla naziv="DomainObject.Predmet.StrankaListFormatedWithAdress_1">
      <item>Pavao Božina, Bulić 17, 23420 Bulić zastupanog po punomoćniku Zvonimir Vrkić</item>
    </derivirana_varijabla>
  </DomainObject.Predmet.StrankaListFormatedWithAdress>
  <DomainObject.Predmet.StrankaListFormatedWithAdressOIB>
    <izvorni_sadrzaj>
      <item>Pavao Božina, OIB 98509171648, Bulić 17, 23420 Bulić zastupanog po punomoćniku Zvonimir Vrkić</item>
    </izvorni_sadrzaj>
    <derivirana_varijabla naziv="DomainObject.Predmet.StrankaListFormatedWithAdressOIB_1">
      <item>Pavao Božina, OIB 98509171648, Bulić 17, 23420 Bulić zastupanog po punomoćniku Zvonimir Vrkić</item>
    </derivirana_varijabla>
  </DomainObject.Predmet.StrankaListFormatedWithAdressOIB>
  <DomainObject.Predmet.StrankaListNazivFormated>
    <izvorni_sadrzaj>
      <item>Pavao Božina</item>
    </izvorni_sadrzaj>
    <derivirana_varijabla naziv="DomainObject.Predmet.StrankaListNazivFormated_1">
      <item>Pavao Božina</item>
    </derivirana_varijabla>
  </DomainObject.Predmet.StrankaListNazivFormated>
  <DomainObject.Predmet.StrankaListNazivFormatedOIB>
    <izvorni_sadrzaj>
      <item>Pavao Božina, OIB 98509171648</item>
    </izvorni_sadrzaj>
    <derivirana_varijabla naziv="DomainObject.Predmet.StrankaListNazivFormatedOIB_1">
      <item>Pavao Božina, OIB 98509171648</item>
    </derivirana_varijabla>
  </DomainObject.Predmet.StrankaListNazivFormatedOIB>
  <DomainObject.Predmet.ProtuStrankaListFormated>
    <izvorni_sadrzaj>
      <item>Marko Rubelj sin Ivana</item>
      <item>Cvitko Rubelj</item>
      <item>Živko Rubelj zastupanog po punomoćniku Božena Budimir</item>
      <item>Deniza Rubelj</item>
      <item>Andrija Rubelj zastupanog po punomoćniku Božena Budimir</item>
      <item>Marko Rubelj zastupanog po punomoćniku Božena Budimir</item>
      <item>Ivana Rubelj zastupane po punomoćniku Božena Budimir</item>
      <item>Ivan Rubelj zastupanog po punomoćniku Božena Budimir</item>
    </izvorni_sadrzaj>
    <derivirana_varijabla naziv="DomainObject.Predmet.ProtuStrankaListFormated_1">
      <item>Marko Rubelj sin Ivana</item>
      <item>Cvitko Rubelj</item>
      <item>Živko Rubelj zastupanog po punomoćniku Božena Budimir</item>
      <item>Deniza Rubelj</item>
      <item>Andrija Rubelj zastupanog po punomoćniku Božena Budimir</item>
      <item>Marko Rubelj zastupanog po punomoćniku Božena Budimir</item>
      <item>Ivana Rubelj zastupane po punomoćniku Božena Budimir</item>
      <item>Ivan Rubelj zastupanog po punomoćniku Božena Budimir</item>
    </derivirana_varijabla>
  </DomainObject.Predmet.ProtuStrankaListFormated>
  <DomainObject.Predmet.ProtuStrankaListFormatedOIB>
    <izvorni_sadrzaj>
      <item>Marko Rubelj sin Ivana, OIB 53468252243</item>
      <item>Cvitko Rubelj, OIB 59634281803</item>
      <item>Živko Rubelj, OIB 48119202166 zastupanog po punomoćniku Božena Budimir</item>
      <item>Deniza Rubelj, OIB 91268367298</item>
      <item>Andrija Rubelj, OIB 57394152704 zastupanog po punomoćniku Božena Budimir</item>
      <item>Marko Rubelj, OIB 47796638526 zastupanog po punomoćniku Božena Budimir</item>
      <item>Ivana Rubelj, OIB 68617013002 zastupane po punomoćniku Božena Budimir</item>
      <item>Ivan Rubelj, OIB 98292179323 zastupanog po punomoćniku Božena Budimir</item>
    </izvorni_sadrzaj>
    <derivirana_varijabla naziv="DomainObject.Predmet.ProtuStrankaListFormatedOIB_1">
      <item>Marko Rubelj sin Ivana, OIB 53468252243</item>
      <item>Cvitko Rubelj, OIB 59634281803</item>
      <item>Živko Rubelj, OIB 48119202166 zastupanog po punomoćniku Božena Budimir</item>
      <item>Deniza Rubelj, OIB 91268367298</item>
      <item>Andrija Rubelj, OIB 57394152704 zastupanog po punomoćniku Božena Budimir</item>
      <item>Marko Rubelj, OIB 47796638526 zastupanog po punomoćniku Božena Budimir</item>
      <item>Ivana Rubelj, OIB 68617013002 zastupane po punomoćniku Božena Budimir</item>
      <item>Ivan Rubelj, OIB 98292179323 zastupanog po punomoćniku Božena Budimir</item>
    </derivirana_varijabla>
  </DomainObject.Predmet.ProtuStrankaListFormatedOIB>
  <DomainObject.Predmet.ProtuStrankaListFormatedWithAdress>
    <izvorni_sadrzaj>
      <item>Marko Rubelj sin Ivana, Otokara Keršovanija 8, 23000 Zadar</item>
      <item>Cvitko Rubelj, Marina Getaldića 18, 23000 Zadar</item>
      <item>Živko Rubelj, Benka Benkovića 1g, 23000 Zadar zastupanog po punomoćniku Božena Budimir</item>
      <item>Deniza Rubelj, 7.domobranske Pukovnije Hv 63, 23206 Sukošan</item>
      <item>Andrija Rubelj, Pavelinski put 5 J, 23000 Zadar zastupanog po punomoćniku Božena Budimir</item>
      <item>Marko Rubelj, Herzogstrasse 98, 40215 Düsseldorf zastupanog po punomoćniku Božena Budimir</item>
      <item>Ivana Rubelj, Aleksandrienstr. 43, 10969 Berlin zastupane po punomoćniku Božena Budimir</item>
      <item>Ivan Rubelj, Šibenska 6c, 23000 Zadar zastupanog po punomoćniku Božena Budimir</item>
    </izvorni_sadrzaj>
    <derivirana_varijabla naziv="DomainObject.Predmet.ProtuStrankaListFormatedWithAdress_1">
      <item>Marko Rubelj sin Ivana, Otokara Keršovanija 8, 23000 Zadar</item>
      <item>Cvitko Rubelj, Marina Getaldića 18, 23000 Zadar</item>
      <item>Živko Rubelj, Benka Benkovića 1g, 23000 Zadar zastupanog po punomoćniku Božena Budimir</item>
      <item>Deniza Rubelj, 7.domobranske Pukovnije Hv 63, 23206 Sukošan</item>
      <item>Andrija Rubelj, Pavelinski put 5 J, 23000 Zadar zastupanog po punomoćniku Božena Budimir</item>
      <item>Marko Rubelj, Herzogstrasse 98, 40215 Düsseldorf zastupanog po punomoćniku Božena Budimir</item>
      <item>Ivana Rubelj, Aleksandrienstr. 43, 10969 Berlin zastupane po punomoćniku Božena Budimir</item>
      <item>Ivan Rubelj, Šibenska 6c, 23000 Zadar zastupanog po punomoćniku Božena Budimir</item>
    </derivirana_varijabla>
  </DomainObject.Predmet.ProtuStrankaListFormatedWithAdress>
  <DomainObject.Predmet.ProtuStrankaListFormatedWithAdressOIB>
    <izvorni_sadrzaj>
      <item>Marko Rubelj sin Ivana, OIB 53468252243, Otokara Keršovanija 8, 23000 Zadar</item>
      <item>Cvitko Rubelj, OIB 59634281803, Marina Getaldića 18, 23000 Zadar</item>
      <item>Živko Rubelj, OIB 48119202166, Benka Benkovića 1g, 23000 Zadar zastupanog po punomoćniku Božena Budimir</item>
      <item>Deniza Rubelj, OIB 91268367298, 7.domobranske Pukovnije Hv 63, 23206 Sukošan</item>
      <item>Andrija Rubelj, OIB 57394152704, Pavelinski put 5 J, 23000 Zadar zastupanog po punomoćniku Božena Budimir</item>
      <item>Marko Rubelj, OIB 47796638526, Herzogstrasse 98, 40215 Düsseldorf zastupanog po punomoćniku Božena Budimir</item>
      <item>Ivana Rubelj, OIB 68617013002, Aleksandrienstr. 43, 10969 Berlin zastupane po punomoćniku Božena Budimir</item>
      <item>Ivan Rubelj, OIB 98292179323, Šibenska 6c, 23000 Zadar zastupanog po punomoćniku Božena Budimir</item>
    </izvorni_sadrzaj>
    <derivirana_varijabla naziv="DomainObject.Predmet.ProtuStrankaListFormatedWithAdressOIB_1">
      <item>Marko Rubelj sin Ivana, OIB 53468252243, Otokara Keršovanija 8, 23000 Zadar</item>
      <item>Cvitko Rubelj, OIB 59634281803, Marina Getaldića 18, 23000 Zadar</item>
      <item>Živko Rubelj, OIB 48119202166, Benka Benkovića 1g, 23000 Zadar zastupanog po punomoćniku Božena Budimir</item>
      <item>Deniza Rubelj, OIB 91268367298, 7.domobranske Pukovnije Hv 63, 23206 Sukošan</item>
      <item>Andrija Rubelj, OIB 57394152704, Pavelinski put 5 J, 23000 Zadar zastupanog po punomoćniku Božena Budimir</item>
      <item>Marko Rubelj, OIB 47796638526, Herzogstrasse 98, 40215 Düsseldorf zastupanog po punomoćniku Božena Budimir</item>
      <item>Ivana Rubelj, OIB 68617013002, Aleksandrienstr. 43, 10969 Berlin zastupane po punomoćniku Božena Budimir</item>
      <item>Ivan Rubelj, OIB 98292179323, Šibenska 6c, 23000 Zadar zastupanog po punomoćniku Božena Budimir</item>
    </derivirana_varijabla>
  </DomainObject.Predmet.ProtuStrankaListFormatedWithAdressOIB>
  <DomainObject.Predmet.ProtuStrankaListNazivFormated>
    <izvorni_sadrzaj>
      <item>Marko Rubelj sin Ivana</item>
      <item>Cvitko Rubelj</item>
      <item>Živko Rubelj</item>
      <item>Deniza Rubelj</item>
      <item>Andrija Rubelj</item>
      <item>Marko Rubelj</item>
      <item>Ivana Rubelj</item>
      <item>Ivan Rubelj</item>
    </izvorni_sadrzaj>
    <derivirana_varijabla naziv="DomainObject.Predmet.ProtuStrankaListNazivFormated_1">
      <item>Marko Rubelj sin Ivana</item>
      <item>Cvitko Rubelj</item>
      <item>Živko Rubelj</item>
      <item>Deniza Rubelj</item>
      <item>Andrija Rubelj</item>
      <item>Marko Rubelj</item>
      <item>Ivana Rubelj</item>
      <item>Ivan Rubelj</item>
    </derivirana_varijabla>
  </DomainObject.Predmet.ProtuStrankaListNazivFormated>
  <DomainObject.Predmet.ProtuStrankaListNazivFormatedOIB>
    <izvorni_sadrzaj>
      <item>Marko Rubelj sin Ivana, OIB 53468252243</item>
      <item>Cvitko Rubelj, OIB 59634281803</item>
      <item>Živko Rubelj, OIB 48119202166</item>
      <item>Deniza Rubelj, OIB 91268367298</item>
      <item>Andrija Rubelj, OIB 57394152704</item>
      <item>Marko Rubelj, OIB 47796638526</item>
      <item>Ivana Rubelj, OIB 68617013002</item>
      <item>Ivan Rubelj, OIB 98292179323</item>
    </izvorni_sadrzaj>
    <derivirana_varijabla naziv="DomainObject.Predmet.ProtuStrankaListNazivFormatedOIB_1">
      <item>Marko Rubelj sin Ivana, OIB 53468252243</item>
      <item>Cvitko Rubelj, OIB 59634281803</item>
      <item>Živko Rubelj, OIB 48119202166</item>
      <item>Deniza Rubelj, OIB 91268367298</item>
      <item>Andrija Rubelj, OIB 57394152704</item>
      <item>Marko Rubelj, OIB 47796638526</item>
      <item>Ivana Rubelj, OIB 68617013002</item>
      <item>Ivan Rubelj, OIB 98292179323</item>
    </derivirana_varijabla>
  </DomainObject.Predmet.ProtuStrankaListNazivFormatedOIB>
  <DomainObject.Predmet.OstaliListFormated>
    <izvorni_sadrzaj>
      <item>Zvonimir Vrkić punomoćnik sudionika u postupku Pavao Božina</item>
      <item>Božena Budimir punomoćnik sudionika u postupku Ivana Rubelj; Ivan Rubelj; Živko Rubelj; Marko Rubelj; Andrija Rubelj</item>
      <item>Milorad Knežević</item>
      <item>Frane Božina sin Jose</item>
      <item>Frane Božina sin Pavla</item>
      <item>Jere Nakić</item>
      <item>Dražen Torbarina</item>
      <item>GEO LESI j.d.o.o. za geodetske poslove i vještačenje</item>
    </izvorni_sadrzaj>
    <derivirana_varijabla naziv="DomainObject.Predmet.OstaliListFormated_1">
      <item>Zvonimir Vrkić punomoćnik sudionika u postupku Pavao Božina</item>
      <item>Božena Budimir punomoćnik sudionika u postupku Ivana Rubelj; Ivan Rubelj; Živko Rubelj; Marko Rubelj; Andrija Rubelj</item>
      <item>Milorad Knežević</item>
      <item>Frane Božina sin Jose</item>
      <item>Frane Božina sin Pavla</item>
      <item>Jere Nakić</item>
      <item>Dražen Torbarina</item>
      <item>GEO LESI j.d.o.o. za geodetske poslove i vještačenje</item>
    </derivirana_varijabla>
  </DomainObject.Predmet.OstaliListFormated>
  <DomainObject.Predmet.OstaliListFormatedOIB>
    <izvorni_sadrzaj>
      <item>Zvonimir Vrkić, OIB 06463876796 punomoćnik sudionika u postupku Pavao Božina</item>
      <item>Božena Budimir, OIB 37889336257 punomoćnik sudionika u postupku Ivana Rubelj; Ivan Rubelj; Živko Rubelj; Marko Rubelj; Andrija Rubelj</item>
      <item>Milorad Knežević, OIB 28938177323</item>
      <item>Frane Božina sin Jose, OIB 92817439802</item>
      <item>Frane Božina sin Pavla, OIB 44167444023</item>
      <item>Jere Nakić, OIB 76471200435</item>
      <item>Dražen Torbarina, OIB 59973754378</item>
      <item>GEO LESI j.d.o.o. za geodetske poslove i vještačenje, OIB 65198777418</item>
    </izvorni_sadrzaj>
    <derivirana_varijabla naziv="DomainObject.Predmet.OstaliListFormatedOIB_1">
      <item>Zvonimir Vrkić, OIB 06463876796 punomoćnik sudionika u postupku Pavao Božina</item>
      <item>Božena Budimir, OIB 37889336257 punomoćnik sudionika u postupku Ivana Rubelj; Ivan Rubelj; Živko Rubelj; Marko Rubelj; Andrija Rubelj</item>
      <item>Milorad Knežević, OIB 28938177323</item>
      <item>Frane Božina sin Jose, OIB 92817439802</item>
      <item>Frane Božina sin Pavla, OIB 44167444023</item>
      <item>Jere Nakić, OIB 76471200435</item>
      <item>Dražen Torbarina, OIB 59973754378</item>
      <item>GEO LESI j.d.o.o. za geodetske poslove i vještačenje, OIB 65198777418</item>
    </derivirana_varijabla>
  </DomainObject.Predmet.OstaliListFormatedOIB>
  <DomainObject.Predmet.OstaliListFormatedWithAdress>
    <izvorni_sadrzaj>
      <item>Zvonimir Vrkić, Trg kardinala Alojzija Stepinca 3A, 23420 Benkovac punomoćnik sudionika u postupku Pavao Božina</item>
      <item>Božena Budimir, Široka Ulica br. 12a, 23000 Zadar punomoćnik sudionika u postupku Ivana Rubelj; Ivan Rubelj; Živko Rubelj; Marko Rubelj; Andrija Rubelj</item>
      <item>Milorad Knežević, Kanalski Put I. Odvojak 18, 10000 Zagreb</item>
      <item>Frane Božina sin Jose, Ulica Matije Mesića 44, 10000 Zagreb</item>
      <item>Frane Božina sin Pavla, Bulić 17, 23420 Bulić</item>
      <item>Jere Nakić, Bulić 22, 23420 Bulić</item>
      <item>Dražen Torbarina, Poginulih Hrvatskih Branitelja 22, 23206 Debeljak</item>
      <item>GEO LESI j.d.o.o. za geodetske poslove i vještačenje, Ulica kralja Stjepana Držislava 2, 23000 Zadar</item>
    </izvorni_sadrzaj>
    <derivirana_varijabla naziv="DomainObject.Predmet.OstaliListFormatedWithAdress_1">
      <item>Zvonimir Vrkić, Trg kardinala Alojzija Stepinca 3A, 23420 Benkovac punomoćnik sudionika u postupku Pavao Božina</item>
      <item>Božena Budimir, Široka Ulica br. 12a, 23000 Zadar punomoćnik sudionika u postupku Ivana Rubelj; Ivan Rubelj; Živko Rubelj; Marko Rubelj; Andrija Rubelj</item>
      <item>Milorad Knežević, Kanalski Put I. Odvojak 18, 10000 Zagreb</item>
      <item>Frane Božina sin Jose, Ulica Matije Mesića 44, 10000 Zagreb</item>
      <item>Frane Božina sin Pavla, Bulić 17, 23420 Bulić</item>
      <item>Jere Nakić, Bulić 22, 23420 Bulić</item>
      <item>Dražen Torbarina, Poginulih Hrvatskih Branitelja 22, 23206 Debeljak</item>
      <item>GEO LESI j.d.o.o. za geodetske poslove i vještačenje, Ulica kralja Stjepana Držislava 2, 23000 Zadar</item>
    </derivirana_varijabla>
  </DomainObject.Predmet.OstaliListFormatedWithAdress>
  <DomainObject.Predmet.OstaliListFormatedWithAdressOIB>
    <izvorni_sadrzaj>
      <item>Zvonimir Vrkić, OIB 06463876796, Trg kardinala Alojzija Stepinca 3A, 23420 Benkovac punomoćnik sudionika u postupku Pavao Božina</item>
      <item>Božena Budimir, OIB 37889336257, Široka Ulica br. 12a, 23000 Zadar punomoćnik sudionika u postupku Ivana Rubelj; Ivan Rubelj; Živko Rubelj; Marko Rubelj; Andrija Rubelj</item>
      <item>Milorad Knežević, OIB 28938177323, Kanalski Put I. Odvojak 18, 10000 Zagreb</item>
      <item>Frane Božina sin Jose, OIB 92817439802, Ulica Matije Mesića 44, 10000 Zagreb</item>
      <item>Frane Božina sin Pavla, OIB 44167444023, Bulić 17, 23420 Bulić</item>
      <item>Jere Nakić, OIB 76471200435, Bulić 22, 23420 Bulić</item>
      <item>Dražen Torbarina, OIB 59973754378, Poginulih Hrvatskih Branitelja 22, 23206 Debeljak</item>
      <item>GEO LESI j.d.o.o. za geodetske poslove i vještačenje, OIB 65198777418, Ulica kralja Stjepana Držislava 2, 23000 Zadar</item>
    </izvorni_sadrzaj>
    <derivirana_varijabla naziv="DomainObject.Predmet.OstaliListFormatedWithAdressOIB_1">
      <item>Zvonimir Vrkić, OIB 06463876796, Trg kardinala Alojzija Stepinca 3A, 23420 Benkovac punomoćnik sudionika u postupku Pavao Božina</item>
      <item>Božena Budimir, OIB 37889336257, Široka Ulica br. 12a, 23000 Zadar punomoćnik sudionika u postupku Ivana Rubelj; Ivan Rubelj; Živko Rubelj; Marko Rubelj; Andrija Rubelj</item>
      <item>Milorad Knežević, OIB 28938177323, Kanalski Put I. Odvojak 18, 10000 Zagreb</item>
      <item>Frane Božina sin Jose, OIB 92817439802, Ulica Matije Mesića 44, 10000 Zagreb</item>
      <item>Frane Božina sin Pavla, OIB 44167444023, Bulić 17, 23420 Bulić</item>
      <item>Jere Nakić, OIB 76471200435, Bulić 22, 23420 Bulić</item>
      <item>Dražen Torbarina, OIB 59973754378, Poginulih Hrvatskih Branitelja 22, 23206 Debeljak</item>
      <item>GEO LESI j.d.o.o. za geodetske poslove i vještačenje, OIB 65198777418, Ulica kralja Stjepana Držislava 2, 23000 Zadar</item>
    </derivirana_varijabla>
  </DomainObject.Predmet.OstaliListFormatedWithAdressOIB>
  <DomainObject.Predmet.OstaliListNazivFormated>
    <izvorni_sadrzaj>
      <item>Zvonimir Vrkić</item>
      <item>Božena Budimir</item>
      <item>Milorad Knežević</item>
      <item>Frane Božina sin Jose</item>
      <item>Frane Božina sin Pavla</item>
      <item>Jere Nakić</item>
      <item>Dražen Torbarina</item>
      <item>GEO LESI j.d.o.o. za geodetske poslove i vještačenje</item>
    </izvorni_sadrzaj>
    <derivirana_varijabla naziv="DomainObject.Predmet.OstaliListNazivFormated_1">
      <item>Zvonimir Vrkić</item>
      <item>Božena Budimir</item>
      <item>Milorad Knežević</item>
      <item>Frane Božina sin Jose</item>
      <item>Frane Božina sin Pavla</item>
      <item>Jere Nakić</item>
      <item>Dražen Torbarina</item>
      <item>GEO LESI j.d.o.o. za geodetske poslove i vještačenje</item>
    </derivirana_varijabla>
  </DomainObject.Predmet.OstaliListNazivFormated>
  <DomainObject.Predmet.OstaliListNazivFormatedOIB>
    <izvorni_sadrzaj>
      <item>Zvonimir Vrkić, OIB 06463876796</item>
      <item>Božena Budimir, OIB 37889336257</item>
      <item>Milorad Knežević, OIB 28938177323</item>
      <item>Frane Božina sin Jose, OIB 92817439802</item>
      <item>Frane Božina sin Pavla, OIB 44167444023</item>
      <item>Jere Nakić, OIB 76471200435</item>
      <item>Dražen Torbarina, OIB 59973754378</item>
      <item>GEO LESI j.d.o.o. za geodetske poslove i vještačenje, OIB 65198777418</item>
    </izvorni_sadrzaj>
    <derivirana_varijabla naziv="DomainObject.Predmet.OstaliListNazivFormatedOIB_1">
      <item>Zvonimir Vrkić, OIB 06463876796</item>
      <item>Božena Budimir, OIB 37889336257</item>
      <item>Milorad Knežević, OIB 28938177323</item>
      <item>Frane Božina sin Jose, OIB 92817439802</item>
      <item>Frane Božina sin Pavla, OIB 44167444023</item>
      <item>Jere Nakić, OIB 76471200435</item>
      <item>Dražen Torbarina, OIB 59973754378</item>
      <item>GEO LESI j.d.o.o. za geodetske poslove i vještačenje, OIB 65198777418</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Zadru</izvorni_sadrzaj>
    <derivirana_varijabla naziv="DomainObject.Predmet.Sud.Parent.Naziv_1">Županijski sud u Zadru</derivirana_varijabla>
  </DomainObject.Predmet.Sud.Parent.Naziv>
  <DomainObject.Predmet.FunkcijaOsobe>
    <izvorni_sadrzaj/>
    <derivirana_varijabla naziv="DomainObject.Predmet.FunkcijaOsobe_1"/>
  </DomainObject.Predmet.FunkcijaOsobe>
  <DomainObject.Datum>
    <izvorni_sadrzaj>5. lipnja 2026.</izvorni_sadrzaj>
    <derivirana_varijabla naziv="DomainObject.Datum_1">5. lipnja 2026.</derivirana_varijabla>
  </DomainObject.Datum>
  <DomainObject.PoslovniBrojDokumenta>
    <izvorni_sadrzaj>P-597/2023-46</izvorni_sadrzaj>
    <derivirana_varijabla naziv="DomainObject.PoslovniBrojDokumenta_1">P-597/2023-46</derivirana_varijabla>
  </DomainObject.PoslovniBrojDokumenta>
  <DomainObject.Predmet.StrankaIDrugi>
    <izvorni_sadrzaj>Pavao Božina</izvorni_sadrzaj>
    <derivirana_varijabla naziv="DomainObject.Predmet.StrankaIDrugi_1">Pavao Božina</derivirana_varijabla>
  </DomainObject.Predmet.StrankaIDrugi>
  <DomainObject.Predmet.ProtustrankaIDrugi>
    <izvorni_sadrzaj>Marko Rubelj sin Ivana i dr.</izvorni_sadrzaj>
    <derivirana_varijabla naziv="DomainObject.Predmet.ProtustrankaIDrugi_1">Marko Rubelj sin Ivana i dr.</derivirana_varijabla>
  </DomainObject.Predmet.ProtustrankaIDrugi>
  <DomainObject.Predmet.StrankaIDrugiAdressOIB>
    <izvorni_sadrzaj>Pavao Božina, OIB 98509171648, Bulić 17, 23420 Bulić</izvorni_sadrzaj>
    <derivirana_varijabla naziv="DomainObject.Predmet.StrankaIDrugiAdressOIB_1">Pavao Božina, OIB 98509171648, Bulić 17, 23420 Bulić</derivirana_varijabla>
  </DomainObject.Predmet.StrankaIDrugiAdressOIB>
  <DomainObject.Predmet.ProtustrankaIDrugiAdressOIB>
    <izvorni_sadrzaj>Marko Rubelj sin Ivana, OIB 53468252243, Otokara Keršovanija 8, 23000 Zadar i dr.</izvorni_sadrzaj>
    <derivirana_varijabla naziv="DomainObject.Predmet.ProtustrankaIDrugiAdressOIB_1">Marko Rubelj sin Ivana, OIB 53468252243, Otokara Keršovanija 8, 23000 Zadar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Pavao Božina</item>
      <item>Marko Rubelj sin Ivana</item>
      <item>Cvitko Rubelj</item>
      <item>Živko Rubelj</item>
      <item>Deniza Rubelj</item>
      <item>Andrija Rubelj</item>
      <item>Marko Rubelj</item>
      <item>Ivana Rubelj</item>
      <item>Ivan Rubelj</item>
      <item>Zvonimir Vrkić</item>
      <item>Božena Budimir</item>
      <item>Milorad Knežević</item>
      <item>Frane Božina sin Jose</item>
      <item>Frane Božina sin Pavla</item>
      <item>Jere Nakić</item>
      <item>Dražen Torbarina</item>
      <item>GEO LESI j.d.o.o. za geodetske poslove i vještačenje</item>
    </izvorni_sadrzaj>
    <derivirana_varijabla naziv="DomainObject.Predmet.SudioniciListNaziv_1">
      <item>Pavao Božina</item>
      <item>Marko Rubelj sin Ivana</item>
      <item>Cvitko Rubelj</item>
      <item>Živko Rubelj</item>
      <item>Deniza Rubelj</item>
      <item>Andrija Rubelj</item>
      <item>Marko Rubelj</item>
      <item>Ivana Rubelj</item>
      <item>Ivan Rubelj</item>
      <item>Zvonimir Vrkić</item>
      <item>Božena Budimir</item>
      <item>Milorad Knežević</item>
      <item>Frane Božina sin Jose</item>
      <item>Frane Božina sin Pavla</item>
      <item>Jere Nakić</item>
      <item>Dražen Torbarina</item>
      <item>GEO LESI j.d.o.o. za geodetske poslove i vještačenje</item>
    </derivirana_varijabla>
  </DomainObject.Predmet.SudioniciListNaziv>
  <DomainObject.Predmet.SudioniciListAdressOIB>
    <izvorni_sadrzaj>
      <item>Pavao Božina, OIB 98509171648, Bulić 17,23420 Bulić</item>
      <item>Marko Rubelj sin Ivana, OIB 53468252243, Otokara Keršovanija 8,23000 Zadar</item>
      <item>Cvitko Rubelj, OIB 59634281803, Marina Getaldića 18,23000 Zadar</item>
      <item>Živko Rubelj, OIB 48119202166, Benka Benkovića 1g,23000 Zadar</item>
      <item>Deniza Rubelj, OIB 91268367298, 7.domobranske Pukovnije Hv 63,23206 Sukošan</item>
      <item>Andrija Rubelj, OIB 57394152704, Pavelinski put 5 J,23000 Zadar</item>
      <item>Marko Rubelj, OIB 47796638526, Herzogstrasse 98,40215 Düsseldorf</item>
      <item>Ivana Rubelj, OIB 68617013002, Aleksandrienstr. 43,10969 Berlin</item>
      <item>Ivan Rubelj, OIB 98292179323, Šibenska 6c,23000 Zadar</item>
      <item>Zvonimir Vrkić, OIB 06463876796, Trg kardinala Alojzija Stepinca 3A,23420 Benkovac</item>
      <item>Božena Budimir, OIB 37889336257, Široka Ulica br. 12a,23000 Zadar</item>
      <item>Milorad Knežević, OIB 28938177323, Kanalski Put I. Odvojak 18,10000 Zagreb</item>
      <item>Frane Božina sin Jose, OIB 92817439802, Ulica Matije Mesića 44,10000 Zagreb</item>
      <item>Frane Božina sin Pavla, OIB 44167444023, Bulić 17,23420 Bulić</item>
      <item>Jere Nakić, OIB 76471200435, Bulić 22,23420 Bulić</item>
      <item>Dražen Torbarina, OIB 59973754378, Poginulih Hrvatskih Branitelja 22,23206 Debeljak</item>
      <item>GEO LESI j.d.o.o. za geodetske poslove i vještačenje, OIB 65198777418, Ulica kralja Stjepana Držislava 2,23000 Zadar</item>
    </izvorni_sadrzaj>
    <derivirana_varijabla naziv="DomainObject.Predmet.SudioniciListAdressOIB_1">
      <item>Pavao Božina, OIB 98509171648, Bulić 17,23420 Bulić</item>
      <item>Marko Rubelj sin Ivana, OIB 53468252243, Otokara Keršovanija 8,23000 Zadar</item>
      <item>Cvitko Rubelj, OIB 59634281803, Marina Getaldića 18,23000 Zadar</item>
      <item>Živko Rubelj, OIB 48119202166, Benka Benkovića 1g,23000 Zadar</item>
      <item>Deniza Rubelj, OIB 91268367298, 7.domobranske Pukovnije Hv 63,23206 Sukošan</item>
      <item>Andrija Rubelj, OIB 57394152704, Pavelinski put 5 J,23000 Zadar</item>
      <item>Marko Rubelj, OIB 47796638526, Herzogstrasse 98,40215 Düsseldorf</item>
      <item>Ivana Rubelj, OIB 68617013002, Aleksandrienstr. 43,10969 Berlin</item>
      <item>Ivan Rubelj, OIB 98292179323, Šibenska 6c,23000 Zadar</item>
      <item>Zvonimir Vrkić, OIB 06463876796, Trg kardinala Alojzija Stepinca 3A,23420 Benkovac</item>
      <item>Božena Budimir, OIB 37889336257, Široka Ulica br. 12a,23000 Zadar</item>
      <item>Milorad Knežević, OIB 28938177323, Kanalski Put I. Odvojak 18,10000 Zagreb</item>
      <item>Frane Božina sin Jose, OIB 92817439802, Ulica Matije Mesića 44,10000 Zagreb</item>
      <item>Frane Božina sin Pavla, OIB 44167444023, Bulić 17,23420 Bulić</item>
      <item>Jere Nakić, OIB 76471200435, Bulić 22,23420 Bulić</item>
      <item>Dražen Torbarina, OIB 59973754378, Poginulih Hrvatskih Branitelja 22,23206 Debeljak</item>
      <item>GEO LESI j.d.o.o. za geodetske poslove i vještačenje, OIB 65198777418, Ulica kralja Stjepana Držislava 2,23000 Zadar</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98509171648</item>
      <item>, OIB 53468252243</item>
      <item>, OIB 59634281803</item>
      <item>, OIB 48119202166</item>
      <item>, OIB 91268367298</item>
      <item>, OIB 57394152704</item>
      <item>, OIB 47796638526</item>
      <item>, OIB 68617013002</item>
      <item>, OIB 98292179323</item>
      <item>, OIB 06463876796</item>
      <item>, OIB 37889336257</item>
      <item>, OIB 28938177323</item>
      <item>, OIB 92817439802</item>
      <item>, OIB 44167444023</item>
      <item>, OIB 76471200435</item>
      <item>, OIB 59973754378</item>
      <item>, OIB 65198777418</item>
    </izvorni_sadrzaj>
    <derivirana_varijabla naziv="DomainObject.Predmet.SudioniciListNazivOIB_1">
      <item>, OIB 98509171648</item>
      <item>, OIB 53468252243</item>
      <item>, OIB 59634281803</item>
      <item>, OIB 48119202166</item>
      <item>, OIB 91268367298</item>
      <item>, OIB 57394152704</item>
      <item>, OIB 47796638526</item>
      <item>, OIB 68617013002</item>
      <item>, OIB 98292179323</item>
      <item>, OIB 06463876796</item>
      <item>, OIB 37889336257</item>
      <item>, OIB 28938177323</item>
      <item>, OIB 92817439802</item>
      <item>, OIB 44167444023</item>
      <item>, OIB 76471200435</item>
      <item>, OIB 59973754378</item>
      <item>, OIB 65198777418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17. ožujka 2023.</izvorni_sadrzaj>
    <derivirana_varijabla naziv="DomainObject.Predmet.DatumPocetkaProcesa_1">17. ožujka 2023.</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FC0A12E6-68BE-4934-B2E8-A659F29A9F6F}">
  <ds:schemaRefs>
    <ds:schemaRef ds:uri="http://schemas.openxmlformats.org/officeDocument/2006/bibliography"/>
    <ds:schemaRef ds:uri="http://schemas.openxmlformats.org/wordprocessingml/2006/main"/>
    <ds:schemaRef ds:uri="http://schemas.microsoft.com/office/word/2012/wordml"/>
    <ds:schemaRef ds:uri="http://schemas.microsoft.com/office/word/2010/wordml"/>
    <ds:schemaRef ds:uri="http://schemas.openxmlformats.org/officeDocument/2006/relationships"/>
    <ds:schemaRef ds:uri="http://schemas.openxmlformats.org/officeDocument/2006/math"/>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Home</properties:Company>
  <properties:Pages>8</properties:Pages>
  <properties:Words>3150</properties:Words>
  <properties:Characters>15272</properties:Characters>
  <properties:Lines>362</properties:Lines>
  <properties:Paragraphs>139</properties:Paragraphs>
  <properties:TotalTime>1242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Posl</vt:lpstr>
      <vt:lpstr>Posl</vt:lpstr>
    </vt:vector>
  </properties:TitlesOfParts>
  <properties:LinksUpToDate>false</properties:LinksUpToDate>
  <properties:CharactersWithSpaces>18584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2019-01-11T11:55:00Z</dcterms:created>
  <dc:creator>Korisnik</dc:creator>
  <cp:lastModifiedBy>Boja Havrle</cp:lastModifiedBy>
  <cp:lastPrinted>2026-03-02T09:06:00Z</cp:lastPrinted>
  <dcterms:modified xmlns:xsi="http://www.w3.org/2001/XMLSchema-instance" xsi:type="dcterms:W3CDTF">2026-06-05T10:55:00Z</dcterms:modified>
  <cp:revision>307</cp:revision>
  <dc:title>Posl</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P-597/2023-46 / Zapisnik - Ročište za glavnu raspravu (Pavao Božina-M. Rubelj i dr.P-597-23.docx)</vt:lpwstr>
  </prop:property>
  <prop:property fmtid="{D5CDD505-2E9C-101B-9397-08002B2CF9AE}" pid="4" name="CC_coloring">
    <vt:bool>false</vt:bool>
  </prop:property>
  <prop:property fmtid="{D5CDD505-2E9C-101B-9397-08002B2CF9AE}" pid="5" name="BrojStranica">
    <vt:i4>8</vt:i4>
  </prop:property>
</prop:Properties>
</file>