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82908d" w14:paraId="d82908d" w:rsidRDefault="003D343C" w:rsidP="00B542FA" w:rsidR="003D343C">
      <w:pPr>
        <w:jc w:val="both"/>
        <w15:collapsed w:val="false"/>
      </w:pPr>
      <w:bookmarkStart w:name="_GoBack" w:id="0"/>
      <w:bookmarkEnd w:id="0"/>
    </w:p>
    <w:p w:rsidRDefault="003D343C" w:rsidP="00B542FA" w:rsidR="003D343C">
      <w:pPr>
        <w:jc w:val="both"/>
      </w:pPr>
      <w:r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B1338F" w:rsidP="00D11F4F" w:rsidR="00B1338F" w:rsidRPr="00BC3FCA"/>
    <w:p w:rsidRDefault="00D11F4F" w:rsidP="00D11F4F" w:rsidR="00D11F4F" w:rsidRPr="00BC3FCA">
      <w:r w:rsidRPr="00BC3FCA">
        <w:t>REPUBLIKA HRVATSKA</w:t>
      </w:r>
    </w:p>
    <w:p w:rsidRDefault="00D11F4F" w:rsidP="00D11F4F" w:rsidR="00D11F4F" w:rsidRPr="00BC3FCA">
      <w:r w:rsidRPr="00BC3FCA">
        <w:t>Trgovački sud u Zagrebu</w:t>
      </w:r>
    </w:p>
    <w:p w:rsidRDefault="00D11F4F" w:rsidP="00D11F4F" w:rsidR="00D11F4F" w:rsidRPr="00BC3FCA">
      <w:r w:rsidRPr="00BC3FCA">
        <w:t>Zagreb, Amruševa 2/II</w:t>
      </w:r>
    </w:p>
    <w:p w:rsidRDefault="00207EC7" w:rsidP="00D11F4F" w:rsidR="00D11F4F" w:rsidRPr="00BC3FCA">
      <w:pPr>
        <w:jc w:val="right"/>
      </w:pPr>
      <w:r>
        <w:t xml:space="preserve">  67. St-703/17</w:t>
      </w:r>
    </w:p>
    <w:p w:rsidRDefault="00D9026C" w:rsidP="00D11F4F" w:rsidR="00D11F4F" w:rsidRPr="00BC3FCA">
      <w:pPr>
        <w:jc w:val="center"/>
      </w:pPr>
      <w:r w:rsidRPr="00BC3FCA">
        <w:t>R E P U B L I K A  H R V A T S K A</w:t>
      </w:r>
    </w:p>
    <w:p w:rsidRDefault="00D9026C" w:rsidP="00D11F4F" w:rsidR="00D9026C" w:rsidRPr="00BC3FCA">
      <w:pPr>
        <w:jc w:val="center"/>
      </w:pPr>
    </w:p>
    <w:p w:rsidRDefault="00D11F4F" w:rsidP="00D11F4F" w:rsidR="00D11F4F" w:rsidRPr="00BC3FCA">
      <w:pPr>
        <w:jc w:val="center"/>
      </w:pPr>
      <w:r w:rsidRPr="00BC3FCA">
        <w:t>R J E Š E NJ E</w:t>
      </w:r>
    </w:p>
    <w:p w:rsidRDefault="00D11F4F" w:rsidP="00D11F4F" w:rsidR="00D11F4F" w:rsidRPr="00BC3FCA"/>
    <w:p w:rsidRDefault="00D11F4F" w:rsidP="00D11F4F" w:rsidR="005F2603" w:rsidRPr="00BC3FCA">
      <w:pPr>
        <w:jc w:val="both"/>
      </w:pPr>
      <w:r w:rsidRPr="00BC3FCA">
        <w:t xml:space="preserve">Trgovački sud u Zagrebu, po sucu pojedincu Gordanu </w:t>
      </w:r>
      <w:proofErr w:type="spellStart"/>
      <w:r w:rsidRPr="00BC3FCA">
        <w:t>Zubaku</w:t>
      </w:r>
      <w:proofErr w:type="spellEnd"/>
      <w:r w:rsidRPr="00BC3FCA">
        <w:t xml:space="preserve">, u povodu prijedloga </w:t>
      </w:r>
      <w:r w:rsidRPr="00BC3FCA">
        <w:br/>
      </w:r>
      <w:r w:rsidR="00207EC7">
        <w:t>HODALJ d.o.o., Petrinja, Gora 182, OIB: 09863811309</w:t>
      </w:r>
      <w:r w:rsidR="00167699" w:rsidRPr="00BC3FCA">
        <w:t>,</w:t>
      </w:r>
      <w:r w:rsidR="005F2603" w:rsidRPr="00BC3FCA">
        <w:t xml:space="preserve"> radi s</w:t>
      </w:r>
      <w:r w:rsidR="004B5537" w:rsidRPr="00BC3FCA">
        <w:t xml:space="preserve">klapanja </w:t>
      </w:r>
      <w:proofErr w:type="spellStart"/>
      <w:r w:rsidR="004B5537" w:rsidRPr="00BC3FCA">
        <w:t>predstečajne</w:t>
      </w:r>
      <w:proofErr w:type="spellEnd"/>
      <w:r w:rsidR="004B5537" w:rsidRPr="00BC3FCA">
        <w:t xml:space="preserve"> nagodbe,</w:t>
      </w:r>
      <w:r w:rsidR="005F2603" w:rsidRPr="00BC3FCA">
        <w:t xml:space="preserve"> </w:t>
      </w:r>
      <w:r w:rsidR="00207EC7" w:rsidRPr="00207EC7">
        <w:t>29. prosinca</w:t>
      </w:r>
      <w:r w:rsidR="004E129C" w:rsidRPr="00207EC7">
        <w:t xml:space="preserve"> </w:t>
      </w:r>
      <w:r w:rsidR="004E129C">
        <w:t>2017</w:t>
      </w:r>
      <w:r w:rsidR="005F2603" w:rsidRPr="00BC3FCA">
        <w:t>.</w:t>
      </w:r>
      <w:r w:rsidR="008A03E9" w:rsidRPr="00BC3FCA">
        <w:t>,</w:t>
      </w:r>
    </w:p>
    <w:p w:rsidRDefault="005F2603" w:rsidP="005F2603" w:rsidR="005F2603" w:rsidRPr="00BC3FCA">
      <w:r w:rsidRPr="00BC3FCA">
        <w:t xml:space="preserve">   </w:t>
      </w:r>
    </w:p>
    <w:p w:rsidRDefault="005F2603" w:rsidP="008A03E9" w:rsidR="005F2603" w:rsidRPr="00BC3FCA">
      <w:pPr>
        <w:jc w:val="center"/>
      </w:pPr>
      <w:r w:rsidRPr="00BC3FCA">
        <w:t>r i j e š i o   j e</w:t>
      </w:r>
    </w:p>
    <w:p w:rsidRDefault="005F2603" w:rsidP="005F2603" w:rsidR="005F2603" w:rsidRPr="00BC3FCA"/>
    <w:p w:rsidRDefault="005F2603" w:rsidP="008A03E9" w:rsidR="005F2603" w:rsidRPr="00BC3FCA">
      <w:pPr>
        <w:jc w:val="both"/>
      </w:pPr>
      <w:r w:rsidRPr="00BC3FCA">
        <w:t xml:space="preserve">Ročište radi sklapanja </w:t>
      </w:r>
      <w:proofErr w:type="spellStart"/>
      <w:r w:rsidRPr="00BC3FCA">
        <w:t>predstečajne</w:t>
      </w:r>
      <w:proofErr w:type="spellEnd"/>
      <w:r w:rsidR="00EB6079" w:rsidRPr="00BC3FCA">
        <w:t xml:space="preserve"> nagodbe u postupka nad dužnik</w:t>
      </w:r>
      <w:r w:rsidR="000131C9" w:rsidRPr="00BC3FCA">
        <w:t>om</w:t>
      </w:r>
      <w:r w:rsidRPr="00BC3FCA">
        <w:t xml:space="preserve"> </w:t>
      </w:r>
      <w:r w:rsidR="005F68EA" w:rsidRPr="00BC3FCA">
        <w:br/>
      </w:r>
      <w:r w:rsidR="00207EC7" w:rsidRPr="00207EC7">
        <w:t>HODALJ d.o.o., Petrinja, Gora 182, OIB: 09863811309</w:t>
      </w:r>
      <w:r w:rsidRPr="00BC3FCA">
        <w:t>, određuje se  za dan:</w:t>
      </w:r>
    </w:p>
    <w:p w:rsidRDefault="005F2603" w:rsidP="005F2603" w:rsidR="005F2603" w:rsidRPr="00BC3FCA"/>
    <w:p w:rsidRDefault="00207EC7" w:rsidP="008A03E9" w:rsidR="00F42DB7" w:rsidRPr="00BC3FCA">
      <w:pPr>
        <w:jc w:val="both"/>
      </w:pPr>
      <w:r>
        <w:rPr>
          <w:u w:val="single"/>
        </w:rPr>
        <w:t>24. siječnja 2018</w:t>
      </w:r>
      <w:r w:rsidR="00212A58" w:rsidRPr="00BC3FCA">
        <w:rPr>
          <w:u w:val="single"/>
        </w:rPr>
        <w:t>.</w:t>
      </w:r>
      <w:r w:rsidR="00167699" w:rsidRPr="00BC3FCA">
        <w:rPr>
          <w:u w:val="single"/>
        </w:rPr>
        <w:t xml:space="preserve"> u </w:t>
      </w:r>
      <w:r w:rsidR="009A6DCF">
        <w:rPr>
          <w:u w:val="single"/>
        </w:rPr>
        <w:t>10.3</w:t>
      </w:r>
      <w:r w:rsidR="00CD5C5B">
        <w:rPr>
          <w:u w:val="single"/>
        </w:rPr>
        <w:t>0</w:t>
      </w:r>
      <w:r w:rsidR="005F2603" w:rsidRPr="00BC3FCA">
        <w:rPr>
          <w:u w:val="single"/>
        </w:rPr>
        <w:t xml:space="preserve"> sati</w:t>
      </w:r>
      <w:r w:rsidR="005F2603" w:rsidRPr="00BC3FCA">
        <w:t xml:space="preserve"> u zgradi Trgovačkog suda </w:t>
      </w:r>
      <w:r w:rsidR="000150B6">
        <w:t xml:space="preserve">u </w:t>
      </w:r>
      <w:r w:rsidR="005F2603" w:rsidRPr="00BC3FCA">
        <w:t>Z</w:t>
      </w:r>
      <w:r w:rsidR="008A03E9" w:rsidRPr="00BC3FCA">
        <w:t>agreb</w:t>
      </w:r>
      <w:r w:rsidR="000150B6">
        <w:t>u</w:t>
      </w:r>
      <w:r w:rsidR="008A03E9" w:rsidRPr="00BC3FCA">
        <w:t>, Petrinjska  8, soba broj</w:t>
      </w:r>
      <w:r w:rsidR="005F2603" w:rsidRPr="00BC3FCA">
        <w:t xml:space="preserve"> </w:t>
      </w:r>
      <w:r>
        <w:t>96</w:t>
      </w:r>
      <w:r w:rsidR="005F2603" w:rsidRPr="00BC3FCA">
        <w:t xml:space="preserve"> </w:t>
      </w:r>
      <w:r>
        <w:t>(mala dvorana</w:t>
      </w:r>
      <w:r w:rsidR="009C4A88" w:rsidRPr="00BC3FCA">
        <w:t>)</w:t>
      </w:r>
      <w:r w:rsidR="00F42DB7" w:rsidRPr="00BC3FCA">
        <w:t xml:space="preserve"> </w:t>
      </w:r>
      <w:r w:rsidR="002E617B" w:rsidRPr="00BC3FCA">
        <w:t xml:space="preserve">na koje se pozivaju dužnik i </w:t>
      </w:r>
      <w:r w:rsidR="006810C0" w:rsidRPr="00BC3FCA">
        <w:t>svi</w:t>
      </w:r>
      <w:r w:rsidR="002E617B" w:rsidRPr="00BC3FCA">
        <w:t xml:space="preserve"> vjerovnici</w:t>
      </w:r>
      <w:r w:rsidR="00F42DB7" w:rsidRPr="00BC3FCA">
        <w:t>.</w:t>
      </w:r>
    </w:p>
    <w:p w:rsidRDefault="002E617B" w:rsidP="008A03E9" w:rsidR="002E617B" w:rsidRPr="00BC3FCA">
      <w:pPr>
        <w:jc w:val="both"/>
      </w:pPr>
      <w:r w:rsidRPr="00BC3FCA">
        <w:t xml:space="preserve"> </w:t>
      </w:r>
    </w:p>
    <w:p w:rsidRDefault="002E617B" w:rsidP="002E617B" w:rsidR="002E617B" w:rsidRPr="00BC3FCA">
      <w:pPr>
        <w:jc w:val="both"/>
      </w:pPr>
      <w:r w:rsidRPr="00BC3FCA">
        <w:t xml:space="preserve">Uvid u </w:t>
      </w:r>
      <w:r w:rsidR="006810C0" w:rsidRPr="00BC3FCA">
        <w:t>nacrt prijedloga</w:t>
      </w:r>
      <w:r w:rsidRPr="00BC3FCA">
        <w:t xml:space="preserve"> predstečajne nagodbe može se izvršit</w:t>
      </w:r>
      <w:r w:rsidR="006810C0" w:rsidRPr="00BC3FCA">
        <w:t>i u Trgovač</w:t>
      </w:r>
      <w:r w:rsidR="004E129C">
        <w:t>kom sudu u Zagrebu, soba broj 84</w:t>
      </w:r>
      <w:r w:rsidR="006810C0" w:rsidRPr="00BC3FCA">
        <w:t>/II (ulična zgrada).</w:t>
      </w:r>
    </w:p>
    <w:p w:rsidRDefault="00167699" w:rsidP="002E617B" w:rsidR="00167699" w:rsidRPr="00BC3FCA">
      <w:pPr>
        <w:jc w:val="both"/>
      </w:pPr>
    </w:p>
    <w:p w:rsidRDefault="00167699" w:rsidP="002E617B" w:rsidR="00167699" w:rsidRPr="00BC3FCA">
      <w:pPr>
        <w:jc w:val="both"/>
      </w:pPr>
      <w:r w:rsidRPr="00BC3FCA">
        <w:t xml:space="preserve">Poziva se Financijska agencija oglasiti poziv za navedeno ročište najkasnije do </w:t>
      </w:r>
      <w:r w:rsidR="00207EC7">
        <w:t>16. siječnja</w:t>
      </w:r>
      <w:r w:rsidR="009277EA" w:rsidRPr="00BC3FCA">
        <w:t xml:space="preserve"> </w:t>
      </w:r>
      <w:r w:rsidR="00207EC7">
        <w:t>2018</w:t>
      </w:r>
      <w:r w:rsidR="00950D13" w:rsidRPr="00BC3FCA">
        <w:t>.</w:t>
      </w:r>
    </w:p>
    <w:p w:rsidRDefault="005F2603" w:rsidP="005F2603" w:rsidR="005F2603" w:rsidRPr="00BC3FCA"/>
    <w:p w:rsidRDefault="008A03E9" w:rsidP="008A03E9" w:rsidR="005F2603" w:rsidRPr="00BC3FCA">
      <w:pPr>
        <w:jc w:val="center"/>
      </w:pPr>
      <w:r w:rsidRPr="00BC3FCA">
        <w:t xml:space="preserve">U </w:t>
      </w:r>
      <w:r w:rsidR="005F2603" w:rsidRPr="00BC3FCA">
        <w:t>Zagreb</w:t>
      </w:r>
      <w:r w:rsidRPr="00BC3FCA">
        <w:t>u</w:t>
      </w:r>
      <w:r w:rsidR="005F2603" w:rsidRPr="00BC3FCA">
        <w:t xml:space="preserve"> </w:t>
      </w:r>
      <w:r w:rsidR="00207EC7" w:rsidRPr="00207EC7">
        <w:t>29. prosinca</w:t>
      </w:r>
      <w:r w:rsidR="00CD5C5B" w:rsidRPr="00207EC7">
        <w:t xml:space="preserve"> </w:t>
      </w:r>
      <w:r w:rsidR="004E129C">
        <w:t>2017</w:t>
      </w:r>
      <w:r w:rsidR="005F2603" w:rsidRPr="00BC3FCA">
        <w:t>.</w:t>
      </w:r>
    </w:p>
    <w:p w:rsidRDefault="005F2603" w:rsidP="004B1EDB" w:rsidR="005F2603" w:rsidRPr="00BC3FCA">
      <w:pPr>
        <w:jc w:val="right"/>
      </w:pPr>
      <w:r w:rsidRPr="00BC3FCA">
        <w:t>Sudac:</w:t>
      </w:r>
    </w:p>
    <w:p w:rsidRDefault="008A03E9" w:rsidP="004B1EDB" w:rsidR="00157658" w:rsidRPr="00BC3FCA">
      <w:pPr>
        <w:jc w:val="right"/>
      </w:pPr>
      <w:r w:rsidRPr="00BC3FCA">
        <w:t xml:space="preserve"> Gordan Zubak</w:t>
      </w:r>
      <w:r w:rsidR="007502D4">
        <w:t>,v.r.</w:t>
      </w:r>
    </w:p>
    <w:p w:rsidRDefault="005F2603" w:rsidP="005F2603" w:rsidR="005F2603" w:rsidRPr="00BC3FCA"/>
    <w:p w:rsidRDefault="005F2603" w:rsidP="005F2603" w:rsidR="005F2603" w:rsidRPr="00BC3FCA"/>
    <w:p w:rsidRDefault="005F2603" w:rsidP="005F2603" w:rsidR="005F2603" w:rsidRPr="00BC3FCA">
      <w:r w:rsidRPr="00BC3FCA">
        <w:t>Uputa o pravnom lijeku :</w:t>
      </w:r>
    </w:p>
    <w:p w:rsidRDefault="005F2603" w:rsidP="008A03E9" w:rsidR="005F2603" w:rsidRPr="00BC3FCA">
      <w:pPr>
        <w:jc w:val="both"/>
      </w:pPr>
      <w:r w:rsidRPr="00BC3FCA">
        <w:t>Protiv ovog rješe</w:t>
      </w:r>
      <w:r w:rsidR="008A03E9" w:rsidRPr="00BC3FCA">
        <w:t xml:space="preserve">nje žalba nije dopuštena (čl. </w:t>
      </w:r>
      <w:smartTag w:element="metricconverter" w:uri="urn:schemas-microsoft-com:office:smarttags">
        <w:smartTagPr>
          <w:attr w:val="278. st" w:name="ProductID"/>
        </w:smartTagPr>
        <w:r w:rsidR="008A03E9" w:rsidRPr="00BC3FCA">
          <w:t>278. st</w:t>
        </w:r>
      </w:smartTag>
      <w:r w:rsidR="008A03E9" w:rsidRPr="00BC3FCA">
        <w:t>.</w:t>
      </w:r>
      <w:r w:rsidRPr="00BC3FCA">
        <w:t xml:space="preserve"> 1. i 2. ZPP-a</w:t>
      </w:r>
      <w:r w:rsidR="008A03E9" w:rsidRPr="00BC3FCA">
        <w:t xml:space="preserve"> u vezi čl. 66.st. 14. ZFPPN-a</w:t>
      </w:r>
      <w:r w:rsidRPr="00BC3FCA">
        <w:t>)</w:t>
      </w:r>
      <w:r w:rsidR="008A03E9" w:rsidRPr="00BC3FCA">
        <w:t>.</w:t>
      </w:r>
    </w:p>
    <w:p w:rsidRDefault="005F2603" w:rsidP="005F2603" w:rsidR="005F2603" w:rsidRPr="00BC3FCA"/>
    <w:p w:rsidRDefault="00603C6F" w:rsidP="004B1EDB" w:rsidR="00603C6F" w:rsidRPr="00BC3FCA">
      <w:pPr>
        <w:jc w:val="right"/>
      </w:pPr>
    </w:p>
    <w:p w:rsidRDefault="00B22F77" w:rsidP="004B1EDB" w:rsidR="00B22F77" w:rsidRPr="00BC3FCA">
      <w:pPr>
        <w:jc w:val="right"/>
      </w:pPr>
    </w:p>
    <w:p w:rsidRDefault="007502D4" w:rsidP="00BA7734" w:rsidR="007502D4" w:rsidRPr="00BA7734">
      <w:pPr>
        <w:tabs>
          <w:tab w:pos="5134" w:val="left"/>
        </w:tabs>
        <w:jc w:val="right"/>
      </w:pPr>
      <w:r w:rsidRPr="00BA7734">
        <w:t xml:space="preserve">Za točnost </w:t>
      </w:r>
      <w:proofErr w:type="spellStart"/>
      <w:r w:rsidRPr="00BA7734">
        <w:t>o</w:t>
      </w:r>
      <w:r>
        <w:t>tpravka</w:t>
      </w:r>
      <w:proofErr w:type="spellEnd"/>
      <w:r>
        <w:t xml:space="preserve"> – ovlašteni službenik:</w:t>
      </w:r>
    </w:p>
    <w:p w:rsidRDefault="007502D4" w:rsidP="00BA7734" w:rsidR="007502D4" w:rsidRPr="00BA7734">
      <w:pPr>
        <w:tabs>
          <w:tab w:pos="5134" w:val="left"/>
        </w:tabs>
        <w:jc w:val="center"/>
      </w:pPr>
      <w:r>
        <w:tab/>
      </w:r>
      <w:r w:rsidRPr="00BA7734">
        <w:t>Katica Franjić</w:t>
      </w:r>
    </w:p>
    <w:p w:rsidRDefault="00E7110F" w:rsidP="00E7110F" w:rsidR="00E7110F" w:rsidRPr="00BC3FCA"/>
    <w:sectPr w:rsidSect="003D343C" w:rsidR="00E7110F" w:rsidRPr="00BC3FCA">
      <w:pgSz w:h="16838" w:w="11906"/>
      <w:pgMar w:gutter="0" w:footer="708" w:header="708" w:left="1417" w:bottom="1135" w:right="1417" w:top="1418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grammar="clean" w:spelling="clean"/>
  <w:attachedTemplate r:id="rId1"/>
  <w:stylePaneFormatFilter w:val="3F0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F2603"/>
    <w:rsid w:val="000131C9"/>
    <w:rsid w:val="000150B6"/>
    <w:rsid w:val="00027CCC"/>
    <w:rsid w:val="00157658"/>
    <w:rsid w:val="00167699"/>
    <w:rsid w:val="00191E1D"/>
    <w:rsid w:val="001E4D97"/>
    <w:rsid w:val="00207EC7"/>
    <w:rsid w:val="00212A58"/>
    <w:rsid w:val="0028372A"/>
    <w:rsid w:val="002D0B39"/>
    <w:rsid w:val="002E617B"/>
    <w:rsid w:val="003D343C"/>
    <w:rsid w:val="0042272B"/>
    <w:rsid w:val="004B1EDB"/>
    <w:rsid w:val="004B5537"/>
    <w:rsid w:val="004E129C"/>
    <w:rsid w:val="00533189"/>
    <w:rsid w:val="00540262"/>
    <w:rsid w:val="005F2603"/>
    <w:rsid w:val="005F68EA"/>
    <w:rsid w:val="00603C6F"/>
    <w:rsid w:val="006810C0"/>
    <w:rsid w:val="006A3B58"/>
    <w:rsid w:val="006B3605"/>
    <w:rsid w:val="006C4297"/>
    <w:rsid w:val="006E529B"/>
    <w:rsid w:val="00701AA3"/>
    <w:rsid w:val="007502D4"/>
    <w:rsid w:val="00871B08"/>
    <w:rsid w:val="008A03E9"/>
    <w:rsid w:val="00915378"/>
    <w:rsid w:val="009277EA"/>
    <w:rsid w:val="00950D13"/>
    <w:rsid w:val="009A6DCF"/>
    <w:rsid w:val="009A7443"/>
    <w:rsid w:val="009C4A88"/>
    <w:rsid w:val="009F31BC"/>
    <w:rsid w:val="00A06284"/>
    <w:rsid w:val="00A818FB"/>
    <w:rsid w:val="00A915EB"/>
    <w:rsid w:val="00B1338F"/>
    <w:rsid w:val="00B22F77"/>
    <w:rsid w:val="00BC3FCA"/>
    <w:rsid w:val="00C35596"/>
    <w:rsid w:val="00C87019"/>
    <w:rsid w:val="00CD5C5B"/>
    <w:rsid w:val="00D11F4F"/>
    <w:rsid w:val="00D9026C"/>
    <w:rsid w:val="00E2706B"/>
    <w:rsid w:val="00E7110F"/>
    <w:rsid w:val="00EB6079"/>
    <w:rsid w:val="00F4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F31BC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7502D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502D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502D4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502D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502D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F31BC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7502D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502D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502D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502D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502D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29. prosinca 2017.</izvorni_sadrzaj>
    <derivirana_varijabla naziv="DomainObject.DatumDonosenjaOdluke_1">29. prosinca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Gordan</izvorni_sadrzaj>
    <derivirana_varijabla naziv="DomainObject.DonositeljOdluke.Ime_1">Gordan</derivirana_varijabla>
  </DomainObject.DonositeljOdluke.Ime>
  <DomainObject.DonositeljOdluke.Prezime>
    <izvorni_sadrzaj>Zubak</izvorni_sadrzaj>
    <derivirana_varijabla naziv="DomainObject.DonositeljOdluke.Prezime_1">Zubak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703</izvorni_sadrzaj>
    <derivirana_varijabla naziv="DomainObject.Predmet.Broj_1">703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veljače 2017.</izvorni_sadrzaj>
    <derivirana_varijabla naziv="DomainObject.Predmet.DatumOsnivanja_1">28. veljače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St-703/2017</izvorni_sadrzaj>
    <derivirana_varijabla naziv="DomainObject.Predmet.OznakaBroj_1">St-703/2017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HODALJ d.o.o.</izvorni_sadrzaj>
    <derivirana_varijabla naziv="DomainObject.Predmet.ProtustrankaFormated_1">  HODALJ d.o.o.</derivirana_varijabla>
  </DomainObject.Predmet.ProtustrankaFormated>
  <DomainObject.Predmet.ProtustrankaFormatedOIB>
    <izvorni_sadrzaj>  HODALJ d.o.o., OIB 09863811309</izvorni_sadrzaj>
    <derivirana_varijabla naziv="DomainObject.Predmet.ProtustrankaFormatedOIB_1">  HODALJ d.o.o., OIB 09863811309</derivirana_varijabla>
  </DomainObject.Predmet.ProtustrankaFormatedOIB>
  <DomainObject.Predmet.ProtustrankaFormatedWithAdress>
    <izvorni_sadrzaj> HODALJ d.o.o., Gora 182, 44250 Gora</izvorni_sadrzaj>
    <derivirana_varijabla naziv="DomainObject.Predmet.ProtustrankaFormatedWithAdress_1"> HODALJ d.o.o., Gora 182, 44250 Gora</derivirana_varijabla>
  </DomainObject.Predmet.ProtustrankaFormatedWithAdress>
  <DomainObject.Predmet.ProtustrankaFormatedWithAdressOIB>
    <izvorni_sadrzaj> HODALJ d.o.o., OIB 09863811309, Gora 182, 44250 Gora</izvorni_sadrzaj>
    <derivirana_varijabla naziv="DomainObject.Predmet.ProtustrankaFormatedWithAdressOIB_1"> HODALJ d.o.o., OIB 09863811309, Gora 182, 44250 Gora</derivirana_varijabla>
  </DomainObject.Predmet.ProtustrankaFormatedWithAdressOIB>
  <DomainObject.Predmet.ProtustrankaWithAdress>
    <izvorni_sadrzaj>HODALJ d.o.o. Gora 182, 44250 Gora</izvorni_sadrzaj>
    <derivirana_varijabla naziv="DomainObject.Predmet.ProtustrankaWithAdress_1">HODALJ d.o.o. Gora 182, 44250 Gora</derivirana_varijabla>
  </DomainObject.Predmet.ProtustrankaWithAdress>
  <DomainObject.Predmet.ProtustrankaWithAdressOIB>
    <izvorni_sadrzaj>HODALJ d.o.o., OIB 09863811309, Gora 182, 44250 Gora</izvorni_sadrzaj>
    <derivirana_varijabla naziv="DomainObject.Predmet.ProtustrankaWithAdressOIB_1">HODALJ d.o.o., OIB 09863811309, Gora 182, 44250 Gora</derivirana_varijabla>
  </DomainObject.Predmet.ProtustrankaWithAdressOIB>
  <DomainObject.Predmet.ProtustrankaNazivFormated>
    <izvorni_sadrzaj>HODALJ d.o.o.</izvorni_sadrzaj>
    <derivirana_varijabla naziv="DomainObject.Predmet.ProtustrankaNazivFormated_1">HODALJ d.o.o.</derivirana_varijabla>
  </DomainObject.Predmet.ProtustrankaNazivFormated>
  <DomainObject.Predmet.ProtustrankaNazivFormatedOIB>
    <izvorni_sadrzaj>HODALJ d.o.o., OIB 09863811309</izvorni_sadrzaj>
    <derivirana_varijabla naziv="DomainObject.Predmet.ProtustrankaNazivFormatedOIB_1">HODALJ d.o.o., OIB 09863811309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67. - G. Zubak </izvorni_sadrzaj>
    <derivirana_varijabla naziv="DomainObject.Predmet.Referada.Naziv_1">67. - G. Zubak </derivirana_varijabla>
  </DomainObject.Predmet.Referada.Naziv>
  <DomainObject.Predmet.Referada.Oznaka>
    <izvorni_sadrzaj>67. </izvorni_sadrzaj>
    <derivirana_varijabla naziv="DomainObject.Predmet.Referada.Oznaka_1">67. </derivirana_varijabla>
  </DomainObject.Predmet.Referada.Oznaka>
  <DomainObject.Predmet.Referada.Prostorija.Naziv>
    <izvorni_sadrzaj>Soba UZ II 85</izvorni_sadrzaj>
    <derivirana_varijabla naziv="DomainObject.Predmet.Referada.Prostorija.Naziv_1">Soba UZ II 85</derivirana_varijabla>
  </DomainObject.Predmet.Referada.Prostorija.Naziv>
  <DomainObject.Predmet.Referada.Prostorija.Oznaka>
    <izvorni_sadrzaj>UZ II 85</izvorni_sadrzaj>
    <derivirana_varijabla naziv="DomainObject.Predmet.Referada.Prostorija.Oznaka_1">UZ II 85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Gordan Zubak</izvorni_sadrzaj>
    <derivirana_varijabla naziv="DomainObject.Predmet.Referada.Sudac_1">Gordan Zubak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HODALJ d.o.o.</izvorni_sadrzaj>
    <derivirana_varijabla naziv="DomainObject.Predmet.StrankaFormated_1">  HODALJ d.o.o.</derivirana_varijabla>
  </DomainObject.Predmet.StrankaFormated>
  <DomainObject.Predmet.StrankaFormatedOIB>
    <izvorni_sadrzaj>  HODALJ d.o.o., OIB 09863811309</izvorni_sadrzaj>
    <derivirana_varijabla naziv="DomainObject.Predmet.StrankaFormatedOIB_1">  HODALJ d.o.o., OIB 09863811309</derivirana_varijabla>
  </DomainObject.Predmet.StrankaFormatedOIB>
  <DomainObject.Predmet.StrankaFormatedWithAdress>
    <izvorni_sadrzaj> HODALJ d.o.o., Gora 182, 44250 Gora</izvorni_sadrzaj>
    <derivirana_varijabla naziv="DomainObject.Predmet.StrankaFormatedWithAdress_1"> HODALJ d.o.o., Gora 182, 44250 Gora</derivirana_varijabla>
  </DomainObject.Predmet.StrankaFormatedWithAdress>
  <DomainObject.Predmet.StrankaFormatedWithAdressOIB>
    <izvorni_sadrzaj> HODALJ d.o.o., OIB 09863811309, Gora 182, 44250 Gora</izvorni_sadrzaj>
    <derivirana_varijabla naziv="DomainObject.Predmet.StrankaFormatedWithAdressOIB_1"> HODALJ d.o.o., OIB 09863811309, Gora 182, 44250 Gora</derivirana_varijabla>
  </DomainObject.Predmet.StrankaFormatedWithAdressOIB>
  <DomainObject.Predmet.StrankaWithAdress>
    <izvorni_sadrzaj>HODALJ d.o.o. Gora 182,44250 Gora</izvorni_sadrzaj>
    <derivirana_varijabla naziv="DomainObject.Predmet.StrankaWithAdress_1">HODALJ d.o.o. Gora 182,44250 Gora</derivirana_varijabla>
  </DomainObject.Predmet.StrankaWithAdress>
  <DomainObject.Predmet.StrankaWithAdressOIB>
    <izvorni_sadrzaj>HODALJ d.o.o., OIB 09863811309, Gora 182,44250 Gora</izvorni_sadrzaj>
    <derivirana_varijabla naziv="DomainObject.Predmet.StrankaWithAdressOIB_1">HODALJ d.o.o., OIB 09863811309, Gora 182,44250 Gora</derivirana_varijabla>
  </DomainObject.Predmet.StrankaWithAdressOIB>
  <DomainObject.Predmet.StrankaNazivFormated>
    <izvorni_sadrzaj>HODALJ d.o.o.</izvorni_sadrzaj>
    <derivirana_varijabla naziv="DomainObject.Predmet.StrankaNazivFormated_1">HODALJ d.o.o.</derivirana_varijabla>
  </DomainObject.Predmet.StrankaNazivFormated>
  <DomainObject.Predmet.StrankaNazivFormatedOIB>
    <izvorni_sadrzaj>HODALJ d.o.o., OIB 09863811309</izvorni_sadrzaj>
    <derivirana_varijabla naziv="DomainObject.Predmet.StrankaNazivFormatedOIB_1">HODALJ d.o.o., OIB 09863811309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67. - G. Zubak </izvorni_sadrzaj>
    <derivirana_varijabla naziv="DomainObject.Predmet.TrenutnaLokacijaSpisa.Naziv_1">67. - G. Zubak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Katica Franjić</izvorni_sadrzaj>
    <derivirana_varijabla naziv="DomainObject.Predmet.Zapisnicar_1">Katica Franjić</derivirana_varijabla>
  </DomainObject.Predmet.Zapisnicar>
  <DomainObject.Predmet.StrankaListFormated>
    <izvorni_sadrzaj>
      <item>HODALJ d.o.o.</item>
    </izvorni_sadrzaj>
    <derivirana_varijabla naziv="DomainObject.Predmet.StrankaListFormated_1">
      <item>HODALJ d.o.o.</item>
    </derivirana_varijabla>
  </DomainObject.Predmet.StrankaListFormated>
  <DomainObject.Predmet.StrankaListFormatedOIB>
    <izvorni_sadrzaj>
      <item>HODALJ d.o.o., OIB 09863811309</item>
    </izvorni_sadrzaj>
    <derivirana_varijabla naziv="DomainObject.Predmet.StrankaListFormatedOIB_1">
      <item>HODALJ d.o.o., OIB 09863811309</item>
    </derivirana_varijabla>
  </DomainObject.Predmet.StrankaListFormatedOIB>
  <DomainObject.Predmet.StrankaListFormatedWithAdress>
    <izvorni_sadrzaj>
      <item>HODALJ d.o.o., Gora 182, 44250 Gora</item>
    </izvorni_sadrzaj>
    <derivirana_varijabla naziv="DomainObject.Predmet.StrankaListFormatedWithAdress_1">
      <item>HODALJ d.o.o., Gora 182, 44250 Gora</item>
    </derivirana_varijabla>
  </DomainObject.Predmet.StrankaListFormatedWithAdress>
  <DomainObject.Predmet.StrankaListFormatedWithAdressOIB>
    <izvorni_sadrzaj>
      <item>HODALJ d.o.o., OIB 09863811309, Gora 182, 44250 Gora</item>
    </izvorni_sadrzaj>
    <derivirana_varijabla naziv="DomainObject.Predmet.StrankaListFormatedWithAdressOIB_1">
      <item>HODALJ d.o.o., OIB 09863811309, Gora 182, 44250 Gora</item>
    </derivirana_varijabla>
  </DomainObject.Predmet.StrankaListFormatedWithAdressOIB>
  <DomainObject.Predmet.StrankaListNazivFormated>
    <izvorni_sadrzaj>
      <item>HODALJ d.o.o.</item>
    </izvorni_sadrzaj>
    <derivirana_varijabla naziv="DomainObject.Predmet.StrankaListNazivFormated_1">
      <item>HODALJ d.o.o.</item>
    </derivirana_varijabla>
  </DomainObject.Predmet.StrankaListNazivFormated>
  <DomainObject.Predmet.StrankaListNazivFormatedOIB>
    <izvorni_sadrzaj>
      <item>HODALJ d.o.o., OIB 09863811309</item>
    </izvorni_sadrzaj>
    <derivirana_varijabla naziv="DomainObject.Predmet.StrankaListNazivFormatedOIB_1">
      <item>HODALJ d.o.o., OIB 09863811309</item>
    </derivirana_varijabla>
  </DomainObject.Predmet.StrankaListNazivFormatedOIB>
  <DomainObject.Predmet.ProtuStrankaListFormated>
    <izvorni_sadrzaj>
      <item>HODALJ d.o.o.</item>
    </izvorni_sadrzaj>
    <derivirana_varijabla naziv="DomainObject.Predmet.ProtuStrankaListFormated_1">
      <item>HODALJ d.o.o.</item>
    </derivirana_varijabla>
  </DomainObject.Predmet.ProtuStrankaListFormated>
  <DomainObject.Predmet.ProtuStrankaListFormatedOIB>
    <izvorni_sadrzaj>
      <item>HODALJ d.o.o., OIB 09863811309</item>
    </izvorni_sadrzaj>
    <derivirana_varijabla naziv="DomainObject.Predmet.ProtuStrankaListFormatedOIB_1">
      <item>HODALJ d.o.o., OIB 09863811309</item>
    </derivirana_varijabla>
  </DomainObject.Predmet.ProtuStrankaListFormatedOIB>
  <DomainObject.Predmet.ProtuStrankaListFormatedWithAdress>
    <izvorni_sadrzaj>
      <item>HODALJ d.o.o., Gora 182, 44250 Gora</item>
    </izvorni_sadrzaj>
    <derivirana_varijabla naziv="DomainObject.Predmet.ProtuStrankaListFormatedWithAdress_1">
      <item>HODALJ d.o.o., Gora 182, 44250 Gora</item>
    </derivirana_varijabla>
  </DomainObject.Predmet.ProtuStrankaListFormatedWithAdress>
  <DomainObject.Predmet.ProtuStrankaListFormatedWithAdressOIB>
    <izvorni_sadrzaj>
      <item>HODALJ d.o.o., OIB 09863811309, Gora 182, 44250 Gora</item>
    </izvorni_sadrzaj>
    <derivirana_varijabla naziv="DomainObject.Predmet.ProtuStrankaListFormatedWithAdressOIB_1">
      <item>HODALJ d.o.o., OIB 09863811309, Gora 182, 44250 Gora</item>
    </derivirana_varijabla>
  </DomainObject.Predmet.ProtuStrankaListFormatedWithAdressOIB>
  <DomainObject.Predmet.ProtuStrankaListNazivFormated>
    <izvorni_sadrzaj>
      <item>HODALJ d.o.o.</item>
    </izvorni_sadrzaj>
    <derivirana_varijabla naziv="DomainObject.Predmet.ProtuStrankaListNazivFormated_1">
      <item>HODALJ d.o.o.</item>
    </derivirana_varijabla>
  </DomainObject.Predmet.ProtuStrankaListNazivFormated>
  <DomainObject.Predmet.ProtuStrankaListNazivFormatedOIB>
    <izvorni_sadrzaj>
      <item>HODALJ d.o.o., OIB 09863811309</item>
    </izvorni_sadrzaj>
    <derivirana_varijabla naziv="DomainObject.Predmet.ProtuStrankaListNazivFormatedOIB_1">
      <item>HODALJ d.o.o., OIB 09863811309</item>
    </derivirana_varijabla>
  </DomainObject.Predmet.ProtuStrankaListNazivFormatedOIB>
  <DomainObject.Predmet.OstaliListFormated>
    <izvorni_sadrzaj>
      <item>Nenad Šimunec</item>
    </izvorni_sadrzaj>
    <derivirana_varijabla naziv="DomainObject.Predmet.OstaliListFormated_1">
      <item>Nenad Šimunec</item>
    </derivirana_varijabla>
  </DomainObject.Predmet.OstaliListFormated>
  <DomainObject.Predmet.OstaliListFormatedOIB>
    <izvorni_sadrzaj>
      <item>Nenad Šimunec, OIB 36721450687</item>
    </izvorni_sadrzaj>
    <derivirana_varijabla naziv="DomainObject.Predmet.OstaliListFormatedOIB_1">
      <item>Nenad Šimunec, OIB 36721450687</item>
    </derivirana_varijabla>
  </DomainObject.Predmet.OstaliListFormatedOIB>
  <DomainObject.Predmet.OstaliListFormatedWithAdress>
    <izvorni_sadrzaj>
      <item>Nenad Šimunec, Marjanovićev prilaz 13, 10000 Zagreb</item>
    </izvorni_sadrzaj>
    <derivirana_varijabla naziv="DomainObject.Predmet.OstaliListFormatedWithAdress_1">
      <item>Nenad Šimunec, Marjanovićev prilaz 13, 10000 Zagreb</item>
    </derivirana_varijabla>
  </DomainObject.Predmet.OstaliListFormatedWithAdress>
  <DomainObject.Predmet.OstaliListFormatedWithAdressOIB>
    <izvorni_sadrzaj>
      <item>Nenad Šimunec, OIB 36721450687, Marjanovićev prilaz 13, 10000 Zagreb</item>
    </izvorni_sadrzaj>
    <derivirana_varijabla naziv="DomainObject.Predmet.OstaliListFormatedWithAdressOIB_1">
      <item>Nenad Šimunec, OIB 36721450687, Marjanovićev prilaz 13, 10000 Zagreb</item>
    </derivirana_varijabla>
  </DomainObject.Predmet.OstaliListFormatedWithAdressOIB>
  <DomainObject.Predmet.OstaliListNazivFormated>
    <izvorni_sadrzaj>
      <item>Nenad Šimunec</item>
    </izvorni_sadrzaj>
    <derivirana_varijabla naziv="DomainObject.Predmet.OstaliListNazivFormated_1">
      <item>Nenad Šimunec</item>
    </derivirana_varijabla>
  </DomainObject.Predmet.OstaliListNazivFormated>
  <DomainObject.Predmet.OstaliListNazivFormatedOIB>
    <izvorni_sadrzaj>
      <item>Nenad Šimunec, OIB 36721450687</item>
    </izvorni_sadrzaj>
    <derivirana_varijabla naziv="DomainObject.Predmet.OstaliListNazivFormatedOIB_1">
      <item>Nenad Šimunec, OIB 36721450687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29. prosinca 2017.</izvorni_sadrzaj>
    <derivirana_varijabla naziv="DomainObject.Datum_1">29. prosinca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HODALJ d.o.o.</izvorni_sadrzaj>
    <derivirana_varijabla naziv="DomainObject.Predmet.StrankaIDrugi_1">HODALJ d.o.o.</derivirana_varijabla>
  </DomainObject.Predmet.StrankaIDrugi>
  <DomainObject.Predmet.ProtustrankaIDrugi>
    <izvorni_sadrzaj>HODALJ d.o.o.</izvorni_sadrzaj>
    <derivirana_varijabla naziv="DomainObject.Predmet.ProtustrankaIDrugi_1">HODALJ d.o.o.</derivirana_varijabla>
  </DomainObject.Predmet.ProtustrankaIDrugi>
  <DomainObject.Predmet.StrankaIDrugiAdressOIB>
    <izvorni_sadrzaj>HODALJ d.o.o., OIB 09863811309, Gora 182, 44250 Gora</izvorni_sadrzaj>
    <derivirana_varijabla naziv="DomainObject.Predmet.StrankaIDrugiAdressOIB_1">HODALJ d.o.o., OIB 09863811309, Gora 182, 44250 Gora</derivirana_varijabla>
  </DomainObject.Predmet.StrankaIDrugiAdressOIB>
  <DomainObject.Predmet.ProtustrankaIDrugiAdressOIB>
    <izvorni_sadrzaj>HODALJ d.o.o., OIB 09863811309, Gora 182, 44250 Gora</izvorni_sadrzaj>
    <derivirana_varijabla naziv="DomainObject.Predmet.ProtustrankaIDrugiAdressOIB_1">HODALJ d.o.o., OIB 09863811309, Gora 182, 44250 Gora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HODALJ d.o.o.</item>
      <item>HODALJ d.o.o.</item>
      <item>Nenad Šimunec</item>
    </izvorni_sadrzaj>
    <derivirana_varijabla naziv="DomainObject.Predmet.SudioniciListNaziv_1">
      <item>HODALJ d.o.o.</item>
      <item>HODALJ d.o.o.</item>
      <item>Nenad Šimunec</item>
    </derivirana_varijabla>
  </DomainObject.Predmet.SudioniciListNaziv>
  <DomainObject.Predmet.SudioniciListAdressOIB>
    <izvorni_sadrzaj>
      <item>HODALJ d.o.o., OIB 09863811309, Gora 182,44250 Gora</item>
      <item>HODALJ d.o.o., OIB 09863811309, Gora 182,44250 Gora</item>
      <item>Nenad Šimunec, OIB 36721450687, Marjanovićev prilaz 13,10000 Zagreb</item>
    </izvorni_sadrzaj>
    <derivirana_varijabla naziv="DomainObject.Predmet.SudioniciListAdressOIB_1">
      <item>HODALJ d.o.o., OIB 09863811309, Gora 182,44250 Gora</item>
      <item>HODALJ d.o.o., OIB 09863811309, Gora 182,44250 Gora</item>
      <item>Nenad Šimunec, OIB 36721450687, Marjanovićev prilaz 13,10000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09863811309</item>
      <item>, OIB 09863811309</item>
      <item>, OIB 36721450687</item>
    </izvorni_sadrzaj>
    <derivirana_varijabla naziv="DomainObject.Predmet.SudioniciListNazivOIB_1">
      <item>, OIB 09863811309</item>
      <item>, OIB 09863811309</item>
      <item>, OIB 36721450687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189</properties:Words>
  <properties:Characters>903</properties:Characters>
  <properties:Lines>42</properties:Lines>
  <properties:Paragraphs>19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1089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2017-12-29T11:30:00Z</dcterms:created>
  <dc:creator>gzubak</dc:creator>
  <cp:lastModifiedBy>Katica Franjić</cp:lastModifiedBy>
  <cp:lastPrinted>2017-12-29T12:16:00Z</cp:lastPrinted>
  <dcterms:modified xmlns:xsi="http://www.w3.org/2001/XMLSchema-instance" xsi:type="dcterms:W3CDTF">2017-12-29T12:16:00Z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