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454247" w14:paraId="9454247" w:rsidRDefault="00895CE9" w:rsidP="00895CE9" w:rsidR="00895CE9" w:rsidRPr="00682DB1">
      <w:pPr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82DB1">
        <w:rPr>
          <w:b/>
        </w:rPr>
        <w:t>1.Stpn-</w:t>
      </w:r>
      <w:r w:rsidR="005E7F10">
        <w:rPr>
          <w:b/>
        </w:rPr>
        <w:t>36</w:t>
      </w:r>
      <w:r w:rsidRPr="00682DB1">
        <w:rPr>
          <w:b/>
        </w:rPr>
        <w:t>/2015</w:t>
      </w:r>
    </w:p>
    <w:p w:rsidRDefault="00895CE9" w:rsidP="00895CE9" w:rsidR="00895CE9"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95CE9" w:rsidP="00895CE9" w:rsidR="00895CE9"/>
    <w:p w:rsidRDefault="00895CE9" w:rsidP="00895CE9" w:rsidR="00895CE9" w:rsidRPr="00682DB1">
      <w:pPr>
        <w:rPr>
          <w:b/>
        </w:rPr>
      </w:pPr>
      <w:r w:rsidRPr="00682DB1">
        <w:rPr>
          <w:b/>
        </w:rPr>
        <w:t>REPUBLIKA HRVATSKA</w:t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</w:r>
      <w:r w:rsidRPr="00682DB1">
        <w:rPr>
          <w:b/>
        </w:rPr>
        <w:tab/>
        <w:t xml:space="preserve">      </w:t>
      </w:r>
    </w:p>
    <w:p w:rsidRDefault="00895CE9" w:rsidP="00895CE9" w:rsidR="00895CE9" w:rsidRPr="00682DB1">
      <w:pPr>
        <w:rPr>
          <w:b/>
        </w:rPr>
      </w:pPr>
      <w:r w:rsidRPr="00682DB1">
        <w:rPr>
          <w:b/>
        </w:rPr>
        <w:t>TRGOVAČKI SUD U SPLITU</w:t>
      </w:r>
    </w:p>
    <w:p w:rsidRDefault="00895CE9" w:rsidP="00895CE9" w:rsidR="00895CE9" w:rsidRPr="00682DB1">
      <w:pPr>
        <w:rPr>
          <w:b/>
        </w:rPr>
      </w:pPr>
      <w:r w:rsidRPr="00682DB1">
        <w:rPr>
          <w:b/>
        </w:rPr>
        <w:t xml:space="preserve">Split, </w:t>
      </w:r>
      <w:proofErr w:type="spellStart"/>
      <w:r w:rsidRPr="00682DB1">
        <w:rPr>
          <w:b/>
        </w:rPr>
        <w:t>Sukoišanska</w:t>
      </w:r>
      <w:proofErr w:type="spellEnd"/>
      <w:r w:rsidRPr="00682DB1">
        <w:rPr>
          <w:b/>
        </w:rPr>
        <w:t xml:space="preserve"> 6</w:t>
      </w:r>
    </w:p>
    <w:p w:rsidRDefault="00895CE9" w:rsidP="00895CE9" w:rsidR="00895CE9" w:rsidRPr="00682DB1">
      <w:pPr>
        <w:spacing w:after="240" w:before="240"/>
        <w:jc w:val="center"/>
        <w:rPr>
          <w:b/>
          <w:spacing w:val="60"/>
        </w:rPr>
      </w:pPr>
      <w:r w:rsidRPr="00682DB1">
        <w:rPr>
          <w:b/>
          <w:spacing w:val="60"/>
        </w:rPr>
        <w:t>REPUBLIKA HRVATSKA</w:t>
      </w:r>
    </w:p>
    <w:p w:rsidRDefault="00895CE9" w:rsidP="00895CE9" w:rsidR="00895CE9" w:rsidRPr="00682DB1">
      <w:pPr>
        <w:spacing w:after="240" w:before="240"/>
        <w:jc w:val="center"/>
        <w:rPr>
          <w:b/>
        </w:rPr>
      </w:pPr>
      <w:r w:rsidRPr="00682DB1">
        <w:rPr>
          <w:b/>
          <w:spacing w:val="60"/>
        </w:rPr>
        <w:t>RJEŠENJE</w:t>
      </w:r>
    </w:p>
    <w:p w:rsidRDefault="00895CE9" w:rsidP="005E7F10" w:rsidR="005E7F10">
      <w:pPr>
        <w:jc w:val="both"/>
        <w:rPr>
          <w:b/>
          <w:bCs/>
        </w:rPr>
      </w:pPr>
      <w:r>
        <w:t xml:space="preserve">               Trgovački sud u Splitu, po sucu ovog suda Velimiru Vuković, kao stečajnom sucu, u postupku povodom prijedloga predlagatelja-dužnika </w:t>
      </w:r>
      <w:r w:rsidR="005E7F10">
        <w:t>KURDILA</w:t>
      </w:r>
      <w:r>
        <w:t xml:space="preserve"> d.o.o. Split, </w:t>
      </w:r>
      <w:proofErr w:type="spellStart"/>
      <w:r w:rsidR="005E7F10">
        <w:t>Zrinjsko</w:t>
      </w:r>
      <w:proofErr w:type="spellEnd"/>
      <w:r w:rsidR="005E7F10">
        <w:t>-</w:t>
      </w:r>
      <w:proofErr w:type="spellStart"/>
      <w:r w:rsidR="005E7F10">
        <w:t>Frankopanska</w:t>
      </w:r>
      <w:proofErr w:type="spellEnd"/>
      <w:r w:rsidR="005E7F10">
        <w:t xml:space="preserve"> 68</w:t>
      </w:r>
      <w:r>
        <w:t xml:space="preserve">, OIB: </w:t>
      </w:r>
      <w:r w:rsidR="005E7F10">
        <w:t>45065006828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nagodbe, dana 13. </w:t>
      </w:r>
      <w:r w:rsidR="005E7F10">
        <w:t>rujna</w:t>
      </w:r>
      <w:r>
        <w:t xml:space="preserve"> 2016. godine,</w:t>
      </w:r>
    </w:p>
    <w:p w:rsidRDefault="005E7F10" w:rsidP="005E7F10" w:rsidR="00895CE9">
      <w:pPr>
        <w:ind w:firstLine="708" w:left="2832"/>
        <w:jc w:val="both"/>
      </w:pPr>
      <w:r>
        <w:t xml:space="preserve">    </w:t>
      </w:r>
      <w:r w:rsidR="00895CE9">
        <w:t>r i j e š i o     j e</w:t>
      </w:r>
    </w:p>
    <w:p w:rsidRDefault="005E7F10" w:rsidP="005E7F10" w:rsidR="005E7F10" w:rsidRPr="005E7F10">
      <w:pPr>
        <w:ind w:firstLine="708" w:left="2832"/>
        <w:jc w:val="both"/>
        <w:rPr>
          <w:b/>
          <w:bCs/>
        </w:rPr>
      </w:pPr>
    </w:p>
    <w:p w:rsidRDefault="00895CE9" w:rsidP="00895CE9" w:rsidR="00895CE9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</w:t>
      </w:r>
      <w:r w:rsidR="00E51696">
        <w:t xml:space="preserve"> </w:t>
      </w:r>
      <w:r w:rsidR="005E7F10">
        <w:t xml:space="preserve">KURDILA d.o.o. Split, </w:t>
      </w:r>
      <w:proofErr w:type="spellStart"/>
      <w:r w:rsidR="005E7F10">
        <w:t>Zrinjsko</w:t>
      </w:r>
      <w:proofErr w:type="spellEnd"/>
      <w:r w:rsidR="005E7F10">
        <w:t>-</w:t>
      </w:r>
      <w:proofErr w:type="spellStart"/>
      <w:r w:rsidR="005E7F10">
        <w:t>Frankopanska</w:t>
      </w:r>
      <w:proofErr w:type="spellEnd"/>
      <w:r w:rsidR="005E7F10">
        <w:t xml:space="preserve"> 68, OIB: 45065006828 </w:t>
      </w:r>
      <w:r>
        <w:t xml:space="preserve">i vjerovnika, za dan </w:t>
      </w:r>
      <w:r w:rsidR="005E7F10">
        <w:t>17</w:t>
      </w:r>
      <w:r>
        <w:t xml:space="preserve">. </w:t>
      </w:r>
      <w:r w:rsidR="005E7F10">
        <w:t>listopada</w:t>
      </w:r>
      <w:r>
        <w:t xml:space="preserve"> 2016. godine u </w:t>
      </w:r>
      <w:r w:rsidR="00E51696">
        <w:t>09</w:t>
      </w:r>
      <w:r>
        <w:t xml:space="preserve">:00 sati, sudnica br. 1/Prizemlje,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895CE9" w:rsidP="00895CE9" w:rsidR="00895CE9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895CE9" w:rsidP="00895CE9" w:rsidR="00895CE9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895CE9" w:rsidP="00895CE9" w:rsidR="00895CE9">
      <w:pPr>
        <w:spacing w:after="200" w:before="300"/>
        <w:jc w:val="center"/>
      </w:pPr>
      <w:r>
        <w:t>Obrazloženje</w:t>
      </w:r>
    </w:p>
    <w:p w:rsidRDefault="00895CE9" w:rsidP="00895CE9" w:rsidR="00895CE9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</w:t>
      </w:r>
      <w:r w:rsidR="005E7F10">
        <w:t xml:space="preserve">KURDILA d.o.o. Split, </w:t>
      </w:r>
      <w:proofErr w:type="spellStart"/>
      <w:r w:rsidR="005E7F10">
        <w:t>Zrinjsko</w:t>
      </w:r>
      <w:proofErr w:type="spellEnd"/>
      <w:r w:rsidR="005E7F10">
        <w:t>-</w:t>
      </w:r>
      <w:proofErr w:type="spellStart"/>
      <w:r w:rsidR="005E7F10">
        <w:t>Frankopanska</w:t>
      </w:r>
      <w:proofErr w:type="spellEnd"/>
      <w:r w:rsidR="005E7F10">
        <w:t xml:space="preserve"> 68, OIB: 45065006828 </w:t>
      </w:r>
      <w:r>
        <w:t xml:space="preserve">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895CE9" w:rsidP="00895CE9" w:rsidR="00895CE9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su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895CE9" w:rsidP="00895CE9" w:rsidR="00895CE9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1</w:t>
      </w:r>
      <w:r w:rsidR="00682DB1">
        <w:t>3</w:t>
      </w:r>
      <w:r>
        <w:t xml:space="preserve">. </w:t>
      </w:r>
      <w:r w:rsidR="005E7F10">
        <w:t>rujna</w:t>
      </w:r>
      <w:r>
        <w:t xml:space="preserve"> 2016. godine</w:t>
      </w:r>
    </w:p>
    <w:p w:rsidRDefault="00895CE9" w:rsidP="00682DB1" w:rsidR="00895CE9">
      <w:pPr>
        <w:pStyle w:val="Bezproreda"/>
        <w:ind w:firstLine="708" w:left="6372"/>
      </w:pPr>
      <w:r>
        <w:t xml:space="preserve">      S</w:t>
      </w:r>
      <w:r w:rsidR="00682DB1">
        <w:t xml:space="preserve"> U D A C</w:t>
      </w:r>
    </w:p>
    <w:p w:rsidRDefault="00682DB1" w:rsidP="00682DB1" w:rsidR="00682DB1">
      <w:pPr>
        <w:pStyle w:val="Bezproreda"/>
      </w:pPr>
    </w:p>
    <w:p w:rsidRDefault="00682DB1" w:rsidP="00895CE9" w:rsidR="00895CE9">
      <w:pPr>
        <w:pStyle w:val="Tijeloteksta"/>
        <w:tabs>
          <w:tab w:pos="708" w:val="left"/>
        </w:tabs>
        <w:ind w:left="709"/>
        <w:jc w:val="right"/>
      </w:pPr>
      <w:r>
        <w:t>Velimir Vuković</w:t>
      </w:r>
    </w:p>
    <w:p w:rsidRDefault="00895CE9" w:rsidP="00895CE9" w:rsidR="00895CE9">
      <w:pPr>
        <w:spacing w:before="240"/>
        <w:jc w:val="both"/>
      </w:pPr>
      <w:r>
        <w:t>PRAVNA POUKA: Protiv ovog rješenja žalba nije dopuštena.</w:t>
      </w:r>
    </w:p>
    <w:p w:rsidRDefault="00895CE9" w:rsidP="00682DB1" w:rsidR="00895CE9">
      <w:pPr>
        <w:pStyle w:val="Bezproreda"/>
      </w:pPr>
      <w:r>
        <w:t>DNA: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895CE9" w:rsidP="00895CE9" w:rsidR="00895CE9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895CE9" w:rsidP="00895CE9" w:rsidR="00895CE9">
      <w:pPr>
        <w:jc w:val="both"/>
      </w:pPr>
    </w:p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95CE9"/>
    <w:rsid w:val="005E7F10"/>
    <w:rsid w:val="00682DB1"/>
    <w:rsid w:val="00895CE9"/>
    <w:rsid w:val="00BD4AC9"/>
    <w:rsid w:val="00E51696"/>
    <w:rsid w:val="00F53219"/>
    <w:rsid w:val="00F8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95CE9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895CE9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895CE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95CE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95CE9"/>
    <w:rPr>
      <w:rFonts w:cs="Tahoma" w:eastAsia="Times New Roman" w:hAnsi="Tahoma" w:asci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682DB1"/>
    <w:rPr>
      <w:rFonts w:eastAsia="Times New Roman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D4A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D4AC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D4AC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D4AC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D4AC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95CE9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895CE9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895CE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895CE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95CE9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682DB1"/>
    <w:rPr>
      <w:rFonts w:eastAsia="Times New Roman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D4AC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D4AC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D4AC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D4AC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D4AC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568246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rujna 2016.</izvorni_sadrzaj>
    <derivirana_varijabla naziv="DomainObject.DatumDonosenjaOdluke_1">13.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</izvorni_sadrzaj>
    <derivirana_varijabla naziv="DomainObject.Predmet.Broj_1">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travnja 2015.</izvorni_sadrzaj>
    <derivirana_varijabla naziv="DomainObject.Predmet.DatumOsnivanja_1">13.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Stpn-36/2015</izvorni_sadrzaj>
    <derivirana_varijabla naziv="DomainObject.Predmet.OznakaBroj_1">Stpn-36/2015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KURDILA d.o.o. agencija za privremeno zapošljavanje</izvorni_sadrzaj>
    <derivirana_varijabla naziv="DomainObject.Predmet.StrankaFormated_1">  KURDILA d.o.o. agencija za privremeno zapošljavanje</derivirana_varijabla>
  </DomainObject.Predmet.StrankaFormated>
  <DomainObject.Predmet.StrankaFormatedOIB>
    <izvorni_sadrzaj>  KURDILA d.o.o. agencija za privremeno zapošljavanje, OIB 45065006828</izvorni_sadrzaj>
    <derivirana_varijabla naziv="DomainObject.Predmet.StrankaFormatedOIB_1">  KURDILA d.o.o. agencija za privremeno zapošljavanje, OIB 45065006828</derivirana_varijabla>
  </DomainObject.Predmet.StrankaFormatedOIB>
  <DomainObject.Predmet.StrankaFormatedWithAdress>
    <izvorni_sadrzaj> KURDILA d.o.o. agencija za privremeno zapošljavanje, Zrinjsko-Frankopanska 68, 21000 Split</izvorni_sadrzaj>
    <derivirana_varijabla naziv="DomainObject.Predmet.StrankaFormatedWithAdress_1"> KURDILA d.o.o. agencija za privremeno zapošljavanje, Zrinjsko-Frankopanska 68, 21000 Split</derivirana_varijabla>
  </DomainObject.Predmet.StrankaFormatedWithAdress>
  <DomainObject.Predmet.StrankaFormatedWithAdressOIB>
    <izvorni_sadrzaj> KURDILA d.o.o. agencija za privremeno zapošljavanje, OIB 45065006828, Zrinjsko-Frankopanska 68, 21000 Split</izvorni_sadrzaj>
    <derivirana_varijabla naziv="DomainObject.Predmet.StrankaFormatedWithAdressOIB_1"> KURDILA d.o.o. agencija za privremeno zapošljavanje, OIB 45065006828, Zrinjsko-Frankopanska 68, 21000 Split</derivirana_varijabla>
  </DomainObject.Predmet.StrankaFormatedWithAdressOIB>
  <DomainObject.Predmet.StrankaWithAdress>
    <izvorni_sadrzaj>KURDILA d.o.o. agencija za privremeno zapošljavanje Zrinjsko-Frankopanska 68,21000 Split</izvorni_sadrzaj>
    <derivirana_varijabla naziv="DomainObject.Predmet.StrankaWithAdress_1">KURDILA d.o.o. agencija za privremeno zapošljavanje Zrinjsko-Frankopanska 68,21000 Split</derivirana_varijabla>
  </DomainObject.Predmet.StrankaWithAdress>
  <DomainObject.Predmet.StrankaWithAdressOIB>
    <izvorni_sadrzaj>KURDILA d.o.o. agencija za privremeno zapošljavanje, OIB 45065006828, Zrinjsko-Frankopanska 68,21000 Split</izvorni_sadrzaj>
    <derivirana_varijabla naziv="DomainObject.Predmet.StrankaWithAdressOIB_1">KURDILA d.o.o. agencija za privremeno zapošljavanje, OIB 45065006828, Zrinjsko-Frankopanska 68,21000 Split</derivirana_varijabla>
  </DomainObject.Predmet.StrankaWithAdressOIB>
  <DomainObject.Predmet.StrankaNazivFormated>
    <izvorni_sadrzaj>KURDILA d.o.o. agencija za privremeno zapošljavanje</izvorni_sadrzaj>
    <derivirana_varijabla naziv="DomainObject.Predmet.StrankaNazivFormated_1">KURDILA d.o.o. agencija za privremeno zapošljavanje</derivirana_varijabla>
  </DomainObject.Predmet.StrankaNazivFormated>
  <DomainObject.Predmet.StrankaNazivFormatedOIB>
    <izvorni_sadrzaj>KURDILA d.o.o. agencija za privremeno zapošljavanje, OIB 45065006828</izvorni_sadrzaj>
    <derivirana_varijabla naziv="DomainObject.Predmet.StrankaNazivFormatedOIB_1">KURDILA d.o.o. agencija za privremeno zapošljavanje, OIB 45065006828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KURDILA d.o.o. agencija za privremeno zapošljavanje</item>
    </izvorni_sadrzaj>
    <derivirana_varijabla naziv="DomainObject.Predmet.StrankaListFormated_1">
      <item>KURDILA d.o.o. agencija za privremeno zapošljavanje</item>
    </derivirana_varijabla>
  </DomainObject.Predmet.StrankaListFormated>
  <DomainObject.Predmet.StrankaListFormatedOIB>
    <izvorni_sadrzaj>
      <item>KURDILA d.o.o. agencija za privremeno zapošljavanje, OIB 45065006828</item>
    </izvorni_sadrzaj>
    <derivirana_varijabla naziv="DomainObject.Predmet.StrankaListFormatedOIB_1">
      <item>KURDILA d.o.o. agencija za privremeno zapošljavanje, OIB 45065006828</item>
    </derivirana_varijabla>
  </DomainObject.Predmet.StrankaListFormatedOIB>
  <DomainObject.Predmet.StrankaListFormatedWithAdress>
    <izvorni_sadrzaj>
      <item>KURDILA d.o.o. agencija za privremeno zapošljavanje, Zrinjsko-Frankopanska 68, 21000 Split</item>
    </izvorni_sadrzaj>
    <derivirana_varijabla naziv="DomainObject.Predmet.StrankaListFormatedWithAdress_1">
      <item>KURDILA d.o.o. agencija za privremeno zapošljavanje, Zrinjsko-Frankopanska 68, 21000 Split</item>
    </derivirana_varijabla>
  </DomainObject.Predmet.StrankaListFormatedWithAdress>
  <DomainObject.Predmet.StrankaListFormatedWithAdressOIB>
    <izvorni_sadrzaj>
      <item>KURDILA d.o.o. agencija za privremeno zapošljavanje, OIB 45065006828, Zrinjsko-Frankopanska 68, 21000 Split</item>
    </izvorni_sadrzaj>
    <derivirana_varijabla naziv="DomainObject.Predmet.StrankaListFormatedWithAdressOIB_1">
      <item>KURDILA d.o.o. agencija za privremeno zapošljavanje, OIB 45065006828, Zrinjsko-Frankopanska 68, 21000 Split</item>
    </derivirana_varijabla>
  </DomainObject.Predmet.StrankaListFormatedWithAdressOIB>
  <DomainObject.Predmet.StrankaListNazivFormated>
    <izvorni_sadrzaj>
      <item>KURDILA d.o.o. agencija za privremeno zapošljavanje</item>
    </izvorni_sadrzaj>
    <derivirana_varijabla naziv="DomainObject.Predmet.StrankaListNazivFormated_1">
      <item>KURDILA d.o.o. agencija za privremeno zapošljavanje</item>
    </derivirana_varijabla>
  </DomainObject.Predmet.StrankaListNazivFormated>
  <DomainObject.Predmet.StrankaListNazivFormatedOIB>
    <izvorni_sadrzaj>
      <item>KURDILA d.o.o. agencija za privremeno zapošljavanje, OIB 45065006828</item>
    </izvorni_sadrzaj>
    <derivirana_varijabla naziv="DomainObject.Predmet.StrankaListNazivFormatedOIB_1">
      <item>KURDILA d.o.o. agencija za privremeno zapošljavanje, OIB 45065006828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rujna 2016.</izvorni_sadrzaj>
    <derivirana_varijabla naziv="DomainObject.Datum_1">13.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KURDILA d.o.o. agencija za privremeno zapošljavanje</izvorni_sadrzaj>
    <derivirana_varijabla naziv="DomainObject.Predmet.StrankaIDrugi_1">KURDILA d.o.o. agencija za privremeno zapošljavanje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KURDILA d.o.o. agencija za privremeno zapošljavanje, OIB 45065006828, Zrinjsko-Frankopanska 68, 21000 Split</izvorni_sadrzaj>
    <derivirana_varijabla naziv="DomainObject.Predmet.StrankaIDrugiAdressOIB_1">KURDILA d.o.o. agencija za privremeno zapošljavanje, OIB 45065006828, Zrinjsko-Frankopanska 68,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KURDILA d.o.o. agencija za privremeno zapošljavanje</item>
    </izvorni_sadrzaj>
    <derivirana_varijabla naziv="DomainObject.Predmet.SudioniciListNaziv_1">
      <item>KURDILA d.o.o. agencija za privremeno zapošljavanje</item>
    </derivirana_varijabla>
  </DomainObject.Predmet.SudioniciListNaziv>
  <DomainObject.Predmet.SudioniciListAdressOIB>
    <izvorni_sadrzaj>
      <item>KURDILA d.o.o. agencija za privremeno zapošljavanje, OIB 45065006828, Zrinjsko-Frankopanska 68,21000 Split</item>
    </izvorni_sadrzaj>
    <derivirana_varijabla naziv="DomainObject.Predmet.SudioniciListAdressOIB_1">
      <item>KURDILA d.o.o. agencija za privremeno zapošljavanje, OIB 45065006828, Zrinjsko-Frankopanska 68,21000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45065006828</item>
    </izvorni_sadrzaj>
    <derivirana_varijabla naziv="DomainObject.Predmet.SudioniciListNazivOIB_1">
      <item>, OIB 45065006828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230</properties:Words>
  <properties:Characters>1368</properties:Characters>
  <properties:Lines>38</properties:Lines>
  <properties:Paragraphs>22</properties:Paragraphs>
  <properties:TotalTime>38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2016-07-13T06:14:00Z</dcterms:created>
  <dc:creator>Velimir Vuković</dc:creator>
  <cp:lastModifiedBy>Velimir Vuković</cp:lastModifiedBy>
  <cp:lastPrinted>2016-09-13T07:49:00Z</cp:lastPrinted>
  <dcterms:modified xmlns:xsi="http://www.w3.org/2001/XMLSchema-instance" xsi:type="dcterms:W3CDTF">2016-09-13T07:58:00Z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