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26b815" w14:paraId="926b815" w:rsidRDefault="00294BA9" w:rsidR="00294BA9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924C9" w:rsidR="000924C9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AD8" w:rsidR="00F44CB5" w:rsidRPr="00482933">
        <w:tc>
          <w:tcPr>
            <w:tcW w:type="dxa" w:w="3060"/>
          </w:tcPr>
          <w:p w:rsidRDefault="00F44CB5" w:rsidP="000924C9" w:rsidR="00F44CB5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F44CB5" w:rsidP="00F44CB5" w:rsidR="006B4A8A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proofErr w:type="spellStart"/>
      <w:r w:rsidR="00B150FB">
        <w:rPr>
          <w:sz w:val="24"/>
        </w:rPr>
        <w:t>85</w:t>
      </w:r>
      <w:proofErr w:type="spellEnd"/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proofErr w:type="spellStart"/>
      <w:r w:rsidR="009C7F57">
        <w:rPr>
          <w:sz w:val="24"/>
        </w:rPr>
        <w:t>33</w:t>
      </w:r>
      <w:r w:rsidR="00653BB2">
        <w:rPr>
          <w:sz w:val="24"/>
        </w:rPr>
        <w:t>30</w:t>
      </w:r>
      <w:proofErr w:type="spellEnd"/>
      <w:r w:rsidR="00B150FB">
        <w:rPr>
          <w:sz w:val="24"/>
        </w:rPr>
        <w:t>/</w:t>
      </w:r>
      <w:proofErr w:type="spellStart"/>
      <w:r w:rsidR="00B150FB">
        <w:rPr>
          <w:sz w:val="24"/>
        </w:rPr>
        <w:t>16</w:t>
      </w:r>
      <w:proofErr w:type="spellEnd"/>
      <w:r w:rsidR="00D279E0">
        <w:rPr>
          <w:sz w:val="24"/>
        </w:rPr>
        <w:t>-2</w:t>
      </w:r>
    </w:p>
    <w:p w:rsidRDefault="00042168" w:rsidP="007E24F5" w:rsidR="00042168">
      <w:pPr>
        <w:jc w:val="center"/>
        <w:rPr>
          <w:sz w:val="24"/>
          <w:szCs w:val="24"/>
        </w:rPr>
      </w:pPr>
    </w:p>
    <w:p w:rsidRDefault="00123529" w:rsidP="005C10F2" w:rsidR="0016422E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0924C9" w:rsidP="005C10F2" w:rsidR="000924C9" w:rsidRPr="006B4A8A">
      <w:pPr>
        <w:ind w:hanging="2880" w:left="2880"/>
        <w:jc w:val="center"/>
        <w:rPr>
          <w:sz w:val="24"/>
          <w:szCs w:val="24"/>
        </w:rPr>
      </w:pPr>
    </w:p>
    <w:p w:rsidRDefault="00CF56FE" w:rsidP="00F44CB5" w:rsidR="00F44CB5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042168" w:rsidRPr="00042168">
        <w:rPr>
          <w:sz w:val="24"/>
          <w:szCs w:val="24"/>
        </w:rPr>
        <w:t xml:space="preserve">Trgovački sud u Zagrebu, po sucu </w:t>
      </w:r>
      <w:proofErr w:type="spellStart"/>
      <w:r w:rsidR="00B150FB">
        <w:rPr>
          <w:sz w:val="24"/>
          <w:szCs w:val="24"/>
        </w:rPr>
        <w:t>mr.sc</w:t>
      </w:r>
      <w:proofErr w:type="spellEnd"/>
      <w:r w:rsidR="00B150FB">
        <w:rPr>
          <w:sz w:val="24"/>
          <w:szCs w:val="24"/>
        </w:rPr>
        <w:t>. Ivani Koštarić Fegeš</w:t>
      </w:r>
      <w:r w:rsidR="00042168" w:rsidRPr="00042168">
        <w:rPr>
          <w:sz w:val="24"/>
          <w:szCs w:val="24"/>
        </w:rPr>
        <w:t>, u</w:t>
      </w:r>
      <w:r w:rsidR="00042168" w:rsidRPr="00042168">
        <w:rPr>
          <w:sz w:val="24"/>
          <w:szCs w:val="24"/>
          <w:lang w:val="pt-BR"/>
        </w:rPr>
        <w:t xml:space="preserve"> stečajnom </w:t>
      </w:r>
      <w:r w:rsidR="003B7317">
        <w:rPr>
          <w:sz w:val="24"/>
          <w:szCs w:val="24"/>
          <w:lang w:val="pt-BR"/>
        </w:rPr>
        <w:t>postupku</w:t>
      </w:r>
      <w:r w:rsidR="00042168" w:rsidRPr="00042168">
        <w:rPr>
          <w:sz w:val="24"/>
          <w:szCs w:val="24"/>
          <w:lang w:val="pt-BR"/>
        </w:rPr>
        <w:t xml:space="preserve"> nad dužnikom </w:t>
      </w:r>
      <w:r w:rsidR="00C735DF">
        <w:rPr>
          <w:sz w:val="24"/>
          <w:szCs w:val="24"/>
          <w:lang w:val="pt-BR"/>
        </w:rPr>
        <w:t xml:space="preserve">SUPERČISTO d.o.o., </w:t>
      </w:r>
      <w:r w:rsidR="00A57B32">
        <w:rPr>
          <w:sz w:val="24"/>
          <w:szCs w:val="24"/>
          <w:lang w:val="pt-BR"/>
        </w:rPr>
        <w:t>Molvice</w:t>
      </w:r>
      <w:r w:rsidR="00B8192A">
        <w:rPr>
          <w:sz w:val="24"/>
          <w:szCs w:val="24"/>
        </w:rPr>
        <w:t>,</w:t>
      </w:r>
      <w:r w:rsidR="00A57B32">
        <w:rPr>
          <w:sz w:val="24"/>
          <w:szCs w:val="24"/>
        </w:rPr>
        <w:t xml:space="preserve"> </w:t>
      </w:r>
      <w:proofErr w:type="spellStart"/>
      <w:r w:rsidR="00CD67AF">
        <w:rPr>
          <w:sz w:val="24"/>
          <w:szCs w:val="24"/>
        </w:rPr>
        <w:t>Požgaji</w:t>
      </w:r>
      <w:proofErr w:type="spellEnd"/>
      <w:r w:rsidR="00CD67AF">
        <w:rPr>
          <w:sz w:val="24"/>
          <w:szCs w:val="24"/>
        </w:rPr>
        <w:t xml:space="preserve"> 8, </w:t>
      </w:r>
      <w:proofErr w:type="spellStart"/>
      <w:r w:rsidR="00CD67AF">
        <w:rPr>
          <w:sz w:val="24"/>
          <w:szCs w:val="24"/>
        </w:rPr>
        <w:t>OIB</w:t>
      </w:r>
      <w:proofErr w:type="spellEnd"/>
      <w:r w:rsidR="00CD67AF">
        <w:rPr>
          <w:sz w:val="24"/>
          <w:szCs w:val="24"/>
        </w:rPr>
        <w:t xml:space="preserve">: </w:t>
      </w:r>
      <w:proofErr w:type="spellStart"/>
      <w:r w:rsidR="009F7E2D" w:rsidRPr="009F7E2D">
        <w:rPr>
          <w:sz w:val="24"/>
          <w:szCs w:val="24"/>
        </w:rPr>
        <w:t>51389770759</w:t>
      </w:r>
      <w:proofErr w:type="spellEnd"/>
      <w:r w:rsidR="009F7E2D">
        <w:rPr>
          <w:rFonts w:cs="Arial" w:hAnsi="Arial" w:ascii="Arial"/>
        </w:rPr>
        <w:t xml:space="preserve">, </w:t>
      </w:r>
      <w:r w:rsidR="00557D3E">
        <w:rPr>
          <w:sz w:val="24"/>
          <w:szCs w:val="24"/>
        </w:rPr>
        <w:t>8</w:t>
      </w:r>
      <w:r w:rsidR="002055C4">
        <w:rPr>
          <w:sz w:val="24"/>
          <w:szCs w:val="24"/>
        </w:rPr>
        <w:t>.</w:t>
      </w:r>
      <w:r w:rsidR="003B7317">
        <w:rPr>
          <w:sz w:val="24"/>
          <w:szCs w:val="24"/>
        </w:rPr>
        <w:t xml:space="preserve"> </w:t>
      </w:r>
      <w:r w:rsidR="002055C4">
        <w:rPr>
          <w:sz w:val="24"/>
          <w:szCs w:val="24"/>
        </w:rPr>
        <w:t>veljače</w:t>
      </w:r>
      <w:r w:rsidR="008600EF" w:rsidRPr="008600EF">
        <w:rPr>
          <w:sz w:val="24"/>
          <w:szCs w:val="24"/>
        </w:rPr>
        <w:t xml:space="preserve"> </w:t>
      </w:r>
      <w:proofErr w:type="spellStart"/>
      <w:r w:rsidR="008600EF" w:rsidRPr="008600EF">
        <w:rPr>
          <w:sz w:val="24"/>
          <w:szCs w:val="24"/>
        </w:rPr>
        <w:t>201</w:t>
      </w:r>
      <w:r w:rsidR="003B7317">
        <w:rPr>
          <w:sz w:val="24"/>
          <w:szCs w:val="24"/>
        </w:rPr>
        <w:t>7</w:t>
      </w:r>
      <w:proofErr w:type="spellEnd"/>
      <w:r w:rsidR="008600EF" w:rsidRPr="008600EF">
        <w:rPr>
          <w:sz w:val="24"/>
          <w:szCs w:val="24"/>
        </w:rPr>
        <w:t>.</w:t>
      </w:r>
      <w:r w:rsidR="000924C9">
        <w:rPr>
          <w:sz w:val="24"/>
          <w:szCs w:val="24"/>
        </w:rPr>
        <w:t>,</w:t>
      </w:r>
    </w:p>
    <w:p w:rsidRDefault="00607E10" w:rsidP="00CF56FE" w:rsidR="00607E10">
      <w:pPr>
        <w:jc w:val="center"/>
        <w:rPr>
          <w:sz w:val="24"/>
          <w:szCs w:val="24"/>
        </w:rPr>
      </w:pPr>
    </w:p>
    <w:p w:rsidRDefault="000924C9" w:rsidP="00CF56FE" w:rsidR="00CF56FE" w:rsidRPr="0073632A">
      <w:pPr>
        <w:jc w:val="center"/>
        <w:rPr>
          <w:sz w:val="24"/>
          <w:szCs w:val="24"/>
        </w:rPr>
      </w:pPr>
      <w:r w:rsidRPr="0073632A">
        <w:rPr>
          <w:sz w:val="24"/>
          <w:szCs w:val="24"/>
        </w:rPr>
        <w:t xml:space="preserve">z a k </w:t>
      </w:r>
      <w:proofErr w:type="spellStart"/>
      <w:r w:rsidRPr="0073632A">
        <w:rPr>
          <w:sz w:val="24"/>
          <w:szCs w:val="24"/>
        </w:rPr>
        <w:t>l</w:t>
      </w:r>
      <w:r w:rsidR="00123529" w:rsidRPr="0073632A">
        <w:rPr>
          <w:sz w:val="24"/>
          <w:szCs w:val="24"/>
        </w:rPr>
        <w:t>j</w:t>
      </w:r>
      <w:proofErr w:type="spellEnd"/>
      <w:r w:rsidR="00123529" w:rsidRPr="0073632A">
        <w:rPr>
          <w:sz w:val="24"/>
          <w:szCs w:val="24"/>
        </w:rPr>
        <w:t xml:space="preserve"> u č i o   j e</w:t>
      </w:r>
      <w:r w:rsidR="00CF56FE" w:rsidRPr="0073632A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D86DB3" w:rsidP="0073632A" w:rsidR="0055060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Nalaže se Financijskoj agenciji</w:t>
      </w:r>
      <w:r w:rsidR="003B7620">
        <w:rPr>
          <w:sz w:val="24"/>
          <w:szCs w:val="24"/>
        </w:rPr>
        <w:t xml:space="preserve"> </w:t>
      </w:r>
      <w:r w:rsidR="00F44CB5">
        <w:rPr>
          <w:sz w:val="24"/>
          <w:szCs w:val="24"/>
        </w:rPr>
        <w:t xml:space="preserve">u </w:t>
      </w:r>
      <w:r w:rsidR="009560BC">
        <w:rPr>
          <w:sz w:val="24"/>
          <w:szCs w:val="24"/>
        </w:rPr>
        <w:t>roku</w:t>
      </w:r>
      <w:r w:rsidR="00F44CB5">
        <w:rPr>
          <w:sz w:val="24"/>
          <w:szCs w:val="24"/>
        </w:rPr>
        <w:t xml:space="preserve"> </w:t>
      </w:r>
      <w:r w:rsidR="004D2111">
        <w:rPr>
          <w:sz w:val="24"/>
          <w:szCs w:val="24"/>
        </w:rPr>
        <w:t>8</w:t>
      </w:r>
      <w:r w:rsidR="009560BC">
        <w:rPr>
          <w:sz w:val="24"/>
          <w:szCs w:val="24"/>
        </w:rPr>
        <w:t xml:space="preserve"> dana </w:t>
      </w:r>
      <w:r w:rsidR="0073632A">
        <w:rPr>
          <w:sz w:val="24"/>
          <w:szCs w:val="24"/>
        </w:rPr>
        <w:t>dostaviti</w:t>
      </w:r>
      <w:r w:rsidR="002F5F25">
        <w:rPr>
          <w:sz w:val="24"/>
          <w:szCs w:val="24"/>
        </w:rPr>
        <w:t xml:space="preserve"> </w:t>
      </w:r>
      <w:r w:rsidR="006D7505">
        <w:rPr>
          <w:sz w:val="24"/>
          <w:szCs w:val="24"/>
        </w:rPr>
        <w:t>po</w:t>
      </w:r>
      <w:r w:rsidR="00E86BB8">
        <w:rPr>
          <w:sz w:val="24"/>
          <w:szCs w:val="24"/>
        </w:rPr>
        <w:t xml:space="preserve">datke iz Očevidnika redoslijeda osnova za plaćanje, odnosno potvrdu iz čl. 6. st. 4. u vezi s čl. 6. st. 2. </w:t>
      </w:r>
      <w:r w:rsidR="006D7505">
        <w:rPr>
          <w:sz w:val="24"/>
          <w:szCs w:val="24"/>
        </w:rPr>
        <w:t xml:space="preserve">Stečajnog zakona </w:t>
      </w:r>
      <w:r w:rsidR="000A0699">
        <w:rPr>
          <w:sz w:val="24"/>
          <w:szCs w:val="24"/>
        </w:rPr>
        <w:t xml:space="preserve">za </w:t>
      </w:r>
      <w:r w:rsidR="008A2884">
        <w:rPr>
          <w:sz w:val="24"/>
          <w:szCs w:val="24"/>
        </w:rPr>
        <w:t xml:space="preserve">dužnika </w:t>
      </w:r>
      <w:r w:rsidR="000A0EAD">
        <w:rPr>
          <w:sz w:val="24"/>
          <w:szCs w:val="24"/>
          <w:lang w:val="pt-BR"/>
        </w:rPr>
        <w:t>SUPERČISTO d.o.o., Molvice</w:t>
      </w:r>
      <w:r w:rsidR="000A0EAD">
        <w:rPr>
          <w:sz w:val="24"/>
          <w:szCs w:val="24"/>
        </w:rPr>
        <w:t xml:space="preserve">, </w:t>
      </w:r>
      <w:proofErr w:type="spellStart"/>
      <w:r w:rsidR="000A0EAD">
        <w:rPr>
          <w:sz w:val="24"/>
          <w:szCs w:val="24"/>
        </w:rPr>
        <w:t>Požgaji</w:t>
      </w:r>
      <w:proofErr w:type="spellEnd"/>
      <w:r w:rsidR="000A0EAD">
        <w:rPr>
          <w:sz w:val="24"/>
          <w:szCs w:val="24"/>
        </w:rPr>
        <w:t xml:space="preserve"> 8, </w:t>
      </w:r>
      <w:proofErr w:type="spellStart"/>
      <w:r w:rsidR="000A0EAD">
        <w:rPr>
          <w:sz w:val="24"/>
          <w:szCs w:val="24"/>
        </w:rPr>
        <w:t>OIB</w:t>
      </w:r>
      <w:proofErr w:type="spellEnd"/>
      <w:r w:rsidR="000A0EAD">
        <w:rPr>
          <w:sz w:val="24"/>
          <w:szCs w:val="24"/>
        </w:rPr>
        <w:t xml:space="preserve">: </w:t>
      </w:r>
      <w:proofErr w:type="spellStart"/>
      <w:r w:rsidR="000A0EAD" w:rsidRPr="009F7E2D">
        <w:rPr>
          <w:sz w:val="24"/>
          <w:szCs w:val="24"/>
        </w:rPr>
        <w:t>51389770759</w:t>
      </w:r>
      <w:proofErr w:type="spellEnd"/>
      <w:r w:rsidR="00D77973">
        <w:rPr>
          <w:sz w:val="24"/>
          <w:szCs w:val="24"/>
        </w:rPr>
        <w:t>.</w:t>
      </w:r>
    </w:p>
    <w:p w:rsidRDefault="00CF56FE" w:rsidP="00CF56FE" w:rsidR="00CF56FE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>Obrazloženje</w:t>
      </w:r>
    </w:p>
    <w:p w:rsidRDefault="00562E17" w:rsidP="00562E17" w:rsidR="00562E17">
      <w:pPr>
        <w:jc w:val="both"/>
        <w:rPr>
          <w:sz w:val="24"/>
          <w:szCs w:val="24"/>
        </w:rPr>
      </w:pPr>
    </w:p>
    <w:p w:rsidRDefault="00562E17" w:rsidP="00562E17" w:rsidR="0012555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Odredbom čl. </w:t>
      </w:r>
      <w:proofErr w:type="spellStart"/>
      <w:r>
        <w:rPr>
          <w:sz w:val="24"/>
          <w:szCs w:val="24"/>
        </w:rPr>
        <w:t>11</w:t>
      </w:r>
      <w:proofErr w:type="spellEnd"/>
      <w:r>
        <w:rPr>
          <w:sz w:val="24"/>
          <w:szCs w:val="24"/>
        </w:rPr>
        <w:t>. st. 3.</w:t>
      </w:r>
      <w:r w:rsidR="00190D3E">
        <w:rPr>
          <w:sz w:val="24"/>
          <w:szCs w:val="24"/>
        </w:rPr>
        <w:t xml:space="preserve"> </w:t>
      </w:r>
      <w:r w:rsidR="00D86DB3">
        <w:rPr>
          <w:sz w:val="24"/>
          <w:szCs w:val="24"/>
        </w:rPr>
        <w:t xml:space="preserve">Stečajnog zakona („Narodne novine“ broj </w:t>
      </w:r>
      <w:proofErr w:type="spellStart"/>
      <w:r w:rsidR="00D86DB3">
        <w:rPr>
          <w:sz w:val="24"/>
          <w:szCs w:val="24"/>
        </w:rPr>
        <w:t>71</w:t>
      </w:r>
      <w:proofErr w:type="spellEnd"/>
      <w:r w:rsidR="00D86DB3">
        <w:rPr>
          <w:sz w:val="24"/>
          <w:szCs w:val="24"/>
        </w:rPr>
        <w:t>/</w:t>
      </w:r>
      <w:proofErr w:type="spellStart"/>
      <w:r w:rsidR="00D86DB3">
        <w:rPr>
          <w:sz w:val="24"/>
          <w:szCs w:val="24"/>
        </w:rPr>
        <w:t>15</w:t>
      </w:r>
      <w:proofErr w:type="spellEnd"/>
      <w:r w:rsidR="00D86DB3">
        <w:rPr>
          <w:sz w:val="24"/>
          <w:szCs w:val="24"/>
        </w:rPr>
        <w:t xml:space="preserve">, dalje: </w:t>
      </w:r>
      <w:proofErr w:type="spellStart"/>
      <w:r w:rsidR="00D86DB3">
        <w:rPr>
          <w:sz w:val="24"/>
          <w:szCs w:val="24"/>
        </w:rPr>
        <w:t>SZ</w:t>
      </w:r>
      <w:proofErr w:type="spellEnd"/>
      <w:r w:rsidR="00D86DB3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propisano je da </w:t>
      </w:r>
      <w:r w:rsidR="00125559">
        <w:rPr>
          <w:sz w:val="24"/>
          <w:szCs w:val="24"/>
        </w:rPr>
        <w:t xml:space="preserve">sud po službenoj dužnosti utvrđuje sve činjenice koje su važne za </w:t>
      </w:r>
      <w:proofErr w:type="spellStart"/>
      <w:r w:rsidR="00125559">
        <w:rPr>
          <w:sz w:val="24"/>
          <w:szCs w:val="24"/>
        </w:rPr>
        <w:t>predstečajni</w:t>
      </w:r>
      <w:proofErr w:type="spellEnd"/>
      <w:r w:rsidR="00125559">
        <w:rPr>
          <w:sz w:val="24"/>
          <w:szCs w:val="24"/>
        </w:rPr>
        <w:t xml:space="preserve"> i stečajni postupak</w:t>
      </w:r>
      <w:r w:rsidR="00F470AA">
        <w:rPr>
          <w:sz w:val="24"/>
          <w:szCs w:val="24"/>
        </w:rPr>
        <w:t>,</w:t>
      </w:r>
      <w:r w:rsidR="00125559">
        <w:rPr>
          <w:sz w:val="24"/>
          <w:szCs w:val="24"/>
        </w:rPr>
        <w:t xml:space="preserve"> te radi toga može izvoditi sve potrebne dokaze.</w:t>
      </w:r>
    </w:p>
    <w:p w:rsidRDefault="00562E17" w:rsidP="00F470AA" w:rsidR="00D86DB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 obzirom na to da je</w:t>
      </w:r>
      <w:r w:rsidR="00125559">
        <w:rPr>
          <w:sz w:val="24"/>
          <w:szCs w:val="24"/>
        </w:rPr>
        <w:t xml:space="preserve"> jedna od pretpostavki za</w:t>
      </w:r>
      <w:r w:rsidR="0073632A">
        <w:rPr>
          <w:sz w:val="24"/>
          <w:szCs w:val="24"/>
        </w:rPr>
        <w:t xml:space="preserve"> otvaranje </w:t>
      </w:r>
      <w:r w:rsidR="00D86DB3">
        <w:rPr>
          <w:sz w:val="24"/>
          <w:szCs w:val="24"/>
        </w:rPr>
        <w:t xml:space="preserve">stečajnog </w:t>
      </w:r>
      <w:r w:rsidR="0073632A">
        <w:rPr>
          <w:sz w:val="24"/>
          <w:szCs w:val="24"/>
        </w:rPr>
        <w:t>postupka</w:t>
      </w:r>
      <w:r w:rsidR="00F95ABA">
        <w:rPr>
          <w:sz w:val="24"/>
          <w:szCs w:val="24"/>
        </w:rPr>
        <w:t>,</w:t>
      </w:r>
      <w:r w:rsidR="0073632A">
        <w:rPr>
          <w:sz w:val="24"/>
          <w:szCs w:val="24"/>
        </w:rPr>
        <w:t xml:space="preserve"> postojanje stečajnog razloga</w:t>
      </w:r>
      <w:r w:rsidR="00D86DB3">
        <w:rPr>
          <w:sz w:val="24"/>
          <w:szCs w:val="24"/>
        </w:rPr>
        <w:t xml:space="preserve">, među </w:t>
      </w:r>
      <w:r w:rsidR="00F95ABA">
        <w:rPr>
          <w:sz w:val="24"/>
          <w:szCs w:val="24"/>
        </w:rPr>
        <w:t>kojim je i nesposobnost</w:t>
      </w:r>
      <w:r w:rsidR="00D86DB3">
        <w:rPr>
          <w:sz w:val="24"/>
          <w:szCs w:val="24"/>
        </w:rPr>
        <w:t xml:space="preserve"> za plaćanje </w:t>
      </w:r>
      <w:r w:rsidR="006D0F4C">
        <w:rPr>
          <w:sz w:val="24"/>
          <w:szCs w:val="24"/>
        </w:rPr>
        <w:t xml:space="preserve">(čl. 6. st. 2. </w:t>
      </w:r>
      <w:proofErr w:type="spellStart"/>
      <w:r w:rsidR="006D0F4C">
        <w:rPr>
          <w:sz w:val="24"/>
          <w:szCs w:val="24"/>
        </w:rPr>
        <w:t>SZ</w:t>
      </w:r>
      <w:proofErr w:type="spellEnd"/>
      <w:r w:rsidR="006D0F4C">
        <w:rPr>
          <w:sz w:val="24"/>
          <w:szCs w:val="24"/>
        </w:rPr>
        <w:t>)</w:t>
      </w:r>
      <w:r w:rsidR="005B4C6D">
        <w:rPr>
          <w:sz w:val="24"/>
          <w:szCs w:val="24"/>
        </w:rPr>
        <w:t xml:space="preserve"> </w:t>
      </w:r>
      <w:r w:rsidR="00D86DB3">
        <w:rPr>
          <w:sz w:val="24"/>
          <w:szCs w:val="24"/>
        </w:rPr>
        <w:t xml:space="preserve">čije se postojanje dokazuje potvrdom iz čl. 6. st. 4. </w:t>
      </w:r>
      <w:proofErr w:type="spellStart"/>
      <w:r w:rsidR="00D86DB3">
        <w:rPr>
          <w:sz w:val="24"/>
          <w:szCs w:val="24"/>
        </w:rPr>
        <w:t>SZ</w:t>
      </w:r>
      <w:proofErr w:type="spellEnd"/>
      <w:r w:rsidR="00D86DB3">
        <w:rPr>
          <w:sz w:val="24"/>
          <w:szCs w:val="24"/>
        </w:rPr>
        <w:t>-a</w:t>
      </w:r>
      <w:r w:rsidR="0073632A">
        <w:rPr>
          <w:sz w:val="24"/>
          <w:szCs w:val="24"/>
        </w:rPr>
        <w:t xml:space="preserve">, </w:t>
      </w:r>
      <w:r w:rsidR="00D86DB3">
        <w:rPr>
          <w:sz w:val="24"/>
          <w:szCs w:val="24"/>
        </w:rPr>
        <w:t xml:space="preserve">sud je na temelju odredbe čl. </w:t>
      </w:r>
      <w:proofErr w:type="spellStart"/>
      <w:r w:rsidR="00D86DB3">
        <w:rPr>
          <w:sz w:val="24"/>
          <w:szCs w:val="24"/>
        </w:rPr>
        <w:t>11</w:t>
      </w:r>
      <w:proofErr w:type="spellEnd"/>
      <w:r w:rsidR="00D86DB3">
        <w:rPr>
          <w:sz w:val="24"/>
          <w:szCs w:val="24"/>
        </w:rPr>
        <w:t xml:space="preserve">. </w:t>
      </w:r>
      <w:r w:rsidR="00F95ABA">
        <w:rPr>
          <w:sz w:val="24"/>
          <w:szCs w:val="24"/>
        </w:rPr>
        <w:t xml:space="preserve"> </w:t>
      </w:r>
      <w:r w:rsidR="00D86DB3">
        <w:rPr>
          <w:sz w:val="24"/>
          <w:szCs w:val="24"/>
        </w:rPr>
        <w:t xml:space="preserve">st. 3. </w:t>
      </w:r>
      <w:proofErr w:type="spellStart"/>
      <w:r w:rsidR="00D86DB3">
        <w:rPr>
          <w:sz w:val="24"/>
          <w:szCs w:val="24"/>
        </w:rPr>
        <w:t>SZ</w:t>
      </w:r>
      <w:proofErr w:type="spellEnd"/>
      <w:r w:rsidR="00D86DB3">
        <w:rPr>
          <w:sz w:val="24"/>
          <w:szCs w:val="24"/>
        </w:rPr>
        <w:t>-a zaključio kao u izreci.</w:t>
      </w:r>
    </w:p>
    <w:p w:rsidRDefault="007A20E4" w:rsidP="005C1239" w:rsidR="007A20E4">
      <w:pPr>
        <w:jc w:val="both"/>
        <w:rPr>
          <w:sz w:val="24"/>
          <w:szCs w:val="24"/>
        </w:rPr>
      </w:pPr>
    </w:p>
    <w:p w:rsidRDefault="00562E17" w:rsidP="00DD2B2F" w:rsidR="00CF56FE" w:rsidRPr="0001010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010102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010102">
        <w:rPr>
          <w:sz w:val="24"/>
          <w:szCs w:val="24"/>
        </w:rPr>
        <w:t xml:space="preserve"> </w:t>
      </w:r>
      <w:r w:rsidR="00C865B3">
        <w:rPr>
          <w:sz w:val="24"/>
          <w:szCs w:val="24"/>
        </w:rPr>
        <w:t>8</w:t>
      </w:r>
      <w:r w:rsidR="003B7317">
        <w:rPr>
          <w:sz w:val="24"/>
          <w:szCs w:val="24"/>
        </w:rPr>
        <w:t xml:space="preserve">. </w:t>
      </w:r>
      <w:r w:rsidR="00D029E1">
        <w:rPr>
          <w:sz w:val="24"/>
          <w:szCs w:val="24"/>
        </w:rPr>
        <w:t>veljače</w:t>
      </w:r>
      <w:r w:rsidR="00606779">
        <w:rPr>
          <w:sz w:val="24"/>
          <w:szCs w:val="24"/>
        </w:rPr>
        <w:t xml:space="preserve"> </w:t>
      </w:r>
      <w:proofErr w:type="spellStart"/>
      <w:r w:rsidR="007A20E4">
        <w:rPr>
          <w:sz w:val="24"/>
          <w:szCs w:val="24"/>
        </w:rPr>
        <w:t>201</w:t>
      </w:r>
      <w:r w:rsidR="003B7317">
        <w:rPr>
          <w:sz w:val="24"/>
          <w:szCs w:val="24"/>
        </w:rPr>
        <w:t>7</w:t>
      </w:r>
      <w:proofErr w:type="spellEnd"/>
      <w:r w:rsidR="0043052F">
        <w:rPr>
          <w:sz w:val="24"/>
          <w:szCs w:val="24"/>
        </w:rPr>
        <w:t>.</w:t>
      </w:r>
    </w:p>
    <w:p w:rsidRDefault="00294BA9" w:rsidP="00F95ABA" w:rsidR="00294BA9" w:rsidRPr="00310646">
      <w:pPr>
        <w:pStyle w:val="Tijeloteksta"/>
        <w:ind w:firstLine="708" w:left="4956"/>
      </w:pPr>
      <w:r w:rsidRPr="00310646">
        <w:t>SUDAC:</w:t>
      </w:r>
    </w:p>
    <w:p w:rsidRDefault="00D279E0" w:rsidP="00C40DEE" w:rsidR="00F95ABA" w:rsidRPr="00C40DEE">
      <w:pPr>
        <w:pStyle w:val="Podnaslov"/>
        <w:ind w:firstLine="720" w:left="4320"/>
        <w:jc w:val="right"/>
        <w:rPr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</w:t>
      </w:r>
      <w:r w:rsidR="00294BA9" w:rsidRPr="00310646">
        <w:rPr>
          <w:rFonts w:hAnsi="Times New Roman" w:ascii="Times New Roman"/>
          <w:b w:val="false"/>
          <w:color w:val="auto"/>
          <w:szCs w:val="24"/>
        </w:rPr>
        <w:t xml:space="preserve"> </w:t>
      </w:r>
      <w:proofErr w:type="spellStart"/>
      <w:r w:rsidR="00F95ABA">
        <w:rPr>
          <w:rFonts w:hAnsi="Times New Roman" w:ascii="Times New Roman"/>
          <w:b w:val="false"/>
          <w:color w:val="auto"/>
          <w:szCs w:val="24"/>
        </w:rPr>
        <w:t>mr.sc</w:t>
      </w:r>
      <w:proofErr w:type="spellEnd"/>
      <w:r w:rsidR="00F95ABA">
        <w:rPr>
          <w:rFonts w:hAnsi="Times New Roman" w:ascii="Times New Roman"/>
          <w:b w:val="false"/>
          <w:color w:val="auto"/>
          <w:szCs w:val="24"/>
        </w:rPr>
        <w:t>. Ivana Koštarić Fegeš</w:t>
      </w:r>
      <w:r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C40DEE" w:rsidP="00CF56FE" w:rsidR="00C40DEE">
      <w:pPr>
        <w:jc w:val="both"/>
        <w:rPr>
          <w:sz w:val="24"/>
          <w:szCs w:val="24"/>
        </w:rPr>
      </w:pPr>
    </w:p>
    <w:p w:rsidRDefault="0043052F" w:rsidP="00CF56FE" w:rsidR="00CF56FE" w:rsidRPr="00010102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</w:t>
      </w:r>
      <w:r w:rsidR="00CF56FE" w:rsidRPr="00010102">
        <w:rPr>
          <w:sz w:val="24"/>
          <w:szCs w:val="24"/>
        </w:rPr>
        <w:t>:</w:t>
      </w:r>
    </w:p>
    <w:p w:rsidRDefault="007125DA" w:rsidP="00CF56FE" w:rsidR="00294BA9">
      <w:pPr>
        <w:jc w:val="both"/>
        <w:rPr>
          <w:sz w:val="24"/>
        </w:rPr>
      </w:pPr>
      <w:r>
        <w:rPr>
          <w:sz w:val="24"/>
        </w:rPr>
        <w:t xml:space="preserve">Protiv ovog zaključka  žalba nije dopuštena (čl. </w:t>
      </w:r>
      <w:proofErr w:type="spellStart"/>
      <w:r>
        <w:rPr>
          <w:sz w:val="24"/>
        </w:rPr>
        <w:t>1</w:t>
      </w:r>
      <w:r w:rsidR="008408BB">
        <w:rPr>
          <w:sz w:val="24"/>
        </w:rPr>
        <w:t>9</w:t>
      </w:r>
      <w:proofErr w:type="spellEnd"/>
      <w:r w:rsidR="008408BB">
        <w:rPr>
          <w:sz w:val="24"/>
        </w:rPr>
        <w:t>.</w:t>
      </w:r>
      <w:r w:rsidR="00D61034">
        <w:rPr>
          <w:sz w:val="24"/>
        </w:rPr>
        <w:t xml:space="preserve"> </w:t>
      </w:r>
      <w:r w:rsidR="008408BB">
        <w:rPr>
          <w:sz w:val="24"/>
        </w:rPr>
        <w:t>st.</w:t>
      </w:r>
      <w:r w:rsidR="00F470AA">
        <w:rPr>
          <w:sz w:val="24"/>
        </w:rPr>
        <w:t xml:space="preserve"> 7</w:t>
      </w:r>
      <w:r w:rsidR="00F95ABA">
        <w:rPr>
          <w:sz w:val="24"/>
        </w:rPr>
        <w:t xml:space="preserve">. </w:t>
      </w:r>
      <w:proofErr w:type="spellStart"/>
      <w:r w:rsidR="00F95ABA">
        <w:rPr>
          <w:sz w:val="24"/>
        </w:rPr>
        <w:t>SZ</w:t>
      </w:r>
      <w:proofErr w:type="spellEnd"/>
      <w:r w:rsidR="008408BB">
        <w:rPr>
          <w:sz w:val="24"/>
        </w:rPr>
        <w:t>).</w:t>
      </w:r>
    </w:p>
    <w:p w:rsidRDefault="00B851F4" w:rsidP="00CF56FE" w:rsidR="00B851F4">
      <w:pPr>
        <w:jc w:val="both"/>
        <w:rPr>
          <w:sz w:val="24"/>
        </w:rPr>
      </w:pPr>
    </w:p>
    <w:p w:rsidRDefault="00EC5B03" w:rsidP="00CF56FE" w:rsidR="00EC5B03" w:rsidRPr="008408BB">
      <w:pPr>
        <w:jc w:val="both"/>
        <w:rPr>
          <w:sz w:val="24"/>
        </w:rPr>
      </w:pPr>
    </w:p>
    <w:p w:rsidRDefault="00D279E0" w:rsidP="00D279E0" w:rsidR="00D279E0">
      <w:pPr>
        <w:overflowPunct/>
        <w:textAlignment w:val="auto"/>
        <w:rPr>
          <w:sz w:val="24"/>
          <w:szCs w:val="24"/>
        </w:rPr>
      </w:pPr>
      <w:r>
        <w:rPr>
          <w:sz w:val="24"/>
          <w:szCs w:val="24"/>
        </w:rPr>
        <w:t>Za točnost otpravka – ovlašteni službenik:</w:t>
      </w:r>
    </w:p>
    <w:p w:rsidRDefault="00D279E0" w:rsidP="00D279E0" w:rsidR="00105245" w:rsidRPr="00B851F4">
      <w:pPr>
        <w:jc w:val="both"/>
        <w:rPr>
          <w:sz w:val="24"/>
          <w:szCs w:val="24"/>
        </w:rPr>
      </w:pPr>
      <w:r>
        <w:rPr>
          <w:sz w:val="24"/>
          <w:szCs w:val="24"/>
        </w:rPr>
        <w:t>Petra Čiček</w:t>
      </w:r>
    </w:p>
    <w:sectPr w:rsidSect="00430BB5" w:rsidR="00105245" w:rsidRPr="00B851F4">
      <w:headerReference w:type="even" r:id="rId10"/>
      <w:headerReference w:type="default" r:id="rId11"/>
      <w:pgSz w:h="16838" w:w="11906"/>
      <w:pgMar w:gutter="0" w:footer="709" w:header="709" w:left="1797" w:bottom="1134" w:right="1826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1E90" w:rsidR="00231E90">
      <w:r>
        <w:separator/>
      </w:r>
    </w:p>
  </w:endnote>
  <w:endnote w:id="0" w:type="continuationSeparator">
    <w:p w:rsidRDefault="00231E90" w:rsidR="0023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1E90" w:rsidR="00231E90">
      <w:r>
        <w:separator/>
      </w:r>
    </w:p>
  </w:footnote>
  <w:footnote w:id="0" w:type="continuationSeparator">
    <w:p w:rsidRDefault="00231E90" w:rsidR="00231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273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8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1B8D"/>
    <w:rsid w:val="000257EF"/>
    <w:rsid w:val="00026500"/>
    <w:rsid w:val="00026663"/>
    <w:rsid w:val="0003191E"/>
    <w:rsid w:val="000377E0"/>
    <w:rsid w:val="00041DEA"/>
    <w:rsid w:val="00042168"/>
    <w:rsid w:val="00044F0C"/>
    <w:rsid w:val="00045BB3"/>
    <w:rsid w:val="000505CC"/>
    <w:rsid w:val="00061D14"/>
    <w:rsid w:val="0006290D"/>
    <w:rsid w:val="00065B44"/>
    <w:rsid w:val="00082B1E"/>
    <w:rsid w:val="000924C9"/>
    <w:rsid w:val="000A0699"/>
    <w:rsid w:val="000A0EAD"/>
    <w:rsid w:val="000A19F2"/>
    <w:rsid w:val="000A23AD"/>
    <w:rsid w:val="000A6083"/>
    <w:rsid w:val="000B0687"/>
    <w:rsid w:val="000C7001"/>
    <w:rsid w:val="000D02DF"/>
    <w:rsid w:val="000D2F83"/>
    <w:rsid w:val="000D5090"/>
    <w:rsid w:val="000D61B8"/>
    <w:rsid w:val="000E0148"/>
    <w:rsid w:val="000E2C76"/>
    <w:rsid w:val="000E42D5"/>
    <w:rsid w:val="000E4EF5"/>
    <w:rsid w:val="000E530D"/>
    <w:rsid w:val="000E6E2E"/>
    <w:rsid w:val="000E6F7E"/>
    <w:rsid w:val="000F329D"/>
    <w:rsid w:val="000F3B59"/>
    <w:rsid w:val="000F7FDB"/>
    <w:rsid w:val="001039EA"/>
    <w:rsid w:val="00105245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065A"/>
    <w:rsid w:val="00172DF9"/>
    <w:rsid w:val="00183D27"/>
    <w:rsid w:val="001864B6"/>
    <w:rsid w:val="00190D3E"/>
    <w:rsid w:val="001A028B"/>
    <w:rsid w:val="001A3C39"/>
    <w:rsid w:val="001A575E"/>
    <w:rsid w:val="001B0891"/>
    <w:rsid w:val="001B3AD7"/>
    <w:rsid w:val="001B5C35"/>
    <w:rsid w:val="001C1529"/>
    <w:rsid w:val="001C43AC"/>
    <w:rsid w:val="001C7787"/>
    <w:rsid w:val="001D00F9"/>
    <w:rsid w:val="001D1C82"/>
    <w:rsid w:val="001E306B"/>
    <w:rsid w:val="001E6223"/>
    <w:rsid w:val="001E6B00"/>
    <w:rsid w:val="001E7C6D"/>
    <w:rsid w:val="001F398D"/>
    <w:rsid w:val="001F57ED"/>
    <w:rsid w:val="001F5DE0"/>
    <w:rsid w:val="002000CC"/>
    <w:rsid w:val="002033C1"/>
    <w:rsid w:val="002037B7"/>
    <w:rsid w:val="002055C4"/>
    <w:rsid w:val="00207377"/>
    <w:rsid w:val="0021224E"/>
    <w:rsid w:val="00214202"/>
    <w:rsid w:val="00220B17"/>
    <w:rsid w:val="00222A40"/>
    <w:rsid w:val="00222F71"/>
    <w:rsid w:val="00225694"/>
    <w:rsid w:val="00231E90"/>
    <w:rsid w:val="00244430"/>
    <w:rsid w:val="00247D0E"/>
    <w:rsid w:val="0025027E"/>
    <w:rsid w:val="00252DBB"/>
    <w:rsid w:val="00265870"/>
    <w:rsid w:val="00266C87"/>
    <w:rsid w:val="002725A0"/>
    <w:rsid w:val="00272716"/>
    <w:rsid w:val="00272E59"/>
    <w:rsid w:val="00274679"/>
    <w:rsid w:val="00281447"/>
    <w:rsid w:val="00281580"/>
    <w:rsid w:val="002873E3"/>
    <w:rsid w:val="00290426"/>
    <w:rsid w:val="00291B0C"/>
    <w:rsid w:val="00294BA9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1233"/>
    <w:rsid w:val="00355742"/>
    <w:rsid w:val="00357444"/>
    <w:rsid w:val="00357A41"/>
    <w:rsid w:val="00360AA0"/>
    <w:rsid w:val="00361135"/>
    <w:rsid w:val="00362DA4"/>
    <w:rsid w:val="0036683F"/>
    <w:rsid w:val="00366DAB"/>
    <w:rsid w:val="00367356"/>
    <w:rsid w:val="00367904"/>
    <w:rsid w:val="00377FD3"/>
    <w:rsid w:val="003827FE"/>
    <w:rsid w:val="0038418E"/>
    <w:rsid w:val="003941E8"/>
    <w:rsid w:val="003A3D20"/>
    <w:rsid w:val="003A6DCB"/>
    <w:rsid w:val="003B560E"/>
    <w:rsid w:val="003B5F98"/>
    <w:rsid w:val="003B7317"/>
    <w:rsid w:val="003B7620"/>
    <w:rsid w:val="003C054B"/>
    <w:rsid w:val="003C21E7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0BB5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D2111"/>
    <w:rsid w:val="004E099E"/>
    <w:rsid w:val="004E24AE"/>
    <w:rsid w:val="004E38CB"/>
    <w:rsid w:val="004E5638"/>
    <w:rsid w:val="0050050B"/>
    <w:rsid w:val="0050747A"/>
    <w:rsid w:val="0052330E"/>
    <w:rsid w:val="00523599"/>
    <w:rsid w:val="005422C2"/>
    <w:rsid w:val="005459AC"/>
    <w:rsid w:val="00545A17"/>
    <w:rsid w:val="00546DDA"/>
    <w:rsid w:val="0055060B"/>
    <w:rsid w:val="0055329A"/>
    <w:rsid w:val="00557D3E"/>
    <w:rsid w:val="0056105B"/>
    <w:rsid w:val="00562E17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4C6D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07E10"/>
    <w:rsid w:val="00633466"/>
    <w:rsid w:val="006412B4"/>
    <w:rsid w:val="006431DF"/>
    <w:rsid w:val="00643287"/>
    <w:rsid w:val="00643F03"/>
    <w:rsid w:val="00646833"/>
    <w:rsid w:val="00653BB2"/>
    <w:rsid w:val="00654CD3"/>
    <w:rsid w:val="0066091E"/>
    <w:rsid w:val="00671B25"/>
    <w:rsid w:val="00673881"/>
    <w:rsid w:val="00676F68"/>
    <w:rsid w:val="0067706E"/>
    <w:rsid w:val="006816C9"/>
    <w:rsid w:val="0068519E"/>
    <w:rsid w:val="0069606C"/>
    <w:rsid w:val="006A0FE2"/>
    <w:rsid w:val="006B33A1"/>
    <w:rsid w:val="006B4A8A"/>
    <w:rsid w:val="006B50D8"/>
    <w:rsid w:val="006B6249"/>
    <w:rsid w:val="006B6CB9"/>
    <w:rsid w:val="006D0F4C"/>
    <w:rsid w:val="006D242B"/>
    <w:rsid w:val="006D7505"/>
    <w:rsid w:val="006E00A2"/>
    <w:rsid w:val="006E45D2"/>
    <w:rsid w:val="006E482D"/>
    <w:rsid w:val="006E5584"/>
    <w:rsid w:val="006F2B7C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32A"/>
    <w:rsid w:val="00736564"/>
    <w:rsid w:val="00736C9F"/>
    <w:rsid w:val="00741FDA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7A39"/>
    <w:rsid w:val="0078193C"/>
    <w:rsid w:val="0079139B"/>
    <w:rsid w:val="0079412D"/>
    <w:rsid w:val="007A1BC8"/>
    <w:rsid w:val="007A20E4"/>
    <w:rsid w:val="007B010E"/>
    <w:rsid w:val="007C4683"/>
    <w:rsid w:val="007C4DC9"/>
    <w:rsid w:val="007D0AF3"/>
    <w:rsid w:val="007D1CF5"/>
    <w:rsid w:val="007D1E44"/>
    <w:rsid w:val="007D7E1E"/>
    <w:rsid w:val="007E12F7"/>
    <w:rsid w:val="007E1FAB"/>
    <w:rsid w:val="007E2C7B"/>
    <w:rsid w:val="007E3158"/>
    <w:rsid w:val="007E39E4"/>
    <w:rsid w:val="007F1314"/>
    <w:rsid w:val="007F5A6D"/>
    <w:rsid w:val="00800A4D"/>
    <w:rsid w:val="008221CA"/>
    <w:rsid w:val="0083015F"/>
    <w:rsid w:val="00830E53"/>
    <w:rsid w:val="00833134"/>
    <w:rsid w:val="00833B9B"/>
    <w:rsid w:val="0083471A"/>
    <w:rsid w:val="008408BB"/>
    <w:rsid w:val="00843DC0"/>
    <w:rsid w:val="008440C0"/>
    <w:rsid w:val="00851F8B"/>
    <w:rsid w:val="00854BDB"/>
    <w:rsid w:val="00857A13"/>
    <w:rsid w:val="008600EF"/>
    <w:rsid w:val="00860796"/>
    <w:rsid w:val="0086499A"/>
    <w:rsid w:val="00870AD0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17DA"/>
    <w:rsid w:val="008D2B79"/>
    <w:rsid w:val="0090567E"/>
    <w:rsid w:val="00913A5E"/>
    <w:rsid w:val="00924B66"/>
    <w:rsid w:val="00926F1A"/>
    <w:rsid w:val="0093028D"/>
    <w:rsid w:val="00932CA2"/>
    <w:rsid w:val="009340D3"/>
    <w:rsid w:val="009365EA"/>
    <w:rsid w:val="00937A83"/>
    <w:rsid w:val="0094342D"/>
    <w:rsid w:val="009461F5"/>
    <w:rsid w:val="00953A2C"/>
    <w:rsid w:val="00953AAB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C7F57"/>
    <w:rsid w:val="009D0A10"/>
    <w:rsid w:val="009D3583"/>
    <w:rsid w:val="009D3CE4"/>
    <w:rsid w:val="009D5805"/>
    <w:rsid w:val="009D69A3"/>
    <w:rsid w:val="009E1874"/>
    <w:rsid w:val="009E6ACB"/>
    <w:rsid w:val="009F4ACC"/>
    <w:rsid w:val="009F5D38"/>
    <w:rsid w:val="009F7800"/>
    <w:rsid w:val="009F7E2D"/>
    <w:rsid w:val="00A00569"/>
    <w:rsid w:val="00A05FB1"/>
    <w:rsid w:val="00A109DC"/>
    <w:rsid w:val="00A13997"/>
    <w:rsid w:val="00A17588"/>
    <w:rsid w:val="00A21146"/>
    <w:rsid w:val="00A31D0E"/>
    <w:rsid w:val="00A32DEB"/>
    <w:rsid w:val="00A346FA"/>
    <w:rsid w:val="00A358C6"/>
    <w:rsid w:val="00A37721"/>
    <w:rsid w:val="00A37E1A"/>
    <w:rsid w:val="00A43568"/>
    <w:rsid w:val="00A47737"/>
    <w:rsid w:val="00A517AD"/>
    <w:rsid w:val="00A57B32"/>
    <w:rsid w:val="00A60E78"/>
    <w:rsid w:val="00A62CE1"/>
    <w:rsid w:val="00A67265"/>
    <w:rsid w:val="00A67396"/>
    <w:rsid w:val="00A722A9"/>
    <w:rsid w:val="00A74ED8"/>
    <w:rsid w:val="00A852CD"/>
    <w:rsid w:val="00A87E8F"/>
    <w:rsid w:val="00A96CA9"/>
    <w:rsid w:val="00A97EA5"/>
    <w:rsid w:val="00AA4AD8"/>
    <w:rsid w:val="00AA62BD"/>
    <w:rsid w:val="00AB2D2C"/>
    <w:rsid w:val="00AB6762"/>
    <w:rsid w:val="00AC089E"/>
    <w:rsid w:val="00AC2870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DC8"/>
    <w:rsid w:val="00B02F2A"/>
    <w:rsid w:val="00B13B69"/>
    <w:rsid w:val="00B140DC"/>
    <w:rsid w:val="00B150FB"/>
    <w:rsid w:val="00B23153"/>
    <w:rsid w:val="00B27D48"/>
    <w:rsid w:val="00B33CF5"/>
    <w:rsid w:val="00B366FA"/>
    <w:rsid w:val="00B36B90"/>
    <w:rsid w:val="00B430A4"/>
    <w:rsid w:val="00B43D51"/>
    <w:rsid w:val="00B476CE"/>
    <w:rsid w:val="00B50611"/>
    <w:rsid w:val="00B53434"/>
    <w:rsid w:val="00B572BF"/>
    <w:rsid w:val="00B61629"/>
    <w:rsid w:val="00B75AE6"/>
    <w:rsid w:val="00B763CD"/>
    <w:rsid w:val="00B8192A"/>
    <w:rsid w:val="00B851F4"/>
    <w:rsid w:val="00B86452"/>
    <w:rsid w:val="00B94E3D"/>
    <w:rsid w:val="00BA3BA0"/>
    <w:rsid w:val="00BA547B"/>
    <w:rsid w:val="00BB2313"/>
    <w:rsid w:val="00BB3ABA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E39E6"/>
    <w:rsid w:val="00BE72FB"/>
    <w:rsid w:val="00BF09FB"/>
    <w:rsid w:val="00BF0DD2"/>
    <w:rsid w:val="00C00837"/>
    <w:rsid w:val="00C00A6B"/>
    <w:rsid w:val="00C040D0"/>
    <w:rsid w:val="00C14FCF"/>
    <w:rsid w:val="00C1546C"/>
    <w:rsid w:val="00C21C51"/>
    <w:rsid w:val="00C22A83"/>
    <w:rsid w:val="00C2725A"/>
    <w:rsid w:val="00C279C5"/>
    <w:rsid w:val="00C279E0"/>
    <w:rsid w:val="00C32124"/>
    <w:rsid w:val="00C367F4"/>
    <w:rsid w:val="00C40B37"/>
    <w:rsid w:val="00C40DEE"/>
    <w:rsid w:val="00C445D7"/>
    <w:rsid w:val="00C45498"/>
    <w:rsid w:val="00C50BE0"/>
    <w:rsid w:val="00C613A3"/>
    <w:rsid w:val="00C63A96"/>
    <w:rsid w:val="00C6686B"/>
    <w:rsid w:val="00C72048"/>
    <w:rsid w:val="00C735DF"/>
    <w:rsid w:val="00C7515E"/>
    <w:rsid w:val="00C75727"/>
    <w:rsid w:val="00C76060"/>
    <w:rsid w:val="00C85D84"/>
    <w:rsid w:val="00C865B3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D67AF"/>
    <w:rsid w:val="00CE265E"/>
    <w:rsid w:val="00CE31CF"/>
    <w:rsid w:val="00CE3FD4"/>
    <w:rsid w:val="00CF56FE"/>
    <w:rsid w:val="00CF7452"/>
    <w:rsid w:val="00D029E1"/>
    <w:rsid w:val="00D10507"/>
    <w:rsid w:val="00D16DD8"/>
    <w:rsid w:val="00D17166"/>
    <w:rsid w:val="00D279E0"/>
    <w:rsid w:val="00D30ED3"/>
    <w:rsid w:val="00D33644"/>
    <w:rsid w:val="00D413EC"/>
    <w:rsid w:val="00D43CC1"/>
    <w:rsid w:val="00D4629E"/>
    <w:rsid w:val="00D61034"/>
    <w:rsid w:val="00D6743C"/>
    <w:rsid w:val="00D70237"/>
    <w:rsid w:val="00D70FCA"/>
    <w:rsid w:val="00D71F5A"/>
    <w:rsid w:val="00D73A60"/>
    <w:rsid w:val="00D75043"/>
    <w:rsid w:val="00D76D2E"/>
    <w:rsid w:val="00D77973"/>
    <w:rsid w:val="00D82B57"/>
    <w:rsid w:val="00D85BA5"/>
    <w:rsid w:val="00D86DB3"/>
    <w:rsid w:val="00D87DDC"/>
    <w:rsid w:val="00D91C60"/>
    <w:rsid w:val="00D93D8B"/>
    <w:rsid w:val="00D964E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2F1"/>
    <w:rsid w:val="00DD2B2F"/>
    <w:rsid w:val="00DE2012"/>
    <w:rsid w:val="00DE38BC"/>
    <w:rsid w:val="00DE4439"/>
    <w:rsid w:val="00DE73BD"/>
    <w:rsid w:val="00DE7639"/>
    <w:rsid w:val="00DF357C"/>
    <w:rsid w:val="00E05DEA"/>
    <w:rsid w:val="00E072EE"/>
    <w:rsid w:val="00E13958"/>
    <w:rsid w:val="00E13FBF"/>
    <w:rsid w:val="00E14B66"/>
    <w:rsid w:val="00E236D8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6BB8"/>
    <w:rsid w:val="00E87384"/>
    <w:rsid w:val="00E91BC3"/>
    <w:rsid w:val="00E93AAB"/>
    <w:rsid w:val="00EA206D"/>
    <w:rsid w:val="00EA221F"/>
    <w:rsid w:val="00EB2590"/>
    <w:rsid w:val="00EC5B03"/>
    <w:rsid w:val="00EC6B71"/>
    <w:rsid w:val="00EC7E37"/>
    <w:rsid w:val="00ED0001"/>
    <w:rsid w:val="00ED37C0"/>
    <w:rsid w:val="00ED49F1"/>
    <w:rsid w:val="00ED583A"/>
    <w:rsid w:val="00EE0D2B"/>
    <w:rsid w:val="00EE70EB"/>
    <w:rsid w:val="00EF6EB5"/>
    <w:rsid w:val="00F110D5"/>
    <w:rsid w:val="00F23214"/>
    <w:rsid w:val="00F2388E"/>
    <w:rsid w:val="00F2738D"/>
    <w:rsid w:val="00F31EBC"/>
    <w:rsid w:val="00F33649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2278"/>
    <w:rsid w:val="00F6665C"/>
    <w:rsid w:val="00F67D2B"/>
    <w:rsid w:val="00F711D0"/>
    <w:rsid w:val="00F756B5"/>
    <w:rsid w:val="00F77D03"/>
    <w:rsid w:val="00F80EE4"/>
    <w:rsid w:val="00F86025"/>
    <w:rsid w:val="00F862C0"/>
    <w:rsid w:val="00F862D9"/>
    <w:rsid w:val="00F91F2B"/>
    <w:rsid w:val="00F94378"/>
    <w:rsid w:val="00F94A76"/>
    <w:rsid w:val="00F95ABA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C8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294BA9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109D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109D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109D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109D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109D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294BA9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109D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109D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109D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109D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109D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veljače 2017.</izvorni_sadrzaj>
    <derivirana_varijabla naziv="DomainObject.DatumDonosenjaOdluke_1">8.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St-3330/2016-2</izvorni_sadrzaj>
    <derivirana_varijabla naziv="DomainObject.Oznaka_1">St-3330/2016-2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3330</izvorni_sadrzaj>
    <derivirana_varijabla naziv="DomainObject.Predmet.Broj_1">3330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travnja 2016.</izvorni_sadrzaj>
    <derivirana_varijabla naziv="DomainObject.Predmet.DatumOsnivanja_1">4.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12 Su-30/16 i 12 Su-19/16 od 1.4.2016.</izvorni_sadrzaj>
    <derivirana_varijabla naziv="DomainObject.Predmet.Opis_1">12 Su-30/16 i 12 Su-19/16 od 1.4.2016.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St-3330/2016</izvorni_sadrzaj>
    <derivirana_varijabla naziv="DomainObject.Predmet.OznakaBroj_1">St-3330/2016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SUPERČISTO d.o.o.</izvorni_sadrzaj>
    <derivirana_varijabla naziv="DomainObject.Predmet.ProtustrankaFormated_1">  SUPERČISTO d.o.o.</derivirana_varijabla>
  </DomainObject.Predmet.ProtustrankaFormated>
  <DomainObject.Predmet.ProtustrankaFormatedOIB>
    <izvorni_sadrzaj>  SUPERČISTO d.o.o., OIB 51389770759</izvorni_sadrzaj>
    <derivirana_varijabla naziv="DomainObject.Predmet.ProtustrankaFormatedOIB_1">  SUPERČISTO d.o.o., OIB 51389770759</derivirana_varijabla>
  </DomainObject.Predmet.ProtustrankaFormatedOIB>
  <DomainObject.Predmet.ProtustrankaFormatedWithAdress>
    <izvorni_sadrzaj> SUPERČISTO d.o.o., Požgaji 8, 10430 Molvice</izvorni_sadrzaj>
    <derivirana_varijabla naziv="DomainObject.Predmet.ProtustrankaFormatedWithAdress_1"> SUPERČISTO d.o.o., Požgaji 8, 10430 Molvice</derivirana_varijabla>
  </DomainObject.Predmet.ProtustrankaFormatedWithAdress>
  <DomainObject.Predmet.ProtustrankaFormatedWithAdressOIB>
    <izvorni_sadrzaj> SUPERČISTO d.o.o., OIB 51389770759, Požgaji 8, 10430 Molvice</izvorni_sadrzaj>
    <derivirana_varijabla naziv="DomainObject.Predmet.ProtustrankaFormatedWithAdressOIB_1"> SUPERČISTO d.o.o., OIB 51389770759, Požgaji 8, 10430 Molvice</derivirana_varijabla>
  </DomainObject.Predmet.ProtustrankaFormatedWithAdressOIB>
  <DomainObject.Predmet.ProtustrankaWithAdress>
    <izvorni_sadrzaj>SUPERČISTO d.o.o. Požgaji 8, 10430 Molvice</izvorni_sadrzaj>
    <derivirana_varijabla naziv="DomainObject.Predmet.ProtustrankaWithAdress_1">SUPERČISTO d.o.o. Požgaji 8, 10430 Molvice</derivirana_varijabla>
  </DomainObject.Predmet.ProtustrankaWithAdress>
  <DomainObject.Predmet.ProtustrankaWithAdressOIB>
    <izvorni_sadrzaj>SUPERČISTO d.o.o., OIB 51389770759, Požgaji 8, 10430 Molvice</izvorni_sadrzaj>
    <derivirana_varijabla naziv="DomainObject.Predmet.ProtustrankaWithAdressOIB_1">SUPERČISTO d.o.o., OIB 51389770759, Požgaji 8, 10430 Molvice</derivirana_varijabla>
  </DomainObject.Predmet.ProtustrankaWithAdressOIB>
  <DomainObject.Predmet.ProtustrankaNazivFormated>
    <izvorni_sadrzaj>SUPERČISTO d.o.o.</izvorni_sadrzaj>
    <derivirana_varijabla naziv="DomainObject.Predmet.ProtustrankaNazivFormated_1">SUPERČISTO d.o.o.</derivirana_varijabla>
  </DomainObject.Predmet.ProtustrankaNazivFormated>
  <DomainObject.Predmet.ProtustrankaNazivFormatedOIB>
    <izvorni_sadrzaj>SUPERČISTO d.o.o., OIB 51389770759</izvorni_sadrzaj>
    <derivirana_varijabla naziv="DomainObject.Predmet.ProtustrankaNazivFormatedOIB_1">SUPERČISTO d.o.o., OIB 51389770759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SUPERČISTO d.o.o.</item>
    </izvorni_sadrzaj>
    <derivirana_varijabla naziv="DomainObject.Predmet.ProtuStrankaListFormated_1">
      <item>SUPERČISTO d.o.o.</item>
    </derivirana_varijabla>
  </DomainObject.Predmet.ProtuStrankaListFormated>
  <DomainObject.Predmet.ProtuStrankaListFormatedOIB>
    <izvorni_sadrzaj>
      <item>SUPERČISTO d.o.o., OIB 51389770759</item>
    </izvorni_sadrzaj>
    <derivirana_varijabla naziv="DomainObject.Predmet.ProtuStrankaListFormatedOIB_1">
      <item>SUPERČISTO d.o.o., OIB 51389770759</item>
    </derivirana_varijabla>
  </DomainObject.Predmet.ProtuStrankaListFormatedOIB>
  <DomainObject.Predmet.ProtuStrankaListFormatedWithAdress>
    <izvorni_sadrzaj>
      <item>SUPERČISTO d.o.o., Požgaji 8, 10430 Molvice</item>
    </izvorni_sadrzaj>
    <derivirana_varijabla naziv="DomainObject.Predmet.ProtuStrankaListFormatedWithAdress_1">
      <item>SUPERČISTO d.o.o., Požgaji 8, 10430 Molvice</item>
    </derivirana_varijabla>
  </DomainObject.Predmet.ProtuStrankaListFormatedWithAdress>
  <DomainObject.Predmet.ProtuStrankaListFormatedWithAdressOIB>
    <izvorni_sadrzaj>
      <item>SUPERČISTO d.o.o., OIB 51389770759, Požgaji 8, 10430 Molvice</item>
    </izvorni_sadrzaj>
    <derivirana_varijabla naziv="DomainObject.Predmet.ProtuStrankaListFormatedWithAdressOIB_1">
      <item>SUPERČISTO d.o.o., OIB 51389770759, Požgaji 8, 10430 Molvice</item>
    </derivirana_varijabla>
  </DomainObject.Predmet.ProtuStrankaListFormatedWithAdressOIB>
  <DomainObject.Predmet.ProtuStrankaListNazivFormated>
    <izvorni_sadrzaj>
      <item>SUPERČISTO d.o.o.</item>
    </izvorni_sadrzaj>
    <derivirana_varijabla naziv="DomainObject.Predmet.ProtuStrankaListNazivFormated_1">
      <item>SUPERČISTO d.o.o.</item>
    </derivirana_varijabla>
  </DomainObject.Predmet.ProtuStrankaListNazivFormated>
  <DomainObject.Predmet.ProtuStrankaListNazivFormatedOIB>
    <izvorni_sadrzaj>
      <item>SUPERČISTO d.o.o., OIB 51389770759</item>
    </izvorni_sadrzaj>
    <derivirana_varijabla naziv="DomainObject.Predmet.ProtuStrankaListNazivFormatedOIB_1">
      <item>SUPERČISTO d.o.o., OIB 51389770759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veljače 2017.</izvorni_sadrzaj>
    <derivirana_varijabla naziv="DomainObject.Datum_1">8. veljače 2017.</derivirana_varijabla>
  </DomainObject.Datum>
  <DomainObject.PoslovniBrojDokumenta>
    <izvorni_sadrzaj>St-3330/2016-2</izvorni_sadrzaj>
    <derivirana_varijabla naziv="DomainObject.PoslovniBrojDokumenta_1">St-3330/2016-2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SUPERČISTO d.o.o.</izvorni_sadrzaj>
    <derivirana_varijabla naziv="DomainObject.Predmet.ProtustrankaIDrugi_1">SUPERČISTO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SUPERČISTO d.o.o., OIB 51389770759, Požgaji 8, 10430 Molvice</izvorni_sadrzaj>
    <derivirana_varijabla naziv="DomainObject.Predmet.ProtustrankaIDrugiAdressOIB_1">SUPERČISTO d.o.o., OIB 51389770759, Požgaji 8, 10430 Molvice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SUPERČISTO d.o.o.</item>
    </izvorni_sadrzaj>
    <derivirana_varijabla naziv="DomainObject.Predmet.SudioniciListNaziv_1">
      <item>FINA Regionalni centar Zagreb</item>
      <item>SUPERČISTO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SUPERČISTO d.o.o., OIB 51389770759, Požgaji 8,10430 Molvice</item>
    </izvorni_sadrzaj>
    <derivirana_varijabla naziv="DomainObject.Predmet.SudioniciListAdressOIB_1">
      <item>FINA Regionalni centar Zagreb, OIB 85821130368, Trg svibanjskih žrtava 1995. br. 1,10000 Zagreb</item>
      <item>SUPERČISTO d.o.o., OIB 51389770759, Požgaji 8,10430 Molvice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51389770759</item>
    </izvorni_sadrzaj>
    <derivirana_varijabla naziv="DomainObject.Predmet.SudioniciListNazivOIB_1">
      <item>, OIB 85821130368</item>
      <item>, OIB 51389770759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221</properties:Words>
  <properties:Characters>1087</properties:Characters>
  <properties:Lines>39</properties:Lines>
  <properties:Paragraphs>18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1309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2017-02-03T12:54:00Z</dcterms:created>
  <dc:creator>Korisnik</dc:creator>
  <cp:lastModifiedBy>Petra Čiček</cp:lastModifiedBy>
  <cp:lastPrinted>2017-02-08T13:15:00Z</cp:lastPrinted>
  <dcterms:modified xmlns:xsi="http://www.w3.org/2001/XMLSchema-instance" xsi:type="dcterms:W3CDTF">2017-02-08T13:15:00Z</dcterms:modified>
  <cp:revision>61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St-3330/2016-2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