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224E5" w14:paraId="60FFAD66" w14:textId="1985049D">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26C5E" w:rsidR="00026C5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224E5" w14:paraId="4BAC0F3A" w14:textId="2EC67242">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26C5E" w:rsidR="00026C5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224E5" w14:paraId="22D0F080" w14:textId="6E6FD94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26C5E" w:rsidR="00026C5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26C5E" w:rsidR="00026C5E">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000E43A6" w:rsidP="00610735" w:rsidRDefault="000E43A6" w14:paraId="312B5976" w14:textId="77777777">
      <w:pPr>
        <w:spacing w:after="0"/>
      </w:pPr>
    </w:p>
    <w:p w:rsidRPr="00176071" w:rsidR="00176071" w:rsidP="00610735" w:rsidRDefault="000E43A6" w14:paraId="6713C859" w14:textId="32353DA2">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26C5E" w:rsidR="00026C5E">
            <w:rPr>
              <w:rStyle w:val="eSPISCCParagraphDefaultFont"/>
              <w:rFonts w:eastAsiaTheme="minorHAnsi"/>
            </w:rPr>
            <w:t>Pp-10394/2026</w:t>
          </w:r>
        </w:sdtContent>
      </w:sdt>
      <w:r w:rsidR="00176071">
        <w:t xml:space="preserve">                                                        </w:t>
      </w:r>
    </w:p>
    <w:p w:rsidR="009E7DBB" w:rsidP="000F1677" w:rsidRDefault="00610735" w14:paraId="7CF9FF48" w14:textId="2AFB391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26C5E" w:rsidR="00026C5E">
            <w:rPr>
              <w:rStyle w:val="eSPISCCParagraphDefaultFont"/>
              <w:rFonts w:eastAsiaTheme="minorHAnsi"/>
            </w:rPr>
            <w:t xml:space="preserve">MILAN PROMET d.o.o. </w:t>
          </w:r>
        </w:sdtContent>
      </w:sdt>
      <w:r w:rsidR="00935B82">
        <w:t xml:space="preserve"> </w:t>
      </w:r>
    </w:p>
    <w:p w:rsidRPr="0041581F" w:rsidR="0041581F" w:rsidP="000F1677" w:rsidRDefault="009E7DBB" w14:paraId="1DC35E27" w14:textId="0E28F67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026C5E" w:rsidR="00026C5E">
            <w:rPr>
              <w:rStyle w:val="eSPISCCParagraphDefaultFont"/>
              <w:rFonts w:eastAsiaTheme="minorHAnsi"/>
            </w:rPr>
            <w:t>Milan Antić</w:t>
          </w:r>
        </w:sdtContent>
      </w:sdt>
      <w:r w:rsidR="00935B82">
        <w:rPr>
          <w:rFonts w:eastAsia="Calibri" w:cs="Times New Roman"/>
          <w:noProof/>
        </w:rPr>
        <w:t xml:space="preserve"> </w:t>
      </w:r>
    </w:p>
    <w:p w:rsidRPr="00610735" w:rsidR="00176071" w:rsidP="000F1677" w:rsidRDefault="00176071" w14:paraId="6AFFAE58" w14:textId="0383328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26C5E" w:rsidR="00026C5E">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026C5E" w:rsidR="00026C5E">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27ECBB2">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26C5E" w:rsidR="00026C5E">
            <w:rPr>
              <w:rStyle w:val="eSPISCCParagraphDefaultFont"/>
              <w:rFonts w:eastAsiaTheme="minorHAnsi"/>
            </w:rPr>
            <w:t>Milan Antić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26C5E" w:rsidR="00026C5E">
            <w:rPr>
              <w:rStyle w:val="eSPISCCParagraphDefaultFont"/>
              <w:rFonts w:eastAsiaTheme="minorHAnsi"/>
            </w:rPr>
            <w:t>25.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26C5E" w:rsidR="00026C5E">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26C5E" w:rsidR="00026C5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26C5E" w:rsidR="00026C5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26C5E" w:rsidR="00026C5E">
            <w:rPr>
              <w:rStyle w:val="eSPISCCParagraphDefaultFont"/>
              <w:rFonts w:eastAsiaTheme="minorHAnsi"/>
            </w:rPr>
            <w:t>312</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79582085">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026C5E" w:rsidR="00026C5E">
            <w:rPr>
              <w:rStyle w:val="eSPISCCParagraphDefaultFont"/>
              <w:rFonts w:eastAsiaTheme="minorHAnsi"/>
            </w:rPr>
            <w:t>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77A899E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26C5E" w:rsidR="00026C5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26C5E" w:rsidR="00026C5E">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224E5" w14:paraId="227DA01B" w14:textId="052FE50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26C5E" w:rsidR="00026C5E">
            <w:rPr>
              <w:rStyle w:val="eSPISCCParagraphDefaultFont"/>
              <w:rFonts w:eastAsiaTheme="minorHAnsi"/>
            </w:rPr>
            <w:t>Josipa Svetina</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224E5" w:rsidP="00537B78" w:rsidRDefault="00C224E5" w14:paraId="60D933DA" w14:textId="77777777">
      <w:r>
        <w:separator/>
      </w:r>
    </w:p>
  </w:endnote>
  <w:endnote w:type="continuationSeparator" w:id="0">
    <w:p w:rsidR="00C224E5" w:rsidP="00537B78" w:rsidRDefault="00C224E5" w14:paraId="30A7AE5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224E5" w:rsidP="00537B78" w:rsidRDefault="00C224E5" w14:paraId="2CA4216F" w14:textId="77777777">
      <w:r>
        <w:separator/>
      </w:r>
    </w:p>
  </w:footnote>
  <w:footnote w:type="continuationSeparator" w:id="0">
    <w:p w:rsidR="00C224E5" w:rsidP="00537B78" w:rsidRDefault="00C224E5" w14:paraId="28AF088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34DB5843">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26C5E" w:rsidR="00026C5E">
          <w:rPr>
            <w:rStyle w:val="eSPISCCParagraphDefaultFont"/>
          </w:rPr>
          <w:t>Pp-10394/2026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6C5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26CB"/>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24E5"/>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F208BC"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6C26CB"/>
    <w:rsid w:val="007C0B54"/>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208BC"/>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Savska cesta 124 - Milan promet d.o.o.</izvorni_sadrzaj>
    <derivirana_varijabla naziv="DomainObject.UcesnikSudskeRadnje.Adresa.UlicaIKBR_1">Savska cesta 124 - Milan promet d.o.o.</derivirana_varijabla>
  </DomainObject.UcesnikSudskeRadnje.Adresa.UlicaIKBR>
  <DomainObject.UcesnikSudskeRadnje.Naziv>
    <izvorni_sadrzaj>Milan Antić</izvorni_sadrzaj>
    <derivirana_varijabla naziv="DomainObject.UcesnikSudskeRadnje.Naziv_1">Milan Antić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10394</izvorni_sadrzaj>
    <derivirana_varijabla naziv="DomainObject.Predmet.Broj_1">10394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ožujka 1981.</izvorni_sadrzaj>
    <derivirana_varijabla naziv="DomainObject.Predmet.OkrivljenikFizickaOsoba.DatumRodjenja_1">4. ožujka 1981.</derivirana_varijabla>
  </DomainObject.Predmet.OkrivljenikFizickaOsoba.DatumRodjenja>
  <DomainObject.Predmet.OkrivljenikFizickaOsoba.DatumRodjenjaFormated>
    <izvorni_sadrzaj>4.3.1981.</izvorni_sadrzaj>
    <derivirana_varijabla naziv="DomainObject.Predmet.OkrivljenikFizickaOsoba.DatumRodjenjaFormated_1">4.3.1981.</derivirana_varijabla>
  </DomainObject.Predmet.OkrivljenikFizickaOsoba.DatumRodjenjaFormated>
  <DomainObject.Predmet.OkrivljenikFizickaOsoba.Ime>
    <izvorni_sadrzaj>Milan</izvorni_sadrzaj>
    <derivirana_varijabla naziv="DomainObject.Predmet.OkrivljenikFizickaOsoba.Ime_1">Milan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CETINJE</izvorni_sadrzaj>
    <derivirana_varijabla naziv="DomainObject.Predmet.OkrivljenikFizickaOsoba.MjestoRodjenja_1">CETINJE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Milan Antić</izvorni_sadrzaj>
    <derivirana_varijabla naziv="DomainObject.Predmet.OkrivljenikFizickaOsoba.Naziv_1">Milan Antić</derivirana_varijabla>
  </DomainObject.Predmet.OkrivljenikFizickaOsoba.Naziv>
  <DomainObject.Predmet.OkrivljenikFizickaOsoba.Prezime>
    <izvorni_sadrzaj>Antić</izvorni_sadrzaj>
    <derivirana_varijabla naziv="DomainObject.Predmet.OkrivljenikFizickaOsoba.Prezime_1">Antić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36858032929</izvorni_sadrzaj>
    <derivirana_varijabla naziv="DomainObject.Predmet.OkrivljenikFizickaOsoba.Oib_1">36858032929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Pp-10394/2026</izvorni_sadrzaj>
    <derivirana_varijabla naziv="DomainObject.Predmet.OznakaBroj_1">Pp-10394/2026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MILAN PROMET d.o.o.; Milan Antić</izvorni_sadrzaj>
    <derivirana_varijabla naziv="DomainObject.Predmet.ProtustrankaFormated_1">  MILAN PROMET d.o.o.; Milan Antić</derivirana_varijabla>
  </DomainObject.Predmet.ProtustrankaFormated>
  <DomainObject.Predmet.ProtustrankaFormatedOIB>
    <izvorni_sadrzaj>  MILAN PROMET d.o.o., OIB 12024630546; Milan Antić, OIB 36858032929</izvorni_sadrzaj>
    <derivirana_varijabla naziv="DomainObject.Predmet.ProtustrankaFormatedOIB_1">  MILAN PROMET d.o.o., OIB 12024630546; Milan Antić, OIB 36858032929</derivirana_varijabla>
  </DomainObject.Predmet.ProtustrankaFormatedOIB>
  <DomainObject.Predmet.ProtustrankaFormatedWithAdress>
    <izvorni_sadrzaj> MILAN PROMET d.o.o., Savska cesta 124, 10000 Zagreb; Milan Antić, Savska cesta 124 - Milan promet d.o.o., 10000 Zagreb</izvorni_sadrzaj>
    <derivirana_varijabla naziv="DomainObject.Predmet.ProtustrankaFormatedWithAdress_1"> MILAN PROMET d.o.o., Savska cesta 124, 10000 Zagreb; Milan Antić, Savska cesta 124 - Milan promet d.o.o., 10000 Zagreb</derivirana_varijabla>
  </DomainObject.Predmet.ProtustrankaFormatedWithAdress>
  <DomainObject.Predmet.ProtustrankaFormatedWithAdressOIB>
    <izvorni_sadrzaj> MILAN PROMET d.o.o., OIB 12024630546, Savska cesta 124, 10000 Zagreb; Milan Antić, OIB 36858032929, Savska cesta 124 - Milan promet d.o.o., 10000 Zagreb</izvorni_sadrzaj>
    <derivirana_varijabla naziv="DomainObject.Predmet.ProtustrankaFormatedWithAdressOIB_1"> MILAN PROMET d.o.o., OIB 12024630546, Savska cesta 124, 10000 Zagreb; Milan Antić, OIB 36858032929, Savska cesta 124 - Milan promet d.o.o., 10000 Zagreb</derivirana_varijabla>
  </DomainObject.Predmet.ProtustrankaFormatedWithAdressOIB>
  <DomainObject.Predmet.ProtustrankaWithAdress>
    <izvorni_sadrzaj>MILAN PROMET d.o.o. Savska cesta 124, 10000 Zagreb, Milan Antić Savska cesta 124 - Milan promet d.o.o., 10000 Zagreb</izvorni_sadrzaj>
    <derivirana_varijabla naziv="DomainObject.Predmet.ProtustrankaWithAdress_1">MILAN PROMET d.o.o. Savska cesta 124, 10000 Zagreb, Milan Antić Savska cesta 124 - Milan promet d.o.o., 10000 Zagreb</derivirana_varijabla>
  </DomainObject.Predmet.ProtustrankaWithAdress>
  <DomainObject.Predmet.ProtustrankaWithAdressOIB>
    <izvorni_sadrzaj>MILAN PROMET d.o.o., OIB 12024630546, Savska cesta 124, 10000 Zagreb, Milan Antić, OIB 36858032929, Savska cesta 124 - Milan promet d.o.o., 10000 Zagreb</izvorni_sadrzaj>
    <derivirana_varijabla naziv="DomainObject.Predmet.ProtustrankaWithAdressOIB_1">MILAN PROMET d.o.o., OIB 12024630546, Savska cesta 124, 10000 Zagreb, Milan Antić, OIB 36858032929, Savska cesta 124 - Milan promet d.o.o., 10000 Zagreb</derivirana_varijabla>
  </DomainObject.Predmet.ProtustrankaWithAdressOIB>
  <DomainObject.Predmet.ProtustrankaNazivFormated>
    <izvorni_sadrzaj>MILAN PROMET d.o.o.,Milan Antić</izvorni_sadrzaj>
    <derivirana_varijabla naziv="DomainObject.Predmet.ProtustrankaNazivFormated_1">Milan Antić</derivirana_varijabla>
    <derivirana_varijabla naziv="Padez">MILAN PROMET d.o.o.,Milan Antić</derivirana_varijabla>
  </DomainObject.Predmet.ProtustrankaNazivFormated>
  <DomainObject.Predmet.ProtustrankaNazivFormatedOIB>
    <izvorni_sadrzaj>MILAN PROMET d.o.o., OIB 12024630546,Milan Antić, OIB 36858032929</izvorni_sadrzaj>
    <derivirana_varijabla naziv="DomainObject.Predmet.ProtustrankaNazivFormatedOIB_1">MILAN PROMET d.o.o., OIB 12024630546,Milan Antić, OIB 36858032929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MILAN PROMET d.o.o.</item>
      <item>Milan Antić</item>
    </izvorni_sadrzaj>
    <derivirana_varijabla naziv="DomainObject.Predmet.ProtuStrankaListFormated_1">
      <item>MILAN PROMET d.o.o.</item>
      <item>Milan Antić</item>
    </derivirana_varijabla>
  </DomainObject.Predmet.ProtuStrankaListFormated>
  <DomainObject.Predmet.ProtuStrankaListFormatedOIB>
    <izvorni_sadrzaj>
      <item>MILAN PROMET d.o.o., OIB 12024630546</item>
      <item>Milan Antić, OIB 36858032929</item>
    </izvorni_sadrzaj>
    <derivirana_varijabla naziv="DomainObject.Predmet.ProtuStrankaListFormatedOIB_1">
      <item>MILAN PROMET d.o.o., OIB 12024630546</item>
      <item>Milan Antić, OIB 36858032929</item>
    </derivirana_varijabla>
  </DomainObject.Predmet.ProtuStrankaListFormatedOIB>
  <DomainObject.Predmet.ProtuStrankaListFormatedWithAdress>
    <izvorni_sadrzaj>
      <item>MILAN PROMET d.o.o., Savska cesta 124, 10000 Zagreb</item>
      <item>Milan Antić, Savska cesta 124 - Milan promet d.o.o., 10000 Zagreb</item>
    </izvorni_sadrzaj>
    <derivirana_varijabla naziv="DomainObject.Predmet.ProtuStrankaListFormatedWithAdress_1">
      <item>MILAN PROMET d.o.o., Savska cesta 124, 10000 Zagreb</item>
      <item>Milan Antić, Savska cesta 124 - Milan promet d.o.o., 10000 Zagreb</item>
    </derivirana_varijabla>
  </DomainObject.Predmet.ProtuStrankaListFormatedWithAdress>
  <DomainObject.Predmet.ProtuStrankaListFormatedWithAdressOIB>
    <izvorni_sadrzaj>
      <item>MILAN PROMET d.o.o., OIB 12024630546, Savska cesta 124, 10000 Zagreb</item>
      <item>Milan Antić, OIB 36858032929, Savska cesta 124 - Milan promet d.o.o., 10000 Zagreb</item>
    </izvorni_sadrzaj>
    <derivirana_varijabla naziv="DomainObject.Predmet.ProtuStrankaListFormatedWithAdressOIB_1">
      <item>MILAN PROMET d.o.o., OIB 12024630546, Savska cesta 124, 10000 Zagreb</item>
      <item>Milan Antić, OIB 36858032929, Savska cesta 124 - Milan promet d.o.o., 10000 Zagreb</item>
    </derivirana_varijabla>
  </DomainObject.Predmet.ProtuStrankaListFormatedWithAdressOIB>
  <DomainObject.Predmet.ProtuStrankaListNazivFormated>
    <izvorni_sadrzaj>
      <item>MILAN PROMET d.o.o.</item>
      <item>Milan Antić</item>
    </izvorni_sadrzaj>
    <derivirana_varijabla naziv="DomainObject.Predmet.ProtuStrankaListNazivFormated_1">
      <item>MILAN PROMET d.o.o.</item>
      <item>Milan Antić</item>
    </derivirana_varijabla>
  </DomainObject.Predmet.ProtuStrankaListNazivFormated>
  <DomainObject.Predmet.ProtuStrankaListNazivFormatedOIB>
    <izvorni_sadrzaj>
      <item>MILAN PROMET d.o.o., OIB 12024630546</item>
      <item>Milan Antić, OIB 36858032929</item>
    </izvorni_sadrzaj>
    <derivirana_varijabla naziv="DomainObject.Predmet.ProtuStrankaListNazivFormatedOIB_1">
      <item>MILAN PROMET d.o.o., OIB 12024630546</item>
      <item>Milan Antić, OIB 36858032929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MILAN PROMET d.o.o. i dr.</izvorni_sadrzaj>
    <derivirana_varijabla naziv="DomainObject.Predmet.ProtustrankaIDrugi_1">MILAN PROMET d.o.o.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MILAN PROMET d.o.o., OIB 12024630546, Savska cesta 124, 10000 Zagreb i dr.</izvorni_sadrzaj>
    <derivirana_varijabla naziv="DomainObject.Predmet.ProtustrankaIDrugiAdressOIB_1">MILAN PROMET d.o.o., OIB 12024630546, Savska cesta 124,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MILAN PROMET d.o.o.</item>
      <item>Milan Antić</item>
    </izvorni_sadrzaj>
    <derivirana_varijabla naziv="DomainObject.Predmet.SudioniciListNaziv_1">
      <item>HRVATSKO DRUŠTVO SKLADATELJA</item>
      <item>MILAN PROMET d.o.o.</item>
      <item>Milan Antić</item>
    </derivirana_varijabla>
    <derivirana_varijabla naziv="OstaliSudionici">
      <item>HRVATSKO DRUŠTVO SKLADATELJA</item>
      <item>MILAN PROMET d.o.o.</item>
      <item>Milan Antić</item>
    </derivirana_varijabla>
  </DomainObject.Predmet.SudioniciListNaziv>
  <DomainObject.Predmet.SudioniciListAdressOIB>
    <izvorni_sadrzaj>
      <item>HRVATSKO DRUŠTVO SKLADATELJA, OIB 56668956985, Heinzelova 62 A,10000 Zagreb</item>
      <item>MILAN PROMET d.o.o., OIB 12024630546, Savska cesta 124,10000 Zagreb</item>
      <item>Milan Antić, OIB 36858032929, Savska cesta 124 - Milan promet d.o.o.,10000 Zagreb</item>
    </izvorni_sadrzaj>
    <derivirana_varijabla naziv="DomainObject.Predmet.SudioniciListAdressOIB_1">
      <item>HRVATSKO DRUŠTVO SKLADATELJA, OIB 56668956985, Heinzelova 62 A,10000 Zagreb</item>
      <item>MILAN PROMET d.o.o., OIB 12024630546, Savska cesta 124,10000 Zagreb</item>
      <item>Milan Antić, OIB 36858032929, Savska cesta 124 - Milan promet d.o.o.,10000 Zagreb</item>
    </derivirana_varijabla>
  </DomainObject.Predmet.SudioniciListAdressOIB>
  <DomainObject.UcesnikSudskeRadnje.NazivFormated>
    <izvorni_sadrzaj>Milan Antić, OIB 36858032929, Savska cesta 124 - Milan promet d.o.o.,10000 Zagreb</izvorni_sadrzaj>
    <derivirana_varijabla naziv="DomainObject.UcesnikSudskeRadnje.NazivFormated_1">Milan Antić, OIB 36858032929, Savska cesta 124 - Milan promet d.o.o.,10000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12024630546</item>
      <item>, OIB 36858032929</item>
    </izvorni_sadrzaj>
    <derivirana_varijabla naziv="DomainObject.Predmet.SudioniciListNazivOIB_1">
      <item>, OIB 56668956985</item>
      <item>, OIB 12024630546</item>
      <item>, OIB 36858032929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MILAN PROMET d.o.o., OIB 12024630546, Savska cesta 124, 10000 Zagreb
2. Okrivljenik Milan Antić, OIB 36858032929, Savska cesta 124 - Milan promet d.o.o., 10000 Zagreb</izvorni_sadrzaj>
    <derivirana_varijabla naziv="DomainObject.UcesnikSudskeRadnje.SudskaRadnja.UcesniciObavijest_1">1. Okrivljenik MILAN PROMET d.o.o., OIB 12024630546, Savska cesta 124, 10000 Zagreb
2. Okrivljenik Milan Antić, OIB 36858032929, Savska cesta 124 - Milan promet d.o.o.,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MILAN PROMET d.o.o., Savska cesta 124, 10000 Zagreb, OIB: 12024630546</item>
      <item>Milan Antić, Savska cesta 124 - Milan promet d.o.o., 10000 Zagreb, OIB: 36858032929, rođen-a 04.03.1981., mjesto rođenja CETINJE</item>
    </izvorni_sadrzaj>
    <derivirana_varijabla naziv="DomainObject.Predmet.OkrivljenikAdresaMjestoRodjenjaList_1">
      <item>MILAN PROMET d.o.o., Savska cesta 124, 10000 Zagreb, OIB: 12024630546</item>
      <item>Milan Antić, Savska cesta 124 - Milan promet d.o.o., 10000 Zagreb, OIB: 36858032929, rođen-a 04.03.1981., mjesto rođenja CETINJE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MILAN PROMET d.o.o., MBS 081623055, Savska cesta 124, 10000 Zagreb</izvorni_sadrzaj>
    <derivirana_varijabla naziv="DomainObject.Predmet.OkrivljenikPravnaNazivAdresaMbs_1">MILAN PROMET d.o.o., MBS 081623055, Savska cesta 124, 10000 Zagreb</derivirana_varijabla>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358916-0001</izvorni_sadrzaj>
    <derivirana_varijabla naziv="DomainObject.PrviPodnesak.OznakaBrojPodnositelja_1">358916-0001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330</properties:Words>
  <properties:Characters>1919</properties:Characters>
  <properties:Lines>50</properties:Lines>
  <properties:Paragraphs>20</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2026-10-27T08:42:00Z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Milan Antić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