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430f34e" w14:paraId="430f34e" w:rsidRDefault="00A91D3B" w:rsidP="00A91D3B" w:rsidR="00A91D3B">
      <w:pPr>
        <w:tabs>
          <w:tab w:pos="709" w:val="left"/>
        </w:tabs>
        <w15:collapsed w:val="false"/>
        <w:rPr>
          <w:sz w:val="22"/>
          <w:szCs w:val="22"/>
        </w:rPr>
      </w:pPr>
      <w:bookmarkStart w:name="_GoBack" w:id="0"/>
      <w:bookmarkEnd w:id="0"/>
      <w:r>
        <w:rPr>
          <w:noProof/>
          <w:sz w:val="22"/>
          <w:szCs w:val="22"/>
        </w:rPr>
        <w:drawing>
          <wp:inline distR="0" distL="0" distB="0" distT="0">
            <wp:extent cy="965200" cx="723900"/>
            <wp:effectExtent b="6350" r="0" t="0" l="0"/>
            <wp:docPr name="Slika 1" id="1"/>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6">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965200" cx="723900"/>
                    </a:xfrm>
                    <a:prstGeom prst="rect">
                      <a:avLst/>
                    </a:prstGeom>
                    <a:noFill/>
                    <a:ln>
                      <a:noFill/>
                    </a:ln>
                  </pic:spPr>
                </pic:pic>
              </a:graphicData>
            </a:graphic>
          </wp:inline>
        </w:drawing>
      </w:r>
    </w:p>
    <w:p w:rsidRDefault="00A91D3B" w:rsidP="00A91D3B" w:rsidR="00A91D3B">
      <w:pPr>
        <w:tabs>
          <w:tab w:pos="709" w:val="left"/>
        </w:tabs>
        <w:rPr>
          <w:sz w:val="22"/>
          <w:szCs w:val="22"/>
        </w:rPr>
      </w:pPr>
    </w:p>
    <w:p w:rsidRDefault="00A91D3B" w:rsidP="00A91D3B" w:rsidR="00A91D3B">
      <w:pPr>
        <w:tabs>
          <w:tab w:pos="709" w:val="left"/>
        </w:tabs>
        <w:jc w:val="both"/>
        <w:rPr>
          <w:sz w:val="22"/>
          <w:szCs w:val="22"/>
        </w:rPr>
      </w:pPr>
      <w:r>
        <w:rPr>
          <w:sz w:val="22"/>
          <w:szCs w:val="22"/>
        </w:rPr>
        <w:t xml:space="preserve">     REPUBLIKA HRVATSKA</w:t>
      </w:r>
    </w:p>
    <w:p w:rsidRDefault="00A91D3B" w:rsidP="00A91D3B" w:rsidR="00A91D3B">
      <w:pPr>
        <w:tabs>
          <w:tab w:pos="709" w:val="left"/>
        </w:tabs>
        <w:jc w:val="both"/>
        <w:rPr>
          <w:sz w:val="22"/>
          <w:szCs w:val="22"/>
        </w:rPr>
      </w:pPr>
      <w:r>
        <w:rPr>
          <w:sz w:val="22"/>
          <w:szCs w:val="22"/>
        </w:rPr>
        <w:t xml:space="preserve">TRGOVAČKI SUD U Zagrebu </w:t>
      </w:r>
    </w:p>
    <w:p w:rsidRDefault="00A91D3B" w:rsidP="00A91D3B" w:rsidR="00A91D3B">
      <w:pPr>
        <w:tabs>
          <w:tab w:pos="709" w:val="left"/>
        </w:tabs>
        <w:jc w:val="both"/>
        <w:rPr>
          <w:sz w:val="22"/>
          <w:szCs w:val="22"/>
        </w:rPr>
      </w:pPr>
      <w:r>
        <w:rPr>
          <w:sz w:val="22"/>
          <w:szCs w:val="22"/>
        </w:rPr>
        <w:t xml:space="preserve">        Zagreb, Amruševa 2/II </w:t>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w:t>
      </w:r>
    </w:p>
    <w:p w:rsidRDefault="00A91D3B" w:rsidP="00A91D3B" w:rsidR="00A91D3B">
      <w:pPr>
        <w:tabs>
          <w:tab w:pos="709" w:val="left"/>
        </w:tabs>
        <w:jc w:val="right"/>
        <w:rPr>
          <w:sz w:val="22"/>
          <w:szCs w:val="22"/>
        </w:rPr>
      </w:pPr>
      <w:r>
        <w:rPr>
          <w:sz w:val="22"/>
          <w:szCs w:val="22"/>
        </w:rPr>
        <w:t>42. St-2758/2017</w:t>
      </w:r>
    </w:p>
    <w:p w:rsidRDefault="00A91D3B" w:rsidP="00A91D3B" w:rsidR="00A91D3B">
      <w:pPr>
        <w:tabs>
          <w:tab w:pos="709" w:val="left"/>
        </w:tabs>
        <w:jc w:val="right"/>
        <w:rPr>
          <w:sz w:val="22"/>
          <w:szCs w:val="22"/>
        </w:rPr>
      </w:pPr>
    </w:p>
    <w:p w:rsidRDefault="00A91D3B" w:rsidP="00A91D3B" w:rsidR="00A91D3B">
      <w:pPr>
        <w:tabs>
          <w:tab w:pos="709" w:val="left"/>
        </w:tabs>
        <w:jc w:val="both"/>
        <w:rPr>
          <w:sz w:val="22"/>
          <w:szCs w:val="22"/>
        </w:rPr>
      </w:pPr>
      <w:r>
        <w:rPr>
          <w:sz w:val="22"/>
          <w:szCs w:val="22"/>
        </w:rPr>
        <w:t xml:space="preserve"> </w:t>
      </w:r>
    </w:p>
    <w:p w:rsidRDefault="00A91D3B" w:rsidP="00A91D3B" w:rsidR="00A91D3B">
      <w:pPr>
        <w:tabs>
          <w:tab w:pos="709" w:val="left"/>
        </w:tabs>
        <w:jc w:val="center"/>
        <w:rPr>
          <w:sz w:val="22"/>
          <w:szCs w:val="22"/>
        </w:rPr>
      </w:pPr>
      <w:r>
        <w:rPr>
          <w:sz w:val="22"/>
          <w:szCs w:val="22"/>
        </w:rPr>
        <w:t>R E P U B L I K A   H R V A T S K A</w:t>
      </w:r>
    </w:p>
    <w:p w:rsidRDefault="00A91D3B" w:rsidP="00A91D3B" w:rsidR="00A91D3B">
      <w:pPr>
        <w:tabs>
          <w:tab w:pos="709" w:val="left"/>
        </w:tabs>
        <w:jc w:val="center"/>
        <w:rPr>
          <w:sz w:val="22"/>
          <w:szCs w:val="22"/>
        </w:rPr>
      </w:pPr>
    </w:p>
    <w:p w:rsidRDefault="00A91D3B" w:rsidP="00A91D3B" w:rsidR="00A91D3B">
      <w:pPr>
        <w:tabs>
          <w:tab w:pos="709" w:val="left"/>
        </w:tabs>
        <w:jc w:val="center"/>
        <w:rPr>
          <w:sz w:val="22"/>
          <w:szCs w:val="22"/>
        </w:rPr>
      </w:pPr>
      <w:r>
        <w:rPr>
          <w:sz w:val="22"/>
          <w:szCs w:val="22"/>
        </w:rPr>
        <w:t>R J E Š E N J E</w:t>
      </w:r>
    </w:p>
    <w:p w:rsidRDefault="00A91D3B" w:rsidP="00A91D3B" w:rsidR="00A91D3B">
      <w:pPr>
        <w:tabs>
          <w:tab w:pos="709" w:val="left"/>
        </w:tabs>
        <w:jc w:val="both"/>
        <w:rPr>
          <w:sz w:val="22"/>
          <w:szCs w:val="22"/>
        </w:rPr>
      </w:pPr>
    </w:p>
    <w:p w:rsidRDefault="00A91D3B" w:rsidP="00A91D3B" w:rsidR="00A91D3B">
      <w:pPr>
        <w:jc w:val="both"/>
        <w:rPr>
          <w:sz w:val="22"/>
          <w:szCs w:val="22"/>
        </w:rPr>
      </w:pPr>
      <w:r>
        <w:rPr>
          <w:sz w:val="22"/>
          <w:szCs w:val="22"/>
        </w:rPr>
        <w:t xml:space="preserve">  </w:t>
      </w:r>
      <w:r>
        <w:rPr>
          <w:sz w:val="22"/>
          <w:szCs w:val="22"/>
        </w:rPr>
        <w:tab/>
        <w:t xml:space="preserve">TRGOVAČKI SUD U ZAGREBU po sucu toga suda  Hrvoju Lukšiću, u stečajnom predmetu povodom zahtjeva FINANCIJSKE AGENCIJE, Regionalni centar Zagreb, Trg svibanjskih žrtava 1995 br. 1, OIB: 85821130368, za provedbu skraćenog stečajnog postupka nad dužnikom RR &amp; BS d.o.o. za promet veterinarskih lijekova, otrova II-IV skupine, proizvodnju, trgovinu, usluge, izvoz i uvoz u likvidaciji, Zaprešić, Tržna 1, OIB: 86122501298, koga zastupaju Vanja Peh i Jelena Batarelo, odvjetnici u Zajedničkom odvjetničkom uredu u Zagrebu, Zavrtnica 17, objekt 2, dana 6. travnja 2018.g.            </w:t>
      </w:r>
    </w:p>
    <w:p w:rsidRDefault="00A91D3B" w:rsidP="00A91D3B" w:rsidR="00A91D3B">
      <w:pPr>
        <w:tabs>
          <w:tab w:pos="709" w:val="left"/>
        </w:tabs>
        <w:jc w:val="both"/>
        <w:rPr>
          <w:sz w:val="22"/>
          <w:szCs w:val="22"/>
        </w:rPr>
      </w:pPr>
      <w:r>
        <w:rPr>
          <w:sz w:val="22"/>
          <w:szCs w:val="22"/>
        </w:rPr>
        <w:t xml:space="preserve">                                                                                                                                                                                    </w:t>
      </w:r>
    </w:p>
    <w:p w:rsidRDefault="00A91D3B" w:rsidP="00A91D3B" w:rsidR="00A91D3B">
      <w:pPr>
        <w:tabs>
          <w:tab w:pos="709" w:val="left"/>
        </w:tabs>
        <w:jc w:val="center"/>
        <w:rPr>
          <w:sz w:val="22"/>
          <w:szCs w:val="22"/>
        </w:rPr>
      </w:pPr>
      <w:r>
        <w:rPr>
          <w:sz w:val="22"/>
          <w:szCs w:val="22"/>
        </w:rPr>
        <w:t>r i j e š i o   j e</w:t>
      </w:r>
    </w:p>
    <w:p w:rsidRDefault="00A91D3B" w:rsidP="00A91D3B" w:rsidR="00A91D3B">
      <w:pPr>
        <w:tabs>
          <w:tab w:pos="709" w:val="left"/>
        </w:tabs>
        <w:jc w:val="center"/>
        <w:rPr>
          <w:sz w:val="22"/>
          <w:szCs w:val="22"/>
        </w:rPr>
      </w:pPr>
    </w:p>
    <w:p w:rsidRDefault="00A91D3B" w:rsidP="00A91D3B" w:rsidR="00A91D3B">
      <w:pPr>
        <w:ind w:firstLine="720"/>
        <w:jc w:val="both"/>
        <w:rPr>
          <w:sz w:val="22"/>
          <w:szCs w:val="22"/>
        </w:rPr>
      </w:pPr>
      <w:r>
        <w:rPr>
          <w:sz w:val="22"/>
          <w:szCs w:val="22"/>
        </w:rPr>
        <w:t>Obustavlja se skraćeni stečajni postupak nad dužnikom RR &amp; BS d.o.o. za promet veterinarskih lijekova, otrova II-IV skupine, proizvodnju, trgovinu, usluge, izvoz i uvoz u likvidaciji, Zaprešić, Tržna 1, OIB: 86122501298.</w:t>
      </w:r>
    </w:p>
    <w:p w:rsidRDefault="00A91D3B" w:rsidP="00A91D3B" w:rsidR="00A91D3B">
      <w:pPr>
        <w:jc w:val="both"/>
        <w:rPr>
          <w:sz w:val="22"/>
          <w:szCs w:val="22"/>
        </w:rPr>
      </w:pPr>
    </w:p>
    <w:p w:rsidRDefault="00A91D3B" w:rsidP="00A91D3B" w:rsidR="00A91D3B">
      <w:pPr>
        <w:jc w:val="center"/>
        <w:rPr>
          <w:sz w:val="22"/>
          <w:szCs w:val="22"/>
        </w:rPr>
      </w:pPr>
      <w:r>
        <w:rPr>
          <w:sz w:val="22"/>
          <w:szCs w:val="22"/>
        </w:rPr>
        <w:t>Obrazloženje</w:t>
      </w:r>
    </w:p>
    <w:p w:rsidRDefault="00A91D3B" w:rsidP="00A91D3B" w:rsidR="00A91D3B">
      <w:pPr>
        <w:jc w:val="center"/>
        <w:rPr>
          <w:sz w:val="22"/>
          <w:szCs w:val="22"/>
        </w:rPr>
      </w:pPr>
    </w:p>
    <w:p w:rsidRDefault="00A91D3B" w:rsidP="00A91D3B" w:rsidR="00A91D3B">
      <w:pPr>
        <w:jc w:val="both"/>
        <w:rPr>
          <w:sz w:val="22"/>
          <w:szCs w:val="22"/>
        </w:rPr>
      </w:pPr>
    </w:p>
    <w:p w:rsidRDefault="00A91D3B" w:rsidP="00A91D3B" w:rsidR="00A91D3B">
      <w:pPr>
        <w:ind w:firstLine="708"/>
        <w:jc w:val="both"/>
        <w:rPr>
          <w:sz w:val="22"/>
          <w:szCs w:val="22"/>
        </w:rPr>
      </w:pPr>
      <w:r>
        <w:rPr>
          <w:sz w:val="22"/>
          <w:szCs w:val="22"/>
        </w:rPr>
        <w:t>Zahtjev za provedbu skraćenog stečajnog postupka podnijela je Financijska agencija (FINA) sukladno odredbi čl. 429 st. 1 Stečajnog zakona (NN 71/15 – u daljnjem tekstu SZ).</w:t>
      </w:r>
    </w:p>
    <w:p w:rsidRDefault="00A91D3B" w:rsidP="00A91D3B" w:rsidR="00A91D3B">
      <w:pPr>
        <w:ind w:firstLine="708"/>
        <w:jc w:val="both"/>
        <w:rPr>
          <w:sz w:val="22"/>
          <w:szCs w:val="22"/>
        </w:rPr>
      </w:pPr>
      <w:r>
        <w:rPr>
          <w:sz w:val="22"/>
          <w:szCs w:val="22"/>
        </w:rPr>
        <w:t xml:space="preserve">Oglasom od 7. prosinca 2017.g. pozvane su osobe ovlaštene za zastupanje dužnika po zakonu dostaviti ovom sudu u roku od 15 dana javnobilježnički ovjerovljeni popis imovine i obveza dužnika sukladno čl. 430, 17 i 13 SZ, kao i dužnikovi vjerovnici sukladno čl. 430 i 431 SZ podnijeti u roku od 45 dana prijedlog za otvaranje stečajnog postupka nad dužnikom, te po pozivu suda predujmiti sredstva za namirenje troškova postupka uz upozorenje na pravne posljedice nepodnošenja prijedloga. </w:t>
      </w:r>
    </w:p>
    <w:p w:rsidRDefault="00A91D3B" w:rsidP="00A91D3B" w:rsidR="00A91D3B">
      <w:pPr>
        <w:ind w:firstLine="708"/>
        <w:jc w:val="both"/>
        <w:rPr>
          <w:sz w:val="22"/>
          <w:szCs w:val="22"/>
        </w:rPr>
      </w:pPr>
      <w:r>
        <w:rPr>
          <w:sz w:val="22"/>
          <w:szCs w:val="22"/>
        </w:rPr>
        <w:t xml:space="preserve">Osoba ovlaštena po zakonu za zastupanje dužnika dostavila je podnesak od 28. prosinca 2017.g. u kojem navodi da je prema očevidniku o redoslijedu plaćanja sa obračunatom kamatom vidljivo da je jedina osnova za naplatu koja je evidentirana u očevidniku, ona Zagrebačke banke d.d., Zagreb koja osnova potječe iz Ugovora o kreditu kojeg je dužnik zaključio sa Zagrebačkom bankom d.d. i koja je u istu svrhu upisala založno pravo na nekretninama u vlasništvu dužnika, pa će otvaranje i zaključenje stečajnog postupka samo otežati podmirenje vjerovnika koji ionako ima razlučno pravo na imovini dužnika. </w:t>
      </w:r>
    </w:p>
    <w:p w:rsidRDefault="00A91D3B" w:rsidP="00A91D3B" w:rsidR="00A91D3B">
      <w:pPr>
        <w:jc w:val="both"/>
        <w:rPr>
          <w:sz w:val="22"/>
          <w:szCs w:val="22"/>
        </w:rPr>
      </w:pPr>
      <w:r>
        <w:rPr>
          <w:sz w:val="22"/>
          <w:szCs w:val="22"/>
        </w:rPr>
        <w:tab/>
        <w:t xml:space="preserve">Podneskom od 02. siječnja 2018.g. vjerovnik ZAGREBAČKA BANKA DIONIČKO DRUŠTVO, Zagreb, Trg bana Josipa Jeličića 10, OIB: 92963223473, predložio je otvaranje stečajnog postupka nad dužnikom te uz  podnesak priložio Ugovor o hipotekarnom kreditu od 17. prosinca 2013.g., kao i izvadak iz poslovnih knjiga od dana 11. prosinca 2017.g. iz kojeg je razvidno da dospjelo dugovanje iznosi 276.604,97 kn koje se dalje uvećava za pripadajuću kamatu do naplate. </w:t>
      </w:r>
    </w:p>
    <w:p w:rsidRDefault="00A91D3B" w:rsidP="00A91D3B" w:rsidR="00A91D3B">
      <w:pPr>
        <w:tabs>
          <w:tab w:pos="1080" w:val="left"/>
          <w:tab w:pos="5940" w:val="left"/>
        </w:tabs>
        <w:jc w:val="center"/>
        <w:rPr>
          <w:sz w:val="22"/>
          <w:szCs w:val="22"/>
        </w:rPr>
      </w:pPr>
      <w:r>
        <w:rPr>
          <w:sz w:val="22"/>
          <w:szCs w:val="22"/>
        </w:rPr>
        <w:t>-   /   -</w:t>
      </w:r>
    </w:p>
    <w:p w:rsidRDefault="00A91D3B" w:rsidP="00A91D3B" w:rsidR="00A91D3B">
      <w:pPr>
        <w:tabs>
          <w:tab w:pos="1080" w:val="left"/>
          <w:tab w:pos="5940" w:val="left"/>
        </w:tabs>
        <w:rPr>
          <w:sz w:val="22"/>
          <w:szCs w:val="22"/>
        </w:rPr>
      </w:pPr>
    </w:p>
    <w:p w:rsidRDefault="00A91D3B" w:rsidP="00A91D3B" w:rsidR="00A91D3B">
      <w:pPr>
        <w:tabs>
          <w:tab w:pos="1080" w:val="left"/>
          <w:tab w:pos="5940" w:val="left"/>
        </w:tabs>
        <w:jc w:val="center"/>
        <w:rPr>
          <w:sz w:val="22"/>
          <w:szCs w:val="22"/>
        </w:rPr>
      </w:pPr>
      <w:r>
        <w:rPr>
          <w:sz w:val="22"/>
          <w:szCs w:val="22"/>
        </w:rPr>
        <w:t>-   2   -</w:t>
      </w:r>
    </w:p>
    <w:p w:rsidRDefault="00A91D3B" w:rsidP="00A91D3B" w:rsidR="00A91D3B">
      <w:pPr>
        <w:tabs>
          <w:tab w:pos="1080" w:val="left"/>
          <w:tab w:pos="5940" w:val="left"/>
        </w:tabs>
        <w:rPr>
          <w:sz w:val="22"/>
          <w:szCs w:val="22"/>
        </w:rPr>
      </w:pPr>
    </w:p>
    <w:p w:rsidRDefault="00A91D3B" w:rsidP="00A91D3B" w:rsidR="00A91D3B">
      <w:pPr>
        <w:tabs>
          <w:tab w:pos="1080" w:val="left"/>
          <w:tab w:pos="5940" w:val="left"/>
        </w:tabs>
        <w:jc w:val="both"/>
        <w:rPr>
          <w:sz w:val="22"/>
          <w:szCs w:val="22"/>
        </w:rPr>
      </w:pPr>
      <w:r>
        <w:rPr>
          <w:sz w:val="22"/>
          <w:szCs w:val="22"/>
        </w:rPr>
        <w:tab/>
      </w:r>
    </w:p>
    <w:tbl>
      <w:tblPr>
        <w:tblStyle w:val="Reetkatablice"/>
        <w:tblW w:type="auto" w:w="0"/>
        <w:tblInd w:type="dxa" w:w="6771"/>
        <w:tblBorders>
          <w:top w:space="0" w:sz="0" w:color="auto" w:val="none"/>
          <w:left w:space="0" w:sz="0" w:color="auto" w:val="none"/>
          <w:bottom w:space="0" w:sz="0" w:color="auto" w:val="none"/>
          <w:right w:space="0" w:sz="0" w:color="auto" w:val="none"/>
          <w:insideH w:space="0" w:sz="0" w:color="auto" w:val="none"/>
          <w:insideV w:space="0" w:sz="0" w:color="auto" w:val="none"/>
        </w:tblBorders>
        <w:tblLook w:val="04A0" w:noVBand="1" w:noHBand="0" w:lastColumn="0" w:firstColumn="1" w:lastRow="0" w:firstRow="1"/>
      </w:tblPr>
      <w:tblGrid>
        <w:gridCol w:w="2346"/>
      </w:tblGrid>
      <w:tr w:rsidTr="00A91D3B" w:rsidR="00A91D3B">
        <w:tc>
          <w:tcPr>
            <w:tcW w:type="dxa" w:w="2346"/>
          </w:tcPr>
          <w:p w:rsidRDefault="00A91D3B" w:rsidR="00A91D3B">
            <w:pPr>
              <w:tabs>
                <w:tab w:pos="709" w:val="left"/>
              </w:tabs>
              <w:jc w:val="right"/>
              <w:rPr>
                <w:sz w:val="22"/>
                <w:szCs w:val="22"/>
              </w:rPr>
            </w:pPr>
            <w:r>
              <w:rPr>
                <w:sz w:val="22"/>
                <w:szCs w:val="22"/>
              </w:rPr>
              <w:t>42. St-2758/2017</w:t>
            </w:r>
          </w:p>
          <w:p w:rsidRDefault="00A91D3B" w:rsidR="00A91D3B">
            <w:pPr>
              <w:tabs>
                <w:tab w:pos="1080" w:val="left"/>
                <w:tab w:pos="5940" w:val="left"/>
              </w:tabs>
              <w:jc w:val="right"/>
              <w:rPr>
                <w:sz w:val="22"/>
                <w:szCs w:val="22"/>
              </w:rPr>
            </w:pPr>
          </w:p>
        </w:tc>
      </w:tr>
    </w:tbl>
    <w:p w:rsidRDefault="00A91D3B" w:rsidP="00A91D3B" w:rsidR="00A91D3B">
      <w:pPr>
        <w:ind w:firstLine="705"/>
        <w:jc w:val="both"/>
        <w:rPr>
          <w:sz w:val="22"/>
          <w:szCs w:val="22"/>
        </w:rPr>
      </w:pPr>
      <w:r>
        <w:rPr>
          <w:sz w:val="22"/>
          <w:szCs w:val="22"/>
        </w:rPr>
        <w:tab/>
      </w:r>
    </w:p>
    <w:p w:rsidRDefault="00A91D3B" w:rsidP="00A91D3B" w:rsidR="00A91D3B">
      <w:pPr>
        <w:ind w:firstLine="705"/>
        <w:jc w:val="both"/>
        <w:rPr>
          <w:color w:val="000000"/>
          <w:sz w:val="22"/>
          <w:szCs w:val="22"/>
        </w:rPr>
      </w:pPr>
      <w:r>
        <w:rPr>
          <w:color w:val="000000"/>
          <w:sz w:val="22"/>
          <w:szCs w:val="22"/>
        </w:rPr>
        <w:t>Kako time proizlazi da nisu ispunjeni uvjeti za vođenje skraćenog stečajnog postupka koji u konačnosti završava otvaranjem i istovremenim zaključenjem skraćenog stečajnog postupka temeljem odredbe čl. 431. SZ-a, već su ispunjeni uvjeti za otvaranje redovnog stečajnog postupka u kojem će se unovčiti imovina dužnika i njome namiriti dužnikovi vjerovnici, to je odlučeno kao u izreci ovog rješenja temeljem odredba čl. 433. SZ-a.</w:t>
      </w:r>
    </w:p>
    <w:p w:rsidRDefault="00A91D3B" w:rsidP="00A91D3B" w:rsidR="00A91D3B">
      <w:pPr>
        <w:ind w:firstLine="705"/>
        <w:jc w:val="both"/>
        <w:rPr>
          <w:color w:val="000000"/>
          <w:sz w:val="22"/>
          <w:szCs w:val="22"/>
        </w:rPr>
      </w:pPr>
      <w:r>
        <w:rPr>
          <w:color w:val="000000"/>
          <w:sz w:val="22"/>
          <w:szCs w:val="22"/>
        </w:rPr>
        <w:tab/>
        <w:t xml:space="preserve">Nakon pravomoćnosti ovog rješenja, posebnim će se rješenjem odlučiti hoće li se nad gore navedenim dužnikom pokrenuti prethodni postupak ili će se rješenjem odmah otvoriti redovni stečajni postupak (čl. 433 SZ-a). </w:t>
      </w:r>
    </w:p>
    <w:p w:rsidRDefault="00A91D3B" w:rsidP="00A91D3B" w:rsidR="00A91D3B">
      <w:pPr>
        <w:jc w:val="both"/>
        <w:rPr>
          <w:sz w:val="22"/>
          <w:szCs w:val="22"/>
        </w:rPr>
      </w:pPr>
    </w:p>
    <w:p w:rsidRDefault="00A91D3B" w:rsidP="00A91D3B" w:rsidR="00A91D3B">
      <w:pPr>
        <w:tabs>
          <w:tab w:pos="709" w:val="left"/>
        </w:tabs>
        <w:jc w:val="center"/>
        <w:rPr>
          <w:sz w:val="22"/>
          <w:szCs w:val="22"/>
        </w:rPr>
      </w:pPr>
      <w:r>
        <w:rPr>
          <w:sz w:val="22"/>
          <w:szCs w:val="22"/>
        </w:rPr>
        <w:t>U Zagrebu,  6. travnja 2018.g.</w:t>
      </w:r>
    </w:p>
    <w:p w:rsidRDefault="00A91D3B" w:rsidP="00A91D3B" w:rsidR="00A91D3B">
      <w:pPr>
        <w:tabs>
          <w:tab w:pos="709" w:val="left"/>
        </w:tabs>
        <w:rPr>
          <w:sz w:val="22"/>
          <w:szCs w:val="22"/>
        </w:rPr>
      </w:pPr>
    </w:p>
    <w:p w:rsidRDefault="00A91D3B" w:rsidP="00A91D3B" w:rsidR="00A91D3B">
      <w:pPr>
        <w:tabs>
          <w:tab w:pos="709" w:val="left"/>
        </w:tabs>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S U D A C:</w:t>
      </w:r>
    </w:p>
    <w:p w:rsidRDefault="00A91D3B" w:rsidP="00A91D3B" w:rsidR="00A91D3B">
      <w:pPr>
        <w:tabs>
          <w:tab w:pos="709" w:val="left"/>
        </w:tabs>
        <w:rPr>
          <w:sz w:val="22"/>
          <w:szCs w:val="22"/>
        </w:rPr>
      </w:pPr>
    </w:p>
    <w:p w:rsidRDefault="00A91D3B" w:rsidP="00A91D3B" w:rsidR="00A91D3B">
      <w:pPr>
        <w:tabs>
          <w:tab w:pos="709" w:val="left"/>
        </w:tabs>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Hrvoje Lukšić,v.r.</w:t>
      </w:r>
    </w:p>
    <w:p w:rsidRDefault="00A91D3B" w:rsidP="00A91D3B" w:rsidR="00A91D3B">
      <w:pPr>
        <w:tabs>
          <w:tab w:pos="709" w:val="left"/>
        </w:tabs>
        <w:rPr>
          <w:sz w:val="22"/>
          <w:szCs w:val="22"/>
        </w:rPr>
      </w:pPr>
    </w:p>
    <w:p w:rsidRDefault="00A91D3B" w:rsidP="00A91D3B" w:rsidR="00A91D3B">
      <w:pPr>
        <w:rPr>
          <w:sz w:val="20"/>
          <w:szCs w:val="20"/>
        </w:rPr>
      </w:pPr>
      <w:r>
        <w:rPr>
          <w:sz w:val="20"/>
          <w:szCs w:val="20"/>
        </w:rPr>
        <w:t xml:space="preserve">POUKA O PRAVNOM LIJEKU: </w:t>
      </w:r>
    </w:p>
    <w:p w:rsidRDefault="00A91D3B" w:rsidP="00A91D3B" w:rsidR="00A91D3B">
      <w:pPr>
        <w:jc w:val="both"/>
        <w:rPr>
          <w:sz w:val="20"/>
          <w:szCs w:val="20"/>
        </w:rPr>
      </w:pPr>
      <w:r>
        <w:rPr>
          <w:sz w:val="20"/>
          <w:szCs w:val="20"/>
        </w:rPr>
        <w:t>Protiv ovog rješenja, nezadovoljna stranka može uložiti žalbu Visokom trgovačkom sudu Republike Hrvatske u roku od 8 dana po primitku rješenja, a ulaže se putem ovog Suda u 2 primjerka za Sud i po 1 za svaku protivnu stranku.</w:t>
      </w:r>
    </w:p>
    <w:p w:rsidRDefault="00A91D3B" w:rsidP="00A91D3B" w:rsidR="00A91D3B">
      <w:pPr>
        <w:jc w:val="both"/>
        <w:rPr>
          <w:sz w:val="20"/>
          <w:szCs w:val="20"/>
        </w:rPr>
      </w:pPr>
    </w:p>
    <w:p w:rsidRDefault="00A91D3B" w:rsidP="00A91D3B" w:rsidR="00A91D3B">
      <w:pPr>
        <w:rPr>
          <w:sz w:val="22"/>
          <w:szCs w:val="22"/>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2"/>
          <w:szCs w:val="22"/>
        </w:rPr>
        <w:t>Za točnost otpravka</w:t>
      </w:r>
    </w:p>
    <w:p w:rsidRDefault="00A91D3B" w:rsidP="00A91D3B" w:rsidR="00A91D3B">
      <w:pPr>
        <w:pStyle w:val="Tijeloteksta"/>
        <w:tabs>
          <w:tab w:pos="700" w:val="left"/>
        </w:tabs>
        <w:ind w:right="278"/>
        <w:rPr>
          <w:rFonts w:hAnsi="Times New Roman" w:ascii="Times New Roman"/>
          <w:sz w:val="22"/>
          <w:szCs w:val="22"/>
        </w:rPr>
      </w:pPr>
      <w:r>
        <w:rPr>
          <w:rFonts w:hAnsi="Times New Roman" w:ascii="Times New Roman"/>
          <w:sz w:val="22"/>
          <w:szCs w:val="22"/>
        </w:rPr>
        <w:tab/>
      </w:r>
      <w:r>
        <w:rPr>
          <w:rFonts w:hAnsi="Times New Roman" w:ascii="Times New Roman"/>
          <w:sz w:val="22"/>
          <w:szCs w:val="22"/>
        </w:rPr>
        <w:tab/>
      </w:r>
      <w:r>
        <w:rPr>
          <w:rFonts w:hAnsi="Times New Roman" w:ascii="Times New Roman"/>
          <w:sz w:val="22"/>
          <w:szCs w:val="22"/>
        </w:rPr>
        <w:tab/>
      </w:r>
      <w:r>
        <w:rPr>
          <w:rFonts w:hAnsi="Times New Roman" w:ascii="Times New Roman"/>
          <w:sz w:val="22"/>
          <w:szCs w:val="22"/>
        </w:rPr>
        <w:tab/>
      </w:r>
      <w:r>
        <w:rPr>
          <w:rFonts w:hAnsi="Times New Roman" w:ascii="Times New Roman"/>
          <w:sz w:val="22"/>
          <w:szCs w:val="22"/>
        </w:rPr>
        <w:tab/>
      </w:r>
      <w:r>
        <w:rPr>
          <w:rFonts w:hAnsi="Times New Roman" w:ascii="Times New Roman"/>
          <w:sz w:val="22"/>
          <w:szCs w:val="22"/>
        </w:rPr>
        <w:tab/>
      </w:r>
      <w:r>
        <w:rPr>
          <w:rFonts w:hAnsi="Times New Roman" w:ascii="Times New Roman"/>
          <w:sz w:val="22"/>
          <w:szCs w:val="22"/>
        </w:rPr>
        <w:tab/>
      </w:r>
      <w:r>
        <w:rPr>
          <w:rFonts w:hAnsi="Times New Roman" w:ascii="Times New Roman"/>
          <w:sz w:val="22"/>
          <w:szCs w:val="22"/>
        </w:rPr>
        <w:tab/>
      </w:r>
      <w:r>
        <w:rPr>
          <w:rFonts w:hAnsi="Times New Roman" w:ascii="Times New Roman"/>
          <w:sz w:val="22"/>
          <w:szCs w:val="22"/>
        </w:rPr>
        <w:tab/>
      </w:r>
      <w:r>
        <w:rPr>
          <w:rFonts w:hAnsi="Times New Roman" w:ascii="Times New Roman"/>
          <w:sz w:val="22"/>
          <w:szCs w:val="22"/>
        </w:rPr>
        <w:tab/>
        <w:t>Koviljka Brkić</w:t>
      </w:r>
    </w:p>
    <w:p w:rsidRDefault="00A91D3B" w:rsidP="00A91D3B" w:rsidR="00A91D3B">
      <w:pPr>
        <w:jc w:val="both"/>
        <w:rPr>
          <w:sz w:val="20"/>
          <w:szCs w:val="20"/>
        </w:rPr>
      </w:pPr>
    </w:p>
    <w:p w:rsidRDefault="00A91D3B" w:rsidP="00A91D3B" w:rsidR="00A91D3B">
      <w:pPr>
        <w:jc w:val="both"/>
        <w:rPr>
          <w:sz w:val="20"/>
          <w:szCs w:val="20"/>
        </w:rPr>
      </w:pPr>
    </w:p>
    <w:p w:rsidRDefault="003B1491" w:rsidP="006D671C" w:rsidR="003B1491" w:rsidRPr="006D671C"/>
    <w:sectPr w:rsidSect="000068B8" w:rsidR="003B1491" w:rsidRPr="006D671C">
      <w:pgSz w:h="16838" w:w="11906"/>
      <w:pgMar w:gutter="0" w:footer="720" w:header="720" w:left="1701" w:bottom="1440" w:right="1304" w:top="1440"/>
      <w:cols w:space="708"/>
      <w:titlePg/>
      <w:docGrid w:linePitch="360"/>
    </w:sectPr>
  </w:body>
</w:document>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Calibri">
    <w:panose1 w:val="020F0502020204030204"/>
    <w:charset w:val="EE"/>
    <w:family w:val="swiss"/>
    <w:pitch w:val="variable"/>
    <w:sig w:csb1="00000000" w:csb0="0000019F" w:usb3="00000000" w:usb2="00000001" w:usb1="4000ACFF" w:usb0="E00002FF"/>
  </w:font>
  <w:font w:name="Times New Roman">
    <w:panose1 w:val="02020603050405020304"/>
    <w:charset w:val="EE"/>
    <w:family w:val="roman"/>
    <w:pitch w:val="variable"/>
    <w:sig w:csb1="00000000" w:csb0="000001FF" w:usb3="00000000" w:usb2="00000009" w:usb1="C0007841" w:usb0="E0002AFF"/>
  </w:font>
  <w:font w:name="Arial Narrow">
    <w:panose1 w:val="020B0606020202030204"/>
    <w:charset w:val="EE"/>
    <w:family w:val="swiss"/>
    <w:pitch w:val="variable"/>
    <w:sig w:csb1="00000000" w:csb0="0000009F" w:usb3="00000000" w:usb2="00000000" w:usb1="00000800" w:usb0="00000287"/>
  </w:font>
  <w:font w:name="Tahoma">
    <w:panose1 w:val="020B0604030504040204"/>
    <w:charset w:val="EE"/>
    <w:family w:val="swiss"/>
    <w:pitch w:val="variable"/>
    <w:sig w:csb1="00000000" w:csb0="000101FF" w:usb3="00000000" w:usb2="00000029" w:usb1="C000605B" w:usb0="E1002EFF"/>
  </w:font>
  <w:font w:name="Cambria">
    <w:panose1 w:val="02040503050406030204"/>
    <w:charset w:val="EE"/>
    <w:family w:val="roman"/>
    <w:pitch w:val="variable"/>
    <w:sig w:csb1="00000000" w:csb0="0000019F" w:usb3="00000000" w:usb2="00000000" w:usb1="400004FF" w:usb0="E00002FF"/>
  </w:font>
</w:fonts>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50"/>
  <w:attachedTemplate r:id="rId1"/>
  <w:defaultTabStop w:val="708"/>
  <w:hyphenationZone w:val="425"/>
  <w:characterSpacingControl w:val="doNotCompress"/>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6F101B"/>
    <w:rsid w:val="0000243C"/>
    <w:rsid w:val="00016B44"/>
    <w:rsid w:val="000724F0"/>
    <w:rsid w:val="00074EB8"/>
    <w:rsid w:val="00082D9F"/>
    <w:rsid w:val="000911C4"/>
    <w:rsid w:val="00093CF5"/>
    <w:rsid w:val="00097CC5"/>
    <w:rsid w:val="000F7D02"/>
    <w:rsid w:val="00104331"/>
    <w:rsid w:val="0013433E"/>
    <w:rsid w:val="00141A99"/>
    <w:rsid w:val="001631AC"/>
    <w:rsid w:val="001879E0"/>
    <w:rsid w:val="001D4FDF"/>
    <w:rsid w:val="00211BEB"/>
    <w:rsid w:val="0025770B"/>
    <w:rsid w:val="0026501D"/>
    <w:rsid w:val="00271155"/>
    <w:rsid w:val="002765BA"/>
    <w:rsid w:val="00286F5C"/>
    <w:rsid w:val="003110BC"/>
    <w:rsid w:val="003145F0"/>
    <w:rsid w:val="0038498A"/>
    <w:rsid w:val="003B1491"/>
    <w:rsid w:val="003D08AD"/>
    <w:rsid w:val="00404AE2"/>
    <w:rsid w:val="004178F8"/>
    <w:rsid w:val="004243CB"/>
    <w:rsid w:val="0044364C"/>
    <w:rsid w:val="00446BB9"/>
    <w:rsid w:val="00465E83"/>
    <w:rsid w:val="00475FE0"/>
    <w:rsid w:val="0047787C"/>
    <w:rsid w:val="00487EA7"/>
    <w:rsid w:val="00490405"/>
    <w:rsid w:val="004A6038"/>
    <w:rsid w:val="004C0377"/>
    <w:rsid w:val="004C0AEB"/>
    <w:rsid w:val="004F1861"/>
    <w:rsid w:val="004F23A5"/>
    <w:rsid w:val="00506945"/>
    <w:rsid w:val="0051075F"/>
    <w:rsid w:val="005160FC"/>
    <w:rsid w:val="00520618"/>
    <w:rsid w:val="00520801"/>
    <w:rsid w:val="005325C8"/>
    <w:rsid w:val="00563A91"/>
    <w:rsid w:val="00586A04"/>
    <w:rsid w:val="005A3A84"/>
    <w:rsid w:val="005E7832"/>
    <w:rsid w:val="00617091"/>
    <w:rsid w:val="00657DDD"/>
    <w:rsid w:val="00661936"/>
    <w:rsid w:val="006908D6"/>
    <w:rsid w:val="00692FD4"/>
    <w:rsid w:val="00695740"/>
    <w:rsid w:val="006A0D67"/>
    <w:rsid w:val="006C4CA9"/>
    <w:rsid w:val="006D101E"/>
    <w:rsid w:val="006D2CC4"/>
    <w:rsid w:val="006D671C"/>
    <w:rsid w:val="006F0D4C"/>
    <w:rsid w:val="006F101B"/>
    <w:rsid w:val="0070706E"/>
    <w:rsid w:val="00716A3E"/>
    <w:rsid w:val="00716A47"/>
    <w:rsid w:val="00730C98"/>
    <w:rsid w:val="007361BE"/>
    <w:rsid w:val="00747E80"/>
    <w:rsid w:val="007959F3"/>
    <w:rsid w:val="007C2110"/>
    <w:rsid w:val="007C7205"/>
    <w:rsid w:val="007D1DBA"/>
    <w:rsid w:val="007E74B9"/>
    <w:rsid w:val="007F4D5B"/>
    <w:rsid w:val="007F5FBF"/>
    <w:rsid w:val="008144E2"/>
    <w:rsid w:val="00816E61"/>
    <w:rsid w:val="0084281A"/>
    <w:rsid w:val="008C1E6C"/>
    <w:rsid w:val="008C2470"/>
    <w:rsid w:val="008C2AD5"/>
    <w:rsid w:val="008E5F87"/>
    <w:rsid w:val="008F5575"/>
    <w:rsid w:val="00914693"/>
    <w:rsid w:val="00960A57"/>
    <w:rsid w:val="00964461"/>
    <w:rsid w:val="00974B33"/>
    <w:rsid w:val="0099013D"/>
    <w:rsid w:val="009A445C"/>
    <w:rsid w:val="009B6BEA"/>
    <w:rsid w:val="009E0B44"/>
    <w:rsid w:val="009E6A3C"/>
    <w:rsid w:val="009E778F"/>
    <w:rsid w:val="00A216AB"/>
    <w:rsid w:val="00A27495"/>
    <w:rsid w:val="00A43359"/>
    <w:rsid w:val="00A625C2"/>
    <w:rsid w:val="00A72D8D"/>
    <w:rsid w:val="00A91D3B"/>
    <w:rsid w:val="00A97C71"/>
    <w:rsid w:val="00AE4BF1"/>
    <w:rsid w:val="00B079EF"/>
    <w:rsid w:val="00B11247"/>
    <w:rsid w:val="00B526A0"/>
    <w:rsid w:val="00BA71FA"/>
    <w:rsid w:val="00BE022F"/>
    <w:rsid w:val="00BE41BC"/>
    <w:rsid w:val="00BF5CA9"/>
    <w:rsid w:val="00C023EB"/>
    <w:rsid w:val="00C03AEF"/>
    <w:rsid w:val="00C0509A"/>
    <w:rsid w:val="00C11325"/>
    <w:rsid w:val="00C20248"/>
    <w:rsid w:val="00C42CD5"/>
    <w:rsid w:val="00C80701"/>
    <w:rsid w:val="00C8148B"/>
    <w:rsid w:val="00C90FBD"/>
    <w:rsid w:val="00D04F91"/>
    <w:rsid w:val="00D16727"/>
    <w:rsid w:val="00D278AD"/>
    <w:rsid w:val="00D32155"/>
    <w:rsid w:val="00D63468"/>
    <w:rsid w:val="00D65668"/>
    <w:rsid w:val="00DA0D4C"/>
    <w:rsid w:val="00DC089A"/>
    <w:rsid w:val="00DD70F8"/>
    <w:rsid w:val="00DF3B7D"/>
    <w:rsid w:val="00DF3E5D"/>
    <w:rsid w:val="00DF649C"/>
    <w:rsid w:val="00E212AC"/>
    <w:rsid w:val="00E419F4"/>
    <w:rsid w:val="00E57822"/>
    <w:rsid w:val="00E832E2"/>
    <w:rsid w:val="00EA3B6E"/>
    <w:rsid w:val="00EC3E96"/>
    <w:rsid w:val="00EE725C"/>
    <w:rsid w:val="00EF71D3"/>
    <w:rsid w:val="00F442BA"/>
    <w:rsid w:val="00F54F8B"/>
    <w:rsid w:val="00F61628"/>
    <w:rsid w:val="00F93DF2"/>
    <w:rsid w:val="00FD4E47"/>
    <w:rsid w:val="00FE0990"/>
    <w:rsid w:val="00FF1CBB"/>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heme="minorHAnsi" w:asciiTheme="minorHAnsi"/>
        <w:sz w:val="22"/>
        <w:szCs w:val="22"/>
        <w:lang w:bidi="ar-SA" w:eastAsia="en-US" w:val="hr-HR"/>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uiPriority="0" w:name="Body Tex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0"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6D671C"/>
    <w:pPr>
      <w:spacing w:lineRule="auto" w:line="240" w:after="0"/>
    </w:pPr>
    <w:rPr>
      <w:rFonts w:cs="Times New Roman" w:eastAsia="Times New Roman" w:hAnsi="Times New Roman" w:ascii="Times New Roman"/>
      <w:sz w:val="24"/>
      <w:szCs w:val="24"/>
      <w:lang w:eastAsia="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ekstrezerviranogmjesta" w:type="character">
    <w:name w:val="Placeholder Text"/>
    <w:basedOn w:val="Zadanifontodlomka"/>
    <w:uiPriority w:val="99"/>
    <w:semiHidden/>
    <w:rsid w:val="00A91D3B"/>
    <w:rPr>
      <w:color w:val="808080"/>
      <w:bdr w:space="0" w:sz="0" w:color="auto" w:val="none"/>
      <w:shd w:fill="auto" w:color="auto" w:val="clear"/>
    </w:rPr>
  </w:style>
  <w:style w:customStyle="true" w:styleId="eSPISCCParagraphDefaultFont" w:type="character">
    <w:name w:val="eSPIS_CC_Paragraph Default Font"/>
    <w:basedOn w:val="Zadanifontodlomka"/>
    <w:rsid w:val="00A91D3B"/>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A91D3B"/>
    <w:rPr>
      <w:bdr w:space="0" w:sz="0" w:color="auto" w:val="none"/>
      <w:shd w:fill="FFFFCC" w:color="auto" w:val="clear"/>
      <w:lang w:val="hr-HR"/>
    </w:rPr>
  </w:style>
  <w:style w:customStyle="true" w:styleId="PozadinaSvijetloCrvena" w:type="character">
    <w:name w:val="Pozadina_SvijetloCrvena"/>
    <w:basedOn w:val="eSPISCCParagraphDefaultFont"/>
    <w:rsid w:val="00A91D3B"/>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A91D3B"/>
    <w:rPr>
      <w:rFonts w:cs="Times New Roman" w:hAnsi="Times New Roman" w:ascii="Times New Roman"/>
      <w:sz w:val="24"/>
      <w:bdr w:space="0" w:sz="0" w:color="auto" w:val="none"/>
      <w:shd w:fill="CCFFCC" w:color="auto" w:val="clear"/>
      <w:lang w:val="hr-HR"/>
    </w:rPr>
  </w:style>
  <w:style w:styleId="Tijeloteksta" w:type="paragraph">
    <w:name w:val="Body Text"/>
    <w:basedOn w:val="Normal"/>
    <w:link w:val="TijelotekstaChar"/>
    <w:semiHidden/>
    <w:unhideWhenUsed/>
    <w:rsid w:val="00A91D3B"/>
    <w:rPr>
      <w:rFonts w:hAnsi="Arial Narrow" w:ascii="Arial Narrow"/>
      <w:szCs w:val="20"/>
    </w:rPr>
  </w:style>
  <w:style w:customStyle="true" w:styleId="TijelotekstaChar" w:type="character">
    <w:name w:val="Tijelo teksta Char"/>
    <w:basedOn w:val="Zadanifontodlomka"/>
    <w:link w:val="Tijeloteksta"/>
    <w:semiHidden/>
    <w:rsid w:val="00A91D3B"/>
    <w:rPr>
      <w:rFonts w:cs="Times New Roman" w:eastAsia="Times New Roman" w:hAnsi="Arial Narrow" w:ascii="Arial Narrow"/>
      <w:sz w:val="24"/>
      <w:szCs w:val="20"/>
      <w:lang w:eastAsia="hr-HR"/>
    </w:rPr>
  </w:style>
  <w:style w:styleId="Reetkatablice" w:type="table">
    <w:name w:val="Table Grid"/>
    <w:basedOn w:val="Obinatablica"/>
    <w:rsid w:val="00A91D3B"/>
    <w:pPr>
      <w:spacing w:lineRule="auto" w:line="240" w:after="0"/>
    </w:pPr>
    <w:rPr>
      <w:rFonts w:cs="Times New Roman" w:eastAsia="Times New Roman" w:hAnsi="Times New Roman" w:ascii="Times New Roman"/>
      <w:sz w:val="20"/>
      <w:szCs w:val="20"/>
      <w:lang w:eastAsia="hr-HR"/>
    </w:rPr>
    <w:tblPr>
      <w:tblInd w:type="nil" w:w="0"/>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 w:styleId="Tekstbalonia" w:type="paragraph">
    <w:name w:val="Balloon Text"/>
    <w:basedOn w:val="Normal"/>
    <w:link w:val="TekstbaloniaChar"/>
    <w:uiPriority w:val="99"/>
    <w:semiHidden/>
    <w:unhideWhenUsed/>
    <w:rsid w:val="00A91D3B"/>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A91D3B"/>
    <w:rPr>
      <w:rFonts w:cs="Tahoma" w:eastAsia="Times New Roman" w:hAnsi="Tahoma" w:ascii="Tahoma"/>
      <w:sz w:val="16"/>
      <w:szCs w:val="16"/>
      <w:lang w:eastAsia="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hr-HR"/>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Body Text" w:uiPriority="0"/>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0"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6D671C"/>
    <w:pPr>
      <w:spacing w:after="0" w:line="240" w:lineRule="auto"/>
    </w:pPr>
    <w:rPr>
      <w:rFonts w:ascii="Times New Roman" w:cs="Times New Roman" w:eastAsia="Times New Roman" w:hAnsi="Times New Roman"/>
      <w:sz w:val="24"/>
      <w:szCs w:val="24"/>
      <w:lang w:eastAsia="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rezerviranogmjesta" w:type="character">
    <w:name w:val="Placeholder Text"/>
    <w:basedOn w:val="Zadanifontodlomka"/>
    <w:uiPriority w:val="99"/>
    <w:semiHidden/>
    <w:rsid w:val="00A91D3B"/>
    <w:rPr>
      <w:color w:val="808080"/>
      <w:bdr w:color="auto" w:space="0" w:sz="0" w:val="none"/>
      <w:shd w:color="auto" w:fill="auto" w:val="clear"/>
    </w:rPr>
  </w:style>
  <w:style w:customStyle="1" w:styleId="eSPISCCParagraphDefaultFont" w:type="character">
    <w:name w:val="eSPIS_CC_Paragraph Default Font"/>
    <w:basedOn w:val="Zadanifontodlomka"/>
    <w:rsid w:val="00A91D3B"/>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A91D3B"/>
    <w:rPr>
      <w:bdr w:color="auto" w:space="0" w:sz="0" w:val="none"/>
      <w:shd w:color="auto" w:fill="FFFFCC" w:val="clear"/>
      <w:lang w:val="hr-HR"/>
    </w:rPr>
  </w:style>
  <w:style w:customStyle="1" w:styleId="PozadinaSvijetloCrvena" w:type="character">
    <w:name w:val="Pozadina_SvijetloCrvena"/>
    <w:basedOn w:val="eSPISCCParagraphDefaultFont"/>
    <w:rsid w:val="00A91D3B"/>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A91D3B"/>
    <w:rPr>
      <w:rFonts w:ascii="Times New Roman" w:cs="Times New Roman" w:hAnsi="Times New Roman"/>
      <w:sz w:val="24"/>
      <w:bdr w:color="auto" w:space="0" w:sz="0" w:val="none"/>
      <w:shd w:color="auto" w:fill="CCFFCC" w:val="clear"/>
      <w:lang w:val="hr-HR"/>
    </w:rPr>
  </w:style>
  <w:style w:styleId="Tijeloteksta" w:type="paragraph">
    <w:name w:val="Body Text"/>
    <w:basedOn w:val="Normal"/>
    <w:link w:val="TijelotekstaChar"/>
    <w:semiHidden/>
    <w:unhideWhenUsed/>
    <w:rsid w:val="00A91D3B"/>
    <w:rPr>
      <w:rFonts w:ascii="Arial Narrow" w:hAnsi="Arial Narrow"/>
      <w:szCs w:val="20"/>
    </w:rPr>
  </w:style>
  <w:style w:customStyle="1" w:styleId="TijelotekstaChar" w:type="character">
    <w:name w:val="Tijelo teksta Char"/>
    <w:basedOn w:val="Zadanifontodlomka"/>
    <w:link w:val="Tijeloteksta"/>
    <w:semiHidden/>
    <w:rsid w:val="00A91D3B"/>
    <w:rPr>
      <w:rFonts w:ascii="Arial Narrow" w:cs="Times New Roman" w:eastAsia="Times New Roman" w:hAnsi="Arial Narrow"/>
      <w:sz w:val="24"/>
      <w:szCs w:val="20"/>
      <w:lang w:eastAsia="hr-HR"/>
    </w:rPr>
  </w:style>
  <w:style w:styleId="Reetkatablice" w:type="table">
    <w:name w:val="Table Grid"/>
    <w:basedOn w:val="Obinatablica"/>
    <w:rsid w:val="00A91D3B"/>
    <w:pPr>
      <w:spacing w:after="0" w:line="240" w:lineRule="auto"/>
    </w:pPr>
    <w:rPr>
      <w:rFonts w:ascii="Times New Roman" w:cs="Times New Roman" w:eastAsia="Times New Roman" w:hAnsi="Times New Roman"/>
      <w:sz w:val="20"/>
      <w:szCs w:val="20"/>
      <w:lang w:eastAsia="hr-HR"/>
    </w:rPr>
    <w:tblPr>
      <w:tblInd w:type="nil"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Tekstbalonia" w:type="paragraph">
    <w:name w:val="Balloon Text"/>
    <w:basedOn w:val="Normal"/>
    <w:link w:val="TekstbaloniaChar"/>
    <w:uiPriority w:val="99"/>
    <w:semiHidden/>
    <w:unhideWhenUsed/>
    <w:rsid w:val="00A91D3B"/>
    <w:rPr>
      <w:rFonts w:ascii="Tahoma" w:cs="Tahoma" w:hAnsi="Tahoma"/>
      <w:sz w:val="16"/>
      <w:szCs w:val="16"/>
    </w:rPr>
  </w:style>
  <w:style w:customStyle="1" w:styleId="TekstbaloniaChar" w:type="character">
    <w:name w:val="Tekst balončića Char"/>
    <w:basedOn w:val="Zadanifontodlomka"/>
    <w:link w:val="Tekstbalonia"/>
    <w:uiPriority w:val="99"/>
    <w:semiHidden/>
    <w:rsid w:val="00A91D3B"/>
    <w:rPr>
      <w:rFonts w:ascii="Tahoma" w:cs="Tahoma" w:eastAsia="Times New Roman" w:hAnsi="Tahoma"/>
      <w:sz w:val="16"/>
      <w:szCs w:val="16"/>
      <w:lang w:eastAsia="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641541353">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allowPNG/>
</w:webSettings>
</file>

<file path=word/_rels/document.xml.rels><?xml version="1.0" encoding="UTF-8" standalone="yes"?><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6. travnja 2018.</izvorni_sadrzaj>
    <derivirana_varijabla naziv="DomainObject.DatumDonosenjaOdluke_1">6. travnja 2018.</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St-2758/2017-9</izvorni_sadrzaj>
    <derivirana_varijabla naziv="DomainObject.Oznaka_1">St-2758/2017-9</derivirana_varijabla>
  </DomainObject.Oznaka>
  <DomainObject.DonositeljOdluke.Ime>
    <izvorni_sadrzaj>Hrvoje</izvorni_sadrzaj>
    <derivirana_varijabla naziv="DomainObject.DonositeljOdluke.Ime_1">Hrvoje</derivirana_varijabla>
  </DomainObject.DonositeljOdluke.Ime>
  <DomainObject.DonositeljOdluke.Prezime>
    <izvorni_sadrzaj>Lukšić</izvorni_sadrzaj>
    <derivirana_varijabla naziv="DomainObject.DonositeljOdluke.Prezime_1">Lukšić</derivirana_varijabla>
  </DomainObject.DonositeljOdluke.Prezime>
  <DomainObject.DonositeljOdluke.Oib>
    <izvorni_sadrzaj/>
    <derivirana_varijabla naziv="DomainObject.DonositeljOdluke.Oib_1"/>
  </DomainObject.DonositeljOdluke.Oib>
  <DomainObject.BrojStranica>
    <izvorni_sadrzaj>2</izvorni_sadrzaj>
    <derivirana_varijabla naziv="DomainObject.BrojStranica_1">2</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2758</izvorni_sadrzaj>
    <derivirana_varijabla naziv="DomainObject.Predmet.Broj_1">2758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17. listopada 2017.</izvorni_sadrzaj>
    <derivirana_varijabla naziv="DomainObject.Predmet.DatumOsnivanja_1">17. listopada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St-2758/2017</izvorni_sadrzaj>
    <derivirana_varijabla naziv="DomainObject.Predmet.OznakaBroj_1">St-2758/2017</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RR &amp; BS d.o.o. u likvidaciji</izvorni_sadrzaj>
    <derivirana_varijabla naziv="DomainObject.Predmet.ProtustrankaFormated_1">  RR &amp; BS d.o.o. u likvidaciji</derivirana_varijabla>
  </DomainObject.Predmet.ProtustrankaFormated>
  <DomainObject.Predmet.ProtustrankaFormatedOIB>
    <izvorni_sadrzaj>  RR &amp; BS d.o.o. u likvidaciji, OIB 86122501298</izvorni_sadrzaj>
    <derivirana_varijabla naziv="DomainObject.Predmet.ProtustrankaFormatedOIB_1">  RR &amp; BS d.o.o. u likvidaciji, OIB 86122501298</derivirana_varijabla>
  </DomainObject.Predmet.ProtustrankaFormatedOIB>
  <DomainObject.Predmet.ProtustrankaFormatedWithAdress>
    <izvorni_sadrzaj> RR &amp; BS d.o.o. u likvidaciji, Tržna 1, 10290 Zaprešić</izvorni_sadrzaj>
    <derivirana_varijabla naziv="DomainObject.Predmet.ProtustrankaFormatedWithAdress_1"> RR &amp; BS d.o.o. u likvidaciji, Tržna 1, 10290 Zaprešić</derivirana_varijabla>
  </DomainObject.Predmet.ProtustrankaFormatedWithAdress>
  <DomainObject.Predmet.ProtustrankaFormatedWithAdressOIB>
    <izvorni_sadrzaj> RR &amp; BS d.o.o. u likvidaciji, OIB 86122501298, Tržna 1, 10290 Zaprešić</izvorni_sadrzaj>
    <derivirana_varijabla naziv="DomainObject.Predmet.ProtustrankaFormatedWithAdressOIB_1"> RR &amp; BS d.o.o. u likvidaciji, OIB 86122501298, Tržna 1, 10290 Zaprešić</derivirana_varijabla>
  </DomainObject.Predmet.ProtustrankaFormatedWithAdressOIB>
  <DomainObject.Predmet.ProtustrankaWithAdress>
    <izvorni_sadrzaj>RR &amp; BS d.o.o. u likvidaciji Tržna 1, 10290 Zaprešić</izvorni_sadrzaj>
    <derivirana_varijabla naziv="DomainObject.Predmet.ProtustrankaWithAdress_1">RR &amp; BS d.o.o. u likvidaciji Tržna 1, 10290 Zaprešić</derivirana_varijabla>
  </DomainObject.Predmet.ProtustrankaWithAdress>
  <DomainObject.Predmet.ProtustrankaWithAdressOIB>
    <izvorni_sadrzaj>RR &amp; BS d.o.o. u likvidaciji, OIB 86122501298, Tržna 1, 10290 Zaprešić</izvorni_sadrzaj>
    <derivirana_varijabla naziv="DomainObject.Predmet.ProtustrankaWithAdressOIB_1">RR &amp; BS d.o.o. u likvidaciji, OIB 86122501298, Tržna 1, 10290 Zaprešić</derivirana_varijabla>
  </DomainObject.Predmet.ProtustrankaWithAdressOIB>
  <DomainObject.Predmet.ProtustrankaNazivFormated>
    <izvorni_sadrzaj>RR &amp; BS d.o.o. u likvidaciji</izvorni_sadrzaj>
    <derivirana_varijabla naziv="DomainObject.Predmet.ProtustrankaNazivFormated_1">RR &amp; BS d.o.o. u likvidaciji</derivirana_varijabla>
  </DomainObject.Predmet.ProtustrankaNazivFormated>
  <DomainObject.Predmet.ProtustrankaNazivFormatedOIB>
    <izvorni_sadrzaj>RR &amp; BS d.o.o. u likvidaciji, OIB 86122501298</izvorni_sadrzaj>
    <derivirana_varijabla naziv="DomainObject.Predmet.ProtustrankaNazivFormatedOIB_1">RR &amp; BS d.o.o. u likvidaciji, OIB 86122501298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42. - H. Lukšić </izvorni_sadrzaj>
    <derivirana_varijabla naziv="DomainObject.Predmet.Referada.Naziv_1">42. - H. Lukšić </derivirana_varijabla>
  </DomainObject.Predmet.Referada.Naziv>
  <DomainObject.Predmet.Referada.Oznaka>
    <izvorni_sadrzaj>42.</izvorni_sadrzaj>
    <derivirana_varijabla naziv="DomainObject.Predmet.Referada.Oznaka_1">42.</derivirana_varijabla>
  </DomainObject.Predmet.Referada.Oznaka>
  <DomainObject.Predmet.Referada.Prostorija.Naziv>
    <izvorni_sadrzaj>Soba DZ III 61</izvorni_sadrzaj>
    <derivirana_varijabla naziv="DomainObject.Predmet.Referada.Prostorija.Naziv_1">Soba DZ III 61</derivirana_varijabla>
  </DomainObject.Predmet.Referada.Prostorija.Naziv>
  <DomainObject.Predmet.Referada.Prostorija.Oznaka>
    <izvorni_sadrzaj>DZ III 61</izvorni_sadrzaj>
    <derivirana_varijabla naziv="DomainObject.Predmet.Referada.Prostorija.Oznaka_1">DZ III 61</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Hrvoje Lukšić</izvorni_sadrzaj>
    <derivirana_varijabla naziv="DomainObject.Predmet.Referada.Sudac_1">Hrvoje Lukšić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1, 10000 Zagreb</izvorni_sadrzaj>
    <derivirana_varijabla naziv="DomainObject.Predmet.StrankaFormatedWithAdress_1"> FINA Regionalni centar Zagreb, Trg svibanjskih žrtava 1995. 1, 10000 Zagreb</derivirana_varijabla>
  </DomainObject.Predmet.StrankaFormatedWithAdress>
  <DomainObject.Predmet.StrankaFormatedWithAdressOIB>
    <izvorni_sadrzaj> FINA Regionalni centar Zagreb, OIB 85821130368, Trg svibanjskih žrtava 1995. 1, 10000 Zagreb</izvorni_sadrzaj>
    <derivirana_varijabla naziv="DomainObject.Predmet.StrankaFormatedWithAdressOIB_1"> FINA Regionalni centar Zagreb, OIB 85821130368, Trg svibanjskih žrtava 1995. 1, 10000 Zagreb</derivirana_varijabla>
  </DomainObject.Predmet.StrankaFormatedWithAdressOIB>
  <DomainObject.Predmet.StrankaWithAdress>
    <izvorni_sadrzaj>FINA Regionalni centar Zagreb Trg svibanjskih žrtava 1995. 1,10000 Zagreb</izvorni_sadrzaj>
    <derivirana_varijabla naziv="DomainObject.Predmet.StrankaWithAdress_1">FINA Regionalni centar Zagreb Trg svibanjskih žrtava 1995. 1,10000 Zagreb</derivirana_varijabla>
  </DomainObject.Predmet.StrankaWithAdress>
  <DomainObject.Predmet.StrankaWithAdressOIB>
    <izvorni_sadrzaj>FINA Regionalni centar Zagreb, OIB 85821130368, Trg svibanjskih žrtava 1995. 1,10000 Zagreb</izvorni_sadrzaj>
    <derivirana_varijabla naziv="DomainObject.Predmet.StrankaWithAdressOIB_1">FINA Regionalni centar Zagreb, OIB 85821130368, Trg svibanjskih žrtava 1995.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42. - H. Lukšić </izvorni_sadrzaj>
    <derivirana_varijabla naziv="DomainObject.Predmet.TrenutnaLokacijaSpisa.Naziv_1">42. - H. Lukšić </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Koviljka Brkić</izvorni_sadrzaj>
    <derivirana_varijabla naziv="DomainObject.Predmet.Zapisnicar_1">Koviljka Brkić</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1, 10000 Zagreb</item>
    </izvorni_sadrzaj>
    <derivirana_varijabla naziv="DomainObject.Predmet.StrankaListFormatedWithAdress_1">
      <item>FINA Regionalni centar Zagreb, Trg svibanjskih žrtava 1995. 1, 10000 Zagreb</item>
    </derivirana_varijabla>
  </DomainObject.Predmet.StrankaListFormatedWithAdress>
  <DomainObject.Predmet.StrankaListFormatedWithAdressOIB>
    <izvorni_sadrzaj>
      <item>FINA Regionalni centar Zagreb, OIB 85821130368, Trg svibanjskih žrtava 1995. 1, 10000 Zagreb</item>
    </izvorni_sadrzaj>
    <derivirana_varijabla naziv="DomainObject.Predmet.StrankaListFormatedWithAdressOIB_1">
      <item>FINA Regionalni centar Zagreb, OIB 85821130368, Trg svibanjskih žrtava 1995.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RR &amp; BS d.o.o. u likvidaciji</item>
    </izvorni_sadrzaj>
    <derivirana_varijabla naziv="DomainObject.Predmet.ProtuStrankaListFormated_1">
      <item>RR &amp; BS d.o.o. u likvidaciji</item>
    </derivirana_varijabla>
  </DomainObject.Predmet.ProtuStrankaListFormated>
  <DomainObject.Predmet.ProtuStrankaListFormatedOIB>
    <izvorni_sadrzaj>
      <item>RR &amp; BS d.o.o. u likvidaciji, OIB 86122501298</item>
    </izvorni_sadrzaj>
    <derivirana_varijabla naziv="DomainObject.Predmet.ProtuStrankaListFormatedOIB_1">
      <item>RR &amp; BS d.o.o. u likvidaciji, OIB 86122501298</item>
    </derivirana_varijabla>
  </DomainObject.Predmet.ProtuStrankaListFormatedOIB>
  <DomainObject.Predmet.ProtuStrankaListFormatedWithAdress>
    <izvorni_sadrzaj>
      <item>RR &amp; BS d.o.o. u likvidaciji, Tržna 1, 10290 Zaprešić</item>
    </izvorni_sadrzaj>
    <derivirana_varijabla naziv="DomainObject.Predmet.ProtuStrankaListFormatedWithAdress_1">
      <item>RR &amp; BS d.o.o. u likvidaciji, Tržna 1, 10290 Zaprešić</item>
    </derivirana_varijabla>
  </DomainObject.Predmet.ProtuStrankaListFormatedWithAdress>
  <DomainObject.Predmet.ProtuStrankaListFormatedWithAdressOIB>
    <izvorni_sadrzaj>
      <item>RR &amp; BS d.o.o. u likvidaciji, OIB 86122501298, Tržna 1, 10290 Zaprešić</item>
    </izvorni_sadrzaj>
    <derivirana_varijabla naziv="DomainObject.Predmet.ProtuStrankaListFormatedWithAdressOIB_1">
      <item>RR &amp; BS d.o.o. u likvidaciji, OIB 86122501298, Tržna 1, 10290 Zaprešić</item>
    </derivirana_varijabla>
  </DomainObject.Predmet.ProtuStrankaListFormatedWithAdressOIB>
  <DomainObject.Predmet.ProtuStrankaListNazivFormated>
    <izvorni_sadrzaj>
      <item>RR &amp; BS d.o.o. u likvidaciji</item>
    </izvorni_sadrzaj>
    <derivirana_varijabla naziv="DomainObject.Predmet.ProtuStrankaListNazivFormated_1">
      <item>RR &amp; BS d.o.o. u likvidaciji</item>
    </derivirana_varijabla>
  </DomainObject.Predmet.ProtuStrankaListNazivFormated>
  <DomainObject.Predmet.ProtuStrankaListNazivFormatedOIB>
    <izvorni_sadrzaj>
      <item>RR &amp; BS d.o.o. u likvidaciji, OIB 86122501298</item>
    </izvorni_sadrzaj>
    <derivirana_varijabla naziv="DomainObject.Predmet.ProtuStrankaListNazivFormatedOIB_1">
      <item>RR &amp; BS d.o.o. u likvidaciji, OIB 86122501298</item>
    </derivirana_varijabla>
  </DomainObject.Predmet.ProtuStrankaListNazivFormatedOIB>
  <DomainObject.Predmet.OstaliListFormated>
    <izvorni_sadrzaj>
      <item>Berka Sedić</item>
      <item>HRVATSKI ZAVOD ZA MIROVINSKO OSIGURANJE</item>
      <item>ZAGREBAČKA BANKA DIONIČKO DRUŠTVO</item>
      <item>MAĐARIĆ &amp; LUI - odvjetničko društvo d.o.o.</item>
    </izvorni_sadrzaj>
    <derivirana_varijabla naziv="DomainObject.Predmet.OstaliListFormated_1">
      <item>Berka Sedić</item>
      <item>HRVATSKI ZAVOD ZA MIROVINSKO OSIGURANJE</item>
      <item>ZAGREBAČKA BANKA DIONIČKO DRUŠTVO</item>
      <item>MAĐARIĆ &amp; LUI - odvjetničko društvo d.o.o.</item>
    </derivirana_varijabla>
  </DomainObject.Predmet.OstaliListFormated>
  <DomainObject.Predmet.OstaliListFormatedOIB>
    <izvorni_sadrzaj>
      <item>Berka Sedić, OIB 41372021608</item>
      <item>HRVATSKI ZAVOD ZA MIROVINSKO OSIGURANJE, OIB 84397956623</item>
      <item>ZAGREBAČKA BANKA DIONIČKO DRUŠTVO, OIB 92963223473</item>
      <item>MAĐARIĆ &amp; LUI - odvjetničko društvo d.o.o., OIB 27355904472</item>
    </izvorni_sadrzaj>
    <derivirana_varijabla naziv="DomainObject.Predmet.OstaliListFormatedOIB_1">
      <item>Berka Sedić, OIB 41372021608</item>
      <item>HRVATSKI ZAVOD ZA MIROVINSKO OSIGURANJE, OIB 84397956623</item>
      <item>ZAGREBAČKA BANKA DIONIČKO DRUŠTVO, OIB 92963223473</item>
      <item>MAĐARIĆ &amp; LUI - odvjetničko društvo d.o.o., OIB 27355904472</item>
    </derivirana_varijabla>
  </DomainObject.Predmet.OstaliListFormatedOIB>
  <DomainObject.Predmet.OstaliListFormatedWithAdress>
    <izvorni_sadrzaj>
      <item>Berka Sedić, Avenija Marina Držića 82, 10000 Zagreb</item>
      <item>HRVATSKI ZAVOD ZA MIROVINSKO OSIGURANJE, Trpimirova 4, 10000 Zagreb</item>
      <item>ZAGREBAČKA BANKA DIONIČKO DRUŠTVO, Trg bana Josipa Jelačića 10, 10000 Zagreb</item>
      <item>MAĐARIĆ &amp; LUI - odvjetničko društvo d.o.o., Zelinska 4, 10000 Zagreb</item>
    </izvorni_sadrzaj>
    <derivirana_varijabla naziv="DomainObject.Predmet.OstaliListFormatedWithAdress_1">
      <item>Berka Sedić, Avenija Marina Držića 82, 10000 Zagreb</item>
      <item>HRVATSKI ZAVOD ZA MIROVINSKO OSIGURANJE, Trpimirova 4, 10000 Zagreb</item>
      <item>ZAGREBAČKA BANKA DIONIČKO DRUŠTVO, Trg bana Josipa Jelačića 10, 10000 Zagreb</item>
      <item>MAĐARIĆ &amp; LUI - odvjetničko društvo d.o.o., Zelinska 4, 10000 Zagreb</item>
    </derivirana_varijabla>
  </DomainObject.Predmet.OstaliListFormatedWithAdress>
  <DomainObject.Predmet.OstaliListFormatedWithAdressOIB>
    <izvorni_sadrzaj>
      <item>Berka Sedić, OIB 41372021608, Avenija Marina Držića 82, 10000 Zagreb</item>
      <item>HRVATSKI ZAVOD ZA MIROVINSKO OSIGURANJE, OIB 84397956623, Trpimirova 4, 10000 Zagreb</item>
      <item>ZAGREBAČKA BANKA DIONIČKO DRUŠTVO, OIB 92963223473, Trg bana Josipa Jelačića 10, 10000 Zagreb</item>
      <item>MAĐARIĆ &amp; LUI - odvjetničko društvo d.o.o., OIB 27355904472, Zelinska 4, 10000 Zagreb</item>
    </izvorni_sadrzaj>
    <derivirana_varijabla naziv="DomainObject.Predmet.OstaliListFormatedWithAdressOIB_1">
      <item>Berka Sedić, OIB 41372021608, Avenija Marina Držića 82, 10000 Zagreb</item>
      <item>HRVATSKI ZAVOD ZA MIROVINSKO OSIGURANJE, OIB 84397956623, Trpimirova 4, 10000 Zagreb</item>
      <item>ZAGREBAČKA BANKA DIONIČKO DRUŠTVO, OIB 92963223473, Trg bana Josipa Jelačića 10, 10000 Zagreb</item>
      <item>MAĐARIĆ &amp; LUI - odvjetničko društvo d.o.o., OIB 27355904472, Zelinska 4, 10000 Zagreb</item>
    </derivirana_varijabla>
  </DomainObject.Predmet.OstaliListFormatedWithAdressOIB>
  <DomainObject.Predmet.OstaliListNazivFormated>
    <izvorni_sadrzaj>
      <item>Berka Sedić</item>
      <item>HRVATSKI ZAVOD ZA MIROVINSKO OSIGURANJE</item>
      <item>ZAGREBAČKA BANKA DIONIČKO DRUŠTVO</item>
      <item>MAĐARIĆ &amp; LUI - odvjetničko društvo d.o.o.</item>
    </izvorni_sadrzaj>
    <derivirana_varijabla naziv="DomainObject.Predmet.OstaliListNazivFormated_1">
      <item>Berka Sedić</item>
      <item>HRVATSKI ZAVOD ZA MIROVINSKO OSIGURANJE</item>
      <item>ZAGREBAČKA BANKA DIONIČKO DRUŠTVO</item>
      <item>MAĐARIĆ &amp; LUI - odvjetničko društvo d.o.o.</item>
    </derivirana_varijabla>
  </DomainObject.Predmet.OstaliListNazivFormated>
  <DomainObject.Predmet.OstaliListNazivFormatedOIB>
    <izvorni_sadrzaj>
      <item>Berka Sedić, OIB 41372021608</item>
      <item>HRVATSKI ZAVOD ZA MIROVINSKO OSIGURANJE, OIB 84397956623</item>
      <item>ZAGREBAČKA BANKA DIONIČKO DRUŠTVO, OIB 92963223473</item>
      <item>MAĐARIĆ &amp; LUI - odvjetničko društvo d.o.o., OIB 27355904472</item>
    </izvorni_sadrzaj>
    <derivirana_varijabla naziv="DomainObject.Predmet.OstaliListNazivFormatedOIB_1">
      <item>Berka Sedić, OIB 41372021608</item>
      <item>HRVATSKI ZAVOD ZA MIROVINSKO OSIGURANJE, OIB 84397956623</item>
      <item>ZAGREBAČKA BANKA DIONIČKO DRUŠTVO, OIB 92963223473</item>
      <item>MAĐARIĆ &amp; LUI - odvjetničko društvo d.o.o., OIB 27355904472</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6. travnja 2018.</izvorni_sadrzaj>
    <derivirana_varijabla naziv="DomainObject.Datum_1">6. travnja 2018.</derivirana_varijabla>
  </DomainObject.Datum>
  <DomainObject.PoslovniBrojDokumenta>
    <izvorni_sadrzaj>St-2758/2017-9</izvorni_sadrzaj>
    <derivirana_varijabla naziv="DomainObject.PoslovniBrojDokumenta_1">St-2758/2017-9</derivirana_varijabla>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RR &amp; BS d.o.o. u likvidaciji</izvorni_sadrzaj>
    <derivirana_varijabla naziv="DomainObject.Predmet.ProtustrankaIDrugi_1">RR &amp; BS d.o.o. u likvidaciji</derivirana_varijabla>
  </DomainObject.Predmet.ProtustrankaIDrugi>
  <DomainObject.Predmet.StrankaIDrugiAdressOIB>
    <izvorni_sadrzaj>FINA Regionalni centar Zagreb, OIB 85821130368, Trg svibanjskih žrtava 1995. 1, 10000 Zagreb</izvorni_sadrzaj>
    <derivirana_varijabla naziv="DomainObject.Predmet.StrankaIDrugiAdressOIB_1">FINA Regionalni centar Zagreb, OIB 85821130368, Trg svibanjskih žrtava 1995. 1, 10000 Zagreb</derivirana_varijabla>
  </DomainObject.Predmet.StrankaIDrugiAdressOIB>
  <DomainObject.Predmet.ProtustrankaIDrugiAdressOIB>
    <izvorni_sadrzaj>RR &amp; BS d.o.o. u likvidaciji, OIB 86122501298, Tržna 1, 10290 Zaprešić</izvorni_sadrzaj>
    <derivirana_varijabla naziv="DomainObject.Predmet.ProtustrankaIDrugiAdressOIB_1">RR &amp; BS d.o.o. u likvidaciji, OIB 86122501298, Tržna 1, 10290 Zaprešić</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RR &amp; BS d.o.o. u likvidaciji</item>
      <item>FINA Regionalni centar Zagreb</item>
      <item>Berka Sedić</item>
      <item>HRVATSKI ZAVOD ZA MIROVINSKO OSIGURANJE</item>
      <item>ZAGREBAČKA BANKA DIONIČKO DRUŠTVO</item>
      <item>MAĐARIĆ &amp; LUI - odvjetničko društvo d.o.o.</item>
    </izvorni_sadrzaj>
    <derivirana_varijabla naziv="DomainObject.Predmet.SudioniciListNaziv_1">
      <item>RR &amp; BS d.o.o. u likvidaciji</item>
      <item>FINA Regionalni centar Zagreb</item>
      <item>Berka Sedić</item>
      <item>HRVATSKI ZAVOD ZA MIROVINSKO OSIGURANJE</item>
      <item>ZAGREBAČKA BANKA DIONIČKO DRUŠTVO</item>
      <item>MAĐARIĆ &amp; LUI - odvjetničko društvo d.o.o.</item>
    </derivirana_varijabla>
  </DomainObject.Predmet.SudioniciListNaziv>
  <DomainObject.Predmet.SudioniciListAdressOIB>
    <izvorni_sadrzaj>
      <item>RR &amp; BS d.o.o. u likvidaciji, OIB 86122501298, Tržna 1,10290 Zaprešić</item>
      <item>FINA Regionalni centar Zagreb, OIB 85821130368, Trg svibanjskih žrtava 1995. 1,10000 Zagreb</item>
      <item>Berka Sedić, OIB 41372021608, Avenija Marina Držića 82,10000 Zagreb</item>
      <item>HRVATSKI ZAVOD ZA MIROVINSKO OSIGURANJE, OIB 84397956623, Trpimirova 4,10000 Zagreb</item>
      <item>ZAGREBAČKA BANKA DIONIČKO DRUŠTVO, OIB 92963223473, Trg bana Josipa Jelačića 10,10000 Zagreb</item>
      <item>MAĐARIĆ &amp; LUI - odvjetničko društvo d.o.o., OIB 27355904472, Zelinska 4,10000 Zagreb</item>
    </izvorni_sadrzaj>
    <derivirana_varijabla naziv="DomainObject.Predmet.SudioniciListAdressOIB_1">
      <item>RR &amp; BS d.o.o. u likvidaciji, OIB 86122501298, Tržna 1,10290 Zaprešić</item>
      <item>FINA Regionalni centar Zagreb, OIB 85821130368, Trg svibanjskih žrtava 1995. 1,10000 Zagreb</item>
      <item>Berka Sedić, OIB 41372021608, Avenija Marina Držića 82,10000 Zagreb</item>
      <item>HRVATSKI ZAVOD ZA MIROVINSKO OSIGURANJE, OIB 84397956623, Trpimirova 4,10000 Zagreb</item>
      <item>ZAGREBAČKA BANKA DIONIČKO DRUŠTVO, OIB 92963223473, Trg bana Josipa Jelačića 10,10000 Zagreb</item>
      <item>MAĐARIĆ &amp; LUI - odvjetničko društvo d.o.o., OIB 27355904472, Zelinska 4,10000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86122501298</item>
      <item>, OIB 85821130368</item>
      <item>, OIB 41372021608</item>
      <item>, OIB 84397956623</item>
      <item>, OIB 92963223473</item>
      <item>, OIB 27355904472</item>
    </izvorni_sadrzaj>
    <derivirana_varijabla naziv="DomainObject.Predmet.SudioniciListNazivOIB_1">
      <item>, OIB 86122501298</item>
      <item>, OIB 85821130368</item>
      <item>, OIB 41372021608</item>
      <item>, OIB 84397956623</item>
      <item>, OIB 92963223473</item>
      <item>, OIB 27355904472</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
  <properties:Pages>2</properties:Pages>
  <properties:Words>579</properties:Words>
  <properties:Characters>3094</properties:Characters>
  <properties:Lines>81</properties:Lines>
  <properties:Paragraphs>26</properties:Paragraphs>
  <properties:TotalTime>1</properties:TotalTime>
  <properties:ScaleCrop>false</properties:ScaleCrop>
  <properties:LinksUpToDate>false</properties:LinksUpToDate>
  <properties:CharactersWithSpaces>3937</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2014-12-02T12:53:00Z</dcterms:created>
  <dc:creator>Koviljka Brkić</dc:creator>
  <cp:lastModifiedBy>Koviljka Brkić</cp:lastModifiedBy>
  <dcterms:modified xmlns:xsi="http://www.w3.org/2001/XMLSchema-instance" xsi:type="dcterms:W3CDTF">2018-04-06T09:17:00Z</dcterms:modified>
  <cp:revision>5</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St-2758/2017-9 / Odluka - Rješenje o obustavi skraćenog stečajnog postupka</vt:lpwstr>
  </prop:property>
  <prop:property name="CC_coloring" pid="4" fmtid="{D5CDD505-2E9C-101B-9397-08002B2CF9AE}">
    <vt:bool>false</vt:bool>
  </prop:property>
  <prop:property name="BrojStranica" pid="5" fmtid="{D5CDD505-2E9C-101B-9397-08002B2CF9AE}">
    <vt:i4>2</vt:i4>
  </prop:property>
</prop:Properties>
</file>