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d9bfb2" w14:paraId="3d9bfb2" w:rsidRDefault="0009125E" w:rsidP="001D1F33" w:rsidR="0009125E">
      <w:pPr>
        <w:ind w:firstLine="720" w:left="4320"/>
        <w15:collapsed w:val="false"/>
        <w:rPr>
          <w:b/>
          <w:lang w:val="hr-HR"/>
        </w:rPr>
      </w:pPr>
      <w:bookmarkStart w:name="_GoBack" w:id="0"/>
      <w:bookmarkEnd w:id="0"/>
    </w:p>
    <w:p w:rsidRDefault="0009125E" w:rsidP="001D1F33" w:rsidR="0009125E">
      <w:pPr>
        <w:ind w:firstLine="720" w:left="4320"/>
        <w:rPr>
          <w:b/>
          <w:lang w:val="hr-HR"/>
        </w:rPr>
      </w:pPr>
    </w:p>
    <w:p w:rsidRDefault="0009125E" w:rsidP="001D1F33" w:rsidR="0009125E">
      <w:pPr>
        <w:ind w:firstLine="720" w:left="4320"/>
        <w:rPr>
          <w:b/>
          <w:lang w:val="hr-HR"/>
        </w:rPr>
      </w:pPr>
    </w:p>
    <w:p w:rsidRDefault="0009125E" w:rsidP="0009125E" w:rsidR="0009125E" w:rsidRPr="001B0426">
      <w:r w:rsidRPr="001B0426">
        <w:t>REPUBLIKA HRVATSKA</w:t>
      </w:r>
    </w:p>
    <w:p w:rsidRDefault="0009125E" w:rsidP="0009125E" w:rsidR="0009125E" w:rsidRPr="001B0426">
      <w:r w:rsidRPr="001B0426">
        <w:t xml:space="preserve">TRGOVAČKI SUD U SPLITU </w:t>
      </w:r>
    </w:p>
    <w:p w:rsidRDefault="0009125E" w:rsidP="0009125E" w:rsidR="0009125E" w:rsidRPr="001B0426">
      <w:r w:rsidRPr="001B0426">
        <w:t xml:space="preserve">Split, Sukoišanska 6                                                    </w:t>
      </w:r>
    </w:p>
    <w:p w:rsidRDefault="0009125E" w:rsidP="00B313B7" w:rsidR="0009125E" w:rsidRPr="00B313B7">
      <w:r w:rsidRPr="001B0426">
        <w:t xml:space="preserve">                                                                                                           </w:t>
      </w:r>
    </w:p>
    <w:p w:rsidRDefault="0009125E" w:rsidP="001D1F33" w:rsidR="0009125E">
      <w:pPr>
        <w:ind w:firstLine="720" w:left="4320"/>
        <w:rPr>
          <w:b/>
          <w:lang w:val="hr-HR"/>
        </w:rPr>
      </w:pPr>
    </w:p>
    <w:p w:rsidRDefault="001D1F33" w:rsidP="0009125E" w:rsidR="001D1F33" w:rsidRPr="0009125E">
      <w:pPr>
        <w:ind w:firstLine="720" w:left="4320"/>
        <w:jc w:val="right"/>
        <w:rPr>
          <w:lang w:val="hr-HR"/>
        </w:rPr>
      </w:pPr>
      <w:r w:rsidRPr="0009125E">
        <w:rPr>
          <w:lang w:val="hr-HR"/>
        </w:rPr>
        <w:t>MINISTARSTVO FINANCIJA</w:t>
      </w:r>
    </w:p>
    <w:p w:rsidRDefault="001D1F33" w:rsidP="0009125E" w:rsidR="001D1F33">
      <w:pPr>
        <w:ind w:firstLine="720" w:left="4320"/>
        <w:jc w:val="right"/>
        <w:rPr>
          <w:lang w:val="hr-HR"/>
        </w:rPr>
      </w:pPr>
      <w:r w:rsidRPr="0009125E">
        <w:rPr>
          <w:lang w:val="hr-HR"/>
        </w:rPr>
        <w:t>POREZNA UPRAVA</w:t>
      </w:r>
    </w:p>
    <w:p w:rsidRDefault="0009125E" w:rsidP="0009125E" w:rsidR="0009125E">
      <w:pPr>
        <w:ind w:firstLine="720" w:left="4320"/>
        <w:jc w:val="right"/>
        <w:rPr>
          <w:lang w:val="hr-HR"/>
        </w:rPr>
      </w:pPr>
      <w:r>
        <w:rPr>
          <w:lang w:val="hr-HR"/>
        </w:rPr>
        <w:t>PODRUČNI URED DALMACIJA</w:t>
      </w:r>
    </w:p>
    <w:p w:rsidRDefault="0009125E" w:rsidP="0009125E" w:rsidR="0009125E">
      <w:pPr>
        <w:ind w:firstLine="720" w:left="4320"/>
        <w:jc w:val="right"/>
        <w:rPr>
          <w:lang w:val="hr-HR"/>
        </w:rPr>
      </w:pPr>
    </w:p>
    <w:p w:rsidRDefault="0009125E" w:rsidP="0009125E" w:rsidR="0009125E">
      <w:pPr>
        <w:ind w:firstLine="720" w:left="4320"/>
        <w:jc w:val="right"/>
        <w:rPr>
          <w:lang w:val="hr-HR"/>
        </w:rPr>
      </w:pPr>
      <w:r>
        <w:rPr>
          <w:lang w:val="hr-HR"/>
        </w:rPr>
        <w:t>Trg dr. Franje Tuđmana 4</w:t>
      </w:r>
    </w:p>
    <w:p w:rsidRDefault="0009125E" w:rsidP="0009125E" w:rsidR="001D1F33" w:rsidRPr="0009125E">
      <w:pPr>
        <w:ind w:firstLine="720" w:left="4320"/>
        <w:jc w:val="right"/>
        <w:rPr>
          <w:lang w:val="hr-HR"/>
        </w:rPr>
      </w:pPr>
      <w:r>
        <w:rPr>
          <w:lang w:val="hr-HR"/>
        </w:rPr>
        <w:t>21000 SPLIT</w:t>
      </w:r>
    </w:p>
    <w:p w:rsidRDefault="001D1F33" w:rsidP="001D1F33" w:rsidR="001D1F33">
      <w:pPr>
        <w:jc w:val="center"/>
        <w:rPr>
          <w:b/>
          <w:lang w:val="hr-HR"/>
        </w:rPr>
      </w:pPr>
    </w:p>
    <w:p w:rsidRDefault="001D1F33" w:rsidP="001D1F33" w:rsidR="001D1F33">
      <w:pPr>
        <w:jc w:val="center"/>
        <w:rPr>
          <w:b/>
          <w:lang w:val="hr-HR"/>
        </w:rPr>
      </w:pPr>
    </w:p>
    <w:p w:rsidRDefault="001D1F33" w:rsidP="001D1F33" w:rsidR="001D1F33">
      <w:pPr>
        <w:jc w:val="both"/>
        <w:rPr>
          <w:lang w:val="hr-HR"/>
        </w:rPr>
      </w:pPr>
      <w:r>
        <w:rPr>
          <w:lang w:val="hr-HR"/>
        </w:rPr>
        <w:tab/>
        <w:t xml:space="preserve">U privitku Vam se dostavlja rješenje ovog suda posl. br. </w:t>
      </w:r>
      <w:r w:rsidR="0009125E">
        <w:rPr>
          <w:lang w:val="hr-HR"/>
        </w:rPr>
        <w:t>4</w:t>
      </w:r>
      <w:r w:rsidR="00B313B7">
        <w:rPr>
          <w:lang w:val="hr-HR"/>
        </w:rPr>
        <w:t>.</w:t>
      </w:r>
      <w:r>
        <w:rPr>
          <w:lang w:val="hr-HR"/>
        </w:rPr>
        <w:t>Stpn-</w:t>
      </w:r>
      <w:r w:rsidR="00B313B7">
        <w:rPr>
          <w:lang w:val="hr-HR"/>
        </w:rPr>
        <w:t>4/2016</w:t>
      </w:r>
      <w:r>
        <w:rPr>
          <w:lang w:val="hr-HR"/>
        </w:rPr>
        <w:t xml:space="preserve"> od </w:t>
      </w:r>
      <w:r w:rsidR="00B313B7">
        <w:rPr>
          <w:lang w:val="hr-HR"/>
        </w:rPr>
        <w:t>24. kolovoza 2016. godine</w:t>
      </w:r>
      <w:r>
        <w:rPr>
          <w:lang w:val="hr-HR"/>
        </w:rPr>
        <w:t xml:space="preserve"> kojim je odobreno sklapanje predstečajne nagodbe za dužnika </w:t>
      </w:r>
      <w:r w:rsidR="00B313B7">
        <w:rPr>
          <w:lang w:eastAsia="hr-HR"/>
        </w:rPr>
        <w:t xml:space="preserve">NIKOLA VOLARIĆ, vl. U.O. BISTRO "GALEB", Guvno 16, Podaca, OIB: 44694261235 </w:t>
      </w:r>
      <w:r>
        <w:rPr>
          <w:lang w:val="hr-HR"/>
        </w:rPr>
        <w:t xml:space="preserve"> s istaknutom potvrdom pravomoćnosti tog rješenja.</w:t>
      </w:r>
    </w:p>
    <w:p w:rsidRDefault="001D1F33" w:rsidP="001D1F33" w:rsidR="001D1F33">
      <w:pPr>
        <w:jc w:val="both"/>
        <w:rPr>
          <w:lang w:val="hr-HR"/>
        </w:rPr>
      </w:pPr>
    </w:p>
    <w:p w:rsidRDefault="001D1F33" w:rsidP="001D1F33" w:rsidR="001D1F33">
      <w:pPr>
        <w:jc w:val="center"/>
        <w:rPr>
          <w:lang w:val="hr-HR"/>
        </w:rPr>
      </w:pPr>
    </w:p>
    <w:p w:rsidRDefault="001D1F33" w:rsidP="001D1F33" w:rsidR="001D1F33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B313B7">
        <w:rPr>
          <w:lang w:val="hr-HR"/>
        </w:rPr>
        <w:t>27. rujna 2016</w:t>
      </w:r>
      <w:r>
        <w:rPr>
          <w:lang w:val="hr-HR"/>
        </w:rPr>
        <w:t>. godine</w:t>
      </w:r>
    </w:p>
    <w:p w:rsidRDefault="001D1F33" w:rsidP="001D1F33" w:rsidR="001D1F33">
      <w:pPr>
        <w:ind w:firstLine="108" w:left="7092"/>
      </w:pPr>
    </w:p>
    <w:p w:rsidRDefault="00B313B7" w:rsidP="00B313B7" w:rsidR="001D1F33">
      <w:pPr>
        <w:ind w:firstLine="108" w:left="7092"/>
        <w:jc w:val="right"/>
      </w:pPr>
      <w:r>
        <w:t>SUDAC</w:t>
      </w:r>
    </w:p>
    <w:p w:rsidRDefault="001D1F33" w:rsidP="00B313B7" w:rsidR="001D1F33">
      <w:pPr>
        <w:ind w:firstLine="7" w:left="6372"/>
        <w:jc w:val="right"/>
      </w:pPr>
    </w:p>
    <w:p w:rsidRDefault="00D82DAD" w:rsidP="00B313B7" w:rsidR="00D82DAD">
      <w:pPr>
        <w:ind w:firstLine="7" w:left="6372"/>
        <w:jc w:val="right"/>
      </w:pPr>
    </w:p>
    <w:p w:rsidRDefault="0009125E" w:rsidP="00B313B7" w:rsidR="001D1F33">
      <w:pPr>
        <w:ind w:firstLine="216" w:left="6984"/>
        <w:jc w:val="right"/>
      </w:pPr>
      <w:r>
        <w:t>Katarina Mikulić</w:t>
      </w:r>
    </w:p>
    <w:p w:rsidRDefault="001D1F33" w:rsidP="001D1F33" w:rsidR="001D1F33">
      <w:pPr>
        <w:ind w:firstLine="108" w:left="6984"/>
      </w:pPr>
    </w:p>
    <w:p w:rsidRDefault="001D1F33" w:rsidP="001D1F33" w:rsidR="001D1F33">
      <w:pPr>
        <w:ind w:left="6372"/>
        <w:rPr>
          <w:lang w:val="hr-HR"/>
        </w:rPr>
      </w:pPr>
    </w:p>
    <w:p w:rsidRDefault="001D1F33" w:rsidP="001D1F33" w:rsidR="001D1F33">
      <w:pPr>
        <w:rPr>
          <w:lang w:val="hr-HR"/>
        </w:rPr>
      </w:pPr>
    </w:p>
    <w:p w:rsidRDefault="001D1F33" w:rsidP="001D1F33" w:rsidR="001D1F33">
      <w:pPr>
        <w:jc w:val="both"/>
        <w:rPr>
          <w:lang w:val="hr-HR"/>
        </w:rPr>
      </w:pPr>
    </w:p>
    <w:p w:rsidRDefault="001D1F33" w:rsidP="001D1F33" w:rsidR="001D1F33">
      <w:pPr>
        <w:jc w:val="both"/>
        <w:rPr>
          <w:lang w:val="hr-HR"/>
        </w:rPr>
      </w:pPr>
    </w:p>
    <w:p w:rsidRDefault="001D1F33" w:rsidP="001D1F33" w:rsidR="001D1F33">
      <w:pPr>
        <w:rPr>
          <w:lang w:val="hr-HR"/>
        </w:rPr>
      </w:pPr>
      <w:r>
        <w:rPr>
          <w:lang w:val="hr-HR"/>
        </w:rPr>
        <w:t>Privitak:</w:t>
      </w:r>
    </w:p>
    <w:p w:rsidRDefault="001D1F33" w:rsidP="001D1F33" w:rsidR="001D1F33">
      <w:pPr>
        <w:numPr>
          <w:ilvl w:val="0"/>
          <w:numId w:val="1"/>
        </w:numPr>
        <w:rPr>
          <w:lang w:val="hr-HR"/>
        </w:rPr>
      </w:pPr>
      <w:r>
        <w:rPr>
          <w:lang w:val="hr-HR"/>
        </w:rPr>
        <w:t xml:space="preserve">rješenje od </w:t>
      </w:r>
      <w:r w:rsidR="00B313B7">
        <w:rPr>
          <w:lang w:val="hr-HR"/>
        </w:rPr>
        <w:t>24.08.2016</w:t>
      </w:r>
      <w:r>
        <w:rPr>
          <w:lang w:val="hr-HR"/>
        </w:rPr>
        <w:t>.g. s potvrdom pravomoćnosti</w:t>
      </w:r>
    </w:p>
    <w:p w:rsidRDefault="001D1F33" w:rsidP="001D1F33" w:rsidR="001D1F33">
      <w:pPr>
        <w:rPr>
          <w:lang w:val="hr-HR"/>
        </w:rPr>
      </w:pPr>
    </w:p>
    <w:p w:rsidRDefault="001D1F33" w:rsidP="001D1F33" w:rsidR="001D1F33">
      <w:pPr>
        <w:rPr>
          <w:b/>
          <w:lang w:val="hr-HR"/>
        </w:rPr>
      </w:pPr>
    </w:p>
    <w:p w:rsidRDefault="00853B3E" w:rsidR="00853B3E"/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02FA9" w:rsidP="00602FA9" w:rsidR="00602FA9">
      <w:r>
        <w:separator/>
      </w:r>
    </w:p>
  </w:endnote>
  <w:endnote w:id="0" w:type="continuationSeparator">
    <w:p w:rsidRDefault="00602FA9" w:rsidP="00602FA9" w:rsidR="00602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02FA9" w:rsidP="00602FA9" w:rsidR="00602FA9">
      <w:r>
        <w:separator/>
      </w:r>
    </w:p>
  </w:footnote>
  <w:footnote w:id="0" w:type="continuationSeparator">
    <w:p w:rsidRDefault="00602FA9" w:rsidP="00602FA9" w:rsidR="00602F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02FA9" w:rsidP="00602FA9" w:rsidR="00602FA9">
    <w:pPr>
      <w:pStyle w:val="Zaglavlje"/>
      <w:jc w:val="right"/>
    </w:pPr>
    <w:r>
      <w:t>4.Stpn-</w:t>
    </w:r>
    <w:r w:rsidR="00B313B7">
      <w:t>4/2016</w:t>
    </w:r>
  </w:p>
  <w:p w:rsidRDefault="00602FA9" w:rsidR="00602FA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DD744B"/>
    <w:multiLevelType w:val="hybridMultilevel"/>
    <w:tmpl w:val="AFC0E842"/>
    <w:lvl w:tplc="F9245E86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D1F33"/>
    <w:rsid w:val="0009125E"/>
    <w:rsid w:val="000B4D96"/>
    <w:rsid w:val="001D1F33"/>
    <w:rsid w:val="003C2F22"/>
    <w:rsid w:val="00417EA6"/>
    <w:rsid w:val="00420AD6"/>
    <w:rsid w:val="00602FA9"/>
    <w:rsid w:val="0071519E"/>
    <w:rsid w:val="007F7A84"/>
    <w:rsid w:val="00814EDB"/>
    <w:rsid w:val="00815142"/>
    <w:rsid w:val="00853B3E"/>
    <w:rsid w:val="00981D37"/>
    <w:rsid w:val="00A51DE9"/>
    <w:rsid w:val="00B313B7"/>
    <w:rsid w:val="00D82DAD"/>
    <w:rsid w:val="00DD0D50"/>
    <w:rsid w:val="00EB6A52"/>
    <w:rsid w:val="00F8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D1F33"/>
    <w:rPr>
      <w:rFonts w:cs="Times New Roman" w:eastAsia="Times New Roman"/>
      <w:szCs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02FA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02FA9"/>
    <w:rPr>
      <w:rFonts w:cs="Times New Roman" w:eastAsia="Times New Roman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02FA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02FA9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02FA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02FA9"/>
    <w:rPr>
      <w:rFonts w:cs="Tahoma" w:eastAsia="Times New Roman" w:hAnsi="Tahoma" w:asci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F813E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813EE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813EE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813EE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813EE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D1F33"/>
    <w:rPr>
      <w:rFonts w:cs="Times New Roman" w:eastAsia="Times New Roman"/>
      <w:szCs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02FA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02FA9"/>
    <w:rPr>
      <w:rFonts w:cs="Times New Roman" w:eastAsia="Times New Roman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02FA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02FA9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02FA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02FA9"/>
    <w:rPr>
      <w:rFonts w:ascii="Tahoma" w:cs="Tahoma" w:eastAsia="Times New Roman" w:hAns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F813E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813EE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813EE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813EE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813EE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12435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4563112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rujna 2016.</izvorni_sadrzaj>
    <derivirana_varijabla naziv="DomainObject.DatumDonosenjaOdluke_1">27.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</izvorni_sadrzaj>
    <derivirana_varijabla naziv="DomainObject.Predmet.Broj_1">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2016.</izvorni_sadrzaj>
    <derivirana_varijabla naziv="DomainObject.Predmet.DatumOsnivanja_1">15.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25. kolovoza 2016.</izvorni_sadrzaj>
    <derivirana_varijabla naziv="DomainObject.Predmet.DatumRjesavanja_1">25. kolovoza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Stpn-4/2016</izvorni_sadrzaj>
    <derivirana_varijabla naziv="DomainObject.Predmet.OznakaBroj_1">Stpn-4/2016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Katarina</izvorni_sadrzaj>
    <derivirana_varijabla naziv="DomainObject.Predmet.PredmetRijesio.Ime_1">Katarina</derivirana_varijabla>
  </DomainObject.Predmet.PredmetRijesio.Ime>
  <DomainObject.Predmet.PredmetRijesio.Oib>
    <izvorni_sadrzaj>00502376297</izvorni_sadrzaj>
    <derivirana_varijabla naziv="DomainObject.Predmet.PredmetRijesio.Oib_1">00502376297</derivirana_varijabla>
  </DomainObject.Predmet.PredmetRijesio.Oib>
  <DomainObject.Predmet.PredmetRijesio.Prezime>
    <izvorni_sadrzaj>Mikulić</izvorni_sadrzaj>
    <derivirana_varijabla naziv="DomainObject.Predmet.PredmetRijesio.Prezime_1">Mikulić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Nikola Volarić</izvorni_sadrzaj>
    <derivirana_varijabla naziv="DomainObject.Predmet.StrankaFormated_1">  Nikola Volarić</derivirana_varijabla>
  </DomainObject.Predmet.StrankaFormated>
  <DomainObject.Predmet.StrankaFormatedOIB>
    <izvorni_sadrzaj>  Nikola Volarić, OIB 44694261235</izvorni_sadrzaj>
    <derivirana_varijabla naziv="DomainObject.Predmet.StrankaFormatedOIB_1">  Nikola Volarić, OIB 44694261235</derivirana_varijabla>
  </DomainObject.Predmet.StrankaFormatedOIB>
  <DomainObject.Predmet.StrankaFormatedWithAdress>
    <izvorni_sadrzaj> Nikola Volarić, Guvno 16, 21334 Podaca</izvorni_sadrzaj>
    <derivirana_varijabla naziv="DomainObject.Predmet.StrankaFormatedWithAdress_1"> Nikola Volarić, Guvno 16, 21334 Podaca</derivirana_varijabla>
  </DomainObject.Predmet.StrankaFormatedWithAdress>
  <DomainObject.Predmet.StrankaFormatedWithAdressOIB>
    <izvorni_sadrzaj> Nikola Volarić, OIB 44694261235, Guvno 16, 21334 Podaca</izvorni_sadrzaj>
    <derivirana_varijabla naziv="DomainObject.Predmet.StrankaFormatedWithAdressOIB_1"> Nikola Volarić, OIB 44694261235, Guvno 16, 21334 Podaca</derivirana_varijabla>
  </DomainObject.Predmet.StrankaFormatedWithAdressOIB>
  <DomainObject.Predmet.StrankaWithAdress>
    <izvorni_sadrzaj>Nikola Volarić Guvno 16,21334 Podaca</izvorni_sadrzaj>
    <derivirana_varijabla naziv="DomainObject.Predmet.StrankaWithAdress_1">Nikola Volarić Guvno 16,21334 Podaca</derivirana_varijabla>
  </DomainObject.Predmet.StrankaWithAdress>
  <DomainObject.Predmet.StrankaWithAdressOIB>
    <izvorni_sadrzaj>Nikola Volarić, OIB 44694261235, Guvno 16,21334 Podaca</izvorni_sadrzaj>
    <derivirana_varijabla naziv="DomainObject.Predmet.StrankaWithAdressOIB_1">Nikola Volarić, OIB 44694261235, Guvno 16,21334 Podaca</derivirana_varijabla>
  </DomainObject.Predmet.StrankaWithAdressOIB>
  <DomainObject.Predmet.StrankaNazivFormated>
    <izvorni_sadrzaj>Nikola Volarić</izvorni_sadrzaj>
    <derivirana_varijabla naziv="DomainObject.Predmet.StrankaNazivFormated_1">Nikola Volarić</derivirana_varijabla>
  </DomainObject.Predmet.StrankaNazivFormated>
  <DomainObject.Predmet.StrankaNazivFormatedOIB>
    <izvorni_sadrzaj>Nikola Volarić, OIB 44694261235</izvorni_sadrzaj>
    <derivirana_varijabla naziv="DomainObject.Predmet.StrankaNazivFormatedOIB_1">Nikola Volarić, OIB 44694261235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Nikola Volarić</item>
    </izvorni_sadrzaj>
    <derivirana_varijabla naziv="DomainObject.Predmet.StrankaListFormated_1">
      <item>Nikola Volarić</item>
    </derivirana_varijabla>
  </DomainObject.Predmet.StrankaListFormated>
  <DomainObject.Predmet.StrankaListFormatedOIB>
    <izvorni_sadrzaj>
      <item>Nikola Volarić, OIB 44694261235</item>
    </izvorni_sadrzaj>
    <derivirana_varijabla naziv="DomainObject.Predmet.StrankaListFormatedOIB_1">
      <item>Nikola Volarić, OIB 44694261235</item>
    </derivirana_varijabla>
  </DomainObject.Predmet.StrankaListFormatedOIB>
  <DomainObject.Predmet.StrankaListFormatedWithAdress>
    <izvorni_sadrzaj>
      <item>Nikola Volarić, Guvno 16, 21334 Podaca</item>
    </izvorni_sadrzaj>
    <derivirana_varijabla naziv="DomainObject.Predmet.StrankaListFormatedWithAdress_1">
      <item>Nikola Volarić, Guvno 16, 21334 Podaca</item>
    </derivirana_varijabla>
  </DomainObject.Predmet.StrankaListFormatedWithAdress>
  <DomainObject.Predmet.StrankaListFormatedWithAdressOIB>
    <izvorni_sadrzaj>
      <item>Nikola Volarić, OIB 44694261235, Guvno 16, 21334 Podaca</item>
    </izvorni_sadrzaj>
    <derivirana_varijabla naziv="DomainObject.Predmet.StrankaListFormatedWithAdressOIB_1">
      <item>Nikola Volarić, OIB 44694261235, Guvno 16, 21334 Podaca</item>
    </derivirana_varijabla>
  </DomainObject.Predmet.StrankaListFormatedWithAdressOIB>
  <DomainObject.Predmet.StrankaListNazivFormated>
    <izvorni_sadrzaj>
      <item>Nikola Volarić</item>
    </izvorni_sadrzaj>
    <derivirana_varijabla naziv="DomainObject.Predmet.StrankaListNazivFormated_1">
      <item>Nikola Volarić</item>
    </derivirana_varijabla>
  </DomainObject.Predmet.StrankaListNazivFormated>
  <DomainObject.Predmet.StrankaListNazivFormatedOIB>
    <izvorni_sadrzaj>
      <item>Nikola Volarić, OIB 44694261235</item>
    </izvorni_sadrzaj>
    <derivirana_varijabla naziv="DomainObject.Predmet.StrankaListNazivFormatedOIB_1">
      <item>Nikola Volarić, OIB 44694261235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Marijo Bašura</item>
    </izvorni_sadrzaj>
    <derivirana_varijabla naziv="DomainObject.Predmet.OstaliListFormated_1">
      <item>Marijo Bašura</item>
    </derivirana_varijabla>
  </DomainObject.Predmet.OstaliListFormated>
  <DomainObject.Predmet.OstaliListFormatedOIB>
    <izvorni_sadrzaj>
      <item>Marijo Bašura</item>
    </izvorni_sadrzaj>
    <derivirana_varijabla naziv="DomainObject.Predmet.OstaliListFormatedOIB_1">
      <item>Marijo Bašura</item>
    </derivirana_varijabla>
  </DomainObject.Predmet.OstaliListFormatedOIB>
  <DomainObject.Predmet.OstaliListFormatedWithAdress>
    <izvorni_sadrzaj>
      <item>Marijo Bašura, Domovinskog rata 10/I, 21000 Split</item>
    </izvorni_sadrzaj>
    <derivirana_varijabla naziv="DomainObject.Predmet.OstaliListFormatedWithAdress_1">
      <item>Marijo Bašura, Domovinskog rata 10/I, 21000 Split</item>
    </derivirana_varijabla>
  </DomainObject.Predmet.OstaliListFormatedWithAdress>
  <DomainObject.Predmet.OstaliListFormatedWithAdressOIB>
    <izvorni_sadrzaj>
      <item>Marijo Bašura, Domovinskog rata 10/I, 21000 Split</item>
    </izvorni_sadrzaj>
    <derivirana_varijabla naziv="DomainObject.Predmet.OstaliListFormatedWithAdressOIB_1">
      <item>Marijo Bašura, Domovinskog rata 10/I, 21000 Split</item>
    </derivirana_varijabla>
  </DomainObject.Predmet.OstaliListFormatedWithAdressOIB>
  <DomainObject.Predmet.OstaliListNazivFormated>
    <izvorni_sadrzaj>
      <item>Marijo Bašura</item>
    </izvorni_sadrzaj>
    <derivirana_varijabla naziv="DomainObject.Predmet.OstaliListNazivFormated_1">
      <item>Marijo Bašura</item>
    </derivirana_varijabla>
  </DomainObject.Predmet.OstaliListNazivFormated>
  <DomainObject.Predmet.OstaliListNazivFormatedOIB>
    <izvorni_sadrzaj>
      <item>Marijo Bašura</item>
    </izvorni_sadrzaj>
    <derivirana_varijabla naziv="DomainObject.Predmet.OstaliListNazivFormatedOIB_1">
      <item>Marijo Bašura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rujna 2016.</izvorni_sadrzaj>
    <derivirana_varijabla naziv="DomainObject.Datum_1">27.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Nikola Volarić</izvorni_sadrzaj>
    <derivirana_varijabla naziv="DomainObject.Predmet.StrankaIDrugi_1">Nikola Volarić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Nikola Volarić, OIB 44694261235, Guvno 16, 21334 Podaca</izvorni_sadrzaj>
    <derivirana_varijabla naziv="DomainObject.Predmet.StrankaIDrugiAdressOIB_1">Nikola Volarić, OIB 44694261235, Guvno 16, 21334 Podaca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24. kolovoza 2016.</izvorni_sadrzaj>
    <derivirana_varijabla naziv="DomainObject.Predmet.OdlukaRjesenje.DatumDonosenjaOdluke_1">24. kolovoza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Stpn-4/2016-7</izvorni_sadrzaj>
    <derivirana_varijabla naziv="DomainObject.Predmet.OdlukaRjesenje.Oznaka_1">Stpn-4/2016-7</derivirana_varijabla>
  </DomainObject.Predmet.OdlukaRjesenje.Oznaka>
  <DomainObject.Predmet.SudioniciListNaziv>
    <izvorni_sadrzaj>
      <item>Nikola Volarić</item>
      <item>Marijo Bašura</item>
    </izvorni_sadrzaj>
    <derivirana_varijabla naziv="DomainObject.Predmet.SudioniciListNaziv_1">
      <item>Nikola Volarić</item>
      <item>Marijo Bašura</item>
    </derivirana_varijabla>
  </DomainObject.Predmet.SudioniciListNaziv>
  <DomainObject.Predmet.SudioniciListAdressOIB>
    <izvorni_sadrzaj>
      <item>Nikola Volarić, OIB 44694261235, Guvno 16,21334 Podaca</item>
      <item>Marijo Bašura, Domovinskog rata 10/I,21000 Split</item>
    </izvorni_sadrzaj>
    <derivirana_varijabla naziv="DomainObject.Predmet.SudioniciListAdressOIB_1">
      <item>Nikola Volarić, OIB 44694261235, Guvno 16,21334 Podaca</item>
      <item>Marijo Bašura, Domovinskog rata 10/I,21000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44694261235</item>
      <item>, OIB null</item>
    </izvorni_sadrzaj>
    <derivirana_varijabla naziv="DomainObject.Predmet.SudioniciListNazivOIB_1">
      <item>, OIB 44694261235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81</properties:Words>
  <properties:Characters>486</properties:Characters>
  <properties:Lines>37</properties:Lines>
  <properties:Paragraphs>14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715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2015-04-28T11:40:00Z</dcterms:created>
  <dc:creator>Katarina Mikulić</dc:creator>
  <cp:lastModifiedBy>Katarina Mikulić</cp:lastModifiedBy>
  <cp:lastPrinted>2016-09-27T13:04:00Z</cp:lastPrinted>
  <dcterms:modified xmlns:xsi="http://www.w3.org/2001/XMLSchema-instance" xsi:type="dcterms:W3CDTF">2016-09-27T13:13:00Z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