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BB1BD7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1CBD82AD"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346124" w:rsidR="00346124">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2D4AEC9B"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346124" w:rsidR="00346124">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000000" w14:paraId="46D32C5D" w14:textId="1FAE3CF9">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346124" w:rsidR="00346124">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346124" w:rsidR="00346124">
            <w:rPr>
              <w:rStyle w:val="PozadinaSvijetloZelena"/>
            </w:rPr>
            <w:t>Zagreb</w:t>
          </w:r>
        </w:sdtContent>
      </w:sdt>
      <w:r w:rsidR="001349C2">
        <w:t xml:space="preserve"> </w:t>
      </w:r>
    </w:p>
    <w:p w:rsidR="000E43A6" w:rsidP="00610735" w:rsidRDefault="000E43A6" w14:paraId="4A6BF00A" w14:textId="77777777">
      <w:pPr>
        <w:spacing w:after="0"/>
      </w:pPr>
    </w:p>
    <w:p w:rsidRPr="00176071" w:rsidR="00176071" w:rsidP="00610735" w:rsidRDefault="000E43A6" w14:paraId="29E48474"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346124" w:rsidR="00346124">
            <w:rPr>
              <w:rStyle w:val="PozadinaSvijetloZelena"/>
            </w:rPr>
            <w:t>Pp-15102/2025</w:t>
          </w:r>
        </w:sdtContent>
      </w:sdt>
      <w:r w:rsidR="00176071">
        <w:t xml:space="preserve">                                                        </w:t>
      </w:r>
    </w:p>
    <w:p w:rsidR="009E7DBB" w:rsidP="000F1677" w:rsidRDefault="00610735" w14:paraId="3EBA214B"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PozadinaSvijetloZelena"/>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Content>
          <w:r w:rsidRPr="00346124" w:rsidR="00346124">
            <w:rPr>
              <w:rStyle w:val="PozadinaSvijetloZelena"/>
            </w:rPr>
            <w:t>DUBROVNIK LUXURY RESIDENCE d.o.o. za turizam, trgovinu i usluge, putnička agencija i dr.</w:t>
          </w:r>
        </w:sdtContent>
      </w:sdt>
      <w:r w:rsidR="00210894">
        <w:t xml:space="preserve"> </w:t>
      </w:r>
    </w:p>
    <w:p w:rsidRPr="0041581F" w:rsidR="0041581F" w:rsidP="000F1677" w:rsidRDefault="009E7DBB" w14:paraId="059C1B35" w14:textId="564F4EC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PozadinaSvijetloZelena"/>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Content>
          <w:r w:rsidRPr="00346124" w:rsidR="00346124">
            <w:rPr>
              <w:rStyle w:val="PozadinaSvijetloZelena"/>
            </w:rPr>
            <w:t>Damir Herceg</w:t>
          </w:r>
        </w:sdtContent>
      </w:sdt>
      <w:r w:rsidR="001E00E5">
        <w:rPr>
          <w:rFonts w:eastAsia="Calibri" w:cs="Times New Roman"/>
          <w:noProof/>
        </w:rPr>
        <w:t xml:space="preserve"> </w:t>
      </w:r>
    </w:p>
    <w:p w:rsidRPr="00610735" w:rsidR="00176071" w:rsidP="000F1677" w:rsidRDefault="00176071" w14:paraId="50CC7561"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346124" w:rsidR="00346124">
            <w:rPr>
              <w:rStyle w:val="PozadinaSvijetloZelena"/>
            </w:rPr>
            <w:t>članka 36., članka 36.</w:t>
          </w:r>
        </w:sdtContent>
      </w:sdt>
      <w:r w:rsidR="00494B32">
        <w:rPr>
          <w:rStyle w:val="PozadinaSvijetloZelena"/>
        </w:rPr>
        <w:t xml:space="preserve"> </w:t>
      </w:r>
      <w:sdt>
        <w:sdtPr>
          <w:rPr>
            <w:rStyle w:val="PozadinaSvijetloZelena"/>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Content>
          <w:r w:rsidRPr="00346124" w:rsidR="00346124">
            <w:rPr>
              <w:rStyle w:val="PozadinaSvijetloZelena"/>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315E934B"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4EBFDBC2"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14457AB7" w14:textId="77777777">
      <w:pPr>
        <w:spacing w:after="0"/>
        <w:jc w:val="right"/>
        <w:rPr>
          <w:rFonts w:eastAsia="Calibri" w:cs="Times New Roman"/>
          <w:noProof/>
        </w:rPr>
      </w:pPr>
    </w:p>
    <w:p w:rsidR="00D7095E" w:rsidP="00D7095E" w:rsidRDefault="00D7095E" w14:paraId="4881897C" w14:textId="77777777">
      <w:pPr>
        <w:keepNext/>
        <w:spacing w:after="0"/>
        <w:jc w:val="center"/>
        <w:rPr>
          <w:b/>
          <w:caps/>
          <w:spacing w:val="100"/>
        </w:rPr>
      </w:pPr>
    </w:p>
    <w:p w:rsidR="00D7095E" w:rsidP="00D7095E" w:rsidRDefault="00D7095E" w14:paraId="2C842D12" w14:textId="77777777">
      <w:pPr>
        <w:keepNext/>
        <w:spacing w:after="0"/>
        <w:jc w:val="center"/>
        <w:rPr>
          <w:b/>
          <w:caps/>
          <w:spacing w:val="100"/>
        </w:rPr>
      </w:pPr>
    </w:p>
    <w:p w:rsidR="009E7DBB" w:rsidP="009E7DBB" w:rsidRDefault="009E7DBB" w14:paraId="65C1C8E7"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56453D0E" w14:textId="77777777">
      <w:pPr>
        <w:spacing w:after="0"/>
        <w:jc w:val="center"/>
        <w:rPr>
          <w:rFonts w:eastAsia="Calibri" w:cs="Times New Roman"/>
          <w:b/>
          <w:lang w:eastAsia="hr-HR"/>
        </w:rPr>
      </w:pPr>
    </w:p>
    <w:p w:rsidRPr="00346124" w:rsidR="00D7095E" w:rsidP="00346124" w:rsidRDefault="009E7DBB" w14:paraId="54CAE9AC" w14:textId="0358D89B">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PozadinaSvijetloZelena"/>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Content>
          <w:r w:rsidRPr="00346124" w:rsidR="00346124">
            <w:rPr>
              <w:rStyle w:val="PozadinaSvijetloZelena"/>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proofErr w:type="spellStart"/>
      <w:r w:rsidRPr="005639DA" w:rsidR="002C700A">
        <w:rPr>
          <w:rFonts w:eastAsia="Times New Roman" w:cs="Times New Roman"/>
          <w:lang w:eastAsia="hr-HR"/>
        </w:rPr>
        <w:t>najkasn</w:t>
      </w:r>
      <w:r w:rsidR="00346124">
        <w:rPr>
          <w:rFonts w:eastAsia="Times New Roman" w:cs="Times New Roman"/>
          <w:lang w:eastAsia="hr-HR"/>
        </w:rPr>
        <w:t>j</w:t>
      </w:r>
      <w:r w:rsidRPr="005639DA" w:rsidR="002C700A">
        <w:rPr>
          <w:rFonts w:eastAsia="Times New Roman" w:cs="Times New Roman"/>
          <w:lang w:eastAsia="hr-HR"/>
        </w:rPr>
        <w:t>je</w:t>
      </w:r>
      <w:proofErr w:type="spellEnd"/>
      <w:r w:rsidRPr="005639DA" w:rsidR="002C700A">
        <w:rPr>
          <w:rFonts w:eastAsia="Times New Roman" w:cs="Times New Roman"/>
          <w:lang w:eastAsia="hr-HR"/>
        </w:rPr>
        <w:t xml:space="preserve"> do početka ročišta.</w:t>
      </w:r>
    </w:p>
    <w:p w:rsidRPr="000F1677" w:rsidR="000F1677" w:rsidP="00346124" w:rsidRDefault="009E7DBB" w14:paraId="07733B5D" w14:textId="77777777">
      <w:pPr>
        <w:spacing w:after="0"/>
        <w:ind w:firstLine="708"/>
        <w:jc w:val="both"/>
        <w:rPr>
          <w:rFonts w:eastAsia="Calibri" w:cs="Times New Roman"/>
        </w:rPr>
      </w:pPr>
      <w:r w:rsidRPr="009E7DBB">
        <w:rPr>
          <w:rFonts w:eastAsia="Calibri" w:cs="Times New Roman"/>
          <w:szCs w:val="22"/>
        </w:rPr>
        <w:t xml:space="preserve">Pozivamo okrivljenu pravnu osobu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346124" w:rsidR="00346124">
            <w:rPr>
              <w:rStyle w:val="PozadinaSvijetloZelena"/>
            </w:rPr>
            <w:t>DUBROVNIK LUXURY RESIDENCE d.o.o. za turizam, trgovinu i usluge, putnička agencija</w:t>
          </w:r>
        </w:sdtContent>
      </w:sdt>
      <w:r w:rsidR="000F1677">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Content>
          <w:r w:rsidRPr="00346124" w:rsidR="00346124">
            <w:rPr>
              <w:rStyle w:val="PozadinaSvijetloZelena"/>
            </w:rPr>
            <w:t>14.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Content>
          <w:r w:rsidRPr="00346124" w:rsidR="00346124">
            <w:rPr>
              <w:rStyle w:val="PozadinaSvijetloZelena"/>
            </w:rPr>
            <w:t>10:30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346124" w:rsidR="00346124">
            <w:rPr>
              <w:rStyle w:val="PozadinaSvijetloZelena"/>
            </w:rPr>
            <w:t>Avenija Dubrovnik 8</w:t>
          </w:r>
        </w:sdtContent>
      </w:sdt>
      <w:r w:rsidR="000F1677">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346124" w:rsidR="00346124">
            <w:rPr>
              <w:rStyle w:val="PozadinaSvijetloZelena"/>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Content>
          <w:r w:rsidRPr="00346124" w:rsidR="00346124">
            <w:rPr>
              <w:rStyle w:val="PozadinaSvijetloZelena"/>
            </w:rPr>
            <w:t>308</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346124" w:rsidRDefault="009E7DBB" w14:paraId="6AB90406"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346124" w:rsidRDefault="006C0875" w14:paraId="56DC3E95"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346124" w:rsidRDefault="006C0875" w14:paraId="5A59C341" w14:textId="77777777">
      <w:pPr>
        <w:spacing w:after="0"/>
        <w:ind w:firstLine="708"/>
        <w:jc w:val="both"/>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346124" w:rsidRDefault="006C0875" w14:paraId="40A46862" w14:textId="77777777">
      <w:pPr>
        <w:spacing w:after="0"/>
        <w:ind w:firstLine="708"/>
        <w:jc w:val="both"/>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346124" w:rsidRDefault="006C0875" w14:paraId="7E455449" w14:textId="77777777">
      <w:pPr>
        <w:spacing w:after="0"/>
        <w:ind w:firstLine="708"/>
        <w:jc w:val="both"/>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44BF68CF" w14:textId="77777777">
      <w:pPr>
        <w:spacing w:after="0"/>
      </w:pPr>
    </w:p>
    <w:p w:rsidRPr="0041581F" w:rsidR="0041581F" w:rsidP="00A70E0A" w:rsidRDefault="0041581F" w14:paraId="7E24A370"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346124" w:rsidR="00346124">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346124" w:rsidR="00346124">
            <w:rPr>
              <w:rStyle w:val="PozadinaSvijetloZelena"/>
            </w:rPr>
            <w:t>29. rujna 2026.</w:t>
          </w:r>
        </w:sdtContent>
      </w:sdt>
      <w:r w:rsidRPr="0041581F">
        <w:rPr>
          <w:rFonts w:eastAsia="Calibri" w:cs="Times New Roman"/>
        </w:rPr>
        <w:t xml:space="preserve"> </w:t>
      </w:r>
    </w:p>
    <w:p w:rsidRPr="0041581F" w:rsidR="0041581F" w:rsidP="0041581F" w:rsidRDefault="0041581F" w14:paraId="5E9F028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15303B20"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346124" w:rsidR="00346124">
            <w:rPr>
              <w:rStyle w:val="PozadinaSvijetloZelena"/>
            </w:rPr>
            <w:t>Rajka Rončević-Skočić</w:t>
          </w:r>
        </w:sdtContent>
      </w:sdt>
    </w:p>
    <w:p w:rsidRPr="0041581F" w:rsidR="006F62A9" w:rsidP="006F62A9" w:rsidRDefault="006F62A9" w14:paraId="765904CD" w14:textId="77777777">
      <w:pPr>
        <w:keepNext/>
        <w:spacing w:after="0"/>
        <w:contextualSpacing/>
        <w:rPr>
          <w:rFonts w:cs="Times New Roman"/>
          <w:noProof/>
        </w:rPr>
      </w:pPr>
    </w:p>
    <w:p w:rsidRPr="0041581F" w:rsidR="00176071" w:rsidP="000F1677" w:rsidRDefault="00176071" w14:paraId="501A25EE" w14:textId="7A65F0D3">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41866" w:rsidP="00537B78" w:rsidRDefault="00941866" w14:paraId="6D3788BF" w14:textId="77777777">
      <w:r>
        <w:separator/>
      </w:r>
    </w:p>
  </w:endnote>
  <w:endnote w:type="continuationSeparator" w:id="0">
    <w:p w:rsidR="00941866" w:rsidP="00537B78" w:rsidRDefault="00941866" w14:paraId="5D656E78"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4CE69EB5"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46635361"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41866" w:rsidP="00537B78" w:rsidRDefault="00941866" w14:paraId="3B1E930D" w14:textId="77777777">
      <w:r>
        <w:separator/>
      </w:r>
    </w:p>
  </w:footnote>
  <w:footnote w:type="continuationSeparator" w:id="0">
    <w:p w:rsidR="00941866" w:rsidP="00537B78" w:rsidRDefault="00941866" w14:paraId="4C10CFF5"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F805DF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346124" w:rsidR="00346124">
          <w:rPr>
            <w:rStyle w:val="PozadinaSvijetloZelena"/>
          </w:rPr>
          <w:t>Pp-15102/2025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124"/>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1866"/>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882063"/>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4B5220"/>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Dubrovnik</izvorni_sadrzaj>
    <derivirana_varijabla naziv="DomainObject.UcesnikSudskeRadnje.Adresa.Naselje_1">Dubrovnik</derivirana_varijabla>
  </DomainObject.UcesnikSudskeRadnje.Adresa.Naselje>
  <DomainObject.UcesnikSudskeRadnje.Adresa.PostBroj>
    <izvorni_sadrzaj>20000</izvorni_sadrzaj>
    <derivirana_varijabla naziv="DomainObject.UcesnikSudskeRadnje.Adresa.PostBroj_1">20000</derivirana_varijabla>
  </DomainObject.UcesnikSudskeRadnje.Adresa.PostBroj>
  <DomainObject.UcesnikSudskeRadnje.Adresa.UlicaIKBR>
    <izvorni_sadrzaj>Masarykov Put 3</izvorni_sadrzaj>
    <derivirana_varijabla naziv="DomainObject.UcesnikSudskeRadnje.Adresa.UlicaIKBR_1">Masarykov Put 3</derivirana_varijabla>
  </DomainObject.UcesnikSudskeRadnje.Adresa.UlicaIKBR>
  <DomainObject.UcesnikSudskeRadnje.Naziv>
    <izvorni_sadrzaj>DUBROVNIK LUXURY RESIDENCE d.o.o. za turizam, trgovinu i usluge, putnička agencija</izvorni_sadrzaj>
    <derivirana_varijabla naziv="DomainObject.UcesnikSudskeRadnje.Naziv_1">DUBROVNIK LUXURY RESIDENCE d.o.o. za turizam, trgovinu i usluge, putnička agencija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308</izvorni_sadrzaj>
    <derivirana_varijabla naziv="DomainObject.UcesnikSudskeRadnje.SudskaRadnja.Prostorija.Oznaka_1">308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14. listopada 2026.</izvorni_sadrzaj>
    <derivirana_varijabla naziv="DomainObject.UcesnikSudskeRadnje.SudskaRadnja.PlaniraniZavrsetakDatum_1">14. listopada 2026.</derivirana_varijabla>
  </DomainObject.UcesnikSudskeRadnje.SudskaRadnja.PlaniraniZavrsetakDatum>
  <DomainObject.UcesnikSudskeRadnje.SudskaRadnja.PlaniraniPocetakDatum>
    <izvorni_sadrzaj>14. listopada 2026.</izvorni_sadrzaj>
    <derivirana_varijabla naziv="DomainObject.UcesnikSudskeRadnje.SudskaRadnja.PlaniraniPocetakDatum_1">14.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15102</izvorni_sadrzaj>
    <derivirana_varijabla naziv="DomainObject.Predmet.Broj_1">15102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listopada 2025.</izvorni_sadrzaj>
    <derivirana_varijabla naziv="DomainObject.Predmet.DatumOsnivanja_1">29.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1970.</izvorni_sadrzaj>
    <derivirana_varijabla naziv="DomainObject.Predmet.OkrivljenikFizickaOsoba.DatumRodjenja_1">4. kolovoza 1970.</derivirana_varijabla>
  </DomainObject.Predmet.OkrivljenikFizickaOsoba.DatumRodjenja>
  <DomainObject.Predmet.OkrivljenikFizickaOsoba.DatumRodjenjaFormated>
    <izvorni_sadrzaj>4.8.1970.</izvorni_sadrzaj>
    <derivirana_varijabla naziv="DomainObject.Predmet.OkrivljenikFizickaOsoba.DatumRodjenjaFormated_1">4.8.1970.</derivirana_varijabla>
  </DomainObject.Predmet.OkrivljenikFizickaOsoba.DatumRodjenjaFormated>
  <DomainObject.Predmet.OkrivljenikFizickaOsoba.Ime>
    <izvorni_sadrzaj>Damir</izvorni_sadrzaj>
    <derivirana_varijabla naziv="DomainObject.Predmet.OkrivljenikFizickaOsoba.Ime_1">Damir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Dubrovnik (Dubrovnik)</izvorni_sadrzaj>
    <derivirana_varijabla naziv="DomainObject.Predmet.OkrivljenikFizickaOsoba.MjestoRodjenja_1">Dubrovnik (Dubrovnik)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Damir Herceg</izvorni_sadrzaj>
    <derivirana_varijabla naziv="DomainObject.Predmet.OkrivljenikFizickaOsoba.Naziv_1">Damir Herceg</derivirana_varijabla>
  </DomainObject.Predmet.OkrivljenikFizickaOsoba.Naziv>
  <DomainObject.Predmet.OkrivljenikFizickaOsoba.Prezime>
    <izvorni_sadrzaj>Herceg</izvorni_sadrzaj>
    <derivirana_varijabla naziv="DomainObject.Predmet.OkrivljenikFizickaOsoba.Prezime_1">Herceg</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97496857606</izvorni_sadrzaj>
    <derivirana_varijabla naziv="DomainObject.Predmet.OkrivljenikFizickaOsoba.Oib_1">97496857606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Pp-15102/2025</izvorni_sadrzaj>
    <derivirana_varijabla naziv="DomainObject.Predmet.OznakaBroj_1">Pp-15102/2025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DUBROVNIK LUXURY RESIDENCE d.o.o. za turizam, trgovinu i usluge, putnička agencija; Damir Herceg</izvorni_sadrzaj>
    <derivirana_varijabla naziv="DomainObject.Predmet.ProtustrankaFormated_1">  DUBROVNIK LUXURY RESIDENCE d.o.o. za turizam, trgovinu i usluge, putnička agencija; Damir Herceg</derivirana_varijabla>
  </DomainObject.Predmet.ProtustrankaFormated>
  <DomainObject.Predmet.ProtustrankaFormatedOIB>
    <izvorni_sadrzaj>  DUBROVNIK LUXURY RESIDENCE d.o.o. za turizam, trgovinu i usluge, putnička agencija, OIB 75390473716; Damir Herceg, OIB 97496857606</izvorni_sadrzaj>
    <derivirana_varijabla naziv="DomainObject.Predmet.ProtustrankaFormatedOIB_1">  DUBROVNIK LUXURY RESIDENCE d.o.o. za turizam, trgovinu i usluge, putnička agencija, OIB 75390473716; Damir Herceg, OIB 97496857606</derivirana_varijabla>
  </DomainObject.Predmet.ProtustrankaFormatedOIB>
  <DomainObject.Predmet.ProtustrankaFormatedWithAdress>
    <izvorni_sadrzaj> DUBROVNIK LUXURY RESIDENCE d.o.o. za turizam, trgovinu i usluge, putnička agencija, Masarykov Put 3, 20000 Dubrovnik; Damir Herceg, Gorica Svetoga Vlaha 61a, 20000 Dubrovnik</izvorni_sadrzaj>
    <derivirana_varijabla naziv="DomainObject.Predmet.ProtustrankaFormatedWithAdress_1"> DUBROVNIK LUXURY RESIDENCE d.o.o. za turizam, trgovinu i usluge, putnička agencija, Masarykov Put 3, 20000 Dubrovnik; Damir Herceg, Gorica Svetoga Vlaha 61a, 20000 Dubrovnik</derivirana_varijabla>
  </DomainObject.Predmet.ProtustrankaFormatedWithAdress>
  <DomainObject.Predmet.ProtustrankaFormatedWithAdressOIB>
    <izvorni_sadrzaj> DUBROVNIK LUXURY RESIDENCE d.o.o. za turizam, trgovinu i usluge, putnička agencija, OIB 75390473716, Masarykov Put 3, 20000 Dubrovnik; Damir Herceg, OIB 97496857606, Gorica Svetoga Vlaha 61a, 20000 Dubrovnik</izvorni_sadrzaj>
    <derivirana_varijabla naziv="DomainObject.Predmet.ProtustrankaFormatedWithAdressOIB_1"> DUBROVNIK LUXURY RESIDENCE d.o.o. za turizam, trgovinu i usluge, putnička agencija, OIB 75390473716, Masarykov Put 3, 20000 Dubrovnik; Damir Herceg, OIB 97496857606, Gorica Svetoga Vlaha 61a, 20000 Dubrovnik</derivirana_varijabla>
  </DomainObject.Predmet.ProtustrankaFormatedWithAdressOIB>
  <DomainObject.Predmet.ProtustrankaWithAdress>
    <izvorni_sadrzaj>DUBROVNIK LUXURY RESIDENCE d.o.o. za turizam, trgovinu i usluge, putnička agencija Masarykov Put 3, 20000 Dubrovnik, Damir Herceg Gorica Svetoga Vlaha 61a, 20000 Dubrovnik</izvorni_sadrzaj>
    <derivirana_varijabla naziv="DomainObject.Predmet.ProtustrankaWithAdress_1">DUBROVNIK LUXURY RESIDENCE d.o.o. za turizam, trgovinu i usluge, putnička agencija Masarykov Put 3, 20000 Dubrovnik, Damir Herceg Gorica Svetoga Vlaha 61a, 20000 Dubrovnik</derivirana_varijabla>
  </DomainObject.Predmet.ProtustrankaWithAdress>
  <DomainObject.Predmet.ProtustrankaWithAdressOIB>
    <izvorni_sadrzaj>DUBROVNIK LUXURY RESIDENCE d.o.o. za turizam, trgovinu i usluge, putnička agencija, OIB 75390473716, Masarykov Put 3, 20000 Dubrovnik, Damir Herceg, OIB 97496857606, Gorica Svetoga Vlaha 61a, 20000 Dubrovnik</izvorni_sadrzaj>
    <derivirana_varijabla naziv="DomainObject.Predmet.ProtustrankaWithAdressOIB_1">DUBROVNIK LUXURY RESIDENCE d.o.o. za turizam, trgovinu i usluge, putnička agencija, OIB 75390473716, Masarykov Put 3, 20000 Dubrovnik, Damir Herceg, OIB 97496857606, Gorica Svetoga Vlaha 61a, 20000 Dubrovnik</derivirana_varijabla>
  </DomainObject.Predmet.ProtustrankaWithAdressOIB>
  <DomainObject.Predmet.ProtustrankaNazivFormated>
    <izvorni_sadrzaj>DUBROVNIK LUXURY RESIDENCE d.o.o. za turizam, trgovinu i usluge, putnička agencija,Damir Herceg</izvorni_sadrzaj>
    <derivirana_varijabla naziv="DomainObject.Predmet.ProtustrankaNazivFormated_1">Damir Herceg</derivirana_varijabla>
    <derivirana_varijabla naziv="Padez">DUBROVNIK LUXURY RESIDENCE d.o.o. za turizam, trgovinu i usluge, putnička agencija,Damir Herceg</derivirana_varijabla>
  </DomainObject.Predmet.ProtustrankaNazivFormated>
  <DomainObject.Predmet.ProtustrankaNazivFormatedOIB>
    <izvorni_sadrzaj>DUBROVNIK LUXURY RESIDENCE d.o.o. za turizam, trgovinu i usluge, putnička agencija, OIB 75390473716,Damir Herceg, OIB 97496857606</izvorni_sadrzaj>
    <derivirana_varijabla naziv="DomainObject.Predmet.ProtustrankaNazivFormatedOIB_1">DUBROVNIK LUXURY RESIDENCE d.o.o. za turizam, trgovinu i usluge, putnička agencija, OIB 75390473716,Damir Herceg, OIB 97496857606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Rajka Rončević Skočić, 71</izvorni_sadrzaj>
    <derivirana_varijabla naziv="DomainObject.Predmet.Referada.Naziv_1">Rajka Rončević Skočić, 71</derivirana_varijabla>
  </DomainObject.Predmet.Referada.Naziv>
  <DomainObject.Predmet.Referada.Oznaka>
    <izvorni_sadrzaj>71</izvorni_sadrzaj>
    <derivirana_varijabla naziv="DomainObject.Predmet.Referada.Oznaka_1">71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308</izvorni_sadrzaj>
    <derivirana_varijabla naziv="DomainObject.Predmet.Referada.Prostorija.Oznaka_1">308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Rajka Rončević-Skočić</izvorni_sadrzaj>
    <derivirana_varijabla naziv="DomainObject.Predmet.Referada.Sudac_1">Rajka Rončević-Skočić</derivirana_varijabla>
    <derivirana_varijabla naziv="Dativ">Rajka Rončević-Skočić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Rajka Rončević Skočić, 71</izvorni_sadrzaj>
    <derivirana_varijabla naziv="DomainObject.Predmet.TrenutnaLokacijaSpisa.Naziv_1">Rajka Rončević Skočić, 71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Marica Pašalić</izvorni_sadrzaj>
    <derivirana_varijabla naziv="DomainObject.Predmet.Zapisnicar_1">Marica Pašalić</derivirana_varijabla>
    <derivirana_varijabla naziv="Padez">Marica Pašalić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DUBROVNIK LUXURY RESIDENCE d.o.o. za turizam, trgovinu i usluge, putnička agencija</item>
      <item>Damir Herceg</item>
    </izvorni_sadrzaj>
    <derivirana_varijabla naziv="DomainObject.Predmet.ProtuStrankaListFormated_1">
      <item>DUBROVNIK LUXURY RESIDENCE d.o.o. za turizam, trgovinu i usluge, putnička agencija</item>
      <item>Damir Herceg</item>
    </derivirana_varijabla>
  </DomainObject.Predmet.ProtuStrankaListFormated>
  <DomainObject.Predmet.ProtuStrankaListFormatedOIB>
    <izvorni_sadrzaj>
      <item>DUBROVNIK LUXURY RESIDENCE d.o.o. za turizam, trgovinu i usluge, putnička agencija, OIB 75390473716</item>
      <item>Damir Herceg, OIB 97496857606</item>
    </izvorni_sadrzaj>
    <derivirana_varijabla naziv="DomainObject.Predmet.ProtuStrankaListFormatedOIB_1">
      <item>DUBROVNIK LUXURY RESIDENCE d.o.o. za turizam, trgovinu i usluge, putnička agencija, OIB 75390473716</item>
      <item>Damir Herceg, OIB 97496857606</item>
    </derivirana_varijabla>
  </DomainObject.Predmet.ProtuStrankaListFormatedOIB>
  <DomainObject.Predmet.ProtuStrankaListFormatedWithAdress>
    <izvorni_sadrzaj>
      <item>DUBROVNIK LUXURY RESIDENCE d.o.o. za turizam, trgovinu i usluge, putnička agencija, Masarykov Put 3, 20000 Dubrovnik</item>
      <item>Damir Herceg, Gorica Svetoga Vlaha 61a, 20000 Dubrovnik</item>
    </izvorni_sadrzaj>
    <derivirana_varijabla naziv="DomainObject.Predmet.ProtuStrankaListFormatedWithAdress_1">
      <item>DUBROVNIK LUXURY RESIDENCE d.o.o. za turizam, trgovinu i usluge, putnička agencija, Masarykov Put 3, 20000 Dubrovnik</item>
      <item>Damir Herceg, Gorica Svetoga Vlaha 61a, 20000 Dubrovnik</item>
    </derivirana_varijabla>
  </DomainObject.Predmet.ProtuStrankaListFormatedWithAdress>
  <DomainObject.Predmet.ProtuStrankaListFormatedWithAdressOIB>
    <izvorni_sadrzaj>
      <item>DUBROVNIK LUXURY RESIDENCE d.o.o. za turizam, trgovinu i usluge, putnička agencija, OIB 75390473716, Masarykov Put 3, 20000 Dubrovnik</item>
      <item>Damir Herceg, OIB 97496857606, Gorica Svetoga Vlaha 61a, 20000 Dubrovnik</item>
    </izvorni_sadrzaj>
    <derivirana_varijabla naziv="DomainObject.Predmet.ProtuStrankaListFormatedWithAdressOIB_1">
      <item>DUBROVNIK LUXURY RESIDENCE d.o.o. za turizam, trgovinu i usluge, putnička agencija, OIB 75390473716, Masarykov Put 3, 20000 Dubrovnik</item>
      <item>Damir Herceg, OIB 97496857606, Gorica Svetoga Vlaha 61a, 20000 Dubrovnik</item>
    </derivirana_varijabla>
  </DomainObject.Predmet.ProtuStrankaListFormatedWithAdressOIB>
  <DomainObject.Predmet.ProtuStrankaListNazivFormated>
    <izvorni_sadrzaj>
      <item>DUBROVNIK LUXURY RESIDENCE d.o.o. za turizam, trgovinu i usluge, putnička agencija</item>
      <item>Damir Herceg</item>
    </izvorni_sadrzaj>
    <derivirana_varijabla naziv="DomainObject.Predmet.ProtuStrankaListNazivFormated_1">
      <item>DUBROVNIK LUXURY RESIDENCE d.o.o. za turizam, trgovinu i usluge, putnička agencija</item>
      <item>Damir Herceg</item>
    </derivirana_varijabla>
  </DomainObject.Predmet.ProtuStrankaListNazivFormated>
  <DomainObject.Predmet.ProtuStrankaListNazivFormatedOIB>
    <izvorni_sadrzaj>
      <item>DUBROVNIK LUXURY RESIDENCE d.o.o. za turizam, trgovinu i usluge, putnička agencija, OIB 75390473716</item>
      <item>Damir Herceg, OIB 97496857606</item>
    </izvorni_sadrzaj>
    <derivirana_varijabla naziv="DomainObject.Predmet.ProtuStrankaListNazivFormatedOIB_1">
      <item>DUBROVNIK LUXURY RESIDENCE d.o.o. za turizam, trgovinu i usluge, putnička agencija, OIB 75390473716</item>
      <item>Damir Herceg, OIB 97496857606</item>
    </derivirana_varijabla>
  </DomainObject.Predmet.ProtuStrankaListNazivFormatedOIB>
  <DomainObject.Predmet.OstaliListFormated>
    <izvorni_sadrzaj>
      <item>Policijska postaja Dubrovnik</item>
      <item>Općinski sud u Dubrovniku</item>
      <item>Općinski prekršajni sud u Splitu</item>
    </izvorni_sadrzaj>
    <derivirana_varijabla naziv="DomainObject.Predmet.OstaliListFormated_1">
      <item>Policijska postaja Dubrovnik</item>
      <item>Općinski sud u Dubrovniku</item>
      <item>Općinski prekršajni sud u Splitu</item>
    </derivirana_varijabla>
    <derivirana_varijabla naziv="DrugaOsoba">
      <item>Policijska postaja Dubrovnik</item>
      <item>Općinski sud u Dubrovniku</item>
      <item>Općinski prekršajni sud u Splitu</item>
    </derivirana_varijabla>
  </DomainObject.Predmet.OstaliListFormated>
  <DomainObject.Predmet.OstaliListFormatedOIB>
    <izvorni_sadrzaj>
      <item>Policijska postaja Dubrovnik</item>
      <item>Općinski sud u Dubrovniku, OIB 48074464528</item>
      <item>Općinski prekršajni sud u Splitu, OIB 38198969688</item>
    </izvorni_sadrzaj>
    <derivirana_varijabla naziv="DomainObject.Predmet.OstaliListFormatedOIB_1">
      <item>Policijska postaja Dubrovnik</item>
      <item>Općinski sud u Dubrovniku, OIB 48074464528</item>
      <item>Općinski prekršajni sud u Splitu, OIB 38198969688</item>
    </derivirana_varijabla>
  </DomainObject.Predmet.OstaliListFormatedOIB>
  <DomainObject.Predmet.OstaliListFormatedWithAdress>
    <izvorni_sadrzaj>
      <item>Policijska postaja Dubrovnik, Dr. Ante Starčevića 13, 20000 Dubrovnik</item>
      <item>Općinski sud u Dubrovniku, Dr. Ante Starčevića 23, 20000 Dubrovnik</item>
      <item>Općinski prekršajni sud u Splitu, Ul. Domovinskog rata 4 / III, 21000 Split</item>
    </izvorni_sadrzaj>
    <derivirana_varijabla naziv="DomainObject.Predmet.OstaliListFormatedWithAdress_1">
      <item>Policijska postaja Dubrovnik, Dr. Ante Starčevića 13, 20000 Dubrovnik</item>
      <item>Općinski sud u Dubrovniku, Dr. Ante Starčevića 23, 20000 Dubrovnik</item>
      <item>Općinski prekršajni sud u Splitu, Ul. Domovinskog rata 4 / III, 21000 Split</item>
    </derivirana_varijabla>
  </DomainObject.Predmet.OstaliListFormatedWithAdress>
  <DomainObject.Predmet.OstaliListFormatedWithAdressOIB>
    <izvorni_sadrzaj>
      <item>Policijska postaja Dubrovnik, Dr. Ante Starčevića 13, 20000 Dubrovnik</item>
      <item>Općinski sud u Dubrovniku, OIB 48074464528, Dr. Ante Starčevića 23, 20000 Dubrovnik</item>
      <item>Općinski prekršajni sud u Splitu, OIB 38198969688, Ul. Domovinskog rata 4 / III, 21000 Split</item>
    </izvorni_sadrzaj>
    <derivirana_varijabla naziv="DomainObject.Predmet.OstaliListFormatedWithAdressOIB_1">
      <item>Policijska postaja Dubrovnik, Dr. Ante Starčevića 13, 20000 Dubrovnik</item>
      <item>Općinski sud u Dubrovniku, OIB 48074464528, Dr. Ante Starčevića 23, 20000 Dubrovnik</item>
      <item>Općinski prekršajni sud u Splitu, OIB 38198969688, Ul. Domovinskog rata 4 / III, 21000 Split</item>
    </derivirana_varijabla>
  </DomainObject.Predmet.OstaliListFormatedWithAdressOIB>
  <DomainObject.Predmet.OstaliListNazivFormated>
    <izvorni_sadrzaj>
      <item>Policijska postaja Dubrovnik</item>
      <item>Općinski sud u Dubrovniku</item>
      <item>Općinski prekršajni sud u Splitu</item>
    </izvorni_sadrzaj>
    <derivirana_varijabla naziv="DomainObject.Predmet.OstaliListNazivFormated_1">
      <item>Policijska postaja Dubrovnik</item>
      <item>Općinski sud u Dubrovniku</item>
      <item>Općinski prekršajni sud u Splitu</item>
    </derivirana_varijabla>
  </DomainObject.Predmet.OstaliListNazivFormated>
  <DomainObject.Predmet.OstaliListNazivFormatedOIB>
    <izvorni_sadrzaj>
      <item>Policijska postaja Dubrovnik</item>
      <item>Općinski sud u Dubrovniku, OIB 48074464528</item>
      <item>Općinski prekršajni sud u Splitu, OIB 38198969688</item>
    </izvorni_sadrzaj>
    <derivirana_varijabla naziv="DomainObject.Predmet.OstaliListNazivFormatedOIB_1">
      <item>Policijska postaja Dubrovnik</item>
      <item>Općinski sud u Dubrovniku, OIB 48074464528</item>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rujna 2026.</izvorni_sadrzaj>
    <derivirana_varijabla naziv="DomainObject.Datum_1">29.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DUBROVNIK LUXURY RESIDENCE d.o.o. za turizam, trgovinu i usluge, putnička agencija i dr.</izvorni_sadrzaj>
    <derivirana_varijabla naziv="DomainObject.Predmet.ProtustrankaIDrugi_1">DUBROVNIK LUXURY RESIDENCE d.o.o. za turizam, trgovinu i usluge, putnička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DUBROVNIK LUXURY RESIDENCE d.o.o. za turizam, trgovinu i usluge, putnička agencija, OIB 75390473716, Masarykov Put 3, 20000 Dubrovnik i dr.</izvorni_sadrzaj>
    <derivirana_varijabla naziv="DomainObject.Predmet.ProtustrankaIDrugiAdressOIB_1">DUBROVNIK LUXURY RESIDENCE d.o.o. za turizam, trgovinu i usluge, putnička agencija, OIB 75390473716, Masarykov Put 3, 20000 Dubrovnik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DUBROVNIK LUXURY RESIDENCE d.o.o. za turizam, trgovinu i usluge, putnička agencija</item>
      <item>Damir Herceg</item>
      <item>Policijska postaja Dubrovnik</item>
      <item>Općinski sud u Dubrovniku</item>
      <item>Općinski prekršajni sud u Splitu</item>
    </izvorni_sadrzaj>
    <derivirana_varijabla naziv="DomainObject.Predmet.SudioniciListNaziv_1">
      <item>HRVATSKO DRUŠTVO SKLADATELJA</item>
      <item>DUBROVNIK LUXURY RESIDENCE d.o.o. za turizam, trgovinu i usluge, putnička agencija</item>
      <item>Damir Herceg</item>
      <item>Policijska postaja Dubrovnik</item>
      <item>Općinski sud u Dubrovniku</item>
      <item>Općinski prekršajni sud u Splitu</item>
    </derivirana_varijabla>
    <derivirana_varijabla naziv="OstaliSudionici">
      <item>HRVATSKO DRUŠTVO SKLADATELJA</item>
      <item>DUBROVNIK LUXURY RESIDENCE d.o.o. za turizam, trgovinu i usluge, putnička agencija</item>
      <item>Damir Herceg</item>
      <item>Policijska postaja Dubrovnik</item>
      <item>Općinski sud u Dubrovniku</item>
      <item>Općinski prekršajni sud u Splitu</item>
    </derivirana_varijabla>
  </DomainObject.Predmet.SudioniciListNaziv>
  <DomainObject.Predmet.SudioniciListAdressOIB>
    <izvorni_sadrzaj>
      <item>HRVATSKO DRUŠTVO SKLADATELJA, OIB 56668956985, Heinzelova 62a,10000 Zagreb</item>
      <item>DUBROVNIK LUXURY RESIDENCE d.o.o. za turizam, trgovinu i usluge, putnička agencija, OIB 75390473716, Masarykov Put 3,20000 Dubrovnik</item>
      <item>Damir Herceg, OIB 97496857606, Gorica Svetoga Vlaha 61a,20000 Dubrovnik</item>
      <item>Policijska postaja Dubrovnik, Dr. Ante Starčevića 13,20000 Dubrovnik</item>
      <item>Općinski sud u Dubrovniku, OIB 48074464528, Dr. Ante Starčevića 23,20000 Dubrovnik</item>
      <item>Općinski prekršajni sud u Splitu, OIB 38198969688, Ul. Domovinskog rata 4 / III,21000 Split</item>
    </izvorni_sadrzaj>
    <derivirana_varijabla naziv="DomainObject.Predmet.SudioniciListAdressOIB_1">
      <item>HRVATSKO DRUŠTVO SKLADATELJA, OIB 56668956985, Heinzelova 62a,10000 Zagreb</item>
      <item>DUBROVNIK LUXURY RESIDENCE d.o.o. za turizam, trgovinu i usluge, putnička agencija, OIB 75390473716, Masarykov Put 3,20000 Dubrovnik</item>
      <item>Damir Herceg, OIB 97496857606, Gorica Svetoga Vlaha 61a,20000 Dubrovnik</item>
      <item>Policijska postaja Dubrovnik, Dr. Ante Starčevića 13,20000 Dubrovnik</item>
      <item>Općinski sud u Dubrovniku, OIB 48074464528, Dr. Ante Starčevića 23,20000 Dubrovnik</item>
      <item>Općinski prekršajni sud u Splitu, OIB 38198969688, Ul. Domovinskog rata 4 / III,21000 Split</item>
    </derivirana_varijabla>
  </DomainObject.Predmet.SudioniciListAdressOIB>
  <DomainObject.UcesnikSudskeRadnje.NazivFormated>
    <izvorni_sadrzaj>DUBROVNIK LUXURY RESIDENCE d.o.o. za turizam, trgovinu i usluge, putnička agencija, OIB 75390473716, Masarykov Put 3,20000 Dubrovnik</izvorni_sadrzaj>
    <derivirana_varijabla naziv="DomainObject.UcesnikSudskeRadnje.NazivFormated_1">DUBROVNIK LUXURY RESIDENCE d.o.o. za turizam, trgovinu i usluge, putnička agencija, OIB 75390473716, Masarykov Put 3,20000 Dubrovnik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75390473716</item>
      <item>, OIB 97496857606</item>
      <item>, OIB null</item>
      <item>, OIB 48074464528</item>
      <item>, OIB 38198969688</item>
    </izvorni_sadrzaj>
    <derivirana_varijabla naziv="DomainObject.Predmet.SudioniciListNazivOIB_1">
      <item>, OIB 56668956985</item>
      <item>, OIB 75390473716</item>
      <item>, OIB 97496857606</item>
      <item>, OIB null</item>
      <item>, OIB 48074464528</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DUBROVNIK LUXURY RESIDENCE d.o.o. za turizam, trgovinu i usluge, putnička agencija, OIB 75390473716, Masarykov Put 3, 20000 Dubrovnik
2. Okrivljenik Damir Herceg, OIB 97496857606, Gorica Svetoga Vlaha 61a, 20000 Dubrovnik</izvorni_sadrzaj>
    <derivirana_varijabla naziv="DomainObject.UcesnikSudskeRadnje.SudskaRadnja.UcesniciObavijest_1">1. Okrivljenik DUBROVNIK LUXURY RESIDENCE d.o.o. za turizam, trgovinu i usluge, putnička agencija, OIB 75390473716, Masarykov Put 3, 20000 Dubrovnik
2. Okrivljenik Damir Herceg, OIB 97496857606, Gorica Svetoga Vlaha 61a, 20000 Dubrovnik</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listopada 2025.</izvorni_sadrzaj>
    <derivirana_varijabla naziv="DomainObject.Predmet.DatumPocetkaProcesa_1">29.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DUBROVNIK LUXURY RESIDENCE d.o.o. za turizam, trgovinu i usluge, putnička agencija, Masarykov Put 3, 20000 Dubrovnik, OIB: 75390473716</item>
      <item>Damir Herceg, Gorica Svetoga Vlaha 61a, 20000 Dubrovnik, OIB: 97496857606, rođen-a 04.08.1970., mjesto rođenja Dubrovnik (Dubrovnik)</item>
    </izvorni_sadrzaj>
    <derivirana_varijabla naziv="DomainObject.Predmet.OkrivljenikAdresaMjestoRodjenjaList_1">
      <item>DUBROVNIK LUXURY RESIDENCE d.o.o. za turizam, trgovinu i usluge, putnička agencija, Masarykov Put 3, 20000 Dubrovnik, OIB: 75390473716</item>
      <item>Damir Herceg, Gorica Svetoga Vlaha 61a, 20000 Dubrovnik, OIB: 97496857606, rođen-a 04.08.1970., mjesto rođenja Dubrovnik (Dubrovnik)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DUBROVNIK LUXURY RESIDENCE d.o.o. za turizam, trgovinu i usluge, putnička agencija, MBS 060331077, Masarykov Put 3, 20000 Dubrovnik</izvorni_sadrzaj>
    <derivirana_varijabla naziv="DomainObject.Predmet.OkrivljenikPravnaNazivAdresaMbs_1">DUBROVNIK LUXURY RESIDENCE d.o.o. za turizam, trgovinu i usluge, putnička agencija, MBS 060331077, Masarykov Put 3, 20000 Dubrovnik</derivirana_varijabla>
  </DomainObject.Predmet.OkrivljenikPravnaNazivAdresaMbs>
  <DomainObject.Sudac.Email>
    <izvorni_sadrzaj>Rajka.Roncevic@pszg.pravosudje.hr</izvorni_sadrzaj>
    <derivirana_varijabla naziv="DomainObject.Sudac.Email_1">Rajka.Roncevic@pszg.pravosudje.hr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357</properties:Words>
  <properties:Characters>2085</properties:Characters>
  <properties:Lines>56</properties:Lines>
  <properties:Paragraphs>25</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Rajka Rončević Skočić</cp:lastModifiedBy>
  <cp:lastPrinted>2026-09-29T12:39:00Z</cp:lastPrinted>
  <dcterms:modified xmlns:xsi="http://www.w3.org/2001/XMLSchema-instance" xsi:type="dcterms:W3CDTF">2026-09-29T12:39:00Z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DUBROVNIK LUXURY RESIDENCE d.o.o. za turizam, trgovinu i usluge, putnička agencija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