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130331" w14:paraId="1130331" w:rsidRDefault="00E61DFF" w:rsidP="002E567C" w:rsidR="00C43348">
      <w:pPr>
        <w15:collapsed w:val="false"/>
      </w:pPr>
      <w:bookmarkStart w:name="_GoBack" w:id="0"/>
      <w:bookmarkEnd w:id="0"/>
      <w:r>
        <w:rPr>
          <w:noProof/>
          <w:sz w:val="20"/>
          <w:szCs w:val="20"/>
        </w:rPr>
        <w:drawing>
          <wp:inline distR="0" distL="0" distB="0" distT="0">
            <wp:extent cy="709295" cx="526415"/>
            <wp:effectExtent b="0" r="6985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09295" cx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C43348" w:rsidP="002E567C" w:rsidR="00C43348"/>
    <w:p w:rsidRDefault="002E567C" w:rsidP="002E567C" w:rsidR="002E567C" w:rsidRPr="00932C12">
      <w:r w:rsidRPr="00932C12">
        <w:t>REPUBLIKA HRVATSKA</w:t>
      </w:r>
    </w:p>
    <w:p w:rsidRDefault="002E567C" w:rsidP="002E567C" w:rsidR="002E567C" w:rsidRPr="00932C12">
      <w:r w:rsidRPr="00932C12">
        <w:t>TRGOVAČKI SUD U ZAGREBU</w:t>
      </w:r>
    </w:p>
    <w:p w:rsidRDefault="002E567C" w:rsidP="002E567C" w:rsidR="002E567C" w:rsidRPr="00932C12">
      <w:r w:rsidRPr="00932C12">
        <w:t xml:space="preserve">Zagreb, </w:t>
      </w:r>
      <w:proofErr w:type="spellStart"/>
      <w:r w:rsidRPr="00932C12">
        <w:t>Amruševa</w:t>
      </w:r>
      <w:proofErr w:type="spellEnd"/>
      <w:r w:rsidRPr="00932C12">
        <w:t xml:space="preserve"> 2/II</w:t>
      </w:r>
      <w:r w:rsidRPr="00932C12">
        <w:tab/>
      </w:r>
      <w:r w:rsidRPr="00932C12">
        <w:tab/>
      </w:r>
      <w:r w:rsidRPr="00932C12">
        <w:tab/>
      </w:r>
      <w:r w:rsidRPr="00932C12">
        <w:tab/>
      </w:r>
      <w:r w:rsidRPr="00932C12">
        <w:tab/>
      </w:r>
      <w:r w:rsidRPr="00932C12">
        <w:tab/>
      </w:r>
      <w:r w:rsidRPr="00932C12">
        <w:tab/>
        <w:t xml:space="preserve">7 </w:t>
      </w:r>
      <w:r w:rsidR="00E61DFF">
        <w:t>St-</w:t>
      </w:r>
      <w:proofErr w:type="spellStart"/>
      <w:r w:rsidR="00420943">
        <w:t>4722</w:t>
      </w:r>
      <w:proofErr w:type="spellEnd"/>
      <w:r w:rsidR="00420943">
        <w:t>/</w:t>
      </w:r>
      <w:proofErr w:type="spellStart"/>
      <w:r w:rsidR="00420943">
        <w:t>16</w:t>
      </w:r>
      <w:proofErr w:type="spellEnd"/>
    </w:p>
    <w:p w:rsidRDefault="002E567C" w:rsidP="002E567C" w:rsidR="002E567C" w:rsidRPr="00932C12"/>
    <w:p w:rsidRDefault="002E567C" w:rsidP="002E567C" w:rsidR="002E567C" w:rsidRPr="00932C12">
      <w:pPr>
        <w:jc w:val="center"/>
      </w:pPr>
      <w:r w:rsidRPr="00932C12">
        <w:t>R E P U B L I K A  H R V A T S K A</w:t>
      </w:r>
    </w:p>
    <w:p w:rsidRDefault="002E567C" w:rsidP="002E567C" w:rsidR="002E567C" w:rsidRPr="00932C12">
      <w:pPr>
        <w:jc w:val="center"/>
      </w:pPr>
      <w:r w:rsidRPr="00932C12">
        <w:t>R J E Š E N J E</w:t>
      </w:r>
    </w:p>
    <w:p w:rsidRDefault="002E567C" w:rsidP="002E567C" w:rsidR="002E567C" w:rsidRPr="00932C12">
      <w:pPr>
        <w:jc w:val="center"/>
      </w:pPr>
    </w:p>
    <w:p w:rsidRDefault="002E567C" w:rsidP="002E567C" w:rsidR="002E567C" w:rsidRPr="00932C12">
      <w:pPr>
        <w:jc w:val="both"/>
      </w:pPr>
      <w:r w:rsidRPr="00932C12">
        <w:tab/>
      </w:r>
      <w:r w:rsidR="005B047A" w:rsidRPr="00D649D2">
        <w:t xml:space="preserve">Trgovački sud u Zagrebu po sucu pojedincu Vesni Malenica kao stečajnom sucu u postupku sklapanja </w:t>
      </w:r>
      <w:proofErr w:type="spellStart"/>
      <w:r w:rsidR="005B047A" w:rsidRPr="00D649D2">
        <w:t>predstečajne</w:t>
      </w:r>
      <w:proofErr w:type="spellEnd"/>
      <w:r w:rsidR="005B047A" w:rsidRPr="00D649D2">
        <w:t xml:space="preserve"> nagodbe s dužnikom</w:t>
      </w:r>
      <w:r w:rsidR="005B047A">
        <w:t xml:space="preserve"> </w:t>
      </w:r>
      <w:r w:rsidR="0041054E">
        <w:t xml:space="preserve">Sandra </w:t>
      </w:r>
      <w:proofErr w:type="spellStart"/>
      <w:r w:rsidR="0041054E">
        <w:t>Bubnić</w:t>
      </w:r>
      <w:proofErr w:type="spellEnd"/>
      <w:r w:rsidR="0041054E">
        <w:t xml:space="preserve"> vlasnik "</w:t>
      </w:r>
      <w:proofErr w:type="spellStart"/>
      <w:r w:rsidR="0041054E">
        <w:t>LINE</w:t>
      </w:r>
      <w:proofErr w:type="spellEnd"/>
      <w:r w:rsidR="0041054E">
        <w:t xml:space="preserve">" obrt za proizvodnju čarapa i trgovinu na malo, Gornji kraj </w:t>
      </w:r>
      <w:proofErr w:type="spellStart"/>
      <w:r w:rsidR="0041054E">
        <w:t>37</w:t>
      </w:r>
      <w:proofErr w:type="spellEnd"/>
      <w:r w:rsidR="0041054E">
        <w:t xml:space="preserve">, Samobor, </w:t>
      </w:r>
      <w:proofErr w:type="spellStart"/>
      <w:r w:rsidR="0041054E">
        <w:t>OIB</w:t>
      </w:r>
      <w:proofErr w:type="spellEnd"/>
      <w:r w:rsidR="0041054E">
        <w:t xml:space="preserve"> </w:t>
      </w:r>
      <w:proofErr w:type="spellStart"/>
      <w:r w:rsidR="0041054E">
        <w:t>29069447905</w:t>
      </w:r>
      <w:proofErr w:type="spellEnd"/>
      <w:r w:rsidRPr="00932C12">
        <w:t xml:space="preserve">, </w:t>
      </w:r>
      <w:proofErr w:type="spellStart"/>
      <w:r w:rsidR="005B047A">
        <w:t>18</w:t>
      </w:r>
      <w:proofErr w:type="spellEnd"/>
      <w:r w:rsidR="005B047A">
        <w:t xml:space="preserve">. srpnja </w:t>
      </w:r>
      <w:proofErr w:type="spellStart"/>
      <w:r w:rsidR="005B047A">
        <w:t>2016</w:t>
      </w:r>
      <w:proofErr w:type="spellEnd"/>
      <w:r w:rsidR="005B047A">
        <w:t>.</w:t>
      </w:r>
    </w:p>
    <w:p w:rsidRDefault="002E567C" w:rsidP="002E567C" w:rsidR="002E567C" w:rsidRPr="00932C12">
      <w:pPr>
        <w:jc w:val="both"/>
      </w:pPr>
    </w:p>
    <w:p w:rsidRDefault="002E567C" w:rsidP="002E567C" w:rsidR="002E567C" w:rsidRPr="00932C12">
      <w:pPr>
        <w:jc w:val="center"/>
        <w:rPr>
          <w:bCs/>
        </w:rPr>
      </w:pPr>
      <w:r w:rsidRPr="00932C12">
        <w:rPr>
          <w:bCs/>
        </w:rPr>
        <w:t>r i j e š i o  j e</w:t>
      </w:r>
    </w:p>
    <w:p w:rsidRDefault="002E567C" w:rsidP="002E567C" w:rsidR="002E567C" w:rsidRPr="00932C12">
      <w:pPr>
        <w:rPr>
          <w:bCs/>
        </w:rPr>
      </w:pPr>
    </w:p>
    <w:p w:rsidRDefault="002E567C" w:rsidP="002E567C" w:rsidR="002E567C" w:rsidRPr="00932C12">
      <w:pPr>
        <w:ind w:firstLine="646" w:right="-52"/>
        <w:jc w:val="both"/>
      </w:pPr>
      <w:r w:rsidRPr="00932C12">
        <w:t xml:space="preserve">1. Određuje se ročište radi sklapanja </w:t>
      </w:r>
      <w:proofErr w:type="spellStart"/>
      <w:r w:rsidRPr="00932C12">
        <w:t>predstečajne</w:t>
      </w:r>
      <w:proofErr w:type="spellEnd"/>
      <w:r w:rsidRPr="00932C12">
        <w:t xml:space="preserve"> nagodbe s dužnikom </w:t>
      </w:r>
      <w:r w:rsidR="0041054E">
        <w:t xml:space="preserve">Sandra </w:t>
      </w:r>
      <w:proofErr w:type="spellStart"/>
      <w:r w:rsidR="0041054E">
        <w:t>Bubnić</w:t>
      </w:r>
      <w:proofErr w:type="spellEnd"/>
      <w:r w:rsidR="0041054E">
        <w:t xml:space="preserve"> vlasnik "</w:t>
      </w:r>
      <w:proofErr w:type="spellStart"/>
      <w:r w:rsidR="0041054E">
        <w:t>LINE</w:t>
      </w:r>
      <w:proofErr w:type="spellEnd"/>
      <w:r w:rsidR="0041054E">
        <w:t xml:space="preserve">" obrt za proizvodnju čarapa i trgovinu na malo, Gornji kraj </w:t>
      </w:r>
      <w:proofErr w:type="spellStart"/>
      <w:r w:rsidR="0041054E">
        <w:t>37</w:t>
      </w:r>
      <w:proofErr w:type="spellEnd"/>
      <w:r w:rsidR="0041054E">
        <w:t xml:space="preserve">, Samobor, </w:t>
      </w:r>
      <w:proofErr w:type="spellStart"/>
      <w:r w:rsidR="0041054E">
        <w:t>OIB</w:t>
      </w:r>
      <w:proofErr w:type="spellEnd"/>
      <w:r w:rsidR="0041054E">
        <w:t xml:space="preserve"> </w:t>
      </w:r>
      <w:proofErr w:type="spellStart"/>
      <w:r w:rsidR="0041054E">
        <w:t>29069447905</w:t>
      </w:r>
      <w:proofErr w:type="spellEnd"/>
      <w:r w:rsidRPr="00932C12">
        <w:rPr>
          <w:bCs/>
        </w:rPr>
        <w:t>,</w:t>
      </w:r>
      <w:r w:rsidRPr="00932C12">
        <w:t xml:space="preserve"> za dan </w:t>
      </w:r>
      <w:r w:rsidR="0041054E">
        <w:rPr>
          <w:bCs/>
        </w:rPr>
        <w:t xml:space="preserve">9. studeni </w:t>
      </w:r>
      <w:proofErr w:type="spellStart"/>
      <w:r w:rsidR="0041054E">
        <w:rPr>
          <w:bCs/>
        </w:rPr>
        <w:t>2016</w:t>
      </w:r>
      <w:proofErr w:type="spellEnd"/>
      <w:r w:rsidR="0041054E">
        <w:rPr>
          <w:bCs/>
        </w:rPr>
        <w:t xml:space="preserve">. u </w:t>
      </w:r>
      <w:proofErr w:type="spellStart"/>
      <w:r w:rsidR="0041054E">
        <w:rPr>
          <w:bCs/>
        </w:rPr>
        <w:t>11</w:t>
      </w:r>
      <w:proofErr w:type="spellEnd"/>
      <w:r w:rsidR="005B047A">
        <w:rPr>
          <w:bCs/>
        </w:rPr>
        <w:t>,</w:t>
      </w:r>
      <w:proofErr w:type="spellStart"/>
      <w:r w:rsidR="005B047A">
        <w:rPr>
          <w:bCs/>
        </w:rPr>
        <w:t>00</w:t>
      </w:r>
      <w:proofErr w:type="spellEnd"/>
      <w:r w:rsidRPr="00932C12">
        <w:rPr>
          <w:bCs/>
        </w:rPr>
        <w:t xml:space="preserve"> sati,</w:t>
      </w:r>
      <w:r w:rsidRPr="00932C12">
        <w:t xml:space="preserve"> </w:t>
      </w:r>
      <w:r w:rsidRPr="00932C12">
        <w:rPr>
          <w:bCs/>
        </w:rPr>
        <w:t>u prostorijama Trgovačkog suda u Zagrebu,</w:t>
      </w:r>
      <w:r w:rsidRPr="00932C12">
        <w:t xml:space="preserve"> </w:t>
      </w:r>
      <w:r w:rsidR="005B047A">
        <w:rPr>
          <w:bCs/>
        </w:rPr>
        <w:t xml:space="preserve">Petrinjska 8, soba broj </w:t>
      </w:r>
      <w:proofErr w:type="spellStart"/>
      <w:r w:rsidR="005B047A">
        <w:rPr>
          <w:bCs/>
        </w:rPr>
        <w:t>96</w:t>
      </w:r>
      <w:proofErr w:type="spellEnd"/>
      <w:r w:rsidRPr="00932C12">
        <w:rPr>
          <w:bCs/>
        </w:rPr>
        <w:t>/II kat.</w:t>
      </w:r>
    </w:p>
    <w:p w:rsidRDefault="002E567C" w:rsidP="002E567C" w:rsidR="002E567C" w:rsidRPr="00932C12">
      <w:pPr>
        <w:ind w:firstLine="646" w:right="-52"/>
        <w:jc w:val="both"/>
      </w:pPr>
      <w:r w:rsidRPr="00932C12">
        <w:t>2. Na ročište se dostavom ovoga rješenja i oglasa pozivaju:</w:t>
      </w:r>
    </w:p>
    <w:p w:rsidRDefault="002E567C" w:rsidP="002E567C" w:rsidR="002E567C" w:rsidRPr="00932C12">
      <w:pPr>
        <w:ind w:firstLine="646" w:right="-52"/>
        <w:jc w:val="both"/>
      </w:pPr>
      <w:r w:rsidRPr="00932C12">
        <w:t>- dužnik</w:t>
      </w:r>
      <w:r>
        <w:t xml:space="preserve"> </w:t>
      </w:r>
      <w:r w:rsidR="007E3180">
        <w:t xml:space="preserve">Sandra </w:t>
      </w:r>
      <w:proofErr w:type="spellStart"/>
      <w:r w:rsidR="007E3180">
        <w:t>Bubnić</w:t>
      </w:r>
      <w:proofErr w:type="spellEnd"/>
      <w:r w:rsidR="007E3180">
        <w:t xml:space="preserve"> vlasnik "</w:t>
      </w:r>
      <w:proofErr w:type="spellStart"/>
      <w:r w:rsidR="007E3180">
        <w:t>LINE</w:t>
      </w:r>
      <w:proofErr w:type="spellEnd"/>
      <w:r w:rsidR="007E3180">
        <w:t xml:space="preserve">" obrt za proizvodnju čarapa i trgovinu na malo, Gornji kraj </w:t>
      </w:r>
      <w:proofErr w:type="spellStart"/>
      <w:r w:rsidR="007E3180">
        <w:t>37</w:t>
      </w:r>
      <w:proofErr w:type="spellEnd"/>
      <w:r w:rsidR="007E3180">
        <w:t xml:space="preserve">, Samobor, </w:t>
      </w:r>
      <w:proofErr w:type="spellStart"/>
      <w:r w:rsidR="007E3180">
        <w:t>OIB</w:t>
      </w:r>
      <w:proofErr w:type="spellEnd"/>
      <w:r w:rsidR="007E3180">
        <w:t xml:space="preserve"> </w:t>
      </w:r>
      <w:proofErr w:type="spellStart"/>
      <w:r w:rsidR="007E3180">
        <w:t>29069447905</w:t>
      </w:r>
      <w:proofErr w:type="spellEnd"/>
    </w:p>
    <w:p w:rsidRDefault="002E567C" w:rsidP="002E567C" w:rsidR="002E567C" w:rsidRPr="00932C12">
      <w:pPr>
        <w:ind w:firstLine="646" w:right="-52"/>
        <w:jc w:val="both"/>
      </w:pPr>
      <w:r w:rsidRPr="00932C12">
        <w:t>- vjerovnici</w:t>
      </w:r>
    </w:p>
    <w:p w:rsidRDefault="002E567C" w:rsidP="002E567C" w:rsidR="002E567C" w:rsidRPr="00932C12">
      <w:pPr>
        <w:pStyle w:val="Naslov3"/>
        <w:rPr>
          <w:b w:val="false"/>
        </w:rPr>
      </w:pPr>
      <w:r w:rsidRPr="00932C12">
        <w:rPr>
          <w:b w:val="false"/>
        </w:rPr>
        <w:t xml:space="preserve">Zagreb, </w:t>
      </w:r>
      <w:proofErr w:type="spellStart"/>
      <w:r w:rsidR="005B047A">
        <w:rPr>
          <w:b w:val="false"/>
        </w:rPr>
        <w:t>18</w:t>
      </w:r>
      <w:proofErr w:type="spellEnd"/>
      <w:r w:rsidR="005B047A">
        <w:rPr>
          <w:b w:val="false"/>
        </w:rPr>
        <w:t xml:space="preserve">. srpanj </w:t>
      </w:r>
      <w:proofErr w:type="spellStart"/>
      <w:r w:rsidR="005B047A">
        <w:rPr>
          <w:b w:val="false"/>
        </w:rPr>
        <w:t>2016</w:t>
      </w:r>
      <w:proofErr w:type="spellEnd"/>
      <w:r w:rsidR="005B047A">
        <w:rPr>
          <w:b w:val="false"/>
        </w:rPr>
        <w:t>.</w:t>
      </w:r>
    </w:p>
    <w:p w:rsidRDefault="002E567C" w:rsidP="002E567C" w:rsidR="002E567C" w:rsidRPr="00932C12"/>
    <w:p w:rsidRDefault="002E567C" w:rsidP="002E567C" w:rsidR="002E567C" w:rsidRPr="00932C12">
      <w:pPr>
        <w:jc w:val="both"/>
      </w:pPr>
      <w:r w:rsidRPr="00932C12">
        <w:tab/>
      </w:r>
      <w:r w:rsidRPr="00932C12">
        <w:tab/>
      </w:r>
      <w:r w:rsidRPr="00932C12">
        <w:tab/>
      </w:r>
      <w:r w:rsidRPr="00932C12">
        <w:tab/>
      </w:r>
      <w:r w:rsidRPr="00932C12">
        <w:tab/>
      </w:r>
      <w:r w:rsidRPr="00932C12">
        <w:tab/>
      </w:r>
      <w:r w:rsidRPr="00932C12">
        <w:tab/>
      </w:r>
      <w:r w:rsidRPr="00932C12">
        <w:tab/>
      </w:r>
      <w:r w:rsidRPr="00932C12">
        <w:tab/>
      </w:r>
      <w:r w:rsidRPr="00932C12">
        <w:rPr>
          <w:lang w:val="pl-PL"/>
        </w:rPr>
        <w:t>SUDAC</w:t>
      </w:r>
      <w:r w:rsidRPr="00932C12">
        <w:t>:</w:t>
      </w:r>
    </w:p>
    <w:p w:rsidRDefault="002E567C" w:rsidP="002E567C" w:rsidR="002E567C" w:rsidRPr="00932C12">
      <w:pPr>
        <w:jc w:val="both"/>
      </w:pPr>
      <w:r w:rsidRPr="00932C12">
        <w:tab/>
      </w:r>
      <w:r w:rsidRPr="00932C12">
        <w:tab/>
      </w:r>
      <w:r w:rsidRPr="00932C12">
        <w:tab/>
      </w:r>
      <w:r w:rsidRPr="00932C12">
        <w:tab/>
      </w:r>
      <w:r w:rsidRPr="00932C12">
        <w:tab/>
      </w:r>
      <w:r w:rsidRPr="00932C12">
        <w:tab/>
      </w:r>
      <w:r w:rsidRPr="00932C12">
        <w:tab/>
      </w:r>
      <w:r w:rsidRPr="00932C12">
        <w:tab/>
      </w:r>
      <w:r w:rsidRPr="00932C12">
        <w:tab/>
      </w:r>
      <w:r w:rsidRPr="00932C12">
        <w:rPr>
          <w:lang w:val="pl-PL"/>
        </w:rPr>
        <w:t>Vesna</w:t>
      </w:r>
      <w:r w:rsidRPr="00932C12">
        <w:t xml:space="preserve"> </w:t>
      </w:r>
      <w:r w:rsidRPr="00932C12">
        <w:rPr>
          <w:lang w:val="pl-PL"/>
        </w:rPr>
        <w:t>Malenica</w:t>
      </w:r>
      <w:r w:rsidRPr="00932C12">
        <w:t xml:space="preserve"> </w:t>
      </w:r>
      <w:r w:rsidR="00246261">
        <w:t xml:space="preserve">v. r. </w:t>
      </w:r>
      <w:r w:rsidRPr="00932C12">
        <w:t xml:space="preserve">  </w:t>
      </w:r>
    </w:p>
    <w:p w:rsidRDefault="002E567C" w:rsidP="00246261" w:rsidR="00246261">
      <w:pPr>
        <w:tabs>
          <w:tab w:pos="3960" w:val="left"/>
        </w:tabs>
        <w:ind w:right="5112"/>
        <w:rPr>
          <w:bCs/>
        </w:rPr>
      </w:pPr>
      <w:r w:rsidRPr="00932C12">
        <w:rPr>
          <w:bCs/>
        </w:rPr>
        <w:tab/>
      </w:r>
      <w:r w:rsidRPr="00932C12">
        <w:rPr>
          <w:bCs/>
        </w:rPr>
        <w:tab/>
      </w:r>
      <w:r w:rsidRPr="00932C12">
        <w:rPr>
          <w:bCs/>
        </w:rPr>
        <w:tab/>
      </w:r>
    </w:p>
    <w:p w:rsidRDefault="00246261" w:rsidP="00AB7A2F" w:rsidR="00246261">
      <w:pPr>
        <w:ind w:firstLine="708" w:left="4248"/>
        <w:jc w:val="both"/>
        <w:rPr>
          <w:lang w:val="pl-PL"/>
        </w:rPr>
      </w:pPr>
      <w:r>
        <w:rPr>
          <w:lang w:val="pl-PL"/>
        </w:rPr>
        <w:t>Za točnost otpravka – ovl. službenik</w:t>
      </w:r>
    </w:p>
    <w:p w:rsidRDefault="00246261" w:rsidP="00995CE9" w:rsidR="00246261" w:rsidRPr="003F4699">
      <w:pPr>
        <w:jc w:val="both"/>
      </w:pP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  <w:t>Kristina Švajger</w:t>
      </w:r>
    </w:p>
    <w:p w:rsidRDefault="002E567C" w:rsidP="002E567C" w:rsidR="002E567C" w:rsidRPr="00932C12">
      <w:pPr>
        <w:jc w:val="both"/>
      </w:pPr>
      <w:r w:rsidRPr="00932C12">
        <w:t xml:space="preserve"> </w:t>
      </w:r>
    </w:p>
    <w:p w:rsidRDefault="002E567C" w:rsidP="002E567C" w:rsidR="002E567C" w:rsidRPr="00932C12"/>
    <w:p w:rsidRDefault="00F85B1C" w:rsidP="002E567C" w:rsidR="00F85B1C" w:rsidRPr="002E567C"/>
    <w:sectPr w:rsidSect="00DE7013" w:rsidR="00F85B1C" w:rsidRPr="002E567C">
      <w:headerReference w:type="even" r:id="rId10"/>
      <w:headerReference w:type="default" r:id="rId11"/>
      <w:headerReference w:type="first" r:id="rId12"/>
      <w:pgSz w:h="16838" w:w="11906"/>
      <w:pgMar w:gutter="0" w:footer="709" w:header="709" w:left="1418" w:bottom="1418" w:right="1418" w:top="141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F16DFF" w:rsidR="00F16DFF">
      <w:r>
        <w:separator/>
      </w:r>
    </w:p>
  </w:endnote>
  <w:endnote w:id="0" w:type="continuationSeparator">
    <w:p w:rsidRDefault="00F16DFF" w:rsidR="00F16D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F16DFF" w:rsidR="00F16DFF">
      <w:r>
        <w:separator/>
      </w:r>
    </w:p>
  </w:footnote>
  <w:footnote w:id="0" w:type="continuationSeparator">
    <w:p w:rsidRDefault="00F16DFF" w:rsidR="00F16DF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F5B6C" w:rsidR="008F5B6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Default="008F5B6C" w:rsidR="008F5B6C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F5B6C" w:rsidR="008F5B6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8F5B6C" w:rsidR="008F5B6C">
    <w:pPr>
      <w:pStyle w:val="Zaglavlje"/>
    </w:pPr>
  </w:p>
  <w:p w:rsidRDefault="008F5B6C" w:rsidR="008F5B6C">
    <w:pPr>
      <w:pStyle w:val="Zaglavlje"/>
    </w:pPr>
  </w:p>
  <w:p w:rsidRDefault="008F5B6C" w:rsidR="008F5B6C">
    <w:pPr>
      <w:pStyle w:val="Zaglavlje"/>
    </w:pPr>
    <w:r>
      <w:tab/>
    </w:r>
    <w:r>
      <w:tab/>
      <w:t>14 St-201/12-10</w:t>
    </w: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F5B6C" w:rsidR="008F5B6C">
    <w:pPr>
      <w:pStyle w:val="Zaglavlje"/>
    </w:pPr>
  </w:p>
  <w:p w:rsidRDefault="008F5B6C" w:rsidR="008F5B6C">
    <w:pPr>
      <w:pStyle w:val="Zaglavlje"/>
    </w:pPr>
  </w:p>
  <w:p w:rsidRDefault="008F5B6C" w:rsidR="008F5B6C">
    <w:pPr>
      <w:pStyle w:val="Zaglavlje"/>
    </w:pPr>
    <w:r>
      <w:tab/>
    </w:r>
    <w:r>
      <w:tab/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BA57153"/>
    <w:multiLevelType w:val="hybridMultilevel"/>
    <w:tmpl w:val="2AA42128"/>
    <w:lvl w:tplc="041A000F" w:ilvl="0">
      <w:start w:val="1"/>
      <w:numFmt w:val="decimal"/>
      <w:lvlText w:val="%1."/>
      <w:lvlJc w:val="left"/>
      <w:pPr>
        <w:tabs>
          <w:tab w:pos="1425" w:val="num"/>
        </w:tabs>
        <w:ind w:hanging="360" w:left="1425"/>
      </w:pPr>
    </w:lvl>
    <w:lvl w:tplc="E3500B34" w:ilvl="1">
      <w:numFmt w:val="bullet"/>
      <w:lvlText w:val="-"/>
      <w:lvlJc w:val="left"/>
      <w:pPr>
        <w:tabs>
          <w:tab w:pos="1980" w:val="num"/>
        </w:tabs>
        <w:ind w:hanging="360" w:left="1980"/>
      </w:pPr>
      <w:rPr>
        <w:rFonts w:cs="Times New Roman" w:eastAsia="Times New Roman" w:hAnsi="Times New Roman" w:ascii="Times New Roman" w:hint="default"/>
      </w:rPr>
    </w:lvl>
    <w:lvl w:tplc="041A000F" w:ilvl="2">
      <w:start w:val="1"/>
      <w:numFmt w:val="decimal"/>
      <w:lvlText w:val="%3."/>
      <w:lvlJc w:val="left"/>
      <w:pPr>
        <w:tabs>
          <w:tab w:pos="3045" w:val="num"/>
        </w:tabs>
        <w:ind w:hanging="360" w:left="3045"/>
      </w:pPr>
    </w:lvl>
    <w:lvl w:tentative="true" w:tplc="041A000F" w:ilvl="3">
      <w:start w:val="1"/>
      <w:numFmt w:val="decimal"/>
      <w:lvlText w:val="%4."/>
      <w:lvlJc w:val="left"/>
      <w:pPr>
        <w:tabs>
          <w:tab w:pos="3585" w:val="num"/>
        </w:tabs>
        <w:ind w:hanging="360" w:left="3585"/>
      </w:pPr>
    </w:lvl>
    <w:lvl w:tentative="true" w:tplc="041A0019" w:ilvl="4">
      <w:start w:val="1"/>
      <w:numFmt w:val="lowerLetter"/>
      <w:lvlText w:val="%5."/>
      <w:lvlJc w:val="left"/>
      <w:pPr>
        <w:tabs>
          <w:tab w:pos="4305" w:val="num"/>
        </w:tabs>
        <w:ind w:hanging="360" w:left="4305"/>
      </w:pPr>
    </w:lvl>
    <w:lvl w:tentative="true" w:tplc="041A001B" w:ilvl="5">
      <w:start w:val="1"/>
      <w:numFmt w:val="lowerRoman"/>
      <w:lvlText w:val="%6."/>
      <w:lvlJc w:val="right"/>
      <w:pPr>
        <w:tabs>
          <w:tab w:pos="5025" w:val="num"/>
        </w:tabs>
        <w:ind w:hanging="180" w:left="5025"/>
      </w:pPr>
    </w:lvl>
    <w:lvl w:tentative="true" w:tplc="041A000F" w:ilvl="6">
      <w:start w:val="1"/>
      <w:numFmt w:val="decimal"/>
      <w:lvlText w:val="%7."/>
      <w:lvlJc w:val="left"/>
      <w:pPr>
        <w:tabs>
          <w:tab w:pos="5745" w:val="num"/>
        </w:tabs>
        <w:ind w:hanging="360" w:left="5745"/>
      </w:pPr>
    </w:lvl>
    <w:lvl w:tentative="true" w:tplc="041A0019" w:ilvl="7">
      <w:start w:val="1"/>
      <w:numFmt w:val="lowerLetter"/>
      <w:lvlText w:val="%8."/>
      <w:lvlJc w:val="left"/>
      <w:pPr>
        <w:tabs>
          <w:tab w:pos="6465" w:val="num"/>
        </w:tabs>
        <w:ind w:hanging="360" w:left="6465"/>
      </w:pPr>
    </w:lvl>
    <w:lvl w:tentative="true" w:tplc="041A001B" w:ilvl="8">
      <w:start w:val="1"/>
      <w:numFmt w:val="lowerRoman"/>
      <w:lvlText w:val="%9."/>
      <w:lvlJc w:val="right"/>
      <w:pPr>
        <w:tabs>
          <w:tab w:pos="7185" w:val="num"/>
        </w:tabs>
        <w:ind w:hanging="180" w:left="7185"/>
      </w:pPr>
    </w:lvl>
  </w:abstractNum>
  <w:abstractNum w:abstractNumId="1">
    <w:nsid w:val="44942491"/>
    <w:multiLevelType w:val="hybridMultilevel"/>
    <w:tmpl w:val="1D9896F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7A2B2907"/>
    <w:multiLevelType w:val="hybridMultilevel"/>
    <w:tmpl w:val="E6FE6366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proofState w:grammar="clean" w:spelling="clean"/>
  <w:attachedTemplate r:id="rId1"/>
  <w:stylePaneFormatFilter w:val="3F0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B034A7"/>
    <w:rsid w:val="0011242B"/>
    <w:rsid w:val="00170F99"/>
    <w:rsid w:val="0017499E"/>
    <w:rsid w:val="001A348D"/>
    <w:rsid w:val="00246261"/>
    <w:rsid w:val="002D0EC4"/>
    <w:rsid w:val="002E567C"/>
    <w:rsid w:val="003745F1"/>
    <w:rsid w:val="00382F3A"/>
    <w:rsid w:val="0041054E"/>
    <w:rsid w:val="00414A95"/>
    <w:rsid w:val="00420943"/>
    <w:rsid w:val="005B047A"/>
    <w:rsid w:val="006939A6"/>
    <w:rsid w:val="006B0FBA"/>
    <w:rsid w:val="00737CA6"/>
    <w:rsid w:val="007E3180"/>
    <w:rsid w:val="00837028"/>
    <w:rsid w:val="00871507"/>
    <w:rsid w:val="008F5B6C"/>
    <w:rsid w:val="009173B5"/>
    <w:rsid w:val="0095612C"/>
    <w:rsid w:val="00AA3B03"/>
    <w:rsid w:val="00B034A7"/>
    <w:rsid w:val="00C43348"/>
    <w:rsid w:val="00CC71B8"/>
    <w:rsid w:val="00CE4186"/>
    <w:rsid w:val="00D1189D"/>
    <w:rsid w:val="00D1647D"/>
    <w:rsid w:val="00D24452"/>
    <w:rsid w:val="00DE7013"/>
    <w:rsid w:val="00DF6EB8"/>
    <w:rsid w:val="00E10050"/>
    <w:rsid w:val="00E46509"/>
    <w:rsid w:val="00E60498"/>
    <w:rsid w:val="00E61DFF"/>
    <w:rsid w:val="00E8743F"/>
    <w:rsid w:val="00F16DFF"/>
    <w:rsid w:val="00F85B1C"/>
    <w:rsid w:val="00FB0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B034A7"/>
    <w:rPr>
      <w:sz w:val="24"/>
      <w:szCs w:val="24"/>
    </w:rPr>
  </w:style>
  <w:style w:styleId="Naslov2" w:type="paragraph">
    <w:name w:val="heading 2"/>
    <w:basedOn w:val="Normal"/>
    <w:next w:val="Normal"/>
    <w:qFormat/>
    <w:rsid w:val="00B034A7"/>
    <w:pPr>
      <w:keepNext/>
      <w:jc w:val="center"/>
      <w:outlineLvl w:val="1"/>
    </w:pPr>
    <w:rPr>
      <w:b/>
      <w:bCs/>
    </w:rPr>
  </w:style>
  <w:style w:styleId="Naslov3" w:type="paragraph">
    <w:name w:val="heading 3"/>
    <w:basedOn w:val="Normal"/>
    <w:next w:val="Normal"/>
    <w:qFormat/>
    <w:rsid w:val="00B034A7"/>
    <w:pPr>
      <w:keepNext/>
      <w:ind w:firstLine="708"/>
      <w:jc w:val="center"/>
      <w:outlineLvl w:val="2"/>
    </w:pPr>
    <w:rPr>
      <w:b/>
      <w:bCs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B034A7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B034A7"/>
  </w:style>
  <w:style w:styleId="Tekstbalonia" w:type="paragraph">
    <w:name w:val="Balloon Text"/>
    <w:basedOn w:val="Normal"/>
    <w:link w:val="TekstbaloniaChar"/>
    <w:rsid w:val="00E61DFF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E61DFF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24626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46261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46261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46261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46261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B034A7"/>
    <w:rPr>
      <w:sz w:val="24"/>
      <w:szCs w:val="24"/>
    </w:rPr>
  </w:style>
  <w:style w:styleId="Naslov2" w:type="paragraph">
    <w:name w:val="heading 2"/>
    <w:basedOn w:val="Normal"/>
    <w:next w:val="Normal"/>
    <w:qFormat/>
    <w:rsid w:val="00B034A7"/>
    <w:pPr>
      <w:keepNext/>
      <w:jc w:val="center"/>
      <w:outlineLvl w:val="1"/>
    </w:pPr>
    <w:rPr>
      <w:b/>
      <w:bCs/>
    </w:rPr>
  </w:style>
  <w:style w:styleId="Naslov3" w:type="paragraph">
    <w:name w:val="heading 3"/>
    <w:basedOn w:val="Normal"/>
    <w:next w:val="Normal"/>
    <w:qFormat/>
    <w:rsid w:val="00B034A7"/>
    <w:pPr>
      <w:keepNext/>
      <w:ind w:firstLine="708"/>
      <w:jc w:val="center"/>
      <w:outlineLvl w:val="2"/>
    </w:pPr>
    <w:rPr>
      <w:b/>
      <w:bCs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B034A7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B034A7"/>
  </w:style>
  <w:style w:styleId="Tekstbalonia" w:type="paragraph">
    <w:name w:val="Balloon Text"/>
    <w:basedOn w:val="Normal"/>
    <w:link w:val="TekstbaloniaChar"/>
    <w:rsid w:val="00E61DFF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E61DFF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24626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46261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46261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46261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46261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18. srpnja 2016.</izvorni_sadrzaj>
    <derivirana_varijabla naziv="DomainObject.DatumDonosenjaOdluke_1">18. srpnja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St-4722/2016-8</izvorni_sadrzaj>
    <derivirana_varijabla naziv="DomainObject.Oznaka_1">St-4722/2016-8</derivirana_varijabla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Malenica</izvorni_sadrzaj>
    <derivirana_varijabla naziv="DomainObject.DonositeljOdluke.Prezime_1">Malenica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4722</izvorni_sadrzaj>
    <derivirana_varijabla naziv="DomainObject.Predmet.Broj_1">4722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lipnja 2016.</izvorni_sadrzaj>
    <derivirana_varijabla naziv="DomainObject.Predmet.DatumOsnivanja_1">6.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St-4722/2016</izvorni_sadrzaj>
    <derivirana_varijabla naziv="DomainObject.Predmet.OznakaBroj_1">St-4722/2016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Sandra Bubnić</izvorni_sadrzaj>
    <derivirana_varijabla naziv="DomainObject.Predmet.ProtustrankaFormated_1">  Sandra Bubnić</derivirana_varijabla>
  </DomainObject.Predmet.ProtustrankaFormated>
  <DomainObject.Predmet.ProtustrankaFormatedOIB>
    <izvorni_sadrzaj>  Sandra Bubnić, OIB 29069447905</izvorni_sadrzaj>
    <derivirana_varijabla naziv="DomainObject.Predmet.ProtustrankaFormatedOIB_1">  Sandra Bubnić, OIB 29069447905</derivirana_varijabla>
  </DomainObject.Predmet.ProtustrankaFormatedOIB>
  <DomainObject.Predmet.ProtustrankaFormatedWithAdress>
    <izvorni_sadrzaj> Sandra Bubnić, Gornji kraj 37, 10430 Samobor</izvorni_sadrzaj>
    <derivirana_varijabla naziv="DomainObject.Predmet.ProtustrankaFormatedWithAdress_1"> Sandra Bubnić, Gornji kraj 37, 10430 Samobor</derivirana_varijabla>
  </DomainObject.Predmet.ProtustrankaFormatedWithAdress>
  <DomainObject.Predmet.ProtustrankaFormatedWithAdressOIB>
    <izvorni_sadrzaj> Sandra Bubnić, OIB 29069447905, Gornji kraj 37, 10430 Samobor</izvorni_sadrzaj>
    <derivirana_varijabla naziv="DomainObject.Predmet.ProtustrankaFormatedWithAdressOIB_1"> Sandra Bubnić, OIB 29069447905, Gornji kraj 37, 10430 Samobor</derivirana_varijabla>
  </DomainObject.Predmet.ProtustrankaFormatedWithAdressOIB>
  <DomainObject.Predmet.ProtustrankaWithAdress>
    <izvorni_sadrzaj>Sandra Bubnić Gornji kraj 37, 10430 Samobor</izvorni_sadrzaj>
    <derivirana_varijabla naziv="DomainObject.Predmet.ProtustrankaWithAdress_1">Sandra Bubnić Gornji kraj 37, 10430 Samobor</derivirana_varijabla>
  </DomainObject.Predmet.ProtustrankaWithAdress>
  <DomainObject.Predmet.ProtustrankaWithAdressOIB>
    <izvorni_sadrzaj>Sandra Bubnić, OIB 29069447905, Gornji kraj 37, 10430 Samobor</izvorni_sadrzaj>
    <derivirana_varijabla naziv="DomainObject.Predmet.ProtustrankaWithAdressOIB_1">Sandra Bubnić, OIB 29069447905, Gornji kraj 37, 10430 Samobor</derivirana_varijabla>
  </DomainObject.Predmet.ProtustrankaWithAdressOIB>
  <DomainObject.Predmet.ProtustrankaNazivFormated>
    <izvorni_sadrzaj>Sandra Bubnić</izvorni_sadrzaj>
    <derivirana_varijabla naziv="DomainObject.Predmet.ProtustrankaNazivFormated_1">Sandra Bubnić</derivirana_varijabla>
  </DomainObject.Predmet.ProtustrankaNazivFormated>
  <DomainObject.Predmet.ProtustrankaNazivFormatedOIB>
    <izvorni_sadrzaj>Sandra Bubnić, OIB 29069447905</izvorni_sadrzaj>
    <derivirana_varijabla naziv="DomainObject.Predmet.ProtustrankaNazivFormatedOIB_1">Sandra Bubnić, OIB 29069447905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7.St - V. Malenica</izvorni_sadrzaj>
    <derivirana_varijabla naziv="DomainObject.Predmet.Referada.Naziv_1">7.St - V. Malenica</derivirana_varijabla>
  </DomainObject.Predmet.Referada.Naziv>
  <DomainObject.Predmet.Referada.Oznaka>
    <izvorni_sadrzaj>7. St</izvorni_sadrzaj>
    <derivirana_varijabla naziv="DomainObject.Predmet.Referada.Oznaka_1">7. St</derivirana_varijabla>
  </DomainObject.Predmet.Referada.Oznaka>
  <DomainObject.Predmet.Referada.Prostorija.Naziv>
    <izvorni_sadrzaj>Soba UZ II 93</izvorni_sadrzaj>
    <derivirana_varijabla naziv="DomainObject.Predmet.Referada.Prostorija.Naziv_1">Soba UZ II 93</derivirana_varijabla>
  </DomainObject.Predmet.Referada.Prostorija.Naziv>
  <DomainObject.Predmet.Referada.Prostorija.Oznaka>
    <izvorni_sadrzaj>UZ II 93</izvorni_sadrzaj>
    <derivirana_varijabla naziv="DomainObject.Predmet.Referada.Prostorija.Oznaka_1">UZ II 93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Malenica</izvorni_sadrzaj>
    <derivirana_varijabla naziv="DomainObject.Predmet.Referada.Sudac_1">Vesna Malenica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Sandra Bubnić</izvorni_sadrzaj>
    <derivirana_varijabla naziv="DomainObject.Predmet.StrankaFormated_1">  Sandra Bubnić</derivirana_varijabla>
  </DomainObject.Predmet.StrankaFormated>
  <DomainObject.Predmet.StrankaFormatedOIB>
    <izvorni_sadrzaj>  Sandra Bubnić, OIB 29069447905</izvorni_sadrzaj>
    <derivirana_varijabla naziv="DomainObject.Predmet.StrankaFormatedOIB_1">  Sandra Bubnić, OIB 29069447905</derivirana_varijabla>
  </DomainObject.Predmet.StrankaFormatedOIB>
  <DomainObject.Predmet.StrankaFormatedWithAdress>
    <izvorni_sadrzaj> Sandra Bubnić, Gornji kraj 37, 10430 Samobor</izvorni_sadrzaj>
    <derivirana_varijabla naziv="DomainObject.Predmet.StrankaFormatedWithAdress_1"> Sandra Bubnić, Gornji kraj 37, 10430 Samobor</derivirana_varijabla>
  </DomainObject.Predmet.StrankaFormatedWithAdress>
  <DomainObject.Predmet.StrankaFormatedWithAdressOIB>
    <izvorni_sadrzaj> Sandra Bubnić, OIB 29069447905, Gornji kraj 37, 10430 Samobor</izvorni_sadrzaj>
    <derivirana_varijabla naziv="DomainObject.Predmet.StrankaFormatedWithAdressOIB_1"> Sandra Bubnić, OIB 29069447905, Gornji kraj 37, 10430 Samobor</derivirana_varijabla>
  </DomainObject.Predmet.StrankaFormatedWithAdressOIB>
  <DomainObject.Predmet.StrankaWithAdress>
    <izvorni_sadrzaj>Sandra Bubnić Gornji kraj 37,10430 Samobor</izvorni_sadrzaj>
    <derivirana_varijabla naziv="DomainObject.Predmet.StrankaWithAdress_1">Sandra Bubnić Gornji kraj 37,10430 Samobor</derivirana_varijabla>
  </DomainObject.Predmet.StrankaWithAdress>
  <DomainObject.Predmet.StrankaWithAdressOIB>
    <izvorni_sadrzaj>Sandra Bubnić, OIB 29069447905, Gornji kraj 37,10430 Samobor</izvorni_sadrzaj>
    <derivirana_varijabla naziv="DomainObject.Predmet.StrankaWithAdressOIB_1">Sandra Bubnić, OIB 29069447905, Gornji kraj 37,10430 Samobor</derivirana_varijabla>
  </DomainObject.Predmet.StrankaWithAdressOIB>
  <DomainObject.Predmet.StrankaNazivFormated>
    <izvorni_sadrzaj>Sandra Bubnić</izvorni_sadrzaj>
    <derivirana_varijabla naziv="DomainObject.Predmet.StrankaNazivFormated_1">Sandra Bubnić</derivirana_varijabla>
  </DomainObject.Predmet.StrankaNazivFormated>
  <DomainObject.Predmet.StrankaNazivFormatedOIB>
    <izvorni_sadrzaj>Sandra Bubnić, OIB 29069447905</izvorni_sadrzaj>
    <derivirana_varijabla naziv="DomainObject.Predmet.StrankaNazivFormatedOIB_1">Sandra Bubnić, OIB 29069447905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7.St - V. Malenica</izvorni_sadrzaj>
    <derivirana_varijabla naziv="DomainObject.Predmet.TrenutnaLokacijaSpisa.Naziv_1">7.St - V. Malenica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Kristina Švajger</izvorni_sadrzaj>
    <derivirana_varijabla naziv="DomainObject.Predmet.Zapisnicar_1">Kristina Švajger</derivirana_varijabla>
  </DomainObject.Predmet.Zapisnicar>
  <DomainObject.Predmet.StrankaListFormated>
    <izvorni_sadrzaj>
      <item>Sandra Bubnić</item>
    </izvorni_sadrzaj>
    <derivirana_varijabla naziv="DomainObject.Predmet.StrankaListFormated_1">
      <item>Sandra Bubnić</item>
    </derivirana_varijabla>
  </DomainObject.Predmet.StrankaListFormated>
  <DomainObject.Predmet.StrankaListFormatedOIB>
    <izvorni_sadrzaj>
      <item>Sandra Bubnić, OIB 29069447905</item>
    </izvorni_sadrzaj>
    <derivirana_varijabla naziv="DomainObject.Predmet.StrankaListFormatedOIB_1">
      <item>Sandra Bubnić, OIB 29069447905</item>
    </derivirana_varijabla>
  </DomainObject.Predmet.StrankaListFormatedOIB>
  <DomainObject.Predmet.StrankaListFormatedWithAdress>
    <izvorni_sadrzaj>
      <item>Sandra Bubnić, Gornji kraj 37, 10430 Samobor</item>
    </izvorni_sadrzaj>
    <derivirana_varijabla naziv="DomainObject.Predmet.StrankaListFormatedWithAdress_1">
      <item>Sandra Bubnić, Gornji kraj 37, 10430 Samobor</item>
    </derivirana_varijabla>
  </DomainObject.Predmet.StrankaListFormatedWithAdress>
  <DomainObject.Predmet.StrankaListFormatedWithAdressOIB>
    <izvorni_sadrzaj>
      <item>Sandra Bubnić, OIB 29069447905, Gornji kraj 37, 10430 Samobor</item>
    </izvorni_sadrzaj>
    <derivirana_varijabla naziv="DomainObject.Predmet.StrankaListFormatedWithAdressOIB_1">
      <item>Sandra Bubnić, OIB 29069447905, Gornji kraj 37, 10430 Samobor</item>
    </derivirana_varijabla>
  </DomainObject.Predmet.StrankaListFormatedWithAdressOIB>
  <DomainObject.Predmet.StrankaListNazivFormated>
    <izvorni_sadrzaj>
      <item>Sandra Bubnić</item>
    </izvorni_sadrzaj>
    <derivirana_varijabla naziv="DomainObject.Predmet.StrankaListNazivFormated_1">
      <item>Sandra Bubnić</item>
    </derivirana_varijabla>
  </DomainObject.Predmet.StrankaListNazivFormated>
  <DomainObject.Predmet.StrankaListNazivFormatedOIB>
    <izvorni_sadrzaj>
      <item>Sandra Bubnić, OIB 29069447905</item>
    </izvorni_sadrzaj>
    <derivirana_varijabla naziv="DomainObject.Predmet.StrankaListNazivFormatedOIB_1">
      <item>Sandra Bubnić, OIB 29069447905</item>
    </derivirana_varijabla>
  </DomainObject.Predmet.StrankaListNazivFormatedOIB>
  <DomainObject.Predmet.ProtuStrankaListFormated>
    <izvorni_sadrzaj>
      <item>Sandra Bubnić</item>
    </izvorni_sadrzaj>
    <derivirana_varijabla naziv="DomainObject.Predmet.ProtuStrankaListFormated_1">
      <item>Sandra Bubnić</item>
    </derivirana_varijabla>
  </DomainObject.Predmet.ProtuStrankaListFormated>
  <DomainObject.Predmet.ProtuStrankaListFormatedOIB>
    <izvorni_sadrzaj>
      <item>Sandra Bubnić, OIB 29069447905</item>
    </izvorni_sadrzaj>
    <derivirana_varijabla naziv="DomainObject.Predmet.ProtuStrankaListFormatedOIB_1">
      <item>Sandra Bubnić, OIB 29069447905</item>
    </derivirana_varijabla>
  </DomainObject.Predmet.ProtuStrankaListFormatedOIB>
  <DomainObject.Predmet.ProtuStrankaListFormatedWithAdress>
    <izvorni_sadrzaj>
      <item>Sandra Bubnić, Gornji kraj 37, 10430 Samobor</item>
    </izvorni_sadrzaj>
    <derivirana_varijabla naziv="DomainObject.Predmet.ProtuStrankaListFormatedWithAdress_1">
      <item>Sandra Bubnić, Gornji kraj 37, 10430 Samobor</item>
    </derivirana_varijabla>
  </DomainObject.Predmet.ProtuStrankaListFormatedWithAdress>
  <DomainObject.Predmet.ProtuStrankaListFormatedWithAdressOIB>
    <izvorni_sadrzaj>
      <item>Sandra Bubnić, OIB 29069447905, Gornji kraj 37, 10430 Samobor</item>
    </izvorni_sadrzaj>
    <derivirana_varijabla naziv="DomainObject.Predmet.ProtuStrankaListFormatedWithAdressOIB_1">
      <item>Sandra Bubnić, OIB 29069447905, Gornji kraj 37, 10430 Samobor</item>
    </derivirana_varijabla>
  </DomainObject.Predmet.ProtuStrankaListFormatedWithAdressOIB>
  <DomainObject.Predmet.ProtuStrankaListNazivFormated>
    <izvorni_sadrzaj>
      <item>Sandra Bubnić</item>
    </izvorni_sadrzaj>
    <derivirana_varijabla naziv="DomainObject.Predmet.ProtuStrankaListNazivFormated_1">
      <item>Sandra Bubnić</item>
    </derivirana_varijabla>
  </DomainObject.Predmet.ProtuStrankaListNazivFormated>
  <DomainObject.Predmet.ProtuStrankaListNazivFormatedOIB>
    <izvorni_sadrzaj>
      <item>Sandra Bubnić, OIB 29069447905</item>
    </izvorni_sadrzaj>
    <derivirana_varijabla naziv="DomainObject.Predmet.ProtuStrankaListNazivFormatedOIB_1">
      <item>Sandra Bubnić, OIB 29069447905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srpnja 2016.</izvorni_sadrzaj>
    <derivirana_varijabla naziv="DomainObject.Datum_1">18. srpnja 2016.</derivirana_varijabla>
  </DomainObject.Datum>
  <DomainObject.PoslovniBrojDokumenta>
    <izvorni_sadrzaj>St-4722/2016-8</izvorni_sadrzaj>
    <derivirana_varijabla naziv="DomainObject.PoslovniBrojDokumenta_1">St-4722/2016-8</derivirana_varijabla>
  </DomainObject.PoslovniBrojDokumenta>
  <DomainObject.Predmet.StrankaIDrugi>
    <izvorni_sadrzaj>Sandra Bubnić</izvorni_sadrzaj>
    <derivirana_varijabla naziv="DomainObject.Predmet.StrankaIDrugi_1">Sandra Bubnić</derivirana_varijabla>
  </DomainObject.Predmet.StrankaIDrugi>
  <DomainObject.Predmet.ProtustrankaIDrugi>
    <izvorni_sadrzaj>Sandra Bubnić</izvorni_sadrzaj>
    <derivirana_varijabla naziv="DomainObject.Predmet.ProtustrankaIDrugi_1">Sandra Bubnić</derivirana_varijabla>
  </DomainObject.Predmet.ProtustrankaIDrugi>
  <DomainObject.Predmet.StrankaIDrugiAdressOIB>
    <izvorni_sadrzaj>Sandra Bubnić, OIB 29069447905, Gornji kraj 37, 10430 Samobor</izvorni_sadrzaj>
    <derivirana_varijabla naziv="DomainObject.Predmet.StrankaIDrugiAdressOIB_1">Sandra Bubnić, OIB 29069447905, Gornji kraj 37, 10430 Samobor</derivirana_varijabla>
  </DomainObject.Predmet.StrankaIDrugiAdressOIB>
  <DomainObject.Predmet.ProtustrankaIDrugiAdressOIB>
    <izvorni_sadrzaj>Sandra Bubnić, OIB 29069447905, Gornji kraj 37, 10430 Samobor</izvorni_sadrzaj>
    <derivirana_varijabla naziv="DomainObject.Predmet.ProtustrankaIDrugiAdressOIB_1">Sandra Bubnić, OIB 29069447905, Gornji kraj 37,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Sandra Bubnić</item>
      <item>Sandra Bubnić</item>
    </izvorni_sadrzaj>
    <derivirana_varijabla naziv="DomainObject.Predmet.SudioniciListNaziv_1">
      <item>Sandra Bubnić</item>
      <item>Sandra Bubnić</item>
    </derivirana_varijabla>
  </DomainObject.Predmet.SudioniciListNaziv>
  <DomainObject.Predmet.SudioniciListAdressOIB>
    <izvorni_sadrzaj>
      <item>Sandra Bubnić, OIB 29069447905, Gornji kraj 37,10430 Samobor</item>
      <item>Sandra Bubnić, OIB 29069447905, Gornji kraj 37,10430 Samobor</item>
    </izvorni_sadrzaj>
    <derivirana_varijabla naziv="DomainObject.Predmet.SudioniciListAdressOIB_1">
      <item>Sandra Bubnić, OIB 29069447905, Gornji kraj 37,10430 Samobor</item>
      <item>Sandra Bubnić, OIB 29069447905, Gornji kraj 37,10430 Samobor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29069447905</item>
      <item>, OIB 29069447905</item>
    </izvorni_sadrzaj>
    <derivirana_varijabla naziv="DomainObject.Predmet.SudioniciListNazivOIB_1">
      <item>, OIB 29069447905</item>
      <item>, OIB 29069447905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181</properties:Words>
  <properties:Characters>837</properties:Characters>
  <properties:Lines>33</properties:Lines>
  <properties:Paragraphs>16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1045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2016-07-18T07:47:00Z</dcterms:created>
  <dc:creator>ksvajger</dc:creator>
  <cp:lastModifiedBy>Kristina Švajger</cp:lastModifiedBy>
  <cp:lastPrinted>2016-07-18T07:57:00Z</cp:lastPrinted>
  <dcterms:modified xmlns:xsi="http://www.w3.org/2001/XMLSchema-instance" xsi:type="dcterms:W3CDTF">2016-07-18T07:57:00Z</dcterms:modified>
  <cp:revision>5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St-4722/2016-8 / Odluka - Rješenje o određivanju ročišta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