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3a068fe" w14:paraId="3a068fe" w:rsidRDefault="001C37A5" w:rsidP="0079095D" w:rsidR="001C37A5">
      <w:pPr>
        <w:ind w:firstLine="567"/>
        <w15:collapsed w:val="false"/>
      </w:pPr>
      <w:bookmarkStart w:name="_GoBack" w:id="0"/>
      <w:bookmarkEnd w:id="0"/>
      <w:r>
        <w:rPr>
          <w:noProof/>
        </w:rPr>
        <w:drawing>
          <wp:inline distR="0" distL="0" distB="0" distT="0">
            <wp:extent cy="960755" cx="719455"/>
            <wp:effectExtent b="0" r="4445" t="0" l="0"/>
            <wp:docPr name="Picture 2" id="2"/>
            <wp:cNvGraphicFramePr/>
            <a:graphic>
              <a:graphicData uri="http://schemas.openxmlformats.org/drawingml/2006/picture">
                <pic:pic>
                  <pic:nvPicPr>
                    <pic:cNvPr name="Picture 2" id="2"/>
                    <pic:cNvPicPr/>
                  </pic:nvPicPr>
                  <pic:blipFill>
                    <a:blip r:embed="rId10"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bwMode="auto">
                    <a:xfrm>
                      <a:off y="0" x="0"/>
                      <a:ext cy="960755" cx="719455"/>
                    </a:xfrm>
                    <a:prstGeom prst="rect">
                      <a:avLst/>
                    </a:prstGeom>
                    <a:noFill/>
                    <a:ln>
                      <a:noFill/>
                    </a:ln>
                  </pic:spPr>
                </pic:pic>
              </a:graphicData>
            </a:graphic>
          </wp:inline>
        </w:drawing>
      </w:r>
    </w:p>
    <w:p w:rsidRDefault="001C37A5" w:rsidP="00696272" w:rsidR="00ED66CE" w:rsidRPr="006A7B08">
      <w:pPr>
        <w:widowControl w:val="false"/>
        <w:autoSpaceDE w:val="false"/>
        <w:autoSpaceDN w:val="false"/>
        <w:adjustRightInd w:val="false"/>
        <w:spacing w:lineRule="atLeast" w:line="240" w:after="80"/>
        <w:ind w:right="-6"/>
        <w:contextualSpacing/>
        <w:jc w:val="both"/>
        <w:rPr>
          <w:rFonts w:hAnsi="Times New Roman" w:ascii="Times New Roman"/>
          <w:sz w:val="24"/>
        </w:rPr>
      </w:pPr>
      <w:r>
        <w:rPr>
          <w:rFonts w:hAnsi="Times New Roman" w:ascii="Times New Roman"/>
          <w:sz w:val="24"/>
        </w:rPr>
        <w:t xml:space="preserve">     </w:t>
      </w:r>
      <w:r w:rsidRPr="006A7B08">
        <w:rPr>
          <w:rFonts w:hAnsi="Times New Roman" w:ascii="Times New Roman"/>
          <w:sz w:val="24"/>
        </w:rPr>
        <w:t>Republika Hrvatska</w:t>
      </w:r>
    </w:p>
    <w:p w:rsidRDefault="00ED66CE" w:rsidP="00696272" w:rsidR="00ED66CE" w:rsidRPr="006A7B08">
      <w:pPr>
        <w:widowControl w:val="false"/>
        <w:autoSpaceDE w:val="false"/>
        <w:autoSpaceDN w:val="false"/>
        <w:adjustRightInd w:val="false"/>
        <w:spacing w:lineRule="atLeast" w:line="240" w:after="80"/>
        <w:ind w:right="-6"/>
        <w:contextualSpacing/>
        <w:jc w:val="both"/>
        <w:rPr>
          <w:rFonts w:hAnsi="Times New Roman" w:ascii="Times New Roman"/>
          <w:sz w:val="24"/>
        </w:rPr>
      </w:pPr>
      <w:r w:rsidRPr="006A7B08">
        <w:rPr>
          <w:rFonts w:hAnsi="Times New Roman" w:ascii="Times New Roman"/>
          <w:sz w:val="24"/>
        </w:rPr>
        <w:t>Trgovački sud u Zagrebu</w:t>
      </w:r>
    </w:p>
    <w:p w:rsidRDefault="001C37A5" w:rsidP="00696272" w:rsidR="00ED66CE" w:rsidRPr="006A7B08">
      <w:pPr>
        <w:widowControl w:val="false"/>
        <w:autoSpaceDE w:val="false"/>
        <w:autoSpaceDN w:val="false"/>
        <w:adjustRightInd w:val="false"/>
        <w:spacing w:lineRule="atLeast" w:line="240" w:after="80"/>
        <w:ind w:right="-6"/>
        <w:contextualSpacing/>
        <w:jc w:val="both"/>
        <w:rPr>
          <w:rFonts w:hAnsi="Times New Roman" w:ascii="Times New Roman"/>
          <w:sz w:val="24"/>
        </w:rPr>
      </w:pPr>
      <w:r>
        <w:rPr>
          <w:rFonts w:hAnsi="Times New Roman" w:ascii="Times New Roman"/>
          <w:sz w:val="24"/>
        </w:rPr>
        <w:t xml:space="preserve">  </w:t>
      </w:r>
      <w:r w:rsidR="00ED66CE" w:rsidRPr="006A7B08">
        <w:rPr>
          <w:rFonts w:hAnsi="Times New Roman" w:ascii="Times New Roman"/>
          <w:sz w:val="24"/>
        </w:rPr>
        <w:t>Zagreb, Amruševa 2/II</w:t>
      </w:r>
    </w:p>
    <w:p w:rsidRDefault="00ED66CE" w:rsidP="00696272" w:rsidR="00ED66CE">
      <w:pPr>
        <w:widowControl w:val="false"/>
        <w:autoSpaceDE w:val="false"/>
        <w:autoSpaceDN w:val="false"/>
        <w:adjustRightInd w:val="false"/>
        <w:spacing w:lineRule="atLeast" w:line="240" w:after="80"/>
        <w:ind w:right="-6"/>
        <w:contextualSpacing/>
        <w:jc w:val="right"/>
        <w:rPr>
          <w:rFonts w:hAnsi="Times New Roman" w:ascii="Times New Roman"/>
          <w:sz w:val="24"/>
        </w:rPr>
      </w:pPr>
      <w:r w:rsidRPr="006A7B08">
        <w:rPr>
          <w:rFonts w:hAnsi="Times New Roman" w:ascii="Times New Roman"/>
          <w:sz w:val="24"/>
        </w:rPr>
        <w:t xml:space="preserve">  66. St</w:t>
      </w:r>
      <w:r w:rsidR="00C217CF">
        <w:rPr>
          <w:rFonts w:hAnsi="Times New Roman" w:ascii="Times New Roman"/>
          <w:sz w:val="24"/>
        </w:rPr>
        <w:t>-</w:t>
      </w:r>
      <w:r w:rsidR="00494A64">
        <w:rPr>
          <w:rFonts w:hAnsi="Times New Roman" w:ascii="Times New Roman"/>
          <w:sz w:val="24"/>
        </w:rPr>
        <w:t>6921</w:t>
      </w:r>
      <w:r w:rsidRPr="006A7B08">
        <w:rPr>
          <w:rFonts w:hAnsi="Times New Roman" w:ascii="Times New Roman"/>
          <w:sz w:val="24"/>
        </w:rPr>
        <w:t>/1</w:t>
      </w:r>
      <w:r w:rsidR="004841E6">
        <w:rPr>
          <w:rFonts w:hAnsi="Times New Roman" w:ascii="Times New Roman"/>
          <w:sz w:val="24"/>
        </w:rPr>
        <w:t>6</w:t>
      </w:r>
    </w:p>
    <w:p w:rsidRDefault="006647FD" w:rsidP="00696272" w:rsidR="006647FD" w:rsidRPr="006A7B08">
      <w:pPr>
        <w:widowControl w:val="false"/>
        <w:autoSpaceDE w:val="false"/>
        <w:autoSpaceDN w:val="false"/>
        <w:adjustRightInd w:val="false"/>
        <w:spacing w:lineRule="atLeast" w:line="240" w:after="80"/>
        <w:ind w:right="-6"/>
        <w:contextualSpacing/>
        <w:jc w:val="right"/>
        <w:rPr>
          <w:rFonts w:hAnsi="Times New Roman" w:ascii="Times New Roman"/>
          <w:sz w:val="24"/>
        </w:rPr>
      </w:pPr>
    </w:p>
    <w:p w:rsidRDefault="0030581E" w:rsidP="0030581E" w:rsidR="00ED66CE">
      <w:pPr>
        <w:widowControl w:val="false"/>
        <w:autoSpaceDE w:val="false"/>
        <w:autoSpaceDN w:val="false"/>
        <w:adjustRightInd w:val="false"/>
        <w:spacing w:lineRule="atLeast" w:line="240" w:after="80"/>
        <w:ind w:right="-6"/>
        <w:contextualSpacing/>
        <w:jc w:val="center"/>
        <w:rPr>
          <w:rFonts w:hAnsi="Times New Roman" w:ascii="Times New Roman"/>
          <w:sz w:val="24"/>
        </w:rPr>
      </w:pPr>
      <w:r w:rsidRPr="006A7B08">
        <w:rPr>
          <w:rFonts w:hAnsi="Times New Roman" w:ascii="Times New Roman"/>
          <w:sz w:val="24"/>
        </w:rPr>
        <w:t>R</w:t>
      </w:r>
      <w:r w:rsidR="001C37A5">
        <w:rPr>
          <w:rFonts w:hAnsi="Times New Roman" w:ascii="Times New Roman"/>
          <w:sz w:val="24"/>
        </w:rPr>
        <w:t xml:space="preserve"> </w:t>
      </w:r>
      <w:r w:rsidRPr="006A7B08">
        <w:rPr>
          <w:rFonts w:hAnsi="Times New Roman" w:ascii="Times New Roman"/>
          <w:sz w:val="24"/>
        </w:rPr>
        <w:t>E</w:t>
      </w:r>
      <w:r w:rsidR="001C37A5">
        <w:rPr>
          <w:rFonts w:hAnsi="Times New Roman" w:ascii="Times New Roman"/>
          <w:sz w:val="24"/>
        </w:rPr>
        <w:t xml:space="preserve"> </w:t>
      </w:r>
      <w:r w:rsidRPr="006A7B08">
        <w:rPr>
          <w:rFonts w:hAnsi="Times New Roman" w:ascii="Times New Roman"/>
          <w:sz w:val="24"/>
        </w:rPr>
        <w:t>P</w:t>
      </w:r>
      <w:r w:rsidR="001C37A5">
        <w:rPr>
          <w:rFonts w:hAnsi="Times New Roman" w:ascii="Times New Roman"/>
          <w:sz w:val="24"/>
        </w:rPr>
        <w:t xml:space="preserve"> </w:t>
      </w:r>
      <w:r w:rsidRPr="006A7B08">
        <w:rPr>
          <w:rFonts w:hAnsi="Times New Roman" w:ascii="Times New Roman"/>
          <w:sz w:val="24"/>
        </w:rPr>
        <w:t>U</w:t>
      </w:r>
      <w:r w:rsidR="001C37A5">
        <w:rPr>
          <w:rFonts w:hAnsi="Times New Roman" w:ascii="Times New Roman"/>
          <w:sz w:val="24"/>
        </w:rPr>
        <w:t xml:space="preserve"> </w:t>
      </w:r>
      <w:r w:rsidRPr="006A7B08">
        <w:rPr>
          <w:rFonts w:hAnsi="Times New Roman" w:ascii="Times New Roman"/>
          <w:sz w:val="24"/>
        </w:rPr>
        <w:t>B</w:t>
      </w:r>
      <w:r w:rsidR="001C37A5">
        <w:rPr>
          <w:rFonts w:hAnsi="Times New Roman" w:ascii="Times New Roman"/>
          <w:sz w:val="24"/>
        </w:rPr>
        <w:t xml:space="preserve"> </w:t>
      </w:r>
      <w:r w:rsidRPr="006A7B08">
        <w:rPr>
          <w:rFonts w:hAnsi="Times New Roman" w:ascii="Times New Roman"/>
          <w:sz w:val="24"/>
        </w:rPr>
        <w:t>L</w:t>
      </w:r>
      <w:r w:rsidR="001C37A5">
        <w:rPr>
          <w:rFonts w:hAnsi="Times New Roman" w:ascii="Times New Roman"/>
          <w:sz w:val="24"/>
        </w:rPr>
        <w:t xml:space="preserve"> </w:t>
      </w:r>
      <w:r w:rsidRPr="006A7B08">
        <w:rPr>
          <w:rFonts w:hAnsi="Times New Roman" w:ascii="Times New Roman"/>
          <w:sz w:val="24"/>
        </w:rPr>
        <w:t>I</w:t>
      </w:r>
      <w:r w:rsidR="001C37A5">
        <w:rPr>
          <w:rFonts w:hAnsi="Times New Roman" w:ascii="Times New Roman"/>
          <w:sz w:val="24"/>
        </w:rPr>
        <w:t xml:space="preserve"> </w:t>
      </w:r>
      <w:r w:rsidRPr="006A7B08">
        <w:rPr>
          <w:rFonts w:hAnsi="Times New Roman" w:ascii="Times New Roman"/>
          <w:sz w:val="24"/>
        </w:rPr>
        <w:t>K</w:t>
      </w:r>
      <w:r w:rsidR="001C37A5">
        <w:rPr>
          <w:rFonts w:hAnsi="Times New Roman" w:ascii="Times New Roman"/>
          <w:sz w:val="24"/>
        </w:rPr>
        <w:t xml:space="preserve"> </w:t>
      </w:r>
      <w:r w:rsidRPr="006A7B08">
        <w:rPr>
          <w:rFonts w:hAnsi="Times New Roman" w:ascii="Times New Roman"/>
          <w:sz w:val="24"/>
        </w:rPr>
        <w:t>A</w:t>
      </w:r>
      <w:r w:rsidR="001C37A5">
        <w:rPr>
          <w:rFonts w:hAnsi="Times New Roman" w:ascii="Times New Roman"/>
          <w:sz w:val="24"/>
        </w:rPr>
        <w:t xml:space="preserve"> </w:t>
      </w:r>
      <w:r w:rsidRPr="006A7B08">
        <w:rPr>
          <w:rFonts w:hAnsi="Times New Roman" w:ascii="Times New Roman"/>
          <w:sz w:val="24"/>
        </w:rPr>
        <w:t xml:space="preserve"> </w:t>
      </w:r>
      <w:r w:rsidR="001C37A5">
        <w:rPr>
          <w:rFonts w:hAnsi="Times New Roman" w:ascii="Times New Roman"/>
          <w:sz w:val="24"/>
        </w:rPr>
        <w:t xml:space="preserve"> </w:t>
      </w:r>
      <w:r w:rsidRPr="006A7B08">
        <w:rPr>
          <w:rFonts w:hAnsi="Times New Roman" w:ascii="Times New Roman"/>
          <w:sz w:val="24"/>
        </w:rPr>
        <w:t>H</w:t>
      </w:r>
      <w:r w:rsidR="001C37A5">
        <w:rPr>
          <w:rFonts w:hAnsi="Times New Roman" w:ascii="Times New Roman"/>
          <w:sz w:val="24"/>
        </w:rPr>
        <w:t xml:space="preserve"> </w:t>
      </w:r>
      <w:r w:rsidRPr="006A7B08">
        <w:rPr>
          <w:rFonts w:hAnsi="Times New Roman" w:ascii="Times New Roman"/>
          <w:sz w:val="24"/>
        </w:rPr>
        <w:t>R</w:t>
      </w:r>
      <w:r w:rsidR="001C37A5">
        <w:rPr>
          <w:rFonts w:hAnsi="Times New Roman" w:ascii="Times New Roman"/>
          <w:sz w:val="24"/>
        </w:rPr>
        <w:t xml:space="preserve"> </w:t>
      </w:r>
      <w:r w:rsidRPr="006A7B08">
        <w:rPr>
          <w:rFonts w:hAnsi="Times New Roman" w:ascii="Times New Roman"/>
          <w:sz w:val="24"/>
        </w:rPr>
        <w:t>V</w:t>
      </w:r>
      <w:r w:rsidR="001C37A5">
        <w:rPr>
          <w:rFonts w:hAnsi="Times New Roman" w:ascii="Times New Roman"/>
          <w:sz w:val="24"/>
        </w:rPr>
        <w:t xml:space="preserve"> </w:t>
      </w:r>
      <w:r w:rsidRPr="006A7B08">
        <w:rPr>
          <w:rFonts w:hAnsi="Times New Roman" w:ascii="Times New Roman"/>
          <w:sz w:val="24"/>
        </w:rPr>
        <w:t>A</w:t>
      </w:r>
      <w:r w:rsidR="001C37A5">
        <w:rPr>
          <w:rFonts w:hAnsi="Times New Roman" w:ascii="Times New Roman"/>
          <w:sz w:val="24"/>
        </w:rPr>
        <w:t xml:space="preserve"> </w:t>
      </w:r>
      <w:r w:rsidRPr="006A7B08">
        <w:rPr>
          <w:rFonts w:hAnsi="Times New Roman" w:ascii="Times New Roman"/>
          <w:sz w:val="24"/>
        </w:rPr>
        <w:t>T</w:t>
      </w:r>
      <w:r w:rsidR="001C37A5">
        <w:rPr>
          <w:rFonts w:hAnsi="Times New Roman" w:ascii="Times New Roman"/>
          <w:sz w:val="24"/>
        </w:rPr>
        <w:t xml:space="preserve"> </w:t>
      </w:r>
      <w:r w:rsidRPr="006A7B08">
        <w:rPr>
          <w:rFonts w:hAnsi="Times New Roman" w:ascii="Times New Roman"/>
          <w:sz w:val="24"/>
        </w:rPr>
        <w:t>S</w:t>
      </w:r>
      <w:r w:rsidR="001C37A5">
        <w:rPr>
          <w:rFonts w:hAnsi="Times New Roman" w:ascii="Times New Roman"/>
          <w:sz w:val="24"/>
        </w:rPr>
        <w:t xml:space="preserve"> </w:t>
      </w:r>
      <w:r w:rsidRPr="006A7B08">
        <w:rPr>
          <w:rFonts w:hAnsi="Times New Roman" w:ascii="Times New Roman"/>
          <w:sz w:val="24"/>
        </w:rPr>
        <w:t>K</w:t>
      </w:r>
      <w:r w:rsidR="001C37A5">
        <w:rPr>
          <w:rFonts w:hAnsi="Times New Roman" w:ascii="Times New Roman"/>
          <w:sz w:val="24"/>
        </w:rPr>
        <w:t xml:space="preserve"> </w:t>
      </w:r>
      <w:r w:rsidRPr="006A7B08">
        <w:rPr>
          <w:rFonts w:hAnsi="Times New Roman" w:ascii="Times New Roman"/>
          <w:sz w:val="24"/>
        </w:rPr>
        <w:t>A</w:t>
      </w:r>
    </w:p>
    <w:p w:rsidRDefault="001C37A5" w:rsidP="0030581E" w:rsidR="001C37A5" w:rsidRPr="006A7B08">
      <w:pPr>
        <w:widowControl w:val="false"/>
        <w:autoSpaceDE w:val="false"/>
        <w:autoSpaceDN w:val="false"/>
        <w:adjustRightInd w:val="false"/>
        <w:spacing w:lineRule="atLeast" w:line="240" w:after="80"/>
        <w:ind w:right="-6"/>
        <w:contextualSpacing/>
        <w:jc w:val="center"/>
        <w:rPr>
          <w:rFonts w:hAnsi="Times New Roman" w:ascii="Times New Roman"/>
          <w:sz w:val="24"/>
        </w:rPr>
      </w:pPr>
    </w:p>
    <w:p w:rsidRDefault="00ED66CE" w:rsidP="00696272" w:rsidR="00ED66CE" w:rsidRPr="006A7B08">
      <w:pPr>
        <w:widowControl w:val="false"/>
        <w:autoSpaceDE w:val="false"/>
        <w:autoSpaceDN w:val="false"/>
        <w:adjustRightInd w:val="false"/>
        <w:spacing w:lineRule="atLeast" w:line="240" w:after="80"/>
        <w:ind w:right="-6"/>
        <w:contextualSpacing/>
        <w:jc w:val="center"/>
        <w:rPr>
          <w:rFonts w:hAnsi="Times New Roman" w:ascii="Times New Roman"/>
          <w:sz w:val="24"/>
        </w:rPr>
      </w:pPr>
      <w:r w:rsidRPr="006A7B08">
        <w:rPr>
          <w:rFonts w:hAnsi="Times New Roman" w:ascii="Times New Roman"/>
          <w:sz w:val="24"/>
        </w:rPr>
        <w:t>R J E Š E N J E</w:t>
      </w:r>
    </w:p>
    <w:p w:rsidRDefault="00ED66CE" w:rsidP="00696272" w:rsidR="00ED66CE" w:rsidRPr="006A7B08">
      <w:pPr>
        <w:widowControl w:val="false"/>
        <w:autoSpaceDE w:val="false"/>
        <w:autoSpaceDN w:val="false"/>
        <w:adjustRightInd w:val="false"/>
        <w:spacing w:lineRule="atLeast" w:line="240" w:after="80"/>
        <w:ind w:firstLine="720" w:right="-6"/>
        <w:contextualSpacing/>
        <w:jc w:val="both"/>
        <w:rPr>
          <w:rFonts w:hAnsi="Times New Roman" w:ascii="Times New Roman"/>
          <w:sz w:val="24"/>
        </w:rPr>
      </w:pPr>
    </w:p>
    <w:p w:rsidRDefault="00ED66CE" w:rsidP="00696272" w:rsidR="001642D7" w:rsidRPr="006A7B08">
      <w:pPr>
        <w:widowControl w:val="false"/>
        <w:autoSpaceDE w:val="false"/>
        <w:autoSpaceDN w:val="false"/>
        <w:adjustRightInd w:val="false"/>
        <w:spacing w:lineRule="atLeast" w:line="240" w:after="80"/>
        <w:ind w:firstLine="720" w:right="-6"/>
        <w:contextualSpacing/>
        <w:jc w:val="both"/>
        <w:rPr>
          <w:rFonts w:hAnsi="Times New Roman" w:ascii="Times New Roman"/>
          <w:sz w:val="24"/>
        </w:rPr>
      </w:pPr>
      <w:r w:rsidRPr="006A7B08">
        <w:rPr>
          <w:rFonts w:hAnsi="Times New Roman" w:ascii="Times New Roman"/>
          <w:sz w:val="24"/>
        </w:rPr>
        <w:t>Trgovački sud u Zagrebu po sucu tog suda Mislavu Kolakušiću, postupajući po prijedlogu dužnika</w:t>
      </w:r>
      <w:r w:rsidR="00494A64">
        <w:rPr>
          <w:rFonts w:hAnsi="Times New Roman" w:ascii="Times New Roman"/>
          <w:sz w:val="24"/>
        </w:rPr>
        <w:t xml:space="preserve"> </w:t>
      </w:r>
      <w:r w:rsidR="00494A64" w:rsidRPr="00494A64">
        <w:rPr>
          <w:rFonts w:hAnsi="Times New Roman" w:ascii="Times New Roman"/>
          <w:sz w:val="24"/>
        </w:rPr>
        <w:t>ŠIVANOL društvo s ograničenom odgovornošću za servis i trgovinu, Bregana, Grad Samobor, Đure Basaričeka 4, OIB:37581884023</w:t>
      </w:r>
      <w:r w:rsidR="0088681C" w:rsidRPr="0088681C">
        <w:rPr>
          <w:rFonts w:hAnsi="Times New Roman" w:ascii="Times New Roman"/>
          <w:sz w:val="24"/>
        </w:rPr>
        <w:t>, radi sklapanja predstečajne nagodbe</w:t>
      </w:r>
      <w:r w:rsidR="0030581E" w:rsidRPr="006A7B08">
        <w:rPr>
          <w:rFonts w:hAnsi="Times New Roman" w:ascii="Times New Roman"/>
          <w:sz w:val="24"/>
        </w:rPr>
        <w:t>,</w:t>
      </w:r>
      <w:r w:rsidRPr="006A7B08">
        <w:rPr>
          <w:rFonts w:hAnsi="Times New Roman" w:ascii="Times New Roman"/>
          <w:sz w:val="24"/>
        </w:rPr>
        <w:t xml:space="preserve"> </w:t>
      </w:r>
      <w:r w:rsidR="00914C85">
        <w:rPr>
          <w:rFonts w:hAnsi="Times New Roman" w:ascii="Times New Roman"/>
          <w:sz w:val="24"/>
        </w:rPr>
        <w:t>3</w:t>
      </w:r>
      <w:r w:rsidR="0068530A">
        <w:rPr>
          <w:rFonts w:hAnsi="Times New Roman" w:ascii="Times New Roman"/>
          <w:sz w:val="24"/>
        </w:rPr>
        <w:t>1</w:t>
      </w:r>
      <w:r w:rsidR="0088681C">
        <w:rPr>
          <w:rFonts w:hAnsi="Times New Roman" w:ascii="Times New Roman"/>
          <w:sz w:val="24"/>
        </w:rPr>
        <w:t xml:space="preserve">. </w:t>
      </w:r>
      <w:r w:rsidR="00ED7D3F">
        <w:rPr>
          <w:rFonts w:hAnsi="Times New Roman" w:ascii="Times New Roman"/>
          <w:sz w:val="24"/>
        </w:rPr>
        <w:t>siječnja</w:t>
      </w:r>
      <w:r w:rsidRPr="006A7B08">
        <w:rPr>
          <w:rFonts w:hAnsi="Times New Roman" w:ascii="Times New Roman"/>
          <w:sz w:val="24"/>
        </w:rPr>
        <w:t xml:space="preserve"> 201</w:t>
      </w:r>
      <w:r w:rsidR="00ED7D3F">
        <w:rPr>
          <w:rFonts w:hAnsi="Times New Roman" w:ascii="Times New Roman"/>
          <w:sz w:val="24"/>
        </w:rPr>
        <w:t>8</w:t>
      </w:r>
      <w:r w:rsidRPr="006A7B08">
        <w:rPr>
          <w:rFonts w:hAnsi="Times New Roman" w:ascii="Times New Roman"/>
          <w:sz w:val="24"/>
        </w:rPr>
        <w:t>.,</w:t>
      </w:r>
    </w:p>
    <w:p w:rsidRDefault="00ED66CE" w:rsidP="00696272" w:rsidR="00ED66CE" w:rsidRPr="006A7B08">
      <w:pPr>
        <w:widowControl w:val="false"/>
        <w:autoSpaceDE w:val="false"/>
        <w:autoSpaceDN w:val="false"/>
        <w:adjustRightInd w:val="false"/>
        <w:spacing w:lineRule="atLeast" w:line="240" w:after="80"/>
        <w:ind w:right="-6"/>
        <w:contextualSpacing/>
        <w:jc w:val="both"/>
        <w:rPr>
          <w:rFonts w:hAnsi="Times New Roman" w:ascii="Times New Roman"/>
          <w:sz w:val="24"/>
        </w:rPr>
      </w:pPr>
    </w:p>
    <w:p w:rsidRDefault="00ED66CE" w:rsidP="00696272" w:rsidR="00ED66CE" w:rsidRPr="006A7B08">
      <w:pPr>
        <w:widowControl w:val="false"/>
        <w:autoSpaceDE w:val="false"/>
        <w:autoSpaceDN w:val="false"/>
        <w:adjustRightInd w:val="false"/>
        <w:spacing w:lineRule="atLeast" w:line="240" w:after="80"/>
        <w:ind w:right="-6"/>
        <w:contextualSpacing/>
        <w:jc w:val="center"/>
        <w:rPr>
          <w:rFonts w:hAnsi="Times New Roman" w:ascii="Times New Roman"/>
          <w:sz w:val="24"/>
        </w:rPr>
      </w:pPr>
      <w:r w:rsidRPr="006A7B08">
        <w:rPr>
          <w:rFonts w:hAnsi="Times New Roman" w:ascii="Times New Roman"/>
          <w:sz w:val="24"/>
        </w:rPr>
        <w:t>r i j e š i o  j e</w:t>
      </w:r>
    </w:p>
    <w:p w:rsidRDefault="00ED66CE" w:rsidP="00696272" w:rsidR="00ED66CE" w:rsidRPr="006A7B08">
      <w:pPr>
        <w:widowControl w:val="false"/>
        <w:autoSpaceDE w:val="false"/>
        <w:autoSpaceDN w:val="false"/>
        <w:adjustRightInd w:val="false"/>
        <w:spacing w:lineRule="atLeast" w:line="240" w:after="80"/>
        <w:ind w:right="-6"/>
        <w:contextualSpacing/>
        <w:jc w:val="both"/>
        <w:rPr>
          <w:rFonts w:hAnsi="Times New Roman" w:ascii="Times New Roman"/>
          <w:sz w:val="24"/>
        </w:rPr>
      </w:pPr>
      <w:r w:rsidRPr="006A7B08">
        <w:rPr>
          <w:rFonts w:hAnsi="Times New Roman" w:ascii="Times New Roman"/>
          <w:sz w:val="24"/>
        </w:rPr>
        <w:tab/>
      </w:r>
    </w:p>
    <w:p w:rsidRDefault="005D4B96" w:rsidP="00696272" w:rsidR="00ED66CE">
      <w:pPr>
        <w:widowControl w:val="false"/>
        <w:autoSpaceDE w:val="false"/>
        <w:autoSpaceDN w:val="false"/>
        <w:adjustRightInd w:val="false"/>
        <w:spacing w:lineRule="atLeast" w:line="240" w:after="80"/>
        <w:ind w:firstLine="720" w:right="-6"/>
        <w:contextualSpacing/>
        <w:jc w:val="both"/>
        <w:rPr>
          <w:rFonts w:hAnsi="Times New Roman" w:ascii="Times New Roman"/>
          <w:sz w:val="24"/>
        </w:rPr>
      </w:pPr>
      <w:r>
        <w:rPr>
          <w:rFonts w:hAnsi="Times New Roman" w:ascii="Times New Roman"/>
          <w:sz w:val="24"/>
        </w:rPr>
        <w:t xml:space="preserve">Obustavlja se postupak radi sklapanja predstečajne nagodbe povodom prijedloga </w:t>
      </w:r>
      <w:r w:rsidR="00494A64" w:rsidRPr="00494A64">
        <w:rPr>
          <w:rFonts w:hAnsi="Times New Roman" w:ascii="Times New Roman"/>
          <w:sz w:val="24"/>
        </w:rPr>
        <w:t>ŠIVANOL društvo s ograničenom odgovornošću za servis i trgovinu, Bregana, Grad Samobor, Đure Basaričeka 4, OIB:37581884023</w:t>
      </w:r>
      <w:r w:rsidR="0030581E" w:rsidRPr="006A7B08">
        <w:rPr>
          <w:rFonts w:hAnsi="Times New Roman" w:ascii="Times New Roman"/>
          <w:sz w:val="24"/>
        </w:rPr>
        <w:t>.</w:t>
      </w:r>
    </w:p>
    <w:p w:rsidRDefault="00B121EB" w:rsidP="00696272" w:rsidR="00B121EB" w:rsidRPr="006A7B08">
      <w:pPr>
        <w:widowControl w:val="false"/>
        <w:autoSpaceDE w:val="false"/>
        <w:autoSpaceDN w:val="false"/>
        <w:adjustRightInd w:val="false"/>
        <w:spacing w:lineRule="atLeast" w:line="240" w:after="80"/>
        <w:ind w:firstLine="720" w:right="-6"/>
        <w:contextualSpacing/>
        <w:jc w:val="both"/>
        <w:rPr>
          <w:rFonts w:hAnsi="Times New Roman" w:ascii="Times New Roman"/>
          <w:sz w:val="24"/>
        </w:rPr>
      </w:pPr>
    </w:p>
    <w:p w:rsidRDefault="001C37A5" w:rsidP="00696272" w:rsidR="00ED66CE" w:rsidRPr="006A7B08">
      <w:pPr>
        <w:widowControl w:val="false"/>
        <w:autoSpaceDE w:val="false"/>
        <w:autoSpaceDN w:val="false"/>
        <w:adjustRightInd w:val="false"/>
        <w:spacing w:lineRule="atLeast" w:line="240" w:after="80"/>
        <w:ind w:right="-6"/>
        <w:contextualSpacing/>
        <w:jc w:val="center"/>
        <w:rPr>
          <w:rFonts w:hAnsi="Times New Roman" w:ascii="Times New Roman"/>
          <w:sz w:val="24"/>
        </w:rPr>
      </w:pPr>
      <w:r>
        <w:rPr>
          <w:rFonts w:hAnsi="Times New Roman" w:ascii="Times New Roman"/>
          <w:sz w:val="24"/>
        </w:rPr>
        <w:t>Obrazloženje</w:t>
      </w:r>
    </w:p>
    <w:p w:rsidRDefault="00CD37C7" w:rsidP="00696272" w:rsidR="00CD37C7" w:rsidRPr="006A7B08">
      <w:pPr>
        <w:widowControl w:val="false"/>
        <w:autoSpaceDE w:val="false"/>
        <w:autoSpaceDN w:val="false"/>
        <w:adjustRightInd w:val="false"/>
        <w:spacing w:lineRule="atLeast" w:line="240" w:after="80"/>
        <w:ind w:right="-6"/>
        <w:contextualSpacing/>
        <w:jc w:val="center"/>
        <w:rPr>
          <w:rFonts w:hAnsi="Times New Roman" w:ascii="Times New Roman"/>
          <w:sz w:val="24"/>
        </w:rPr>
      </w:pPr>
    </w:p>
    <w:p w:rsidRDefault="00CD37C7" w:rsidP="00E5698C" w:rsidR="005D4B96">
      <w:pPr>
        <w:widowControl w:val="false"/>
        <w:autoSpaceDE w:val="false"/>
        <w:autoSpaceDN w:val="false"/>
        <w:adjustRightInd w:val="false"/>
        <w:spacing w:lineRule="atLeast" w:line="240" w:after="80"/>
        <w:ind w:firstLine="720" w:right="-6"/>
        <w:contextualSpacing/>
        <w:jc w:val="both"/>
        <w:rPr>
          <w:rFonts w:hAnsi="Times New Roman" w:ascii="Times New Roman"/>
          <w:sz w:val="24"/>
        </w:rPr>
      </w:pPr>
      <w:r w:rsidRPr="006A7B08">
        <w:rPr>
          <w:rFonts w:hAnsi="Times New Roman" w:ascii="Times New Roman"/>
          <w:sz w:val="24"/>
        </w:rPr>
        <w:t>Predlagatelj</w:t>
      </w:r>
      <w:r w:rsidR="009342A3" w:rsidRPr="006A7B08">
        <w:rPr>
          <w:rFonts w:hAnsi="Times New Roman" w:ascii="Times New Roman"/>
          <w:sz w:val="24"/>
        </w:rPr>
        <w:t>-dužnik</w:t>
      </w:r>
      <w:r w:rsidRPr="006A7B08">
        <w:rPr>
          <w:rFonts w:hAnsi="Times New Roman" w:ascii="Times New Roman"/>
          <w:sz w:val="24"/>
        </w:rPr>
        <w:t xml:space="preserve"> je ovom Sudu temeljem odredbe članka 66. </w:t>
      </w:r>
      <w:r w:rsidR="009342A3" w:rsidRPr="006A7B08">
        <w:rPr>
          <w:rFonts w:hAnsi="Times New Roman" w:ascii="Times New Roman"/>
          <w:sz w:val="24"/>
        </w:rPr>
        <w:t>Zakona o financijskom poslovanju i predstečajnoj nagodbi ("Narodne novine" broj 108/12</w:t>
      </w:r>
      <w:r w:rsidR="0030581E" w:rsidRPr="006A7B08">
        <w:rPr>
          <w:rFonts w:hAnsi="Times New Roman" w:ascii="Times New Roman"/>
          <w:sz w:val="24"/>
        </w:rPr>
        <w:t xml:space="preserve">, </w:t>
      </w:r>
      <w:r w:rsidR="009342A3" w:rsidRPr="006A7B08">
        <w:rPr>
          <w:rFonts w:hAnsi="Times New Roman" w:ascii="Times New Roman"/>
          <w:sz w:val="24"/>
        </w:rPr>
        <w:t xml:space="preserve"> 144/12,</w:t>
      </w:r>
      <w:r w:rsidR="0030581E" w:rsidRPr="006A7B08">
        <w:rPr>
          <w:rFonts w:hAnsi="Times New Roman" w:ascii="Times New Roman"/>
          <w:sz w:val="24"/>
        </w:rPr>
        <w:t xml:space="preserve"> 81/13 i 112/13</w:t>
      </w:r>
      <w:r w:rsidR="009342A3" w:rsidRPr="006A7B08">
        <w:rPr>
          <w:rFonts w:hAnsi="Times New Roman" w:ascii="Times New Roman"/>
          <w:sz w:val="24"/>
        </w:rPr>
        <w:t xml:space="preserve"> dalje: </w:t>
      </w:r>
      <w:r w:rsidRPr="006A7B08">
        <w:rPr>
          <w:rFonts w:hAnsi="Times New Roman" w:ascii="Times New Roman"/>
          <w:sz w:val="24"/>
        </w:rPr>
        <w:t>ZFPPN</w:t>
      </w:r>
      <w:r w:rsidR="009342A3" w:rsidRPr="006A7B08">
        <w:rPr>
          <w:rFonts w:hAnsi="Times New Roman" w:ascii="Times New Roman"/>
          <w:sz w:val="24"/>
        </w:rPr>
        <w:t>)</w:t>
      </w:r>
      <w:r w:rsidR="00E5698C">
        <w:rPr>
          <w:rFonts w:hAnsi="Times New Roman" w:ascii="Times New Roman"/>
          <w:sz w:val="24"/>
        </w:rPr>
        <w:t xml:space="preserve"> </w:t>
      </w:r>
      <w:r w:rsidRPr="006A7B08">
        <w:rPr>
          <w:rFonts w:hAnsi="Times New Roman" w:ascii="Times New Roman"/>
          <w:sz w:val="24"/>
        </w:rPr>
        <w:t>podnio prijedlog za sklapanje predstečajne nagodbe.</w:t>
      </w:r>
      <w:r w:rsidR="006F2DE9" w:rsidRPr="006A7B08">
        <w:rPr>
          <w:rFonts w:hAnsi="Times New Roman" w:ascii="Times New Roman"/>
          <w:sz w:val="24"/>
        </w:rPr>
        <w:t xml:space="preserve"> </w:t>
      </w:r>
    </w:p>
    <w:p w:rsidRDefault="00C217CF" w:rsidP="006B2B7B" w:rsidR="006B2B7B">
      <w:pPr>
        <w:widowControl w:val="false"/>
        <w:autoSpaceDE w:val="false"/>
        <w:autoSpaceDN w:val="false"/>
        <w:adjustRightInd w:val="false"/>
        <w:spacing w:lineRule="atLeast" w:line="240" w:after="80"/>
        <w:ind w:firstLine="720" w:right="-6"/>
        <w:contextualSpacing/>
        <w:jc w:val="both"/>
        <w:rPr>
          <w:rFonts w:hAnsi="Times New Roman" w:ascii="Times New Roman"/>
          <w:sz w:val="24"/>
        </w:rPr>
      </w:pPr>
      <w:r>
        <w:rPr>
          <w:rFonts w:hAnsi="Times New Roman" w:ascii="Times New Roman"/>
          <w:sz w:val="24"/>
        </w:rPr>
        <w:t>Rješenjem Ustavnog suda RH U-I-5181/2012 i dr. od 20. listopada 2015. odbačeni su prijedlozi za ocjenu suglasnosti više članaka Zakona o financijskom poslovanju i predstečajnoj nagodbi koji se odnose na postupak predstečajne nagodbe („Narodne novine“ broj 108/12, 144/, 81/13 i 112/13)</w:t>
      </w:r>
      <w:r w:rsidR="006B2B7B">
        <w:rPr>
          <w:rFonts w:hAnsi="Times New Roman" w:ascii="Times New Roman"/>
          <w:sz w:val="24"/>
        </w:rPr>
        <w:t xml:space="preserve"> i to</w:t>
      </w:r>
      <w:r>
        <w:rPr>
          <w:rFonts w:hAnsi="Times New Roman" w:ascii="Times New Roman"/>
          <w:sz w:val="24"/>
        </w:rPr>
        <w:t xml:space="preserve"> </w:t>
      </w:r>
    </w:p>
    <w:p w:rsidRDefault="006B2B7B" w:rsidP="006B2B7B" w:rsidR="006B2B7B" w:rsidRPr="006B2B7B">
      <w:pPr>
        <w:widowControl w:val="false"/>
        <w:autoSpaceDE w:val="false"/>
        <w:autoSpaceDN w:val="false"/>
        <w:adjustRightInd w:val="false"/>
        <w:spacing w:lineRule="atLeast" w:line="240" w:after="80"/>
        <w:ind w:firstLine="720" w:right="-6"/>
        <w:contextualSpacing/>
        <w:jc w:val="both"/>
        <w:rPr>
          <w:rFonts w:hAnsi="Times New Roman" w:ascii="Times New Roman"/>
          <w:sz w:val="24"/>
        </w:rPr>
      </w:pPr>
      <w:r w:rsidRPr="006B2B7B">
        <w:rPr>
          <w:rFonts w:hAnsi="Times New Roman" w:ascii="Times New Roman"/>
          <w:sz w:val="24"/>
        </w:rPr>
        <w:t>- Dario Čehić iz Poreča, predmet broj: U-I-5181/2012, prijedlog zaprimljen 10. listopada 2012., kojim je osporio članke 30., 31. i 87. Zakona o financijskom poslovanju i predstečajnoj nagodbi ("Narodne novine" broj 108/12.);</w:t>
      </w:r>
    </w:p>
    <w:p w:rsidRDefault="006B2B7B" w:rsidP="006B2B7B" w:rsidR="006B2B7B" w:rsidRPr="006B2B7B">
      <w:pPr>
        <w:widowControl w:val="false"/>
        <w:autoSpaceDE w:val="false"/>
        <w:autoSpaceDN w:val="false"/>
        <w:adjustRightInd w:val="false"/>
        <w:spacing w:lineRule="atLeast" w:line="240" w:after="80"/>
        <w:ind w:firstLine="720" w:right="-6"/>
        <w:contextualSpacing/>
        <w:jc w:val="both"/>
        <w:rPr>
          <w:rFonts w:hAnsi="Times New Roman" w:ascii="Times New Roman"/>
          <w:sz w:val="24"/>
        </w:rPr>
      </w:pPr>
      <w:r w:rsidRPr="006B2B7B">
        <w:rPr>
          <w:rFonts w:hAnsi="Times New Roman" w:ascii="Times New Roman"/>
          <w:sz w:val="24"/>
        </w:rPr>
        <w:t>- Marica Domijan iz Zagreba, predmet broj: U-I-2948/2013, prijedlog zaprimljen 21. svibnja 2013., kojim je osporila članke 28. i 30. Zakona o financijskom poslovanju i predstečajnoj nagodbi ("Narodne novine" broj 108/12. i 144/12.);</w:t>
      </w:r>
    </w:p>
    <w:p w:rsidRDefault="006B2B7B" w:rsidP="006B2B7B" w:rsidR="006B2B7B" w:rsidRPr="006B2B7B">
      <w:pPr>
        <w:widowControl w:val="false"/>
        <w:autoSpaceDE w:val="false"/>
        <w:autoSpaceDN w:val="false"/>
        <w:adjustRightInd w:val="false"/>
        <w:spacing w:lineRule="atLeast" w:line="240" w:after="80"/>
        <w:ind w:firstLine="720" w:right="-6"/>
        <w:contextualSpacing/>
        <w:jc w:val="both"/>
        <w:rPr>
          <w:rFonts w:hAnsi="Times New Roman" w:ascii="Times New Roman"/>
          <w:sz w:val="24"/>
        </w:rPr>
      </w:pPr>
      <w:r w:rsidRPr="006B2B7B">
        <w:rPr>
          <w:rFonts w:hAnsi="Times New Roman" w:ascii="Times New Roman"/>
          <w:sz w:val="24"/>
        </w:rPr>
        <w:t>- društvo Cestar d. o. o. Slavonski Brod, predmet broj: U-I-3291/2013, prijedlog zaprimljen 6. lipnja 2013., kojim osporava članke 44., 45., 46., 61., 62. i 63.  Zakona o financijskom poslovanju i predstečajnoj nagodbi ("Narodne novine" broj 108/12. i 144/12.);</w:t>
      </w:r>
    </w:p>
    <w:p w:rsidRDefault="006B2B7B" w:rsidP="006B2B7B" w:rsidR="006B2B7B" w:rsidRPr="006B2B7B">
      <w:pPr>
        <w:widowControl w:val="false"/>
        <w:autoSpaceDE w:val="false"/>
        <w:autoSpaceDN w:val="false"/>
        <w:adjustRightInd w:val="false"/>
        <w:spacing w:lineRule="atLeast" w:line="240" w:after="80"/>
        <w:ind w:firstLine="720" w:right="-6"/>
        <w:contextualSpacing/>
        <w:jc w:val="both"/>
        <w:rPr>
          <w:rFonts w:hAnsi="Times New Roman" w:ascii="Times New Roman"/>
          <w:sz w:val="24"/>
        </w:rPr>
      </w:pPr>
      <w:r w:rsidRPr="006B2B7B">
        <w:rPr>
          <w:rFonts w:hAnsi="Times New Roman" w:ascii="Times New Roman"/>
          <w:sz w:val="24"/>
        </w:rPr>
        <w:t xml:space="preserve">- Mislav Kolakušić iz Zagreba, predmet broj: U-I-4175/2013, prijedlog zaprimljen 29. srpnja 2013., kojim je osporio članak 12.a stavak 2. Zakona o izmjenama i dopunama Zakona o financijskom poslovanju i predstečajnoj nagodbi ("Narodne novine" 81/13.), članak 27. stavak 5. Uredbe o izmjenama i dopunama Zakona o financijskom poslovanju i predstečajnoj nagodbi ("Narodne novine" broj 144/12.), članke 30. stavak 4., 33. stavak 2. i 60. stavke 2., 3. i 4. Zakona o financijskom poslovanju i predstečajnoj nagodbi ("Narodne novine" 108/12.), članak 60. stavke 2., 4. i 5. Uredbi o izmjenama i dopunama Zakona o financijskom poslovanju i predstečajnoj nagodbi ("Narodne novine" broj 144/12.), članke 60. stavke 2., 5. i 7. i 66. stavak 15. Zakona o izmjenama i dopunama Zakona o financijskom poslovanju i </w:t>
      </w:r>
      <w:r w:rsidRPr="006B2B7B">
        <w:rPr>
          <w:rFonts w:hAnsi="Times New Roman" w:ascii="Times New Roman"/>
          <w:sz w:val="24"/>
        </w:rPr>
        <w:lastRenderedPageBreak/>
        <w:t>predstečajnoj nagodbi ("Narodne novine" 81/13.), članke 72.a i 81. stavak 2. Uredbe o izmjenama i dopunama Zakona o financijskom poslovanju i predstečajnoj nagodbi ("Narodne novine" broj 144/12.) i članak 81. stavke 2. i 3. Zakona o izmjenama i dopunama Zakona o financijskom poslovanju i predstečajnoj nagodbi ("Narodne novine" 81/13.);</w:t>
      </w:r>
    </w:p>
    <w:p w:rsidRDefault="006B2B7B" w:rsidP="006B2B7B" w:rsidR="006B2B7B" w:rsidRPr="006B2B7B">
      <w:pPr>
        <w:widowControl w:val="false"/>
        <w:autoSpaceDE w:val="false"/>
        <w:autoSpaceDN w:val="false"/>
        <w:adjustRightInd w:val="false"/>
        <w:spacing w:lineRule="atLeast" w:line="240" w:after="80"/>
        <w:ind w:firstLine="720" w:right="-6"/>
        <w:contextualSpacing/>
        <w:jc w:val="both"/>
        <w:rPr>
          <w:rFonts w:hAnsi="Times New Roman" w:ascii="Times New Roman"/>
          <w:sz w:val="24"/>
        </w:rPr>
      </w:pPr>
      <w:r w:rsidRPr="006B2B7B">
        <w:rPr>
          <w:rFonts w:hAnsi="Times New Roman" w:ascii="Times New Roman"/>
          <w:sz w:val="24"/>
        </w:rPr>
        <w:t xml:space="preserve">- društvo Olma d. d. Makarska, predmet broj: U-I-4400/2013, prijedlog zaprimljen 12. kolovoza 2013., kojim osporava članke 27. stavak 1., 34. stavak 3. i 63. stavak 2. Zakona o financijskom poslovanju i predstečajnoj nagodbi ("Narodne novine" broj 108/12. i 144/12.), </w:t>
      </w:r>
    </w:p>
    <w:p w:rsidRDefault="006B2B7B" w:rsidP="006B2B7B" w:rsidR="006B2B7B" w:rsidRPr="006B2B7B">
      <w:pPr>
        <w:widowControl w:val="false"/>
        <w:autoSpaceDE w:val="false"/>
        <w:autoSpaceDN w:val="false"/>
        <w:adjustRightInd w:val="false"/>
        <w:spacing w:lineRule="atLeast" w:line="240" w:after="80"/>
        <w:ind w:firstLine="720" w:right="-6"/>
        <w:contextualSpacing/>
        <w:jc w:val="both"/>
        <w:rPr>
          <w:rFonts w:hAnsi="Times New Roman" w:ascii="Times New Roman"/>
          <w:sz w:val="24"/>
        </w:rPr>
      </w:pPr>
      <w:r w:rsidRPr="006B2B7B">
        <w:rPr>
          <w:rFonts w:hAnsi="Times New Roman" w:ascii="Times New Roman"/>
          <w:sz w:val="24"/>
        </w:rPr>
        <w:t>- Ramiz Pandžić iz Osijeka, predmet broj: U-I-4416/2013, prijedlog zaprimljen 14. kolovoza 2013., kojim je osporio članke 65.a stavke 2., 3., 4. i 5. te članak 72.a stavak 3. Zakona o financijskom poslovanju i predstečajnoj nagodbi ("Narodne novine" broj 108/12., 144/12. i 81/13.);</w:t>
      </w:r>
    </w:p>
    <w:p w:rsidRDefault="006B2B7B" w:rsidP="006B2B7B" w:rsidR="006B2B7B" w:rsidRPr="006B2B7B">
      <w:pPr>
        <w:widowControl w:val="false"/>
        <w:autoSpaceDE w:val="false"/>
        <w:autoSpaceDN w:val="false"/>
        <w:adjustRightInd w:val="false"/>
        <w:spacing w:lineRule="atLeast" w:line="240" w:after="80"/>
        <w:ind w:firstLine="720" w:right="-6"/>
        <w:contextualSpacing/>
        <w:jc w:val="both"/>
        <w:rPr>
          <w:rFonts w:hAnsi="Times New Roman" w:ascii="Times New Roman"/>
          <w:sz w:val="24"/>
        </w:rPr>
      </w:pPr>
      <w:r w:rsidRPr="006B2B7B">
        <w:rPr>
          <w:rFonts w:hAnsi="Times New Roman" w:ascii="Times New Roman"/>
          <w:sz w:val="24"/>
        </w:rPr>
        <w:t>- Ivo Jukić iz Podstrane, predmet broj: U-I-4419/2013, prijedlozi zaprimljeni 13. kolovoza 2013. (napominje se da je oba prijedloga predlagatelja od 13. kolovoza 2013. Ustavni sud zaprimio i razmatrao pod jedinstvenim ustavnosudskim predmetom broj: U-I-4419/2013), kojima osporava članke 65.a stavke 2., 3., 4. i 5. te članak 72.a Zakona o financijskom poslovanju i predstečajnoj nagodbi ("Narodne novine" broj 108/12.,144/12. i 81/13.);</w:t>
      </w:r>
    </w:p>
    <w:p w:rsidRDefault="006B2B7B" w:rsidP="006B2B7B" w:rsidR="006B2B7B" w:rsidRPr="006B2B7B">
      <w:pPr>
        <w:widowControl w:val="false"/>
        <w:autoSpaceDE w:val="false"/>
        <w:autoSpaceDN w:val="false"/>
        <w:adjustRightInd w:val="false"/>
        <w:spacing w:lineRule="atLeast" w:line="240" w:after="80"/>
        <w:ind w:firstLine="720" w:right="-6"/>
        <w:contextualSpacing/>
        <w:jc w:val="both"/>
        <w:rPr>
          <w:rFonts w:hAnsi="Times New Roman" w:ascii="Times New Roman"/>
          <w:sz w:val="24"/>
        </w:rPr>
      </w:pPr>
      <w:r w:rsidRPr="006B2B7B">
        <w:rPr>
          <w:rFonts w:hAnsi="Times New Roman" w:ascii="Times New Roman"/>
          <w:sz w:val="24"/>
        </w:rPr>
        <w:t>- Borko Šamija iz Zagreba, predmet broj: U-I-4531/2013, prijedlog zaprimljen 27. kolovoza 2013., kojim se u cijelosti pridružuje prijedlogu predlagatelja Mislava Kolakušića iz Zagreba;</w:t>
      </w:r>
    </w:p>
    <w:p w:rsidRDefault="006B2B7B" w:rsidP="006B2B7B" w:rsidR="006B2B7B" w:rsidRPr="006B2B7B">
      <w:pPr>
        <w:widowControl w:val="false"/>
        <w:autoSpaceDE w:val="false"/>
        <w:autoSpaceDN w:val="false"/>
        <w:adjustRightInd w:val="false"/>
        <w:spacing w:lineRule="atLeast" w:line="240" w:after="80"/>
        <w:ind w:firstLine="720" w:right="-6"/>
        <w:contextualSpacing/>
        <w:jc w:val="both"/>
        <w:rPr>
          <w:rFonts w:hAnsi="Times New Roman" w:ascii="Times New Roman"/>
          <w:sz w:val="24"/>
        </w:rPr>
      </w:pPr>
      <w:r w:rsidRPr="006B2B7B">
        <w:rPr>
          <w:rFonts w:hAnsi="Times New Roman" w:ascii="Times New Roman"/>
          <w:sz w:val="24"/>
        </w:rPr>
        <w:t>- Tomislav Šušnjar iz Zagreba, predmet broj: U-I-4598/2013, prijedlog zaprimljen 5. rujna 2013., kojim se osporavaju članci istovjetni prijedlogu predlagatelja Mislava Kolakušića iz Zagreba;</w:t>
      </w:r>
    </w:p>
    <w:p w:rsidRDefault="006B2B7B" w:rsidP="006B2B7B" w:rsidR="006B2B7B" w:rsidRPr="006B2B7B">
      <w:pPr>
        <w:widowControl w:val="false"/>
        <w:autoSpaceDE w:val="false"/>
        <w:autoSpaceDN w:val="false"/>
        <w:adjustRightInd w:val="false"/>
        <w:spacing w:lineRule="atLeast" w:line="240" w:after="80"/>
        <w:ind w:firstLine="720" w:right="-6"/>
        <w:contextualSpacing/>
        <w:jc w:val="both"/>
        <w:rPr>
          <w:rFonts w:hAnsi="Times New Roman" w:ascii="Times New Roman"/>
          <w:sz w:val="24"/>
        </w:rPr>
      </w:pPr>
      <w:r w:rsidRPr="006B2B7B">
        <w:rPr>
          <w:rFonts w:hAnsi="Times New Roman" w:ascii="Times New Roman"/>
          <w:sz w:val="24"/>
        </w:rPr>
        <w:t>- Hrvoje Šimić iz Marije Bistrice, predmet broj: U-I-4616/2013, prijedlog zaprimljen 9. rujna 2013., kojim se osporavaju članci 27. stavak 4., 36. stavak 3., 41. stavak 1. točke 5. i 7., 42. stavak 1. točke 2. i 5. i stavak 2., 47., 49. stavak 2., 60. stavci 2. i 3. i dio stavka 4., 68. stavak 2., 70. stavak 5., 71. stavak 3., 80. stavak 3., 81. stavak 2. i 82. stavak 1. Zakona o financijskom poslovanju i predstečajnoj nagodbi ("Narodne novine" broj 108/12.);</w:t>
      </w:r>
    </w:p>
    <w:p w:rsidRDefault="006B2B7B" w:rsidP="006B2B7B" w:rsidR="006B2B7B" w:rsidRPr="006B2B7B">
      <w:pPr>
        <w:widowControl w:val="false"/>
        <w:autoSpaceDE w:val="false"/>
        <w:autoSpaceDN w:val="false"/>
        <w:adjustRightInd w:val="false"/>
        <w:spacing w:lineRule="atLeast" w:line="240" w:after="80"/>
        <w:ind w:firstLine="720" w:right="-6"/>
        <w:contextualSpacing/>
        <w:jc w:val="both"/>
        <w:rPr>
          <w:rFonts w:hAnsi="Times New Roman" w:ascii="Times New Roman"/>
          <w:sz w:val="24"/>
        </w:rPr>
      </w:pPr>
      <w:r w:rsidRPr="006B2B7B">
        <w:rPr>
          <w:rFonts w:hAnsi="Times New Roman" w:ascii="Times New Roman"/>
          <w:sz w:val="24"/>
        </w:rPr>
        <w:t>- Gergeta Redento iz Pule, predmet broj: U-I-4648/2013, prijedlog zaprimljen 13. rujna 2013., kojim se osporavaju članci istovjetni prijedlogu predlagatelja Mislava Kolakušića iz Zagreba;</w:t>
      </w:r>
    </w:p>
    <w:p w:rsidRDefault="006B2B7B" w:rsidP="006B2B7B" w:rsidR="006B2B7B" w:rsidRPr="006B2B7B">
      <w:pPr>
        <w:widowControl w:val="false"/>
        <w:autoSpaceDE w:val="false"/>
        <w:autoSpaceDN w:val="false"/>
        <w:adjustRightInd w:val="false"/>
        <w:spacing w:lineRule="atLeast" w:line="240" w:after="80"/>
        <w:ind w:firstLine="720" w:right="-6"/>
        <w:contextualSpacing/>
        <w:jc w:val="both"/>
        <w:rPr>
          <w:rFonts w:hAnsi="Times New Roman" w:ascii="Times New Roman"/>
          <w:sz w:val="24"/>
        </w:rPr>
      </w:pPr>
      <w:r w:rsidRPr="006B2B7B">
        <w:rPr>
          <w:rFonts w:hAnsi="Times New Roman" w:ascii="Times New Roman"/>
          <w:sz w:val="24"/>
        </w:rPr>
        <w:t>- društvo Porr Hrvatska d. o. o. Samobor, predmet broj: U-I-5385/2013, prijedlog zaprimljen 31. listopada 2013., kojim osporava članke 60. stavke 2., 3. i 4., 62. stavak 4. i 63. stavke 1. i 2. Zakona o financijskom poslovanju i predstečajnoj nagodbi ("Narodne novine" broj 108/12.), zatim članke 22. stavke 2., 4. i 5. i 24. stavak 1. Uredbe o izmjenama i dopunama Zakona o financijskom poslovanju i predstečajnoj nagodbi ("Narodne novine" broj 144/12.) te članke 33. stavke 2., 5. i 7, 35. stavke 1. i 2. i 39. stavak 15. Zakona o izmjenama i dopunama Zakona o financijskom poslovanju i predstečajnoj nagodbi ("Narodne novine" 81/13.);</w:t>
      </w:r>
    </w:p>
    <w:p w:rsidRDefault="006B2B7B" w:rsidP="006B2B7B" w:rsidR="006B2B7B" w:rsidRPr="006B2B7B">
      <w:pPr>
        <w:widowControl w:val="false"/>
        <w:autoSpaceDE w:val="false"/>
        <w:autoSpaceDN w:val="false"/>
        <w:adjustRightInd w:val="false"/>
        <w:spacing w:lineRule="atLeast" w:line="240" w:after="80"/>
        <w:ind w:firstLine="720" w:right="-6"/>
        <w:contextualSpacing/>
        <w:jc w:val="both"/>
        <w:rPr>
          <w:rFonts w:hAnsi="Times New Roman" w:ascii="Times New Roman"/>
          <w:sz w:val="24"/>
        </w:rPr>
      </w:pPr>
      <w:r w:rsidRPr="006B2B7B">
        <w:rPr>
          <w:rFonts w:hAnsi="Times New Roman" w:ascii="Times New Roman"/>
          <w:sz w:val="24"/>
        </w:rPr>
        <w:t>- društvo Geoput d. o. o. Ivanec, predmet broj: U-I-5442/2013, prijedlog zaprimljen 6. studenoga 2013., kojim osporava članke 30. stavak 4., 33. stavak 2. i 77. Zakona o financijskom poslovanju i predstečajnoj nagodbi ("Narodne novine" 108/12.) te članke 12.a, 60. stavke 2., 5. i 7., 63. stavak 2., 72.a i 82. stavke 3. i 4. Zakona o izmjenama i dopunama Zakona o financijskom poslovanju i predstečajnoj nagodbi ("Narodne novine" 81/13.);</w:t>
      </w:r>
    </w:p>
    <w:p w:rsidRDefault="006B2B7B" w:rsidP="006B2B7B" w:rsidR="006B2B7B" w:rsidRPr="006B2B7B">
      <w:pPr>
        <w:widowControl w:val="false"/>
        <w:autoSpaceDE w:val="false"/>
        <w:autoSpaceDN w:val="false"/>
        <w:adjustRightInd w:val="false"/>
        <w:spacing w:lineRule="atLeast" w:line="240" w:after="80"/>
        <w:ind w:firstLine="720" w:right="-6"/>
        <w:contextualSpacing/>
        <w:jc w:val="both"/>
        <w:rPr>
          <w:rFonts w:hAnsi="Times New Roman" w:ascii="Times New Roman"/>
          <w:sz w:val="24"/>
        </w:rPr>
      </w:pPr>
      <w:r w:rsidRPr="006B2B7B">
        <w:rPr>
          <w:rFonts w:hAnsi="Times New Roman" w:ascii="Times New Roman"/>
          <w:sz w:val="24"/>
        </w:rPr>
        <w:t xml:space="preserve">- Udruga pravnika u gospodarstvu Zagreba, predmet broj: U-I-5744/2013, prijedlog zaprimljen 26. studenoga 2013., dopuna prijedloga zaprimljena 12. prosinca 2013., kojim osporava članak 12.a stavke 1. i 2. Zakona o financijskom poslovanju i predstečajnoj nagodbi ("Narodne novine" broj 108/12., 81/13. i 112/13.); </w:t>
      </w:r>
    </w:p>
    <w:p w:rsidRDefault="006B2B7B" w:rsidP="006B2B7B" w:rsidR="006B2B7B" w:rsidRPr="006B2B7B">
      <w:pPr>
        <w:widowControl w:val="false"/>
        <w:autoSpaceDE w:val="false"/>
        <w:autoSpaceDN w:val="false"/>
        <w:adjustRightInd w:val="false"/>
        <w:spacing w:lineRule="atLeast" w:line="240" w:after="80"/>
        <w:ind w:firstLine="720" w:right="-6"/>
        <w:contextualSpacing/>
        <w:jc w:val="both"/>
        <w:rPr>
          <w:rFonts w:hAnsi="Times New Roman" w:ascii="Times New Roman"/>
          <w:sz w:val="24"/>
        </w:rPr>
      </w:pPr>
      <w:r w:rsidRPr="006B2B7B">
        <w:rPr>
          <w:rFonts w:hAnsi="Times New Roman" w:ascii="Times New Roman"/>
          <w:sz w:val="24"/>
        </w:rPr>
        <w:lastRenderedPageBreak/>
        <w:t>- Predrag Trutin iz Zagreba, predmet broj: U-I-63/2014, prijedlog zaprimljen 3. siječnja 2014., kojim je osporio članke 27. stavak 1., 34. stavak 3., 55. i 70. stavak 2. Zakona o financijskom poslovanju i predstečajnoj nagodbi ("Narodne novine" broj 108/12., 144/12., 81/13. i 112/13.);</w:t>
      </w:r>
    </w:p>
    <w:p w:rsidRDefault="006B2B7B" w:rsidP="006B2B7B" w:rsidR="006B2B7B" w:rsidRPr="006B2B7B">
      <w:pPr>
        <w:widowControl w:val="false"/>
        <w:autoSpaceDE w:val="false"/>
        <w:autoSpaceDN w:val="false"/>
        <w:adjustRightInd w:val="false"/>
        <w:spacing w:lineRule="atLeast" w:line="240" w:after="80"/>
        <w:ind w:firstLine="720" w:right="-6"/>
        <w:contextualSpacing/>
        <w:jc w:val="both"/>
        <w:rPr>
          <w:rFonts w:hAnsi="Times New Roman" w:ascii="Times New Roman"/>
          <w:sz w:val="24"/>
        </w:rPr>
      </w:pPr>
      <w:r w:rsidRPr="006B2B7B">
        <w:rPr>
          <w:rFonts w:hAnsi="Times New Roman" w:ascii="Times New Roman"/>
          <w:sz w:val="24"/>
        </w:rPr>
        <w:t>- Branislav Janjanin, Tihana Janjanin i Romana Eibl, svi iz Zagreba, predmet broj: U-I-826/2014, prijedlog zaprimljen 21. veljače 2014., kojim osporavaju članak 28. Zakona o financijskom poslovanju i predstečajnoj nagodbi ("Narodne novine" broj 108/12., 144/12., 81/13. i 112/13.);</w:t>
      </w:r>
    </w:p>
    <w:p w:rsidRDefault="006B2B7B" w:rsidP="006B2B7B" w:rsidR="006B2B7B" w:rsidRPr="006B2B7B">
      <w:pPr>
        <w:widowControl w:val="false"/>
        <w:autoSpaceDE w:val="false"/>
        <w:autoSpaceDN w:val="false"/>
        <w:adjustRightInd w:val="false"/>
        <w:spacing w:lineRule="atLeast" w:line="240" w:after="80"/>
        <w:ind w:firstLine="720" w:right="-6"/>
        <w:contextualSpacing/>
        <w:jc w:val="both"/>
        <w:rPr>
          <w:rFonts w:hAnsi="Times New Roman" w:ascii="Times New Roman"/>
          <w:sz w:val="24"/>
        </w:rPr>
      </w:pPr>
      <w:r w:rsidRPr="006B2B7B">
        <w:rPr>
          <w:rFonts w:hAnsi="Times New Roman" w:ascii="Times New Roman"/>
          <w:sz w:val="24"/>
        </w:rPr>
        <w:t>- društvo PTMG d. o. o. Gornji Stupnik, predmet broj: U-I-1319/2014, prijedlog zaprimljen 17. ožujka 2014., kojim osporava članke 33. stavak 2. i 60. stavke 2., 3. i 4. Zakona o financijskom poslovanju i predstečajnoj nagodbi ("Narodne novine" broj 108/12.), članke 60. stavke 2., 4. i 5. i 72.a Uredbe o izmjenama i dopunama Zakona o financijskom poslovanju i predstečajnoj nagodbi ("Narodne novine" broj 144/12.), članke 60. stavke 2., 5. i 7. i 66. stavak 15. Zakona o izmjenama i dopunama Zakona o financijskom poslovanju i predstečajnoj nagodbi ("Narodne novine" 81/13.), članak 81. stavak 2. Zakona o financijskom poslovanju i predstečajnoj nagodbi ("Narodne novine" 144/12. i 112/13.) i članak 81. stavak 3. Zakona o financijskom poslovanju i predstečajnoj nagodbi ("Narodne novine" broj 81/13. i 112/13.);</w:t>
      </w:r>
    </w:p>
    <w:p w:rsidRDefault="006B2B7B" w:rsidP="006B2B7B" w:rsidR="006B2B7B" w:rsidRPr="006B2B7B">
      <w:pPr>
        <w:widowControl w:val="false"/>
        <w:autoSpaceDE w:val="false"/>
        <w:autoSpaceDN w:val="false"/>
        <w:adjustRightInd w:val="false"/>
        <w:spacing w:lineRule="atLeast" w:line="240" w:after="80"/>
        <w:ind w:firstLine="720" w:right="-6"/>
        <w:contextualSpacing/>
        <w:jc w:val="both"/>
        <w:rPr>
          <w:rFonts w:hAnsi="Times New Roman" w:ascii="Times New Roman"/>
          <w:sz w:val="24"/>
        </w:rPr>
      </w:pPr>
      <w:r w:rsidRPr="006B2B7B">
        <w:rPr>
          <w:rFonts w:hAnsi="Times New Roman" w:ascii="Times New Roman"/>
          <w:sz w:val="24"/>
        </w:rPr>
        <w:t>- Ljiljana Tomašević, Igor Tomašević, Miroslav Tomašević i Mile Tomašević, svi iz Skakavca, predmet broj: U-I-1955/2014, prijedlog zaprimljen 18. travnja 2014., kojim osporavaju članak 28. Zakona o financijskom poslovanju i predstečajnoj nagodbi ("Narodne novine" broj 108/12., 144/12., 81/13. i 112/13.);</w:t>
      </w:r>
    </w:p>
    <w:p w:rsidRDefault="006B2B7B" w:rsidP="006B2B7B" w:rsidR="006B2B7B" w:rsidRPr="006B2B7B">
      <w:pPr>
        <w:widowControl w:val="false"/>
        <w:autoSpaceDE w:val="false"/>
        <w:autoSpaceDN w:val="false"/>
        <w:adjustRightInd w:val="false"/>
        <w:spacing w:lineRule="atLeast" w:line="240" w:after="80"/>
        <w:ind w:firstLine="720" w:right="-6"/>
        <w:contextualSpacing/>
        <w:jc w:val="both"/>
        <w:rPr>
          <w:rFonts w:hAnsi="Times New Roman" w:ascii="Times New Roman"/>
          <w:sz w:val="24"/>
        </w:rPr>
      </w:pPr>
      <w:r w:rsidRPr="006B2B7B">
        <w:rPr>
          <w:rFonts w:hAnsi="Times New Roman" w:ascii="Times New Roman"/>
          <w:sz w:val="24"/>
        </w:rPr>
        <w:t>- Stanko Vujčić iz Slavonskog Broda, predmet broj: U-I-2761/2014, prijedlog zaprimljen 3. lipnja 2014., kojim osporava članak 25. stavak 1. Zakona o financijskom poslovanju i predstečajnoj nagodbi ("Narodne novine" broj 108/12., 144/12. i 81/13.); i</w:t>
      </w:r>
    </w:p>
    <w:p w:rsidRDefault="006B2B7B" w:rsidP="006B2B7B" w:rsidR="00D724D5">
      <w:pPr>
        <w:widowControl w:val="false"/>
        <w:autoSpaceDE w:val="false"/>
        <w:autoSpaceDN w:val="false"/>
        <w:adjustRightInd w:val="false"/>
        <w:spacing w:lineRule="atLeast" w:line="240" w:after="80"/>
        <w:ind w:firstLine="720" w:right="-6"/>
        <w:contextualSpacing/>
        <w:jc w:val="both"/>
        <w:rPr>
          <w:rFonts w:hAnsi="Times New Roman" w:ascii="Times New Roman"/>
          <w:sz w:val="24"/>
        </w:rPr>
      </w:pPr>
      <w:r w:rsidRPr="006B2B7B">
        <w:rPr>
          <w:rFonts w:hAnsi="Times New Roman" w:ascii="Times New Roman"/>
          <w:sz w:val="24"/>
        </w:rPr>
        <w:t>- Martin Vlašić iz Splita, predmet broj: U-I-708/2015, prijedlog zaprimljen 11. veljače 2015., kojim osporava članke 28. stavak 1., 51. stavak 2., 52., stavak 2. točku 4. i 70. stavak 3. Zakona o financijskom poslovanju i predstečajnoj nagodbi ("Narodne novine" broj 108/12., 144/12., 81/13. i 112/13.).</w:t>
      </w:r>
    </w:p>
    <w:p w:rsidRDefault="006B2B7B" w:rsidP="00696272" w:rsidR="006B2B7B">
      <w:pPr>
        <w:widowControl w:val="false"/>
        <w:autoSpaceDE w:val="false"/>
        <w:autoSpaceDN w:val="false"/>
        <w:adjustRightInd w:val="false"/>
        <w:spacing w:lineRule="atLeast" w:line="240" w:after="80"/>
        <w:ind w:firstLine="720" w:right="-6"/>
        <w:contextualSpacing/>
        <w:jc w:val="both"/>
        <w:rPr>
          <w:rFonts w:hAnsi="Times New Roman" w:ascii="Times New Roman"/>
          <w:sz w:val="24"/>
        </w:rPr>
      </w:pPr>
      <w:r>
        <w:rPr>
          <w:rFonts w:hAnsi="Times New Roman" w:ascii="Times New Roman"/>
          <w:sz w:val="24"/>
        </w:rPr>
        <w:t>Ustavni sud RH je izrazio stajalište:</w:t>
      </w:r>
    </w:p>
    <w:p w:rsidRDefault="006B2B7B" w:rsidP="006B2B7B" w:rsidR="006B2B7B">
      <w:pPr>
        <w:widowControl w:val="false"/>
        <w:autoSpaceDE w:val="false"/>
        <w:autoSpaceDN w:val="false"/>
        <w:adjustRightInd w:val="false"/>
        <w:spacing w:lineRule="atLeast" w:line="240" w:after="80"/>
        <w:ind w:firstLine="720" w:right="-6"/>
        <w:contextualSpacing/>
        <w:jc w:val="both"/>
        <w:rPr>
          <w:rFonts w:hAnsi="Times New Roman" w:ascii="Times New Roman"/>
          <w:sz w:val="24"/>
        </w:rPr>
      </w:pPr>
      <w:r>
        <w:rPr>
          <w:rFonts w:hAnsi="Times New Roman" w:ascii="Times New Roman"/>
          <w:sz w:val="24"/>
        </w:rPr>
        <w:t>„</w:t>
      </w:r>
      <w:r w:rsidRPr="006B2B7B">
        <w:rPr>
          <w:rFonts w:hAnsi="Times New Roman" w:ascii="Times New Roman"/>
          <w:sz w:val="24"/>
        </w:rPr>
        <w:t>3.1.</w:t>
      </w:r>
      <w:r w:rsidRPr="006B2B7B">
        <w:rPr>
          <w:rFonts w:hAnsi="Times New Roman" w:ascii="Times New Roman"/>
          <w:sz w:val="24"/>
        </w:rPr>
        <w:tab/>
        <w:t>Članci 445. stavak 2. i 446. SteZ-a glase:</w:t>
      </w:r>
      <w:r>
        <w:rPr>
          <w:rFonts w:hAnsi="Times New Roman" w:ascii="Times New Roman"/>
          <w:sz w:val="24"/>
        </w:rPr>
        <w:t xml:space="preserve"> </w:t>
      </w:r>
    </w:p>
    <w:p w:rsidRDefault="006B2B7B" w:rsidP="006B2B7B" w:rsidR="006B2B7B" w:rsidRPr="006B2B7B">
      <w:pPr>
        <w:widowControl w:val="false"/>
        <w:autoSpaceDE w:val="false"/>
        <w:autoSpaceDN w:val="false"/>
        <w:adjustRightInd w:val="false"/>
        <w:spacing w:lineRule="atLeast" w:line="240" w:after="80"/>
        <w:ind w:firstLine="720" w:right="-6"/>
        <w:contextualSpacing/>
        <w:jc w:val="both"/>
        <w:rPr>
          <w:rFonts w:hAnsi="Times New Roman" w:ascii="Times New Roman"/>
          <w:sz w:val="24"/>
        </w:rPr>
      </w:pPr>
      <w:r w:rsidRPr="006B2B7B">
        <w:rPr>
          <w:rFonts w:hAnsi="Times New Roman" w:ascii="Times New Roman"/>
          <w:sz w:val="24"/>
        </w:rPr>
        <w:t>Prestanak važenja</w:t>
      </w:r>
      <w:r>
        <w:rPr>
          <w:rFonts w:hAnsi="Times New Roman" w:ascii="Times New Roman"/>
          <w:sz w:val="24"/>
        </w:rPr>
        <w:t xml:space="preserve"> </w:t>
      </w:r>
    </w:p>
    <w:p w:rsidRDefault="006B2B7B" w:rsidP="006B2B7B" w:rsidR="006B2B7B" w:rsidRPr="006B2B7B">
      <w:pPr>
        <w:widowControl w:val="false"/>
        <w:autoSpaceDE w:val="false"/>
        <w:autoSpaceDN w:val="false"/>
        <w:adjustRightInd w:val="false"/>
        <w:spacing w:lineRule="atLeast" w:line="240" w:after="80"/>
        <w:ind w:firstLine="720" w:right="-6"/>
        <w:contextualSpacing/>
        <w:jc w:val="both"/>
        <w:rPr>
          <w:rFonts w:hAnsi="Times New Roman" w:ascii="Times New Roman"/>
          <w:sz w:val="24"/>
        </w:rPr>
      </w:pPr>
      <w:r w:rsidRPr="006B2B7B">
        <w:rPr>
          <w:rFonts w:hAnsi="Times New Roman" w:ascii="Times New Roman"/>
          <w:sz w:val="24"/>
        </w:rPr>
        <w:t>Članak 445.</w:t>
      </w:r>
    </w:p>
    <w:p w:rsidRDefault="006B2B7B" w:rsidP="006B2B7B" w:rsidR="006B2B7B" w:rsidRPr="006B2B7B">
      <w:pPr>
        <w:widowControl w:val="false"/>
        <w:autoSpaceDE w:val="false"/>
        <w:autoSpaceDN w:val="false"/>
        <w:adjustRightInd w:val="false"/>
        <w:spacing w:lineRule="atLeast" w:line="240" w:after="80"/>
        <w:ind w:firstLine="720" w:right="-6"/>
        <w:contextualSpacing/>
        <w:jc w:val="both"/>
        <w:rPr>
          <w:rFonts w:hAnsi="Times New Roman" w:ascii="Times New Roman"/>
          <w:sz w:val="24"/>
        </w:rPr>
      </w:pPr>
      <w:r w:rsidRPr="006B2B7B">
        <w:rPr>
          <w:rFonts w:hAnsi="Times New Roman" w:ascii="Times New Roman"/>
          <w:sz w:val="24"/>
        </w:rPr>
        <w:t>(...)</w:t>
      </w:r>
    </w:p>
    <w:p w:rsidRDefault="006B2B7B" w:rsidP="006B2B7B" w:rsidR="006B2B7B" w:rsidRPr="006B2B7B">
      <w:pPr>
        <w:widowControl w:val="false"/>
        <w:autoSpaceDE w:val="false"/>
        <w:autoSpaceDN w:val="false"/>
        <w:adjustRightInd w:val="false"/>
        <w:spacing w:lineRule="atLeast" w:line="240" w:after="80"/>
        <w:ind w:firstLine="720" w:right="-6"/>
        <w:contextualSpacing/>
        <w:jc w:val="both"/>
        <w:rPr>
          <w:rFonts w:hAnsi="Times New Roman" w:ascii="Times New Roman"/>
          <w:sz w:val="24"/>
        </w:rPr>
      </w:pPr>
      <w:r w:rsidRPr="006B2B7B">
        <w:rPr>
          <w:rFonts w:hAnsi="Times New Roman" w:ascii="Times New Roman"/>
          <w:sz w:val="24"/>
        </w:rPr>
        <w:t>(2) Danom stupanja na snagu ovoga Zakona u Zakonu o financijskom poslovanju i predstečajnoj nagodbi ('Narodne novine', br. 108/12., 144/12., 81/13. i 112/13.) prestaje važiti odredba članka 1. točke 3., odredbe članka 3. točaka 10., 11., 12., 14. i 15., članak 17. stavak 7., članak 88. stavak 1., točke 3. - 6. te članci 18. - 86. toga Zakona.</w:t>
      </w:r>
    </w:p>
    <w:p w:rsidRDefault="006B2B7B" w:rsidP="006B2B7B" w:rsidR="006B2B7B" w:rsidRPr="006B2B7B">
      <w:pPr>
        <w:widowControl w:val="false"/>
        <w:autoSpaceDE w:val="false"/>
        <w:autoSpaceDN w:val="false"/>
        <w:adjustRightInd w:val="false"/>
        <w:spacing w:lineRule="atLeast" w:line="240" w:after="80"/>
        <w:ind w:firstLine="720" w:right="-6"/>
        <w:contextualSpacing/>
        <w:jc w:val="both"/>
        <w:rPr>
          <w:rFonts w:hAnsi="Times New Roman" w:ascii="Times New Roman"/>
          <w:sz w:val="24"/>
        </w:rPr>
      </w:pPr>
      <w:r w:rsidRPr="006B2B7B">
        <w:rPr>
          <w:rFonts w:hAnsi="Times New Roman" w:ascii="Times New Roman"/>
          <w:sz w:val="24"/>
        </w:rPr>
        <w:t>(...)</w:t>
      </w:r>
      <w:r w:rsidRPr="006B2B7B">
        <w:rPr>
          <w:rFonts w:hAnsi="Times New Roman" w:ascii="Times New Roman"/>
          <w:sz w:val="24"/>
        </w:rPr>
        <w:tab/>
      </w:r>
      <w:r w:rsidRPr="006B2B7B">
        <w:rPr>
          <w:rFonts w:hAnsi="Times New Roman" w:ascii="Times New Roman"/>
          <w:sz w:val="24"/>
        </w:rPr>
        <w:tab/>
      </w:r>
    </w:p>
    <w:p w:rsidRDefault="006B2B7B" w:rsidP="006B2B7B" w:rsidR="006B2B7B" w:rsidRPr="006B2B7B">
      <w:pPr>
        <w:widowControl w:val="false"/>
        <w:autoSpaceDE w:val="false"/>
        <w:autoSpaceDN w:val="false"/>
        <w:adjustRightInd w:val="false"/>
        <w:spacing w:lineRule="atLeast" w:line="240" w:after="80"/>
        <w:ind w:firstLine="720" w:right="-6"/>
        <w:contextualSpacing/>
        <w:jc w:val="both"/>
        <w:rPr>
          <w:rFonts w:hAnsi="Times New Roman" w:ascii="Times New Roman"/>
          <w:sz w:val="24"/>
        </w:rPr>
      </w:pPr>
      <w:r w:rsidRPr="006B2B7B">
        <w:rPr>
          <w:rFonts w:hAnsi="Times New Roman" w:ascii="Times New Roman"/>
          <w:sz w:val="24"/>
        </w:rPr>
        <w:t>Stupanje na snagu</w:t>
      </w:r>
    </w:p>
    <w:p w:rsidRDefault="006B2B7B" w:rsidP="006B2B7B" w:rsidR="006B2B7B" w:rsidRPr="006B2B7B">
      <w:pPr>
        <w:widowControl w:val="false"/>
        <w:autoSpaceDE w:val="false"/>
        <w:autoSpaceDN w:val="false"/>
        <w:adjustRightInd w:val="false"/>
        <w:spacing w:lineRule="atLeast" w:line="240" w:after="80"/>
        <w:ind w:firstLine="720" w:right="-6"/>
        <w:contextualSpacing/>
        <w:jc w:val="both"/>
        <w:rPr>
          <w:rFonts w:hAnsi="Times New Roman" w:ascii="Times New Roman"/>
          <w:sz w:val="24"/>
        </w:rPr>
      </w:pPr>
      <w:r w:rsidRPr="006B2B7B">
        <w:rPr>
          <w:rFonts w:hAnsi="Times New Roman" w:ascii="Times New Roman"/>
          <w:sz w:val="24"/>
        </w:rPr>
        <w:t>Članak 446.</w:t>
      </w:r>
    </w:p>
    <w:p w:rsidRDefault="006B2B7B" w:rsidP="006B2B7B" w:rsidR="006B2B7B" w:rsidRPr="006B2B7B">
      <w:pPr>
        <w:widowControl w:val="false"/>
        <w:autoSpaceDE w:val="false"/>
        <w:autoSpaceDN w:val="false"/>
        <w:adjustRightInd w:val="false"/>
        <w:spacing w:lineRule="atLeast" w:line="240" w:after="80"/>
        <w:ind w:firstLine="720" w:right="-6"/>
        <w:contextualSpacing/>
        <w:jc w:val="both"/>
        <w:rPr>
          <w:rFonts w:hAnsi="Times New Roman" w:ascii="Times New Roman"/>
          <w:sz w:val="24"/>
        </w:rPr>
      </w:pPr>
      <w:r w:rsidRPr="006B2B7B">
        <w:rPr>
          <w:rFonts w:hAnsi="Times New Roman" w:ascii="Times New Roman"/>
          <w:sz w:val="24"/>
        </w:rPr>
        <w:t>Ovaj Zakon objavit će se u 'Narodnim novinama', a stupa na snagu 1. rujna 2015."</w:t>
      </w:r>
    </w:p>
    <w:p w:rsidRDefault="006B2B7B" w:rsidP="006B2B7B" w:rsidR="00D724D5" w:rsidRPr="00ED7D3F">
      <w:pPr>
        <w:widowControl w:val="false"/>
        <w:autoSpaceDE w:val="false"/>
        <w:autoSpaceDN w:val="false"/>
        <w:adjustRightInd w:val="false"/>
        <w:spacing w:lineRule="atLeast" w:line="240" w:after="80"/>
        <w:ind w:firstLine="720" w:right="-6"/>
        <w:contextualSpacing/>
        <w:jc w:val="both"/>
        <w:rPr>
          <w:rFonts w:hAnsi="Times New Roman" w:ascii="Times New Roman"/>
          <w:sz w:val="24"/>
        </w:rPr>
      </w:pPr>
      <w:r w:rsidRPr="006B2B7B">
        <w:rPr>
          <w:rFonts w:hAnsi="Times New Roman" w:ascii="Times New Roman"/>
          <w:sz w:val="24"/>
        </w:rPr>
        <w:t>3.2.</w:t>
      </w:r>
      <w:r w:rsidRPr="006B2B7B">
        <w:rPr>
          <w:rFonts w:hAnsi="Times New Roman" w:ascii="Times New Roman"/>
          <w:sz w:val="24"/>
        </w:rPr>
        <w:tab/>
      </w:r>
      <w:r w:rsidRPr="00ED7D3F">
        <w:rPr>
          <w:rFonts w:hAnsi="Times New Roman" w:ascii="Times New Roman"/>
          <w:sz w:val="24"/>
        </w:rPr>
        <w:t>Iz navedenog slijedi da su osporeni članci ZoFPiPN-a prestali važiti stupanjem na snagu SteZ-a, to jest 1. rujna 2015.“</w:t>
      </w:r>
    </w:p>
    <w:p w:rsidRDefault="006B2B7B" w:rsidP="006B2B7B" w:rsidR="006B2B7B">
      <w:pPr>
        <w:widowControl w:val="false"/>
        <w:autoSpaceDE w:val="false"/>
        <w:autoSpaceDN w:val="false"/>
        <w:adjustRightInd w:val="false"/>
        <w:spacing w:lineRule="atLeast" w:line="240" w:after="80"/>
        <w:ind w:firstLine="720" w:right="-6"/>
        <w:contextualSpacing/>
        <w:jc w:val="both"/>
        <w:rPr>
          <w:rFonts w:hAnsi="Times New Roman" w:ascii="Times New Roman"/>
          <w:sz w:val="24"/>
        </w:rPr>
      </w:pPr>
      <w:r>
        <w:rPr>
          <w:rFonts w:hAnsi="Times New Roman" w:ascii="Times New Roman"/>
          <w:sz w:val="24"/>
        </w:rPr>
        <w:t>te zaključio:</w:t>
      </w:r>
    </w:p>
    <w:p w:rsidRDefault="006B2B7B" w:rsidP="00696272" w:rsidR="00C217CF" w:rsidRPr="00ED7D3F">
      <w:pPr>
        <w:widowControl w:val="false"/>
        <w:autoSpaceDE w:val="false"/>
        <w:autoSpaceDN w:val="false"/>
        <w:adjustRightInd w:val="false"/>
        <w:spacing w:lineRule="atLeast" w:line="240" w:after="80"/>
        <w:ind w:firstLine="720" w:right="-6"/>
        <w:contextualSpacing/>
        <w:jc w:val="both"/>
        <w:rPr>
          <w:rFonts w:hAnsi="Times New Roman" w:ascii="Times New Roman"/>
          <w:sz w:val="24"/>
        </w:rPr>
      </w:pPr>
      <w:r w:rsidRPr="00ED7D3F">
        <w:rPr>
          <w:rFonts w:hAnsi="Times New Roman" w:ascii="Times New Roman"/>
          <w:sz w:val="24"/>
        </w:rPr>
        <w:t>„Budući da su osporeni članci, prestali važiti stupanjem na snagu SteZ-a, ne postoje pretpostavke za odlučivanje o biti stvari u ovom ustavnosudskom postupku</w:t>
      </w:r>
      <w:r w:rsidR="00DE5AF2" w:rsidRPr="00ED7D3F">
        <w:rPr>
          <w:rFonts w:hAnsi="Times New Roman" w:ascii="Times New Roman"/>
          <w:sz w:val="24"/>
        </w:rPr>
        <w:t>.</w:t>
      </w:r>
      <w:r w:rsidR="00AA594E" w:rsidRPr="00ED7D3F">
        <w:rPr>
          <w:rFonts w:hAnsi="Times New Roman" w:ascii="Times New Roman"/>
          <w:sz w:val="24"/>
        </w:rPr>
        <w:t>“</w:t>
      </w:r>
    </w:p>
    <w:p w:rsidRDefault="00AA594E" w:rsidP="00696272" w:rsidR="00AA594E" w:rsidRPr="00ED7D3F">
      <w:pPr>
        <w:widowControl w:val="false"/>
        <w:autoSpaceDE w:val="false"/>
        <w:autoSpaceDN w:val="false"/>
        <w:adjustRightInd w:val="false"/>
        <w:spacing w:lineRule="atLeast" w:line="240" w:after="80"/>
        <w:ind w:firstLine="720" w:right="-6"/>
        <w:contextualSpacing/>
        <w:jc w:val="both"/>
        <w:rPr>
          <w:rFonts w:hAnsi="Times New Roman" w:ascii="Times New Roman"/>
          <w:sz w:val="24"/>
        </w:rPr>
      </w:pPr>
      <w:r>
        <w:rPr>
          <w:rFonts w:hAnsi="Times New Roman" w:ascii="Times New Roman"/>
          <w:sz w:val="24"/>
        </w:rPr>
        <w:t xml:space="preserve">S obzirom na </w:t>
      </w:r>
      <w:r w:rsidR="00DE5AF2">
        <w:rPr>
          <w:rFonts w:hAnsi="Times New Roman" w:ascii="Times New Roman"/>
          <w:sz w:val="24"/>
        </w:rPr>
        <w:t>jasno i izričito stajalište</w:t>
      </w:r>
      <w:r>
        <w:rPr>
          <w:rFonts w:hAnsi="Times New Roman" w:ascii="Times New Roman"/>
          <w:sz w:val="24"/>
        </w:rPr>
        <w:t xml:space="preserve"> Ustavnog suda RH da su odredbe </w:t>
      </w:r>
      <w:r w:rsidRPr="00AA594E">
        <w:rPr>
          <w:rFonts w:hAnsi="Times New Roman" w:ascii="Times New Roman"/>
          <w:sz w:val="24"/>
        </w:rPr>
        <w:t xml:space="preserve">Zakona o </w:t>
      </w:r>
      <w:r w:rsidRPr="00AA594E">
        <w:rPr>
          <w:rFonts w:hAnsi="Times New Roman" w:ascii="Times New Roman"/>
          <w:sz w:val="24"/>
        </w:rPr>
        <w:lastRenderedPageBreak/>
        <w:t>financijskom poslovanju i predstečajnoj nagodbi koji se odnose na postupak predstečajne nagodbe („Narodne novine“ broj 108/12, 144/, 81/13 i 112/13)</w:t>
      </w:r>
      <w:r>
        <w:rPr>
          <w:rFonts w:hAnsi="Times New Roman" w:ascii="Times New Roman"/>
          <w:sz w:val="24"/>
        </w:rPr>
        <w:t xml:space="preserve"> prestale važiti stupanjem na snagu </w:t>
      </w:r>
      <w:r w:rsidRPr="00AA594E">
        <w:rPr>
          <w:rFonts w:hAnsi="Times New Roman" w:ascii="Times New Roman"/>
          <w:sz w:val="24"/>
        </w:rPr>
        <w:t>Stečajnog zakona (NN 71/15)</w:t>
      </w:r>
      <w:r>
        <w:rPr>
          <w:rFonts w:hAnsi="Times New Roman" w:ascii="Times New Roman"/>
          <w:sz w:val="24"/>
        </w:rPr>
        <w:t xml:space="preserve">, </w:t>
      </w:r>
      <w:r w:rsidRPr="00ED7D3F">
        <w:rPr>
          <w:rFonts w:hAnsi="Times New Roman" w:ascii="Times New Roman"/>
          <w:sz w:val="24"/>
        </w:rPr>
        <w:t>ne postoje pretpostavke za odlučivanje o biti stvari u ovom sudskom postupku.</w:t>
      </w:r>
    </w:p>
    <w:p w:rsidRDefault="00ED7D3F" w:rsidP="00696272" w:rsidR="00ED7D3F">
      <w:pPr>
        <w:widowControl w:val="false"/>
        <w:autoSpaceDE w:val="false"/>
        <w:autoSpaceDN w:val="false"/>
        <w:adjustRightInd w:val="false"/>
        <w:spacing w:lineRule="atLeast" w:line="240" w:after="80"/>
        <w:ind w:firstLine="720" w:right="-6"/>
        <w:contextualSpacing/>
        <w:jc w:val="both"/>
        <w:rPr>
          <w:rFonts w:hAnsi="Times New Roman" w:ascii="Times New Roman"/>
          <w:sz w:val="24"/>
        </w:rPr>
      </w:pPr>
      <w:r w:rsidRPr="00ED7D3F">
        <w:rPr>
          <w:rFonts w:hAnsi="Times New Roman" w:ascii="Times New Roman"/>
          <w:sz w:val="24"/>
        </w:rPr>
        <w:t>Nadalje</w:t>
      </w:r>
      <w:r>
        <w:rPr>
          <w:rFonts w:hAnsi="Times New Roman" w:ascii="Times New Roman"/>
          <w:sz w:val="24"/>
        </w:rPr>
        <w:t>,</w:t>
      </w:r>
      <w:r w:rsidRPr="00ED7D3F">
        <w:rPr>
          <w:rFonts w:hAnsi="Times New Roman" w:ascii="Times New Roman"/>
          <w:sz w:val="24"/>
        </w:rPr>
        <w:t xml:space="preserve"> Ustavni sud RH nije </w:t>
      </w:r>
      <w:r>
        <w:rPr>
          <w:rFonts w:hAnsi="Times New Roman" w:ascii="Times New Roman"/>
          <w:sz w:val="24"/>
        </w:rPr>
        <w:t xml:space="preserve">donio odluku o ustavnosti </w:t>
      </w:r>
      <w:r w:rsidRPr="00ED7D3F">
        <w:rPr>
          <w:rFonts w:hAnsi="Times New Roman" w:ascii="Times New Roman"/>
          <w:sz w:val="24"/>
        </w:rPr>
        <w:t xml:space="preserve">Zakona o financijskom poslovanju i predstečajnoj nagodbi </w:t>
      </w:r>
      <w:r>
        <w:rPr>
          <w:rFonts w:hAnsi="Times New Roman" w:ascii="Times New Roman"/>
          <w:sz w:val="24"/>
        </w:rPr>
        <w:t xml:space="preserve">te ga ovo sudsko vijeće i dalje smatra protivnim Ustavu i pravnom poretku </w:t>
      </w:r>
      <w:r w:rsidRPr="00ED7D3F">
        <w:rPr>
          <w:rFonts w:hAnsi="Times New Roman" w:ascii="Times New Roman"/>
          <w:sz w:val="24"/>
        </w:rPr>
        <w:t xml:space="preserve">Republike Hrvatske </w:t>
      </w:r>
      <w:r>
        <w:rPr>
          <w:rFonts w:hAnsi="Times New Roman" w:ascii="Times New Roman"/>
          <w:sz w:val="24"/>
        </w:rPr>
        <w:t>sukladno izraženim stajalištima u Zahtjevu za ocjenu ustavnosti ovog sudskog vijeća od 29. srpnja 2013.</w:t>
      </w:r>
    </w:p>
    <w:p w:rsidRDefault="0068101A" w:rsidP="00696272" w:rsidR="0068101A">
      <w:pPr>
        <w:widowControl w:val="false"/>
        <w:autoSpaceDE w:val="false"/>
        <w:autoSpaceDN w:val="false"/>
        <w:adjustRightInd w:val="false"/>
        <w:spacing w:lineRule="atLeast" w:line="240" w:after="80"/>
        <w:ind w:firstLine="720" w:right="-6"/>
        <w:contextualSpacing/>
        <w:jc w:val="both"/>
        <w:rPr>
          <w:rFonts w:hAnsi="Times New Roman" w:ascii="Times New Roman"/>
          <w:sz w:val="24"/>
        </w:rPr>
      </w:pPr>
      <w:r>
        <w:rPr>
          <w:rFonts w:hAnsi="Times New Roman" w:ascii="Times New Roman"/>
          <w:sz w:val="24"/>
        </w:rPr>
        <w:t xml:space="preserve">Rješenjem ovog Suda od </w:t>
      </w:r>
      <w:r w:rsidR="00494A64">
        <w:rPr>
          <w:rFonts w:hAnsi="Times New Roman" w:ascii="Times New Roman"/>
          <w:sz w:val="24"/>
        </w:rPr>
        <w:t>7</w:t>
      </w:r>
      <w:r>
        <w:rPr>
          <w:rFonts w:hAnsi="Times New Roman" w:ascii="Times New Roman"/>
          <w:sz w:val="24"/>
        </w:rPr>
        <w:t xml:space="preserve">. </w:t>
      </w:r>
      <w:r w:rsidR="00494A64">
        <w:rPr>
          <w:rFonts w:hAnsi="Times New Roman" w:ascii="Times New Roman"/>
          <w:sz w:val="24"/>
        </w:rPr>
        <w:t xml:space="preserve">listopada </w:t>
      </w:r>
      <w:r>
        <w:rPr>
          <w:rFonts w:hAnsi="Times New Roman" w:ascii="Times New Roman"/>
          <w:sz w:val="24"/>
        </w:rPr>
        <w:t xml:space="preserve">2016. </w:t>
      </w:r>
      <w:r w:rsidR="00407317">
        <w:rPr>
          <w:rFonts w:hAnsi="Times New Roman" w:ascii="Times New Roman"/>
          <w:sz w:val="24"/>
        </w:rPr>
        <w:t>o</w:t>
      </w:r>
      <w:r w:rsidR="00494A64">
        <w:rPr>
          <w:rFonts w:hAnsi="Times New Roman" w:ascii="Times New Roman"/>
          <w:sz w:val="24"/>
        </w:rPr>
        <w:t xml:space="preserve">bustavljen </w:t>
      </w:r>
      <w:r w:rsidR="00407317">
        <w:rPr>
          <w:rFonts w:hAnsi="Times New Roman" w:ascii="Times New Roman"/>
          <w:sz w:val="24"/>
        </w:rPr>
        <w:t xml:space="preserve">je </w:t>
      </w:r>
      <w:r w:rsidR="00494A64">
        <w:rPr>
          <w:rFonts w:hAnsi="Times New Roman" w:ascii="Times New Roman"/>
          <w:sz w:val="24"/>
        </w:rPr>
        <w:t>postupak</w:t>
      </w:r>
      <w:r w:rsidRPr="0068101A">
        <w:rPr>
          <w:rFonts w:hAnsi="Times New Roman" w:ascii="Times New Roman"/>
          <w:sz w:val="24"/>
        </w:rPr>
        <w:t xml:space="preserve"> </w:t>
      </w:r>
      <w:r w:rsidR="00407317">
        <w:rPr>
          <w:rFonts w:hAnsi="Times New Roman" w:ascii="Times New Roman"/>
          <w:sz w:val="24"/>
        </w:rPr>
        <w:t>za</w:t>
      </w:r>
      <w:r w:rsidRPr="0068101A">
        <w:rPr>
          <w:rFonts w:hAnsi="Times New Roman" w:ascii="Times New Roman"/>
          <w:sz w:val="24"/>
        </w:rPr>
        <w:t xml:space="preserve"> sklapanj</w:t>
      </w:r>
      <w:r w:rsidR="00407317">
        <w:rPr>
          <w:rFonts w:hAnsi="Times New Roman" w:ascii="Times New Roman"/>
          <w:sz w:val="24"/>
        </w:rPr>
        <w:t>e</w:t>
      </w:r>
      <w:r w:rsidRPr="0068101A">
        <w:rPr>
          <w:rFonts w:hAnsi="Times New Roman" w:ascii="Times New Roman"/>
          <w:sz w:val="24"/>
        </w:rPr>
        <w:t xml:space="preserve"> predsteč</w:t>
      </w:r>
      <w:r w:rsidR="00914C85">
        <w:rPr>
          <w:rFonts w:hAnsi="Times New Roman" w:ascii="Times New Roman"/>
          <w:sz w:val="24"/>
        </w:rPr>
        <w:t>ajne nagodbe.</w:t>
      </w:r>
    </w:p>
    <w:p w:rsidRDefault="0068101A" w:rsidP="00696272" w:rsidR="0068101A">
      <w:pPr>
        <w:widowControl w:val="false"/>
        <w:autoSpaceDE w:val="false"/>
        <w:autoSpaceDN w:val="false"/>
        <w:adjustRightInd w:val="false"/>
        <w:spacing w:lineRule="atLeast" w:line="240" w:after="80"/>
        <w:ind w:firstLine="720" w:right="-6"/>
        <w:contextualSpacing/>
        <w:jc w:val="both"/>
        <w:rPr>
          <w:rFonts w:hAnsi="Times New Roman" w:ascii="Times New Roman"/>
          <w:sz w:val="24"/>
        </w:rPr>
      </w:pPr>
      <w:r>
        <w:rPr>
          <w:rFonts w:hAnsi="Times New Roman" w:ascii="Times New Roman"/>
          <w:sz w:val="24"/>
        </w:rPr>
        <w:t xml:space="preserve">Odlukom </w:t>
      </w:r>
      <w:r w:rsidR="00313C55">
        <w:rPr>
          <w:rFonts w:hAnsi="Times New Roman" w:ascii="Times New Roman"/>
          <w:sz w:val="24"/>
        </w:rPr>
        <w:t>Visokog trgovačkog suda u Zagrebu Pž-</w:t>
      </w:r>
      <w:r w:rsidR="00494A64">
        <w:rPr>
          <w:rFonts w:hAnsi="Times New Roman" w:ascii="Times New Roman"/>
          <w:sz w:val="24"/>
        </w:rPr>
        <w:t>7670</w:t>
      </w:r>
      <w:r w:rsidR="00313C55">
        <w:rPr>
          <w:rFonts w:hAnsi="Times New Roman" w:ascii="Times New Roman"/>
          <w:sz w:val="24"/>
        </w:rPr>
        <w:t>/201</w:t>
      </w:r>
      <w:r w:rsidR="001A2CC3">
        <w:rPr>
          <w:rFonts w:hAnsi="Times New Roman" w:ascii="Times New Roman"/>
          <w:sz w:val="24"/>
        </w:rPr>
        <w:t>6</w:t>
      </w:r>
      <w:r w:rsidR="00313C55">
        <w:rPr>
          <w:rFonts w:hAnsi="Times New Roman" w:ascii="Times New Roman"/>
          <w:sz w:val="24"/>
        </w:rPr>
        <w:t xml:space="preserve"> od </w:t>
      </w:r>
      <w:r w:rsidR="00494A64">
        <w:rPr>
          <w:rFonts w:hAnsi="Times New Roman" w:ascii="Times New Roman"/>
          <w:sz w:val="24"/>
        </w:rPr>
        <w:t>18</w:t>
      </w:r>
      <w:r w:rsidR="00313C55">
        <w:rPr>
          <w:rFonts w:hAnsi="Times New Roman" w:ascii="Times New Roman"/>
          <w:sz w:val="24"/>
        </w:rPr>
        <w:t xml:space="preserve">. </w:t>
      </w:r>
      <w:r w:rsidR="00494A64">
        <w:rPr>
          <w:rFonts w:hAnsi="Times New Roman" w:ascii="Times New Roman"/>
          <w:sz w:val="24"/>
        </w:rPr>
        <w:t>studenog</w:t>
      </w:r>
      <w:r w:rsidR="00313C55">
        <w:rPr>
          <w:rFonts w:hAnsi="Times New Roman" w:ascii="Times New Roman"/>
          <w:sz w:val="24"/>
        </w:rPr>
        <w:t xml:space="preserve"> 201</w:t>
      </w:r>
      <w:r w:rsidR="001A2CC3">
        <w:rPr>
          <w:rFonts w:hAnsi="Times New Roman" w:ascii="Times New Roman"/>
          <w:sz w:val="24"/>
        </w:rPr>
        <w:t>6</w:t>
      </w:r>
      <w:r w:rsidR="00313C55">
        <w:rPr>
          <w:rFonts w:hAnsi="Times New Roman" w:ascii="Times New Roman"/>
          <w:sz w:val="24"/>
        </w:rPr>
        <w:t>. uvažena je dužnikova žalba, ukinuto rješenje i predmet vraćen na ponovni postup</w:t>
      </w:r>
      <w:r w:rsidR="00914C85">
        <w:rPr>
          <w:rFonts w:hAnsi="Times New Roman" w:ascii="Times New Roman"/>
          <w:sz w:val="24"/>
        </w:rPr>
        <w:t>a</w:t>
      </w:r>
      <w:r w:rsidR="00313C55">
        <w:rPr>
          <w:rFonts w:hAnsi="Times New Roman" w:ascii="Times New Roman"/>
          <w:sz w:val="24"/>
        </w:rPr>
        <w:t>k s obrazloženjem da okolnost što je Ustavni sud RH zauzeo pravno stajalište da su osporeni čanci prestali važiti stupanjem na snagu Stečajnog zakona ne znači da ujedno nisu ispunjene pretpostavke za odlučivanje o prijedlogu za sklapanje predstečajne nagodbe u ovom postupku.</w:t>
      </w:r>
    </w:p>
    <w:p w:rsidRDefault="00313C55" w:rsidP="00696272" w:rsidR="00313C55">
      <w:pPr>
        <w:widowControl w:val="false"/>
        <w:autoSpaceDE w:val="false"/>
        <w:autoSpaceDN w:val="false"/>
        <w:adjustRightInd w:val="false"/>
        <w:spacing w:lineRule="atLeast" w:line="240" w:after="80"/>
        <w:ind w:firstLine="720" w:right="-6"/>
        <w:contextualSpacing/>
        <w:jc w:val="both"/>
        <w:rPr>
          <w:rFonts w:hAnsi="Times New Roman" w:ascii="Times New Roman"/>
          <w:sz w:val="24"/>
        </w:rPr>
      </w:pPr>
      <w:r>
        <w:rPr>
          <w:rFonts w:hAnsi="Times New Roman" w:ascii="Times New Roman"/>
          <w:sz w:val="24"/>
        </w:rPr>
        <w:t>Slijedom svega ranijeg navedenog te obzirom da obrazloženje u naprijed navedenoj odluci ne prolazi test osnovne logike, Sud je odlučio kao u izreci rješenja.</w:t>
      </w:r>
    </w:p>
    <w:p w:rsidRDefault="0068101A" w:rsidP="00ED7D3F" w:rsidR="00ED7D3F" w:rsidRPr="00ED7D3F">
      <w:pPr>
        <w:widowControl w:val="false"/>
        <w:autoSpaceDE w:val="false"/>
        <w:autoSpaceDN w:val="false"/>
        <w:adjustRightInd w:val="false"/>
        <w:spacing w:lineRule="atLeast" w:line="240" w:after="80"/>
        <w:ind w:firstLine="720" w:right="-6"/>
        <w:contextualSpacing/>
        <w:jc w:val="both"/>
        <w:rPr>
          <w:rFonts w:hAnsi="Times New Roman" w:ascii="Times New Roman"/>
          <w:sz w:val="24"/>
        </w:rPr>
      </w:pPr>
      <w:r>
        <w:rPr>
          <w:rFonts w:hAnsi="Times New Roman" w:ascii="Times New Roman"/>
          <w:sz w:val="24"/>
        </w:rPr>
        <w:t xml:space="preserve">Odredbom članka </w:t>
      </w:r>
      <w:r w:rsidR="00ED7D3F">
        <w:rPr>
          <w:rFonts w:hAnsi="Times New Roman" w:ascii="Times New Roman"/>
          <w:sz w:val="24"/>
        </w:rPr>
        <w:t>366</w:t>
      </w:r>
      <w:r w:rsidR="00ED7D3F" w:rsidRPr="00ED7D3F">
        <w:rPr>
          <w:rFonts w:hAnsi="Times New Roman" w:ascii="Times New Roman"/>
          <w:sz w:val="24"/>
        </w:rPr>
        <w:t xml:space="preserve">.a </w:t>
      </w:r>
      <w:r w:rsidRPr="0068101A">
        <w:rPr>
          <w:rFonts w:hAnsi="Times New Roman" w:ascii="Times New Roman"/>
          <w:sz w:val="24"/>
        </w:rPr>
        <w:t>Zakon o parničnom postupku (NN 53/91, 91/92, 58/93, 112/99, 88/01, 117/03, 88/05, 02/07, 84/08, 123/08, 57/11, 148/11, 25/13, 89/14)</w:t>
      </w:r>
      <w:r>
        <w:rPr>
          <w:rFonts w:hAnsi="Times New Roman" w:ascii="Times New Roman"/>
          <w:sz w:val="24"/>
        </w:rPr>
        <w:t xml:space="preserve"> određeno je da se p</w:t>
      </w:r>
      <w:r w:rsidR="00ED7D3F" w:rsidRPr="00ED7D3F">
        <w:rPr>
          <w:rFonts w:hAnsi="Times New Roman" w:ascii="Times New Roman"/>
          <w:sz w:val="24"/>
        </w:rPr>
        <w:t>rvostupanjska se odluka u povodu žalbe može ukinuti i predmet vratiti prvostupanjskom sudu na ponovno suđenje najviše jedanput.</w:t>
      </w:r>
      <w:r>
        <w:rPr>
          <w:rFonts w:hAnsi="Times New Roman" w:ascii="Times New Roman"/>
          <w:sz w:val="24"/>
        </w:rPr>
        <w:t xml:space="preserve"> </w:t>
      </w:r>
      <w:r w:rsidR="00ED7D3F" w:rsidRPr="00ED7D3F">
        <w:rPr>
          <w:rFonts w:hAnsi="Times New Roman" w:ascii="Times New Roman"/>
          <w:sz w:val="24"/>
        </w:rPr>
        <w:t>Ako drugostupanjski sud nađe da bi prvostupanjsku presudu trebalo ukinuti i nakon što je ona bila već jedanput ukinuta u povodu žalbe i predmet vraćen prvostupanjskom sudu na ponovno suđenje, drugostupanjski će sud sam provesti postupak uz odgovarajuću primjenu odredaba o postupku pred prvostupanjskim sudom radi otklanjanja nedostataka zbog koji bi prvostupanjsku odluku trebalo ponovno ukinuti i predmet vratiti prvostup</w:t>
      </w:r>
      <w:r>
        <w:rPr>
          <w:rFonts w:hAnsi="Times New Roman" w:ascii="Times New Roman"/>
          <w:sz w:val="24"/>
        </w:rPr>
        <w:t xml:space="preserve">anjskom sudu na ponovno suđenje, sve sukladno </w:t>
      </w:r>
      <w:r w:rsidRPr="0068101A">
        <w:rPr>
          <w:rFonts w:hAnsi="Times New Roman" w:ascii="Times New Roman"/>
          <w:sz w:val="24"/>
        </w:rPr>
        <w:t>odredbi članka 66. stavak 14. ZFPN-a, kojim je bilo je propisano da se u postupku pred sudom na odgovarajući način primjenjuju pravila parničnog postupka u postupku pred trgovačkim sudovima, a kasnije odredbom članka 66. stavak 15. ZFPN-a (NN 81/13) propisano da se primjenjuju pravila izvanparničnog postupka u postupku pred trgovačkim sudovima.</w:t>
      </w:r>
    </w:p>
    <w:p w:rsidRDefault="001642D7" w:rsidP="00696272" w:rsidR="001642D7" w:rsidRPr="006A7B08">
      <w:pPr>
        <w:widowControl w:val="false"/>
        <w:autoSpaceDE w:val="false"/>
        <w:autoSpaceDN w:val="false"/>
        <w:adjustRightInd w:val="false"/>
        <w:spacing w:lineRule="atLeast" w:line="240" w:after="80"/>
        <w:ind w:right="-6"/>
        <w:contextualSpacing/>
        <w:jc w:val="both"/>
        <w:rPr>
          <w:rFonts w:hAnsi="Times New Roman" w:ascii="Times New Roman"/>
          <w:sz w:val="24"/>
        </w:rPr>
      </w:pPr>
    </w:p>
    <w:p w:rsidRDefault="00D4686E" w:rsidP="00696272" w:rsidR="00D4686E" w:rsidRPr="006A7B08">
      <w:pPr>
        <w:widowControl w:val="false"/>
        <w:autoSpaceDE w:val="false"/>
        <w:autoSpaceDN w:val="false"/>
        <w:adjustRightInd w:val="false"/>
        <w:spacing w:lineRule="atLeast" w:line="240"/>
        <w:ind w:right="-2"/>
        <w:contextualSpacing/>
        <w:jc w:val="center"/>
        <w:rPr>
          <w:rFonts w:hAnsi="Times New Roman" w:ascii="Times New Roman"/>
          <w:sz w:val="24"/>
        </w:rPr>
      </w:pPr>
      <w:r w:rsidRPr="006A7B08">
        <w:rPr>
          <w:rFonts w:hAnsi="Times New Roman" w:ascii="Times New Roman"/>
          <w:sz w:val="24"/>
        </w:rPr>
        <w:t xml:space="preserve">U Zagrebu </w:t>
      </w:r>
      <w:r w:rsidR="00914C85">
        <w:rPr>
          <w:rFonts w:hAnsi="Times New Roman" w:ascii="Times New Roman"/>
          <w:sz w:val="24"/>
        </w:rPr>
        <w:t>3</w:t>
      </w:r>
      <w:r w:rsidR="0068530A">
        <w:rPr>
          <w:rFonts w:hAnsi="Times New Roman" w:ascii="Times New Roman"/>
          <w:sz w:val="24"/>
        </w:rPr>
        <w:t>1</w:t>
      </w:r>
      <w:r w:rsidR="006647FD">
        <w:rPr>
          <w:rFonts w:hAnsi="Times New Roman" w:ascii="Times New Roman"/>
          <w:sz w:val="24"/>
        </w:rPr>
        <w:t>.</w:t>
      </w:r>
      <w:r w:rsidRPr="006A7B08">
        <w:rPr>
          <w:rFonts w:hAnsi="Times New Roman" w:ascii="Times New Roman"/>
          <w:sz w:val="24"/>
        </w:rPr>
        <w:t xml:space="preserve"> </w:t>
      </w:r>
      <w:r w:rsidR="00ED7D3F">
        <w:rPr>
          <w:rFonts w:hAnsi="Times New Roman" w:ascii="Times New Roman"/>
          <w:sz w:val="24"/>
        </w:rPr>
        <w:t>siječnja</w:t>
      </w:r>
      <w:r w:rsidRPr="006A7B08">
        <w:rPr>
          <w:rFonts w:hAnsi="Times New Roman" w:ascii="Times New Roman"/>
          <w:sz w:val="24"/>
        </w:rPr>
        <w:t xml:space="preserve"> 201</w:t>
      </w:r>
      <w:r w:rsidR="00ED7D3F">
        <w:rPr>
          <w:rFonts w:hAnsi="Times New Roman" w:ascii="Times New Roman"/>
          <w:sz w:val="24"/>
        </w:rPr>
        <w:t>8</w:t>
      </w:r>
      <w:r w:rsidRPr="006A7B08">
        <w:rPr>
          <w:rFonts w:hAnsi="Times New Roman" w:ascii="Times New Roman"/>
          <w:sz w:val="24"/>
        </w:rPr>
        <w:t>.</w:t>
      </w:r>
    </w:p>
    <w:p w:rsidRDefault="00D4686E" w:rsidP="00696272" w:rsidR="00D4686E" w:rsidRPr="006A7B08">
      <w:pPr>
        <w:widowControl w:val="false"/>
        <w:autoSpaceDE w:val="false"/>
        <w:autoSpaceDN w:val="false"/>
        <w:adjustRightInd w:val="false"/>
        <w:spacing w:lineRule="atLeast" w:line="240"/>
        <w:ind w:firstLine="708" w:right="-2"/>
        <w:contextualSpacing/>
        <w:jc w:val="right"/>
        <w:rPr>
          <w:rFonts w:hAnsi="Times New Roman" w:ascii="Times New Roman"/>
          <w:sz w:val="24"/>
        </w:rPr>
      </w:pPr>
      <w:r w:rsidRPr="006A7B08">
        <w:rPr>
          <w:rFonts w:hAnsi="Times New Roman" w:ascii="Times New Roman"/>
          <w:sz w:val="24"/>
        </w:rPr>
        <w:t>Sudac:</w:t>
      </w:r>
    </w:p>
    <w:p w:rsidRDefault="00D4686E" w:rsidP="00696272" w:rsidR="00D4686E" w:rsidRPr="006A7B08">
      <w:pPr>
        <w:widowControl w:val="false"/>
        <w:autoSpaceDE w:val="false"/>
        <w:autoSpaceDN w:val="false"/>
        <w:adjustRightInd w:val="false"/>
        <w:spacing w:lineRule="atLeast" w:line="240"/>
        <w:ind w:firstLine="708" w:right="-2"/>
        <w:contextualSpacing/>
        <w:jc w:val="right"/>
        <w:rPr>
          <w:rFonts w:hAnsi="Times New Roman" w:ascii="Times New Roman"/>
          <w:sz w:val="24"/>
        </w:rPr>
      </w:pPr>
      <w:r w:rsidRPr="006A7B08">
        <w:rPr>
          <w:rFonts w:hAnsi="Times New Roman" w:ascii="Times New Roman"/>
          <w:sz w:val="24"/>
        </w:rPr>
        <w:t>Mislav Kolakušić</w:t>
      </w:r>
      <w:r w:rsidR="00282405">
        <w:rPr>
          <w:rFonts w:hAnsi="Times New Roman" w:ascii="Times New Roman"/>
          <w:sz w:val="24"/>
        </w:rPr>
        <w:t xml:space="preserve"> v.r.</w:t>
      </w:r>
    </w:p>
    <w:p w:rsidRDefault="00D4686E" w:rsidP="00696272" w:rsidR="00D4686E" w:rsidRPr="006A7B08">
      <w:pPr>
        <w:widowControl w:val="false"/>
        <w:autoSpaceDE w:val="false"/>
        <w:autoSpaceDN w:val="false"/>
        <w:adjustRightInd w:val="false"/>
        <w:spacing w:lineRule="atLeast" w:line="240"/>
        <w:ind w:firstLine="708" w:right="-2"/>
        <w:contextualSpacing/>
        <w:jc w:val="right"/>
        <w:rPr>
          <w:rFonts w:hAnsi="Times New Roman" w:ascii="Times New Roman"/>
          <w:sz w:val="24"/>
        </w:rPr>
      </w:pPr>
    </w:p>
    <w:p w:rsidRDefault="00D4686E" w:rsidP="00696272" w:rsidR="00D4686E" w:rsidRPr="006A7B08">
      <w:pPr>
        <w:widowControl w:val="false"/>
        <w:autoSpaceDE w:val="false"/>
        <w:autoSpaceDN w:val="false"/>
        <w:adjustRightInd w:val="false"/>
        <w:spacing w:lineRule="atLeast" w:line="240"/>
        <w:ind w:right="-2"/>
        <w:contextualSpacing/>
        <w:jc w:val="both"/>
        <w:rPr>
          <w:rFonts w:hAnsi="Times New Roman" w:ascii="Times New Roman"/>
          <w:sz w:val="24"/>
        </w:rPr>
      </w:pPr>
      <w:r w:rsidRPr="006A7B08">
        <w:rPr>
          <w:rFonts w:hAnsi="Times New Roman" w:ascii="Times New Roman"/>
          <w:sz w:val="24"/>
        </w:rPr>
        <w:t>Uputa o pravnom lijeku:</w:t>
      </w:r>
    </w:p>
    <w:p w:rsidRDefault="00D4686E" w:rsidP="00696272" w:rsidR="00D4686E">
      <w:pPr>
        <w:widowControl w:val="false"/>
        <w:autoSpaceDE w:val="false"/>
        <w:autoSpaceDN w:val="false"/>
        <w:adjustRightInd w:val="false"/>
        <w:spacing w:lineRule="atLeast" w:line="240"/>
        <w:ind w:right="-2"/>
        <w:contextualSpacing/>
        <w:jc w:val="both"/>
        <w:rPr>
          <w:rFonts w:hAnsi="Times New Roman" w:ascii="Times New Roman"/>
          <w:sz w:val="24"/>
        </w:rPr>
      </w:pPr>
      <w:r w:rsidRPr="006A7B08">
        <w:rPr>
          <w:rFonts w:hAnsi="Times New Roman" w:ascii="Times New Roman"/>
          <w:sz w:val="24"/>
        </w:rPr>
        <w:t>Protiv ovog rješenja dopušteno je podnijeti žalbu u roku od osam dana računajući od primitka prijepisa presude. Žalba se podnosi ovom sudu, pismeno, u tri primjerka, a o žalbi odlučuje Visoki trgovački sud Republike Hrvatske.</w:t>
      </w:r>
    </w:p>
    <w:p w:rsidRDefault="001C37A5" w:rsidP="00696272" w:rsidR="001C37A5">
      <w:pPr>
        <w:widowControl w:val="false"/>
        <w:autoSpaceDE w:val="false"/>
        <w:autoSpaceDN w:val="false"/>
        <w:adjustRightInd w:val="false"/>
        <w:spacing w:lineRule="atLeast" w:line="240"/>
        <w:ind w:right="-2"/>
        <w:contextualSpacing/>
        <w:jc w:val="both"/>
        <w:rPr>
          <w:rFonts w:hAnsi="Times New Roman" w:ascii="Times New Roman"/>
          <w:sz w:val="24"/>
        </w:rPr>
      </w:pPr>
    </w:p>
    <w:p w:rsidRDefault="00D4686E" w:rsidP="00696272" w:rsidR="00D4686E" w:rsidRPr="00282405">
      <w:pPr>
        <w:widowControl w:val="false"/>
        <w:autoSpaceDE w:val="false"/>
        <w:autoSpaceDN w:val="false"/>
        <w:adjustRightInd w:val="false"/>
        <w:spacing w:lineRule="atLeast" w:line="240" w:after="80"/>
        <w:ind w:right="-6"/>
        <w:contextualSpacing/>
        <w:jc w:val="both"/>
        <w:rPr>
          <w:rFonts w:hAnsi="Times New Roman" w:ascii="Times New Roman"/>
          <w:sz w:val="24"/>
          <w:szCs w:val="24"/>
        </w:rPr>
      </w:pPr>
    </w:p>
    <w:p w:rsidRDefault="00282405" w:rsidR="00282405" w:rsidRPr="00282405">
      <w:pPr>
        <w:rPr>
          <w:rFonts w:hAnsi="Times New Roman" w:ascii="Times New Roman"/>
          <w:sz w:val="24"/>
          <w:szCs w:val="24"/>
        </w:rPr>
      </w:pPr>
      <w:r w:rsidRPr="00282405">
        <w:rPr>
          <w:rFonts w:hAnsi="Times New Roman" w:ascii="Times New Roman"/>
          <w:sz w:val="24"/>
          <w:szCs w:val="24"/>
        </w:rPr>
        <w:t>Za točnost otpravka - ovlašteni službenik</w:t>
      </w:r>
    </w:p>
    <w:p w:rsidRDefault="00282405" w:rsidR="00282405" w:rsidRPr="00282405">
      <w:pPr>
        <w:rPr>
          <w:rFonts w:hAnsi="Times New Roman" w:ascii="Times New Roman"/>
          <w:sz w:val="24"/>
          <w:szCs w:val="24"/>
        </w:rPr>
      </w:pPr>
      <w:r w:rsidRPr="00282405">
        <w:rPr>
          <w:rFonts w:hAnsi="Times New Roman" w:ascii="Times New Roman"/>
          <w:sz w:val="24"/>
          <w:szCs w:val="24"/>
        </w:rPr>
        <w:tab/>
        <w:t xml:space="preserve">      Ivana Stampf</w:t>
      </w:r>
    </w:p>
    <w:p w:rsidRDefault="00282405" w:rsidP="00696272" w:rsidR="00282405" w:rsidRPr="00282405">
      <w:pPr>
        <w:widowControl w:val="false"/>
        <w:autoSpaceDE w:val="false"/>
        <w:autoSpaceDN w:val="false"/>
        <w:adjustRightInd w:val="false"/>
        <w:spacing w:lineRule="atLeast" w:line="240" w:after="80"/>
        <w:ind w:right="-6"/>
        <w:contextualSpacing/>
        <w:jc w:val="both"/>
        <w:rPr>
          <w:rFonts w:hAnsi="Times New Roman" w:ascii="Times New Roman"/>
          <w:sz w:val="24"/>
          <w:szCs w:val="24"/>
        </w:rPr>
      </w:pPr>
    </w:p>
    <w:p w:rsidRDefault="00F63D40" w:rsidP="00696272" w:rsidR="00F63D40" w:rsidRPr="006A7B08">
      <w:pPr>
        <w:widowControl w:val="false"/>
        <w:autoSpaceDE w:val="false"/>
        <w:autoSpaceDN w:val="false"/>
        <w:adjustRightInd w:val="false"/>
        <w:spacing w:lineRule="atLeast" w:line="240" w:after="80"/>
        <w:ind w:right="-6"/>
        <w:contextualSpacing/>
        <w:jc w:val="both"/>
        <w:rPr>
          <w:rFonts w:hAnsi="Times New Roman" w:ascii="Times New Roman"/>
          <w:sz w:val="24"/>
        </w:rPr>
      </w:pPr>
      <w:r w:rsidRPr="006A7B08">
        <w:rPr>
          <w:rFonts w:hAnsi="Times New Roman" w:ascii="Times New Roman"/>
          <w:sz w:val="24"/>
        </w:rPr>
        <w:t xml:space="preserve"> </w:t>
      </w:r>
      <w:r w:rsidR="00025672" w:rsidRPr="006A7B08">
        <w:rPr>
          <w:rFonts w:hAnsi="Times New Roman" w:ascii="Times New Roman"/>
          <w:sz w:val="24"/>
        </w:rPr>
        <w:tab/>
      </w:r>
    </w:p>
    <w:sectPr w:rsidSect="002972FE" w:rsidR="00F63D40" w:rsidRPr="006A7B08">
      <w:headerReference w:type="default" r:id="rId11"/>
      <w:footerReference w:type="default" r:id="rId12"/>
      <w:pgSz w:h="16840" w:w="11900"/>
      <w:pgMar w:gutter="0" w:footer="720" w:header="720" w:left="1417" w:bottom="1417" w:right="1417" w:top="573"/>
      <w:cols w:space="720"/>
      <w:noEndnote/>
      <w:titlePg/>
      <w:docGrid w:linePitch="299"/>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404A23" w:rsidP="006B1A4E" w:rsidR="00404A23">
      <w:pPr>
        <w:spacing w:lineRule="auto" w:line="240" w:after="0"/>
      </w:pPr>
      <w:r>
        <w:separator/>
      </w:r>
    </w:p>
  </w:endnote>
  <w:endnote w:id="0" w:type="continuationSeparator">
    <w:p w:rsidRDefault="00404A23" w:rsidP="006B1A4E" w:rsidR="00404A23">
      <w:pPr>
        <w:spacing w:lineRule="auto" w:line="240" w:after="0"/>
      </w:pPr>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Symbol">
    <w:panose1 w:val="05050102010706020507"/>
    <w:charset w:val="02"/>
    <w:family w:val="roman"/>
    <w:pitch w:val="variable"/>
    <w:sig w:csb1="00000000" w:csb0="80000000" w:usb3="00000000" w:usb2="00000000" w:usb1="10000000" w:usb0="00000000"/>
  </w:font>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Cambria">
    <w:panose1 w:val="02040503050406030204"/>
    <w:charset w:val="EE"/>
    <w:family w:val="roman"/>
    <w:pitch w:val="variable"/>
    <w:sig w:csb1="00000000" w:csb0="0000019F" w:usb3="00000000" w:usb2="00000000" w:usb1="400004FF" w:usb0="E00002FF"/>
  </w:font>
  <w:font w:name="Tahoma">
    <w:panose1 w:val="020B0604030504040204"/>
    <w:charset w:val="EE"/>
    <w:family w:val="swiss"/>
    <w:pitch w:val="variable"/>
    <w:sig w:csb1="00000000" w:csb0="000101FF" w:usb3="00000000" w:usb2="00000029" w:usb1="C000605B" w:usb0="E1002EFF"/>
  </w:font>
  <w:font w:name="Times">
    <w:panose1 w:val="02020603050405020304"/>
    <w:charset w:val="EE"/>
    <w:family w:val="roman"/>
    <w:pitch w:val="variable"/>
    <w:sig w:csb1="00000000" w:csb0="000001FF" w:usb3="00000000" w:usb2="00000009" w:usb1="C0007841" w:usb0="E0002AFF"/>
  </w:font>
</w:fonts>
</file>

<file path=word/footer1.xml><?xml version="1.0" encoding="utf-8"?>
<w:ft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731D52" w:rsidR="00731D52">
    <w:pPr>
      <w:pStyle w:val="Podnoje"/>
      <w:jc w:val="right"/>
    </w:pPr>
  </w:p>
  <w:p w:rsidRDefault="00731D52" w:rsidR="00731D52">
    <w:pPr>
      <w:pStyle w:val="Podnoje"/>
    </w:pPr>
  </w:p>
</w:ftr>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404A23" w:rsidP="006B1A4E" w:rsidR="00404A23">
      <w:pPr>
        <w:spacing w:lineRule="auto" w:line="240" w:after="0"/>
      </w:pPr>
      <w:r>
        <w:separator/>
      </w:r>
    </w:p>
  </w:footnote>
  <w:footnote w:id="0" w:type="continuationSeparator">
    <w:p w:rsidRDefault="00404A23" w:rsidP="006B1A4E" w:rsidR="00404A23">
      <w:pPr>
        <w:spacing w:lineRule="auto" w:line="240" w:after="0"/>
      </w:pPr>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731D52" w:rsidP="002972FE" w:rsidR="002972FE" w:rsidRPr="003F5FB0">
    <w:pPr>
      <w:pStyle w:val="Zaglavlje"/>
      <w:jc w:val="center"/>
      <w:rPr>
        <w:rFonts w:hAnsi="Times New Roman" w:ascii="Times New Roman"/>
        <w:sz w:val="24"/>
        <w:szCs w:val="24"/>
      </w:rPr>
    </w:pPr>
    <w:r w:rsidRPr="003F5FB0">
      <w:rPr>
        <w:rFonts w:hAnsi="Times New Roman" w:ascii="Times New Roman"/>
        <w:sz w:val="24"/>
        <w:szCs w:val="24"/>
      </w:rPr>
      <w:fldChar w:fldCharType="begin"/>
    </w:r>
    <w:r w:rsidRPr="003F5FB0">
      <w:rPr>
        <w:rFonts w:hAnsi="Times New Roman" w:ascii="Times New Roman"/>
        <w:sz w:val="24"/>
        <w:szCs w:val="24"/>
      </w:rPr>
      <w:instrText>PAGE   \* MERGEFORMAT</w:instrText>
    </w:r>
    <w:r w:rsidRPr="003F5FB0">
      <w:rPr>
        <w:rFonts w:hAnsi="Times New Roman" w:ascii="Times New Roman"/>
        <w:sz w:val="24"/>
        <w:szCs w:val="24"/>
      </w:rPr>
      <w:fldChar w:fldCharType="separate"/>
    </w:r>
    <w:r w:rsidR="00282405">
      <w:rPr>
        <w:rFonts w:hAnsi="Times New Roman" w:ascii="Times New Roman"/>
        <w:noProof/>
        <w:sz w:val="24"/>
        <w:szCs w:val="24"/>
      </w:rPr>
      <w:t>4</w:t>
    </w:r>
    <w:r w:rsidRPr="003F5FB0">
      <w:rPr>
        <w:rFonts w:hAnsi="Times New Roman" w:ascii="Times New Roman"/>
        <w:sz w:val="24"/>
        <w:szCs w:val="24"/>
      </w:rPr>
      <w:fldChar w:fldCharType="end"/>
    </w:r>
    <w:r w:rsidR="002972FE" w:rsidRPr="003F5FB0">
      <w:rPr>
        <w:rFonts w:hAnsi="Times New Roman" w:ascii="Times New Roman"/>
        <w:sz w:val="24"/>
        <w:szCs w:val="24"/>
      </w:rPr>
      <w:t xml:space="preserve">                </w:t>
    </w:r>
  </w:p>
  <w:p w:rsidRDefault="00731D52" w:rsidP="002972FE" w:rsidR="00731D52" w:rsidRPr="003F5FB0">
    <w:pPr>
      <w:pStyle w:val="Zaglavlje"/>
      <w:jc w:val="right"/>
      <w:rPr>
        <w:rFonts w:hAnsi="Times New Roman" w:ascii="Times New Roman"/>
        <w:sz w:val="24"/>
        <w:szCs w:val="24"/>
      </w:rPr>
    </w:pPr>
    <w:r w:rsidRPr="003F5FB0">
      <w:rPr>
        <w:rFonts w:hAnsi="Times New Roman" w:ascii="Times New Roman"/>
        <w:sz w:val="24"/>
        <w:szCs w:val="24"/>
      </w:rPr>
      <w:t>St-</w:t>
    </w:r>
    <w:r w:rsidR="00494A64">
      <w:rPr>
        <w:rFonts w:hAnsi="Times New Roman" w:ascii="Times New Roman"/>
        <w:sz w:val="24"/>
        <w:szCs w:val="24"/>
      </w:rPr>
      <w:t>6921</w:t>
    </w:r>
    <w:r w:rsidRPr="003F5FB0">
      <w:rPr>
        <w:rFonts w:hAnsi="Times New Roman" w:ascii="Times New Roman"/>
        <w:sz w:val="24"/>
        <w:szCs w:val="24"/>
      </w:rPr>
      <w:t>/1</w:t>
    </w:r>
    <w:r w:rsidR="004841E6">
      <w:rPr>
        <w:rFonts w:hAnsi="Times New Roman" w:ascii="Times New Roman"/>
        <w:sz w:val="24"/>
        <w:szCs w:val="24"/>
      </w:rPr>
      <w:t>6</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1D"/>
    <w:multiLevelType w:val="multilevel"/>
    <w:tmpl w:val="D4AA1472"/>
    <w:lvl w:ilvl="0">
      <w:start w:val="1"/>
      <w:numFmt w:val="bullet"/>
      <w:lvlText w:val=""/>
      <w:lvlJc w:val="left"/>
      <w:pPr>
        <w:tabs>
          <w:tab w:pos="0" w:val="num"/>
        </w:tabs>
      </w:pPr>
      <w:rPr>
        <w:rFonts w:hAnsi="Symbol" w:ascii="Symbol" w:hint="default"/>
      </w:rPr>
    </w:lvl>
    <w:lvl w:ilvl="1">
      <w:start w:val="1"/>
      <w:numFmt w:val="bullet"/>
      <w:lvlText w:val=""/>
      <w:lvlJc w:val="left"/>
      <w:pPr>
        <w:tabs>
          <w:tab w:pos="720" w:val="num"/>
        </w:tabs>
        <w:ind w:hanging="360" w:left="1080"/>
      </w:pPr>
      <w:rPr>
        <w:rFonts w:hAnsi="Symbol" w:ascii="Symbol" w:hint="default"/>
      </w:rPr>
    </w:lvl>
    <w:lvl w:ilvl="2">
      <w:start w:val="1"/>
      <w:numFmt w:val="bullet"/>
      <w:lvlText w:val="o"/>
      <w:lvlJc w:val="left"/>
      <w:pPr>
        <w:tabs>
          <w:tab w:pos="1440" w:val="num"/>
        </w:tabs>
        <w:ind w:hanging="360" w:left="1800"/>
      </w:pPr>
      <w:rPr>
        <w:rFonts w:hAnsi="Courier New" w:ascii="Courier New" w:hint="default"/>
      </w:rPr>
    </w:lvl>
    <w:lvl w:ilvl="3">
      <w:start w:val="1"/>
      <w:numFmt w:val="bullet"/>
      <w:lvlText w:val=""/>
      <w:lvlJc w:val="left"/>
      <w:pPr>
        <w:tabs>
          <w:tab w:pos="2160" w:val="num"/>
        </w:tabs>
        <w:ind w:hanging="360" w:left="2520"/>
      </w:pPr>
      <w:rPr>
        <w:rFonts w:hAnsi="Wingdings" w:ascii="Wingdings" w:hint="default"/>
      </w:rPr>
    </w:lvl>
    <w:lvl w:ilvl="4">
      <w:start w:val="1"/>
      <w:numFmt w:val="bullet"/>
      <w:lvlText w:val=""/>
      <w:lvlJc w:val="left"/>
      <w:pPr>
        <w:tabs>
          <w:tab w:pos="2880" w:val="num"/>
        </w:tabs>
        <w:ind w:hanging="360" w:left="3240"/>
      </w:pPr>
      <w:rPr>
        <w:rFonts w:hAnsi="Wingdings" w:ascii="Wingdings" w:hint="default"/>
      </w:rPr>
    </w:lvl>
    <w:lvl w:ilvl="5">
      <w:start w:val="1"/>
      <w:numFmt w:val="bullet"/>
      <w:lvlText w:val=""/>
      <w:lvlJc w:val="left"/>
      <w:pPr>
        <w:tabs>
          <w:tab w:pos="3600" w:val="num"/>
        </w:tabs>
        <w:ind w:hanging="360" w:left="3960"/>
      </w:pPr>
      <w:rPr>
        <w:rFonts w:hAnsi="Symbol" w:ascii="Symbol" w:hint="default"/>
      </w:rPr>
    </w:lvl>
    <w:lvl w:ilvl="6">
      <w:start w:val="1"/>
      <w:numFmt w:val="bullet"/>
      <w:lvlText w:val="o"/>
      <w:lvlJc w:val="left"/>
      <w:pPr>
        <w:tabs>
          <w:tab w:pos="4320" w:val="num"/>
        </w:tabs>
        <w:ind w:hanging="360" w:left="4680"/>
      </w:pPr>
      <w:rPr>
        <w:rFonts w:hAnsi="Courier New" w:ascii="Courier New" w:hint="default"/>
      </w:rPr>
    </w:lvl>
    <w:lvl w:ilvl="7">
      <w:start w:val="1"/>
      <w:numFmt w:val="bullet"/>
      <w:lvlText w:val=""/>
      <w:lvlJc w:val="left"/>
      <w:pPr>
        <w:tabs>
          <w:tab w:pos="5040" w:val="num"/>
        </w:tabs>
        <w:ind w:hanging="360" w:left="5400"/>
      </w:pPr>
      <w:rPr>
        <w:rFonts w:hAnsi="Wingdings" w:ascii="Wingdings" w:hint="default"/>
      </w:rPr>
    </w:lvl>
    <w:lvl w:ilvl="8">
      <w:start w:val="1"/>
      <w:numFmt w:val="bullet"/>
      <w:lvlText w:val=""/>
      <w:lvlJc w:val="left"/>
      <w:pPr>
        <w:tabs>
          <w:tab w:pos="5760" w:val="num"/>
        </w:tabs>
        <w:ind w:hanging="360" w:left="6120"/>
      </w:pPr>
      <w:rPr>
        <w:rFonts w:hAnsi="Wingdings" w:ascii="Wingdings" w:hint="default"/>
      </w:rPr>
    </w:lvl>
  </w:abstractNum>
  <w:abstractNum w:abstractNumId="1">
    <w:nsid w:val="FFFFFF7C"/>
    <w:multiLevelType w:val="singleLevel"/>
    <w:tmpl w:val="24AA0AD0"/>
    <w:lvl w:ilvl="0">
      <w:start w:val="1"/>
      <w:numFmt w:val="decimal"/>
      <w:lvlText w:val="%1."/>
      <w:lvlJc w:val="left"/>
      <w:pPr>
        <w:tabs>
          <w:tab w:pos="1492" w:val="num"/>
        </w:tabs>
        <w:ind w:hanging="360" w:left="1492"/>
      </w:pPr>
      <w:rPr>
        <w:rFonts w:cs="Times New Roman"/>
      </w:rPr>
    </w:lvl>
  </w:abstractNum>
  <w:abstractNum w:abstractNumId="2">
    <w:nsid w:val="FFFFFF7D"/>
    <w:multiLevelType w:val="singleLevel"/>
    <w:tmpl w:val="43BCD99E"/>
    <w:lvl w:ilvl="0">
      <w:start w:val="1"/>
      <w:numFmt w:val="decimal"/>
      <w:lvlText w:val="%1."/>
      <w:lvlJc w:val="left"/>
      <w:pPr>
        <w:tabs>
          <w:tab w:pos="1209" w:val="num"/>
        </w:tabs>
        <w:ind w:hanging="360" w:left="1209"/>
      </w:pPr>
      <w:rPr>
        <w:rFonts w:cs="Times New Roman"/>
      </w:rPr>
    </w:lvl>
  </w:abstractNum>
  <w:abstractNum w:abstractNumId="3">
    <w:nsid w:val="FFFFFF7E"/>
    <w:multiLevelType w:val="singleLevel"/>
    <w:tmpl w:val="172A2790"/>
    <w:lvl w:ilvl="0">
      <w:start w:val="1"/>
      <w:numFmt w:val="decimal"/>
      <w:lvlText w:val="%1."/>
      <w:lvlJc w:val="left"/>
      <w:pPr>
        <w:tabs>
          <w:tab w:pos="926" w:val="num"/>
        </w:tabs>
        <w:ind w:hanging="360" w:left="926"/>
      </w:pPr>
      <w:rPr>
        <w:rFonts w:cs="Times New Roman"/>
      </w:rPr>
    </w:lvl>
  </w:abstractNum>
  <w:abstractNum w:abstractNumId="4">
    <w:nsid w:val="FFFFFF7F"/>
    <w:multiLevelType w:val="singleLevel"/>
    <w:tmpl w:val="33FEED2A"/>
    <w:lvl w:ilvl="0">
      <w:start w:val="1"/>
      <w:numFmt w:val="decimal"/>
      <w:lvlText w:val="%1."/>
      <w:lvlJc w:val="left"/>
      <w:pPr>
        <w:tabs>
          <w:tab w:pos="643" w:val="num"/>
        </w:tabs>
        <w:ind w:hanging="360" w:left="643"/>
      </w:pPr>
      <w:rPr>
        <w:rFonts w:cs="Times New Roman"/>
      </w:rPr>
    </w:lvl>
  </w:abstractNum>
  <w:abstractNum w:abstractNumId="5">
    <w:nsid w:val="FFFFFF80"/>
    <w:multiLevelType w:val="singleLevel"/>
    <w:tmpl w:val="AA027F40"/>
    <w:lvl w:ilvl="0">
      <w:start w:val="1"/>
      <w:numFmt w:val="bullet"/>
      <w:lvlText w:val=""/>
      <w:lvlJc w:val="left"/>
      <w:pPr>
        <w:tabs>
          <w:tab w:pos="1492" w:val="num"/>
        </w:tabs>
        <w:ind w:hanging="360" w:left="1492"/>
      </w:pPr>
      <w:rPr>
        <w:rFonts w:hAnsi="Symbol" w:ascii="Symbol" w:hint="default"/>
      </w:rPr>
    </w:lvl>
  </w:abstractNum>
  <w:abstractNum w:abstractNumId="6">
    <w:nsid w:val="FFFFFF81"/>
    <w:multiLevelType w:val="singleLevel"/>
    <w:tmpl w:val="BB869C6E"/>
    <w:lvl w:ilvl="0">
      <w:start w:val="1"/>
      <w:numFmt w:val="bullet"/>
      <w:lvlText w:val=""/>
      <w:lvlJc w:val="left"/>
      <w:pPr>
        <w:tabs>
          <w:tab w:pos="1209" w:val="num"/>
        </w:tabs>
        <w:ind w:hanging="360" w:left="1209"/>
      </w:pPr>
      <w:rPr>
        <w:rFonts w:hAnsi="Symbol" w:ascii="Symbol" w:hint="default"/>
      </w:rPr>
    </w:lvl>
  </w:abstractNum>
  <w:abstractNum w:abstractNumId="7">
    <w:nsid w:val="FFFFFF82"/>
    <w:multiLevelType w:val="singleLevel"/>
    <w:tmpl w:val="383A5948"/>
    <w:lvl w:ilvl="0">
      <w:start w:val="1"/>
      <w:numFmt w:val="bullet"/>
      <w:lvlText w:val=""/>
      <w:lvlJc w:val="left"/>
      <w:pPr>
        <w:tabs>
          <w:tab w:pos="926" w:val="num"/>
        </w:tabs>
        <w:ind w:hanging="360" w:left="926"/>
      </w:pPr>
      <w:rPr>
        <w:rFonts w:hAnsi="Symbol" w:ascii="Symbol" w:hint="default"/>
      </w:rPr>
    </w:lvl>
  </w:abstractNum>
  <w:abstractNum w:abstractNumId="8">
    <w:nsid w:val="FFFFFF83"/>
    <w:multiLevelType w:val="singleLevel"/>
    <w:tmpl w:val="9C46D24C"/>
    <w:lvl w:ilvl="0">
      <w:start w:val="1"/>
      <w:numFmt w:val="bullet"/>
      <w:lvlText w:val=""/>
      <w:lvlJc w:val="left"/>
      <w:pPr>
        <w:tabs>
          <w:tab w:pos="643" w:val="num"/>
        </w:tabs>
        <w:ind w:hanging="360" w:left="643"/>
      </w:pPr>
      <w:rPr>
        <w:rFonts w:hAnsi="Symbol" w:ascii="Symbol" w:hint="default"/>
      </w:rPr>
    </w:lvl>
  </w:abstractNum>
  <w:abstractNum w:abstractNumId="9">
    <w:nsid w:val="FFFFFF88"/>
    <w:multiLevelType w:val="singleLevel"/>
    <w:tmpl w:val="187CA6FA"/>
    <w:lvl w:ilvl="0">
      <w:start w:val="1"/>
      <w:numFmt w:val="decimal"/>
      <w:lvlText w:val="%1."/>
      <w:lvlJc w:val="left"/>
      <w:pPr>
        <w:tabs>
          <w:tab w:pos="360" w:val="num"/>
        </w:tabs>
        <w:ind w:hanging="360" w:left="360"/>
      </w:pPr>
      <w:rPr>
        <w:rFonts w:cs="Times New Roman"/>
      </w:rPr>
    </w:lvl>
  </w:abstractNum>
  <w:abstractNum w:abstractNumId="10">
    <w:nsid w:val="FFFFFF89"/>
    <w:multiLevelType w:val="singleLevel"/>
    <w:tmpl w:val="C52E30BA"/>
    <w:lvl w:ilvl="0">
      <w:start w:val="1"/>
      <w:numFmt w:val="bullet"/>
      <w:lvlText w:val=""/>
      <w:lvlJc w:val="left"/>
      <w:pPr>
        <w:tabs>
          <w:tab w:pos="360" w:val="num"/>
        </w:tabs>
        <w:ind w:hanging="360" w:left="360"/>
      </w:pPr>
      <w:rPr>
        <w:rFonts w:hAnsi="Symbol" w:ascii="Symbol" w:hint="default"/>
      </w:rPr>
    </w:lvl>
  </w:abstractNum>
  <w:abstractNum w:abstractNumId="11">
    <w:nsid w:val="00000001"/>
    <w:multiLevelType w:val="hybridMultilevel"/>
    <w:tmpl w:val="4F6C35D0"/>
    <w:lvl w:tplc="C50CFF8C" w:ilvl="0">
      <w:start w:val="1"/>
      <w:numFmt w:val="decimal"/>
      <w:lvlText w:val="%1."/>
      <w:lvlJc w:val="left"/>
      <w:pPr>
        <w:ind w:hanging="360" w:left="720"/>
      </w:pPr>
      <w:rPr>
        <w:rFonts w:cs="Times New Roman" w:eastAsia="Times New Roman" w:hAnsi="Times New Roman" w:ascii="Times New Roman"/>
      </w:rPr>
    </w:lvl>
    <w:lvl w:tplc="FFFFFFFF" w:ilvl="1">
      <w:numFmt w:val="decimal"/>
      <w:lvlText w:val=""/>
      <w:lvlJc w:val="left"/>
      <w:rPr>
        <w:rFonts w:cs="Times New Roman"/>
      </w:rPr>
    </w:lvl>
    <w:lvl w:tplc="FFFFFFFF" w:ilvl="2">
      <w:numFmt w:val="decimal"/>
      <w:lvlText w:val=""/>
      <w:lvlJc w:val="left"/>
      <w:rPr>
        <w:rFonts w:cs="Times New Roman"/>
      </w:rPr>
    </w:lvl>
    <w:lvl w:tplc="FFFFFFFF" w:ilvl="3">
      <w:numFmt w:val="decimal"/>
      <w:lvlText w:val=""/>
      <w:lvlJc w:val="left"/>
      <w:rPr>
        <w:rFonts w:cs="Times New Roman"/>
      </w:rPr>
    </w:lvl>
    <w:lvl w:tplc="FFFFFFFF" w:ilvl="4">
      <w:numFmt w:val="decimal"/>
      <w:lvlText w:val=""/>
      <w:lvlJc w:val="left"/>
      <w:rPr>
        <w:rFonts w:cs="Times New Roman"/>
      </w:rPr>
    </w:lvl>
    <w:lvl w:tplc="FFFFFFFF" w:ilvl="5">
      <w:numFmt w:val="decimal"/>
      <w:lvlText w:val=""/>
      <w:lvlJc w:val="left"/>
      <w:rPr>
        <w:rFonts w:cs="Times New Roman"/>
      </w:rPr>
    </w:lvl>
    <w:lvl w:tplc="FFFFFFFF" w:ilvl="6">
      <w:numFmt w:val="decimal"/>
      <w:lvlText w:val=""/>
      <w:lvlJc w:val="left"/>
      <w:rPr>
        <w:rFonts w:cs="Times New Roman"/>
      </w:rPr>
    </w:lvl>
    <w:lvl w:tplc="FFFFFFFF" w:ilvl="7">
      <w:numFmt w:val="decimal"/>
      <w:lvlText w:val=""/>
      <w:lvlJc w:val="left"/>
      <w:rPr>
        <w:rFonts w:cs="Times New Roman"/>
      </w:rPr>
    </w:lvl>
    <w:lvl w:tplc="FFFFFFFF" w:ilvl="8">
      <w:numFmt w:val="decimal"/>
      <w:lvlText w:val=""/>
      <w:lvlJc w:val="left"/>
      <w:rPr>
        <w:rFonts w:cs="Times New Roman"/>
      </w:rPr>
    </w:lvl>
  </w:abstractNum>
  <w:abstractNum w:abstractNumId="12">
    <w:nsid w:val="12D648A9"/>
    <w:multiLevelType w:val="hybridMultilevel"/>
    <w:tmpl w:val="857EA5A4"/>
    <w:lvl w:tplc="0409000F" w:ilvl="0">
      <w:start w:val="1"/>
      <w:numFmt w:val="decimal"/>
      <w:lvlText w:val="%1."/>
      <w:lvlJc w:val="left"/>
      <w:pPr>
        <w:ind w:hanging="360" w:left="294"/>
      </w:pPr>
      <w:rPr>
        <w:rFonts w:cs="Times New Roman"/>
      </w:rPr>
    </w:lvl>
    <w:lvl w:tentative="true" w:tplc="04090019" w:ilvl="1">
      <w:start w:val="1"/>
      <w:numFmt w:val="lowerLetter"/>
      <w:lvlText w:val="%2."/>
      <w:lvlJc w:val="left"/>
      <w:pPr>
        <w:ind w:hanging="360" w:left="1014"/>
      </w:pPr>
      <w:rPr>
        <w:rFonts w:cs="Times New Roman"/>
      </w:rPr>
    </w:lvl>
    <w:lvl w:tentative="true" w:tplc="0409001B" w:ilvl="2">
      <w:start w:val="1"/>
      <w:numFmt w:val="lowerRoman"/>
      <w:lvlText w:val="%3."/>
      <w:lvlJc w:val="right"/>
      <w:pPr>
        <w:ind w:hanging="180" w:left="1734"/>
      </w:pPr>
      <w:rPr>
        <w:rFonts w:cs="Times New Roman"/>
      </w:rPr>
    </w:lvl>
    <w:lvl w:tentative="true" w:tplc="0409000F" w:ilvl="3">
      <w:start w:val="1"/>
      <w:numFmt w:val="decimal"/>
      <w:lvlText w:val="%4."/>
      <w:lvlJc w:val="left"/>
      <w:pPr>
        <w:ind w:hanging="360" w:left="2454"/>
      </w:pPr>
      <w:rPr>
        <w:rFonts w:cs="Times New Roman"/>
      </w:rPr>
    </w:lvl>
    <w:lvl w:tentative="true" w:tplc="04090019" w:ilvl="4">
      <w:start w:val="1"/>
      <w:numFmt w:val="lowerLetter"/>
      <w:lvlText w:val="%5."/>
      <w:lvlJc w:val="left"/>
      <w:pPr>
        <w:ind w:hanging="360" w:left="3174"/>
      </w:pPr>
      <w:rPr>
        <w:rFonts w:cs="Times New Roman"/>
      </w:rPr>
    </w:lvl>
    <w:lvl w:tentative="true" w:tplc="0409001B" w:ilvl="5">
      <w:start w:val="1"/>
      <w:numFmt w:val="lowerRoman"/>
      <w:lvlText w:val="%6."/>
      <w:lvlJc w:val="right"/>
      <w:pPr>
        <w:ind w:hanging="180" w:left="3894"/>
      </w:pPr>
      <w:rPr>
        <w:rFonts w:cs="Times New Roman"/>
      </w:rPr>
    </w:lvl>
    <w:lvl w:tentative="true" w:tplc="0409000F" w:ilvl="6">
      <w:start w:val="1"/>
      <w:numFmt w:val="decimal"/>
      <w:lvlText w:val="%7."/>
      <w:lvlJc w:val="left"/>
      <w:pPr>
        <w:ind w:hanging="360" w:left="4614"/>
      </w:pPr>
      <w:rPr>
        <w:rFonts w:cs="Times New Roman"/>
      </w:rPr>
    </w:lvl>
    <w:lvl w:tentative="true" w:tplc="04090019" w:ilvl="7">
      <w:start w:val="1"/>
      <w:numFmt w:val="lowerLetter"/>
      <w:lvlText w:val="%8."/>
      <w:lvlJc w:val="left"/>
      <w:pPr>
        <w:ind w:hanging="360" w:left="5334"/>
      </w:pPr>
      <w:rPr>
        <w:rFonts w:cs="Times New Roman"/>
      </w:rPr>
    </w:lvl>
    <w:lvl w:tentative="true" w:tplc="0409001B" w:ilvl="8">
      <w:start w:val="1"/>
      <w:numFmt w:val="lowerRoman"/>
      <w:lvlText w:val="%9."/>
      <w:lvlJc w:val="right"/>
      <w:pPr>
        <w:ind w:hanging="180" w:left="6054"/>
      </w:pPr>
      <w:rPr>
        <w:rFonts w:cs="Times New Roman"/>
      </w:rPr>
    </w:lvl>
  </w:abstractNum>
  <w:num w:numId="1">
    <w:abstractNumId w:val="12"/>
  </w:num>
  <w:num w:numId="2">
    <w:abstractNumId w:val="11"/>
  </w:num>
  <w:num w:numId="3">
    <w:abstractNumId w:val="10"/>
  </w:num>
  <w:num w:numId="4">
    <w:abstractNumId w:val="8"/>
  </w:num>
  <w:num w:numId="5">
    <w:abstractNumId w:val="7"/>
  </w:num>
  <w:num w:numId="6">
    <w:abstractNumId w:val="6"/>
  </w:num>
  <w:num w:numId="7">
    <w:abstractNumId w:val="5"/>
  </w:num>
  <w:num w:numId="8">
    <w:abstractNumId w:val="9"/>
  </w:num>
  <w:num w:numId="9">
    <w:abstractNumId w:val="4"/>
  </w:num>
  <w:num w:numId="10">
    <w:abstractNumId w:val="3"/>
  </w:num>
  <w:num w:numId="11">
    <w:abstractNumId w:val="2"/>
  </w:num>
  <w:num w:numId="12">
    <w:abstractNumId w:val="1"/>
  </w:num>
  <w:num w:numId="13">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zoom w:percent="150"/>
  <w:embedSystemFonts/>
  <w:bordersDoNotSurroundHeader/>
  <w:bordersDoNotSurroundFooter/>
  <w:attachedTemplate r:id="rId1"/>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6B1A4E"/>
    <w:rsid w:val="00003240"/>
    <w:rsid w:val="00021396"/>
    <w:rsid w:val="0002248B"/>
    <w:rsid w:val="00023749"/>
    <w:rsid w:val="00025672"/>
    <w:rsid w:val="000262A2"/>
    <w:rsid w:val="00034826"/>
    <w:rsid w:val="000524F4"/>
    <w:rsid w:val="00061AB8"/>
    <w:rsid w:val="00062F45"/>
    <w:rsid w:val="0006601C"/>
    <w:rsid w:val="000702A8"/>
    <w:rsid w:val="000705FF"/>
    <w:rsid w:val="00072901"/>
    <w:rsid w:val="00073AF6"/>
    <w:rsid w:val="000748D5"/>
    <w:rsid w:val="000778DE"/>
    <w:rsid w:val="00080B1A"/>
    <w:rsid w:val="000823D3"/>
    <w:rsid w:val="00082EE3"/>
    <w:rsid w:val="000853A4"/>
    <w:rsid w:val="00087576"/>
    <w:rsid w:val="000A62EF"/>
    <w:rsid w:val="000B5DC8"/>
    <w:rsid w:val="000D0BA4"/>
    <w:rsid w:val="000D101D"/>
    <w:rsid w:val="000D529B"/>
    <w:rsid w:val="000D59FD"/>
    <w:rsid w:val="000E46B8"/>
    <w:rsid w:val="000E5B5C"/>
    <w:rsid w:val="000F24ED"/>
    <w:rsid w:val="000F2E7A"/>
    <w:rsid w:val="000F717F"/>
    <w:rsid w:val="0010640D"/>
    <w:rsid w:val="00107B3B"/>
    <w:rsid w:val="00111CAE"/>
    <w:rsid w:val="00116FFB"/>
    <w:rsid w:val="00123378"/>
    <w:rsid w:val="00134437"/>
    <w:rsid w:val="00144427"/>
    <w:rsid w:val="00153477"/>
    <w:rsid w:val="00154388"/>
    <w:rsid w:val="00162B78"/>
    <w:rsid w:val="001642D7"/>
    <w:rsid w:val="00164FF1"/>
    <w:rsid w:val="00170BB7"/>
    <w:rsid w:val="00174D23"/>
    <w:rsid w:val="00182156"/>
    <w:rsid w:val="00190D84"/>
    <w:rsid w:val="00193814"/>
    <w:rsid w:val="00194029"/>
    <w:rsid w:val="001A1A72"/>
    <w:rsid w:val="001A2CC3"/>
    <w:rsid w:val="001A2D44"/>
    <w:rsid w:val="001A5B02"/>
    <w:rsid w:val="001B43F2"/>
    <w:rsid w:val="001C37A5"/>
    <w:rsid w:val="001D084C"/>
    <w:rsid w:val="001D1B54"/>
    <w:rsid w:val="001D3BA4"/>
    <w:rsid w:val="001E6191"/>
    <w:rsid w:val="0020207E"/>
    <w:rsid w:val="00213E5E"/>
    <w:rsid w:val="00216E01"/>
    <w:rsid w:val="00225C4D"/>
    <w:rsid w:val="002319FF"/>
    <w:rsid w:val="002462D6"/>
    <w:rsid w:val="0026447A"/>
    <w:rsid w:val="0026598B"/>
    <w:rsid w:val="002660A6"/>
    <w:rsid w:val="002678C0"/>
    <w:rsid w:val="00270F4E"/>
    <w:rsid w:val="00274000"/>
    <w:rsid w:val="00281624"/>
    <w:rsid w:val="00282405"/>
    <w:rsid w:val="0029037C"/>
    <w:rsid w:val="00290A94"/>
    <w:rsid w:val="002972FE"/>
    <w:rsid w:val="002A2369"/>
    <w:rsid w:val="002A39CC"/>
    <w:rsid w:val="002B31EC"/>
    <w:rsid w:val="002B7455"/>
    <w:rsid w:val="002B7D65"/>
    <w:rsid w:val="002C04EE"/>
    <w:rsid w:val="002C78F1"/>
    <w:rsid w:val="002D00C4"/>
    <w:rsid w:val="002D118B"/>
    <w:rsid w:val="002E7613"/>
    <w:rsid w:val="002F03FF"/>
    <w:rsid w:val="002F052E"/>
    <w:rsid w:val="003057A4"/>
    <w:rsid w:val="0030581E"/>
    <w:rsid w:val="0031046E"/>
    <w:rsid w:val="00313C55"/>
    <w:rsid w:val="00321DCE"/>
    <w:rsid w:val="003251B8"/>
    <w:rsid w:val="00333DE9"/>
    <w:rsid w:val="00336E2F"/>
    <w:rsid w:val="00341860"/>
    <w:rsid w:val="0034291D"/>
    <w:rsid w:val="00347A50"/>
    <w:rsid w:val="003617D4"/>
    <w:rsid w:val="0036356F"/>
    <w:rsid w:val="00366487"/>
    <w:rsid w:val="00386219"/>
    <w:rsid w:val="003920FC"/>
    <w:rsid w:val="003A74FE"/>
    <w:rsid w:val="003B1AAA"/>
    <w:rsid w:val="003B7E72"/>
    <w:rsid w:val="003C0F28"/>
    <w:rsid w:val="003C17AA"/>
    <w:rsid w:val="003C3308"/>
    <w:rsid w:val="003C4C4A"/>
    <w:rsid w:val="003E5932"/>
    <w:rsid w:val="003F5FB0"/>
    <w:rsid w:val="00404A23"/>
    <w:rsid w:val="0040704B"/>
    <w:rsid w:val="00407317"/>
    <w:rsid w:val="00411945"/>
    <w:rsid w:val="00411ED8"/>
    <w:rsid w:val="00420D06"/>
    <w:rsid w:val="00427C6C"/>
    <w:rsid w:val="00446629"/>
    <w:rsid w:val="0046103E"/>
    <w:rsid w:val="00465FF7"/>
    <w:rsid w:val="004839B9"/>
    <w:rsid w:val="00483ABA"/>
    <w:rsid w:val="004841E6"/>
    <w:rsid w:val="004853AB"/>
    <w:rsid w:val="00485D87"/>
    <w:rsid w:val="0048669F"/>
    <w:rsid w:val="00487711"/>
    <w:rsid w:val="004942DA"/>
    <w:rsid w:val="00494A64"/>
    <w:rsid w:val="00495EA3"/>
    <w:rsid w:val="004A13B6"/>
    <w:rsid w:val="004A6454"/>
    <w:rsid w:val="004D3877"/>
    <w:rsid w:val="004E0A89"/>
    <w:rsid w:val="004E5679"/>
    <w:rsid w:val="004F2017"/>
    <w:rsid w:val="00501330"/>
    <w:rsid w:val="00504AE6"/>
    <w:rsid w:val="005073AE"/>
    <w:rsid w:val="005113B0"/>
    <w:rsid w:val="00515835"/>
    <w:rsid w:val="00517F76"/>
    <w:rsid w:val="00535E2E"/>
    <w:rsid w:val="00540D00"/>
    <w:rsid w:val="005424DF"/>
    <w:rsid w:val="00546B97"/>
    <w:rsid w:val="0055684D"/>
    <w:rsid w:val="00557AED"/>
    <w:rsid w:val="00566894"/>
    <w:rsid w:val="00575F7D"/>
    <w:rsid w:val="00582E8F"/>
    <w:rsid w:val="005875A3"/>
    <w:rsid w:val="00597F5F"/>
    <w:rsid w:val="005C10C0"/>
    <w:rsid w:val="005D0C45"/>
    <w:rsid w:val="005D4B96"/>
    <w:rsid w:val="005E7A20"/>
    <w:rsid w:val="005F2456"/>
    <w:rsid w:val="005F6011"/>
    <w:rsid w:val="00600952"/>
    <w:rsid w:val="006045F9"/>
    <w:rsid w:val="00611FF9"/>
    <w:rsid w:val="00617FE0"/>
    <w:rsid w:val="0063296C"/>
    <w:rsid w:val="00634EA0"/>
    <w:rsid w:val="00642E4F"/>
    <w:rsid w:val="00654050"/>
    <w:rsid w:val="006643B7"/>
    <w:rsid w:val="006647FD"/>
    <w:rsid w:val="00672074"/>
    <w:rsid w:val="0067230D"/>
    <w:rsid w:val="006748D8"/>
    <w:rsid w:val="00676121"/>
    <w:rsid w:val="006809B3"/>
    <w:rsid w:val="0068101A"/>
    <w:rsid w:val="00684392"/>
    <w:rsid w:val="0068530A"/>
    <w:rsid w:val="0068580E"/>
    <w:rsid w:val="00692EF6"/>
    <w:rsid w:val="00695A1A"/>
    <w:rsid w:val="00696272"/>
    <w:rsid w:val="006A3E2B"/>
    <w:rsid w:val="006A7B08"/>
    <w:rsid w:val="006A7FF7"/>
    <w:rsid w:val="006B1A4E"/>
    <w:rsid w:val="006B2B7B"/>
    <w:rsid w:val="006B58ED"/>
    <w:rsid w:val="006C7BBD"/>
    <w:rsid w:val="006E24C7"/>
    <w:rsid w:val="006F0961"/>
    <w:rsid w:val="006F2DE9"/>
    <w:rsid w:val="007010F5"/>
    <w:rsid w:val="007167BF"/>
    <w:rsid w:val="00717F8F"/>
    <w:rsid w:val="00726BBC"/>
    <w:rsid w:val="00731D52"/>
    <w:rsid w:val="00736B44"/>
    <w:rsid w:val="00737971"/>
    <w:rsid w:val="00753441"/>
    <w:rsid w:val="00756ECD"/>
    <w:rsid w:val="00757345"/>
    <w:rsid w:val="007609D8"/>
    <w:rsid w:val="00760B92"/>
    <w:rsid w:val="00765EAE"/>
    <w:rsid w:val="00783C55"/>
    <w:rsid w:val="00787551"/>
    <w:rsid w:val="00790012"/>
    <w:rsid w:val="0079095D"/>
    <w:rsid w:val="007959AA"/>
    <w:rsid w:val="007A0E82"/>
    <w:rsid w:val="007D010D"/>
    <w:rsid w:val="007D1FF0"/>
    <w:rsid w:val="007D4ED0"/>
    <w:rsid w:val="007E01AE"/>
    <w:rsid w:val="007F69BF"/>
    <w:rsid w:val="00800F5F"/>
    <w:rsid w:val="00804498"/>
    <w:rsid w:val="00834FA9"/>
    <w:rsid w:val="00840E76"/>
    <w:rsid w:val="00845498"/>
    <w:rsid w:val="00845A67"/>
    <w:rsid w:val="008533B4"/>
    <w:rsid w:val="0085444C"/>
    <w:rsid w:val="008610BC"/>
    <w:rsid w:val="008626A2"/>
    <w:rsid w:val="00865875"/>
    <w:rsid w:val="0086587D"/>
    <w:rsid w:val="0088681C"/>
    <w:rsid w:val="00896217"/>
    <w:rsid w:val="008D5767"/>
    <w:rsid w:val="008E459D"/>
    <w:rsid w:val="008E69B2"/>
    <w:rsid w:val="008F17D6"/>
    <w:rsid w:val="008F3A02"/>
    <w:rsid w:val="0090443E"/>
    <w:rsid w:val="009055D9"/>
    <w:rsid w:val="00905799"/>
    <w:rsid w:val="00914C85"/>
    <w:rsid w:val="00920A4B"/>
    <w:rsid w:val="00931D5C"/>
    <w:rsid w:val="009342A3"/>
    <w:rsid w:val="00937A68"/>
    <w:rsid w:val="009402C5"/>
    <w:rsid w:val="0094054B"/>
    <w:rsid w:val="00950563"/>
    <w:rsid w:val="00950995"/>
    <w:rsid w:val="0095183D"/>
    <w:rsid w:val="00953C9E"/>
    <w:rsid w:val="00953EAA"/>
    <w:rsid w:val="00960758"/>
    <w:rsid w:val="0099309E"/>
    <w:rsid w:val="0099747B"/>
    <w:rsid w:val="009A62D7"/>
    <w:rsid w:val="009B0F9E"/>
    <w:rsid w:val="009B1520"/>
    <w:rsid w:val="009D6C9A"/>
    <w:rsid w:val="009E30B4"/>
    <w:rsid w:val="009F3694"/>
    <w:rsid w:val="00A120C9"/>
    <w:rsid w:val="00A2445F"/>
    <w:rsid w:val="00A325DB"/>
    <w:rsid w:val="00A33E0A"/>
    <w:rsid w:val="00A405ED"/>
    <w:rsid w:val="00A519C0"/>
    <w:rsid w:val="00A536F5"/>
    <w:rsid w:val="00A6206E"/>
    <w:rsid w:val="00A66807"/>
    <w:rsid w:val="00A8588B"/>
    <w:rsid w:val="00A879CA"/>
    <w:rsid w:val="00AA594E"/>
    <w:rsid w:val="00AA693C"/>
    <w:rsid w:val="00AA734E"/>
    <w:rsid w:val="00AA76EB"/>
    <w:rsid w:val="00AB13B4"/>
    <w:rsid w:val="00AD72D2"/>
    <w:rsid w:val="00AE3189"/>
    <w:rsid w:val="00AE655A"/>
    <w:rsid w:val="00B01509"/>
    <w:rsid w:val="00B0401A"/>
    <w:rsid w:val="00B10789"/>
    <w:rsid w:val="00B121EB"/>
    <w:rsid w:val="00B130DE"/>
    <w:rsid w:val="00B16C35"/>
    <w:rsid w:val="00B20D33"/>
    <w:rsid w:val="00B36967"/>
    <w:rsid w:val="00B377A2"/>
    <w:rsid w:val="00B60E4F"/>
    <w:rsid w:val="00B64904"/>
    <w:rsid w:val="00B76EB2"/>
    <w:rsid w:val="00B810BB"/>
    <w:rsid w:val="00B822FC"/>
    <w:rsid w:val="00B9409C"/>
    <w:rsid w:val="00B9586C"/>
    <w:rsid w:val="00BD2296"/>
    <w:rsid w:val="00BD4D4F"/>
    <w:rsid w:val="00BE290F"/>
    <w:rsid w:val="00BE5008"/>
    <w:rsid w:val="00BE6209"/>
    <w:rsid w:val="00BF4997"/>
    <w:rsid w:val="00C03157"/>
    <w:rsid w:val="00C137CB"/>
    <w:rsid w:val="00C154B0"/>
    <w:rsid w:val="00C16FB8"/>
    <w:rsid w:val="00C217CF"/>
    <w:rsid w:val="00C40FD6"/>
    <w:rsid w:val="00C509E4"/>
    <w:rsid w:val="00C6208C"/>
    <w:rsid w:val="00C64400"/>
    <w:rsid w:val="00C87657"/>
    <w:rsid w:val="00C95BFA"/>
    <w:rsid w:val="00CA474B"/>
    <w:rsid w:val="00CB2FC5"/>
    <w:rsid w:val="00CC2F1B"/>
    <w:rsid w:val="00CD37C7"/>
    <w:rsid w:val="00CD3C6C"/>
    <w:rsid w:val="00CE28DC"/>
    <w:rsid w:val="00CE392A"/>
    <w:rsid w:val="00CF5397"/>
    <w:rsid w:val="00CF6278"/>
    <w:rsid w:val="00D10F96"/>
    <w:rsid w:val="00D1188C"/>
    <w:rsid w:val="00D1428C"/>
    <w:rsid w:val="00D16EDB"/>
    <w:rsid w:val="00D16FE8"/>
    <w:rsid w:val="00D17DC1"/>
    <w:rsid w:val="00D24F78"/>
    <w:rsid w:val="00D3510A"/>
    <w:rsid w:val="00D368CE"/>
    <w:rsid w:val="00D4686E"/>
    <w:rsid w:val="00D47407"/>
    <w:rsid w:val="00D50A3D"/>
    <w:rsid w:val="00D54178"/>
    <w:rsid w:val="00D6189B"/>
    <w:rsid w:val="00D67C4C"/>
    <w:rsid w:val="00D724D5"/>
    <w:rsid w:val="00D746E8"/>
    <w:rsid w:val="00D75855"/>
    <w:rsid w:val="00D91A13"/>
    <w:rsid w:val="00D93D65"/>
    <w:rsid w:val="00D93EAA"/>
    <w:rsid w:val="00D943AA"/>
    <w:rsid w:val="00D94607"/>
    <w:rsid w:val="00DA5E94"/>
    <w:rsid w:val="00DB27C0"/>
    <w:rsid w:val="00DB2A25"/>
    <w:rsid w:val="00DB36C7"/>
    <w:rsid w:val="00DB762F"/>
    <w:rsid w:val="00DC7FCC"/>
    <w:rsid w:val="00DD76AA"/>
    <w:rsid w:val="00DE1BB8"/>
    <w:rsid w:val="00DE5AF2"/>
    <w:rsid w:val="00DF31BF"/>
    <w:rsid w:val="00E15BEF"/>
    <w:rsid w:val="00E15E5A"/>
    <w:rsid w:val="00E20511"/>
    <w:rsid w:val="00E23E6D"/>
    <w:rsid w:val="00E24E06"/>
    <w:rsid w:val="00E467E4"/>
    <w:rsid w:val="00E525E4"/>
    <w:rsid w:val="00E5698C"/>
    <w:rsid w:val="00E74D81"/>
    <w:rsid w:val="00E76F47"/>
    <w:rsid w:val="00E957FD"/>
    <w:rsid w:val="00EA188F"/>
    <w:rsid w:val="00EA229E"/>
    <w:rsid w:val="00EB2AD8"/>
    <w:rsid w:val="00EB6765"/>
    <w:rsid w:val="00EC3968"/>
    <w:rsid w:val="00ED66CE"/>
    <w:rsid w:val="00ED6996"/>
    <w:rsid w:val="00ED7D3F"/>
    <w:rsid w:val="00EF1225"/>
    <w:rsid w:val="00EF2AEC"/>
    <w:rsid w:val="00EF57A4"/>
    <w:rsid w:val="00F00F7F"/>
    <w:rsid w:val="00F1171A"/>
    <w:rsid w:val="00F1587E"/>
    <w:rsid w:val="00F20045"/>
    <w:rsid w:val="00F448EE"/>
    <w:rsid w:val="00F461DA"/>
    <w:rsid w:val="00F521FE"/>
    <w:rsid w:val="00F63D40"/>
    <w:rsid w:val="00F8284F"/>
    <w:rsid w:val="00F83BB1"/>
    <w:rsid w:val="00F930FD"/>
    <w:rsid w:val="00FA7AFA"/>
    <w:rsid w:val="00FD2173"/>
    <w:rsid w:val="00FD2177"/>
    <w:rsid w:val="00FD2A44"/>
    <w:rsid w:val="00FD78F1"/>
    <w:rsid w:val="00FE2C68"/>
    <w:rsid w:val="00FE4EB7"/>
    <w:rsid w:val="00FF0071"/>
    <w:rsid w:val="00FF109E"/>
    <w:rsid w:val="00FF7118"/>
  </w:rsids>
  <m:mathPr>
    <m:mathFont m:val="Cambria Math"/>
    <m:brkBin m:val="before"/>
    <m:brkBinSub m:val="--"/>
    <m:smallFrac m:val="0"/>
    <m:dispDef m:val="0"/>
    <m:lMargin m:val="0"/>
    <m:rMargin m:val="0"/>
    <m:defJc m:val="centerGroup"/>
    <m:wrapRight/>
    <m:intLim m:val="subSup"/>
    <m:naryLim m:val="subSup"/>
  </m:mathPr>
  <w:themeFontLang w:val="hr-HR"/>
  <w:clrSchemeMapping w:followedHyperlink="followedHyperlink" w:hyperlink="hyperlink" w:accent6="accent6" w:accent5="accent5" w:accent4="accent4" w:accent3="accent3" w:accent2="accent2" w:accent1="accent1" w:t2="dark2" w:bg2="light2" w:t1="dark1" w:bg1="light1"/>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Calibri" w:eastAsia="Times New Roman" w:hAnsi="Calibri" w:ascii="Calibri"/>
        <w:lang w:bidi="ar-SA" w:eastAsia="hr-HR" w:val="hr-HR"/>
      </w:rPr>
    </w:rPrDefault>
    <w:pPrDefault/>
  </w:docDefaults>
  <w:latentStyles w:count="267" w:defQFormat="false" w:defUnhideWhenUsed="false" w:defSemiHidden="false" w:defUIPriority="0" w:defLockedState="false"/>
  <w:style w:default="true" w:styleId="Normal" w:type="paragraph">
    <w:name w:val="Normal"/>
    <w:pPr>
      <w:spacing w:lineRule="auto" w:line="276" w:after="200"/>
    </w:pPr>
    <w:rPr>
      <w:rFonts w:cs="Times New Roman"/>
      <w:sz w:val="22"/>
      <w:szCs w:val="22"/>
    </w:rPr>
  </w:style>
  <w:style w:styleId="Naslov5" w:type="paragraph">
    <w:name w:val="heading 5"/>
    <w:basedOn w:val="Normal"/>
    <w:next w:val="Normal"/>
    <w:link w:val="Naslov5Char"/>
    <w:uiPriority w:val="99"/>
    <w:rsid w:val="00546B97"/>
    <w:pPr>
      <w:spacing w:after="60" w:before="240"/>
      <w:outlineLvl w:val="4"/>
    </w:pPr>
    <w:rPr>
      <w:rFonts w:hAnsi="Cambria" w:ascii="Cambria"/>
      <w:b/>
      <w:bCs/>
      <w:i/>
      <w:iCs/>
      <w:sz w:val="26"/>
      <w:szCs w:val="26"/>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link w:val="ZaglavljeChar"/>
    <w:uiPriority w:val="99"/>
    <w:rsid w:val="006B1A4E"/>
    <w:pPr>
      <w:tabs>
        <w:tab w:pos="4536" w:val="center"/>
        <w:tab w:pos="9072" w:val="right"/>
      </w:tabs>
    </w:pPr>
  </w:style>
  <w:style w:customStyle="true" w:styleId="Naslov5Char" w:type="character">
    <w:name w:val="Naslov 5 Char"/>
    <w:link w:val="Naslov5"/>
    <w:uiPriority w:val="99"/>
    <w:locked/>
    <w:rsid w:val="00546B97"/>
    <w:rPr>
      <w:rFonts w:cs="Times New Roman" w:eastAsia="Times New Roman" w:hAnsi="Cambria" w:ascii="Cambria"/>
      <w:b/>
      <w:bCs/>
      <w:i/>
      <w:iCs/>
      <w:sz w:val="26"/>
      <w:lang w:eastAsia="hr-HR" w:val="hr-HR"/>
    </w:rPr>
  </w:style>
  <w:style w:styleId="Podnoje" w:type="paragraph">
    <w:name w:val="footer"/>
    <w:basedOn w:val="Normal"/>
    <w:link w:val="PodnojeChar"/>
    <w:uiPriority w:val="99"/>
    <w:rsid w:val="006B1A4E"/>
    <w:pPr>
      <w:tabs>
        <w:tab w:pos="4536" w:val="center"/>
        <w:tab w:pos="9072" w:val="right"/>
      </w:tabs>
    </w:pPr>
  </w:style>
  <w:style w:customStyle="true" w:styleId="ZaglavljeChar" w:type="character">
    <w:name w:val="Zaglavlje Char"/>
    <w:link w:val="Zaglavlje"/>
    <w:uiPriority w:val="99"/>
    <w:locked/>
    <w:rsid w:val="006B1A4E"/>
    <w:rPr>
      <w:rFonts w:cs="Times New Roman"/>
    </w:rPr>
  </w:style>
  <w:style w:styleId="Tekstbalonia" w:type="paragraph">
    <w:name w:val="Balloon Text"/>
    <w:basedOn w:val="Normal"/>
    <w:link w:val="TekstbaloniaChar"/>
    <w:uiPriority w:val="99"/>
    <w:semiHidden/>
    <w:rsid w:val="00737971"/>
    <w:pPr>
      <w:spacing w:lineRule="auto" w:line="240" w:after="0"/>
    </w:pPr>
    <w:rPr>
      <w:rFonts w:cs="Tahoma" w:hAnsi="Tahoma" w:ascii="Tahoma"/>
      <w:sz w:val="16"/>
      <w:szCs w:val="16"/>
    </w:rPr>
  </w:style>
  <w:style w:customStyle="true" w:styleId="PodnojeChar" w:type="character">
    <w:name w:val="Podnožje Char"/>
    <w:link w:val="Podnoje"/>
    <w:uiPriority w:val="99"/>
    <w:locked/>
    <w:rsid w:val="006B1A4E"/>
    <w:rPr>
      <w:rFonts w:cs="Times New Roman"/>
    </w:rPr>
  </w:style>
  <w:style w:customStyle="true" w:styleId="t-9-8" w:type="paragraph">
    <w:name w:val="t-9-8"/>
    <w:basedOn w:val="Normal"/>
    <w:uiPriority w:val="99"/>
    <w:rsid w:val="00DC7FCC"/>
    <w:pPr>
      <w:spacing w:lineRule="auto" w:line="240" w:afterAutospacing="true" w:after="100" w:beforeAutospacing="true" w:before="100"/>
    </w:pPr>
    <w:rPr>
      <w:rFonts w:hAnsi="Times New Roman" w:ascii="Times New Roman"/>
      <w:sz w:val="24"/>
      <w:szCs w:val="24"/>
    </w:rPr>
  </w:style>
  <w:style w:customStyle="true" w:styleId="TekstbaloniaChar" w:type="character">
    <w:name w:val="Tekst balončića Char"/>
    <w:link w:val="Tekstbalonia"/>
    <w:uiPriority w:val="99"/>
    <w:semiHidden/>
    <w:locked/>
    <w:rsid w:val="00737971"/>
    <w:rPr>
      <w:rFonts w:cs="Times New Roman" w:hAnsi="Tahoma" w:ascii="Tahoma"/>
      <w:sz w:val="16"/>
    </w:rPr>
  </w:style>
  <w:style w:styleId="Hiperveza" w:type="character">
    <w:name w:val="Hyperlink"/>
    <w:uiPriority w:val="99"/>
    <w:rsid w:val="00446629"/>
    <w:rPr>
      <w:rFonts w:cs="Times New Roman"/>
      <w:color w:val="0000FF"/>
      <w:u w:val="single"/>
    </w:rPr>
  </w:style>
  <w:style w:styleId="Odlomakpopisa" w:type="paragraph">
    <w:name w:val="List Paragraph"/>
    <w:basedOn w:val="Normal"/>
    <w:uiPriority w:val="99"/>
    <w:rsid w:val="00082EE3"/>
    <w:pPr>
      <w:ind w:left="708"/>
    </w:pPr>
  </w:style>
  <w:style w:styleId="StandardWeb" w:type="paragraph">
    <w:name w:val="Normal (Web)"/>
    <w:basedOn w:val="Normal"/>
    <w:uiPriority w:val="99"/>
    <w:rsid w:val="00546B97"/>
    <w:pPr>
      <w:spacing w:lineRule="auto" w:line="240" w:afterLines="1" w:after="0" w:beforeLines="1"/>
    </w:pPr>
    <w:rPr>
      <w:rFonts w:hAnsi="Times" w:ascii="Times"/>
      <w:sz w:val="20"/>
      <w:szCs w:val="20"/>
      <w:lang w:eastAsia="en-US" w:val="en-US"/>
    </w:rPr>
  </w:style>
  <w:style w:styleId="Tekstrezerviranogmjesta" w:type="character">
    <w:name w:val="Placeholder Text"/>
    <w:basedOn w:val="Zadanifontodlomka"/>
    <w:rsid w:val="00282405"/>
    <w:rPr>
      <w:color w:val="808080"/>
      <w:bdr w:space="0" w:sz="0" w:color="auto" w:val="none"/>
      <w:shd w:fill="auto" w:color="auto" w:val="clear"/>
    </w:rPr>
  </w:style>
  <w:style w:customStyle="true" w:styleId="eSPISCCParagraphDefaultFont" w:type="character">
    <w:name w:val="eSPIS_CC_Paragraph Default Font"/>
    <w:basedOn w:val="Zadanifontodlomka"/>
    <w:rsid w:val="00282405"/>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282405"/>
    <w:rPr>
      <w:bdr w:space="0" w:sz="0" w:color="auto" w:val="none"/>
      <w:shd w:fill="FFFFCC" w:color="auto" w:val="clear"/>
      <w:lang w:val="hr-HR"/>
    </w:rPr>
  </w:style>
  <w:style w:customStyle="true" w:styleId="PozadinaSvijetloCrvena" w:type="character">
    <w:name w:val="Pozadina_SvijetloCrvena"/>
    <w:basedOn w:val="eSPISCCParagraphDefaultFont"/>
    <w:rsid w:val="00282405"/>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282405"/>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Calibri" w:cs="Calibri" w:eastAsia="Times New Roman" w:hAnsi="Calibri"/>
        <w:lang w:bidi="ar-SA" w:eastAsia="hr-HR" w:val="hr-HR"/>
      </w:rPr>
    </w:rPrDefault>
    <w:pPrDefault/>
  </w:docDefaults>
  <w:latentStyles w:count="267" w:defLockedState="0" w:defQFormat="0" w:defSemiHidden="0" w:defUIPriority="0" w:defUnhideWhenUsed="0"/>
  <w:style w:default="1" w:styleId="Normal" w:type="paragraph">
    <w:name w:val="Normal"/>
    <w:pPr>
      <w:spacing w:after="200" w:line="276" w:lineRule="auto"/>
    </w:pPr>
    <w:rPr>
      <w:rFonts w:cs="Times New Roman"/>
      <w:sz w:val="22"/>
      <w:szCs w:val="22"/>
    </w:rPr>
  </w:style>
  <w:style w:styleId="Naslov5" w:type="paragraph">
    <w:name w:val="heading 5"/>
    <w:basedOn w:val="Normal"/>
    <w:next w:val="Normal"/>
    <w:link w:val="Naslov5Char"/>
    <w:uiPriority w:val="99"/>
    <w:rsid w:val="00546B97"/>
    <w:pPr>
      <w:spacing w:after="60" w:before="240"/>
      <w:outlineLvl w:val="4"/>
    </w:pPr>
    <w:rPr>
      <w:rFonts w:ascii="Cambria" w:hAnsi="Cambria"/>
      <w:b/>
      <w:bCs/>
      <w:i/>
      <w:iCs/>
      <w:sz w:val="26"/>
      <w:szCs w:val="26"/>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link w:val="ZaglavljeChar"/>
    <w:uiPriority w:val="99"/>
    <w:rsid w:val="006B1A4E"/>
    <w:pPr>
      <w:tabs>
        <w:tab w:pos="4536" w:val="center"/>
        <w:tab w:pos="9072" w:val="right"/>
      </w:tabs>
    </w:pPr>
  </w:style>
  <w:style w:customStyle="1" w:styleId="Naslov5Char" w:type="character">
    <w:name w:val="Naslov 5 Char"/>
    <w:link w:val="Naslov5"/>
    <w:uiPriority w:val="99"/>
    <w:locked/>
    <w:rsid w:val="00546B97"/>
    <w:rPr>
      <w:rFonts w:ascii="Cambria" w:cs="Times New Roman" w:eastAsia="Times New Roman" w:hAnsi="Cambria"/>
      <w:b/>
      <w:bCs/>
      <w:i/>
      <w:iCs/>
      <w:sz w:val="26"/>
      <w:lang w:eastAsia="hr-HR" w:val="hr-HR"/>
    </w:rPr>
  </w:style>
  <w:style w:styleId="Podnoje" w:type="paragraph">
    <w:name w:val="footer"/>
    <w:basedOn w:val="Normal"/>
    <w:link w:val="PodnojeChar"/>
    <w:uiPriority w:val="99"/>
    <w:rsid w:val="006B1A4E"/>
    <w:pPr>
      <w:tabs>
        <w:tab w:pos="4536" w:val="center"/>
        <w:tab w:pos="9072" w:val="right"/>
      </w:tabs>
    </w:pPr>
  </w:style>
  <w:style w:customStyle="1" w:styleId="ZaglavljeChar" w:type="character">
    <w:name w:val="Zaglavlje Char"/>
    <w:link w:val="Zaglavlje"/>
    <w:uiPriority w:val="99"/>
    <w:locked/>
    <w:rsid w:val="006B1A4E"/>
    <w:rPr>
      <w:rFonts w:cs="Times New Roman"/>
    </w:rPr>
  </w:style>
  <w:style w:styleId="Tekstbalonia" w:type="paragraph">
    <w:name w:val="Balloon Text"/>
    <w:basedOn w:val="Normal"/>
    <w:link w:val="TekstbaloniaChar"/>
    <w:uiPriority w:val="99"/>
    <w:semiHidden/>
    <w:rsid w:val="00737971"/>
    <w:pPr>
      <w:spacing w:after="0" w:line="240" w:lineRule="auto"/>
    </w:pPr>
    <w:rPr>
      <w:rFonts w:ascii="Tahoma" w:cs="Tahoma" w:hAnsi="Tahoma"/>
      <w:sz w:val="16"/>
      <w:szCs w:val="16"/>
    </w:rPr>
  </w:style>
  <w:style w:customStyle="1" w:styleId="PodnojeChar" w:type="character">
    <w:name w:val="Podnožje Char"/>
    <w:link w:val="Podnoje"/>
    <w:uiPriority w:val="99"/>
    <w:locked/>
    <w:rsid w:val="006B1A4E"/>
    <w:rPr>
      <w:rFonts w:cs="Times New Roman"/>
    </w:rPr>
  </w:style>
  <w:style w:customStyle="1" w:styleId="t-9-8" w:type="paragraph">
    <w:name w:val="t-9-8"/>
    <w:basedOn w:val="Normal"/>
    <w:uiPriority w:val="99"/>
    <w:rsid w:val="00DC7FCC"/>
    <w:pPr>
      <w:spacing w:after="100" w:afterAutospacing="1" w:before="100" w:beforeAutospacing="1" w:line="240" w:lineRule="auto"/>
    </w:pPr>
    <w:rPr>
      <w:rFonts w:ascii="Times New Roman" w:hAnsi="Times New Roman"/>
      <w:sz w:val="24"/>
      <w:szCs w:val="24"/>
    </w:rPr>
  </w:style>
  <w:style w:customStyle="1" w:styleId="TekstbaloniaChar" w:type="character">
    <w:name w:val="Tekst balončića Char"/>
    <w:link w:val="Tekstbalonia"/>
    <w:uiPriority w:val="99"/>
    <w:semiHidden/>
    <w:locked/>
    <w:rsid w:val="00737971"/>
    <w:rPr>
      <w:rFonts w:ascii="Tahoma" w:cs="Times New Roman" w:hAnsi="Tahoma"/>
      <w:sz w:val="16"/>
    </w:rPr>
  </w:style>
  <w:style w:styleId="Hiperveza" w:type="character">
    <w:name w:val="Hyperlink"/>
    <w:uiPriority w:val="99"/>
    <w:rsid w:val="00446629"/>
    <w:rPr>
      <w:rFonts w:cs="Times New Roman"/>
      <w:color w:val="0000FF"/>
      <w:u w:val="single"/>
    </w:rPr>
  </w:style>
  <w:style w:styleId="Odlomakpopisa" w:type="paragraph">
    <w:name w:val="List Paragraph"/>
    <w:basedOn w:val="Normal"/>
    <w:uiPriority w:val="99"/>
    <w:rsid w:val="00082EE3"/>
    <w:pPr>
      <w:ind w:left="708"/>
    </w:pPr>
  </w:style>
  <w:style w:styleId="StandardWeb" w:type="paragraph">
    <w:name w:val="Normal (Web)"/>
    <w:basedOn w:val="Normal"/>
    <w:uiPriority w:val="99"/>
    <w:rsid w:val="00546B97"/>
    <w:pPr>
      <w:spacing w:after="0" w:afterLines="1" w:beforeLines="1" w:line="240" w:lineRule="auto"/>
    </w:pPr>
    <w:rPr>
      <w:rFonts w:ascii="Times" w:hAnsi="Times"/>
      <w:sz w:val="20"/>
      <w:szCs w:val="20"/>
      <w:lang w:eastAsia="en-US" w:val="en-US"/>
    </w:rPr>
  </w:style>
  <w:style w:styleId="Tekstrezerviranogmjesta" w:type="character">
    <w:name w:val="Placeholder Text"/>
    <w:basedOn w:val="Zadanifontodlomka"/>
    <w:rsid w:val="00282405"/>
    <w:rPr>
      <w:color w:val="808080"/>
      <w:bdr w:color="auto" w:space="0" w:sz="0" w:val="none"/>
      <w:shd w:color="auto" w:fill="auto" w:val="clear"/>
    </w:rPr>
  </w:style>
  <w:style w:customStyle="1" w:styleId="eSPISCCParagraphDefaultFont" w:type="character">
    <w:name w:val="eSPIS_CC_Paragraph Default Font"/>
    <w:basedOn w:val="Zadanifontodlomka"/>
    <w:rsid w:val="00282405"/>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282405"/>
    <w:rPr>
      <w:bdr w:color="auto" w:space="0" w:sz="0" w:val="none"/>
      <w:shd w:color="auto" w:fill="FFFFCC" w:val="clear"/>
      <w:lang w:val="hr-HR"/>
    </w:rPr>
  </w:style>
  <w:style w:customStyle="1" w:styleId="PozadinaSvijetloCrvena" w:type="character">
    <w:name w:val="Pozadina_SvijetloCrvena"/>
    <w:basedOn w:val="eSPISCCParagraphDefaultFont"/>
    <w:rsid w:val="00282405"/>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282405"/>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823886446">
      <w:marLeft w:val="0"/>
      <w:marRight w:val="0"/>
      <w:marTop w:val="0"/>
      <w:marBottom w:val="0"/>
      <w:divBdr>
        <w:top w:space="0" w:sz="0" w:color="auto" w:val="none"/>
        <w:left w:space="0" w:sz="0" w:color="auto" w:val="none"/>
        <w:bottom w:space="0" w:sz="0" w:color="auto" w:val="none"/>
        <w:right w:space="0" w:sz="0" w:color="auto" w:val="none"/>
      </w:divBdr>
      <w:divsChild>
        <w:div w:id="1823886453">
          <w:marLeft w:val="0"/>
          <w:marRight w:val="0"/>
          <w:marTop w:val="0"/>
          <w:marBottom w:val="0"/>
          <w:divBdr>
            <w:top w:space="0" w:sz="0" w:color="auto" w:val="none"/>
            <w:left w:space="0" w:sz="0" w:color="auto" w:val="none"/>
            <w:bottom w:space="0" w:sz="0" w:color="auto" w:val="none"/>
            <w:right w:space="0" w:sz="0" w:color="auto" w:val="none"/>
          </w:divBdr>
        </w:div>
      </w:divsChild>
    </w:div>
    <w:div w:id="1823886447">
      <w:marLeft w:val="0"/>
      <w:marRight w:val="0"/>
      <w:marTop w:val="0"/>
      <w:marBottom w:val="0"/>
      <w:divBdr>
        <w:top w:space="0" w:sz="0" w:color="auto" w:val="none"/>
        <w:left w:space="0" w:sz="0" w:color="auto" w:val="none"/>
        <w:bottom w:space="0" w:sz="0" w:color="auto" w:val="none"/>
        <w:right w:space="0" w:sz="0" w:color="auto" w:val="none"/>
      </w:divBdr>
      <w:divsChild>
        <w:div w:id="1823886451">
          <w:marLeft w:val="0"/>
          <w:marRight w:val="0"/>
          <w:marTop w:val="0"/>
          <w:marBottom w:val="0"/>
          <w:divBdr>
            <w:top w:space="0" w:sz="0" w:color="auto" w:val="none"/>
            <w:left w:space="0" w:sz="0" w:color="auto" w:val="none"/>
            <w:bottom w:space="0" w:sz="0" w:color="auto" w:val="none"/>
            <w:right w:space="0" w:sz="0" w:color="auto" w:val="none"/>
          </w:divBdr>
          <w:divsChild>
            <w:div w:id="1823886454">
              <w:marLeft w:val="0"/>
              <w:marRight w:val="0"/>
              <w:marTop w:val="0"/>
              <w:marBottom w:val="0"/>
              <w:divBdr>
                <w:top w:space="0" w:sz="0" w:color="auto" w:val="none"/>
                <w:left w:space="0" w:sz="0" w:color="auto" w:val="none"/>
                <w:bottom w:space="0" w:sz="0" w:color="auto" w:val="none"/>
                <w:right w:space="0" w:sz="0" w:color="auto" w:val="none"/>
              </w:divBdr>
              <w:divsChild>
                <w:div w:id="1823886448">
                  <w:marLeft w:val="0"/>
                  <w:marRight w:val="0"/>
                  <w:marTop w:val="0"/>
                  <w:marBottom w:val="0"/>
                  <w:divBdr>
                    <w:top w:space="0" w:sz="0" w:color="auto" w:val="none"/>
                    <w:left w:space="0" w:sz="0" w:color="auto" w:val="none"/>
                    <w:bottom w:space="0" w:sz="0" w:color="auto" w:val="none"/>
                    <w:right w:space="0" w:sz="0" w:color="auto" w:val="none"/>
                  </w:divBdr>
                </w:div>
              </w:divsChild>
            </w:div>
            <w:div w:id="1823886456">
              <w:marLeft w:val="0"/>
              <w:marRight w:val="0"/>
              <w:marTop w:val="0"/>
              <w:marBottom w:val="0"/>
              <w:divBdr>
                <w:top w:space="0" w:sz="0" w:color="auto" w:val="none"/>
                <w:left w:space="0" w:sz="0" w:color="auto" w:val="none"/>
                <w:bottom w:space="0" w:sz="0" w:color="auto" w:val="none"/>
                <w:right w:space="0" w:sz="0" w:color="auto" w:val="none"/>
              </w:divBdr>
              <w:divsChild>
                <w:div w:id="1823886460">
                  <w:marLeft w:val="0"/>
                  <w:marRight w:val="0"/>
                  <w:marTop w:val="0"/>
                  <w:marBottom w:val="0"/>
                  <w:divBdr>
                    <w:top w:space="0" w:sz="0" w:color="auto" w:val="none"/>
                    <w:left w:space="0" w:sz="0" w:color="auto" w:val="none"/>
                    <w:bottom w:space="0" w:sz="0" w:color="auto" w:val="none"/>
                    <w:right w:space="0" w:sz="0" w:color="auto" w:val="none"/>
                  </w:divBdr>
                </w:div>
                <w:div w:id="1823886463">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 w:id="1823886449">
      <w:marLeft w:val="0"/>
      <w:marRight w:val="0"/>
      <w:marTop w:val="0"/>
      <w:marBottom w:val="0"/>
      <w:divBdr>
        <w:top w:space="0" w:sz="0" w:color="auto" w:val="none"/>
        <w:left w:space="0" w:sz="0" w:color="auto" w:val="none"/>
        <w:bottom w:space="0" w:sz="0" w:color="auto" w:val="none"/>
        <w:right w:space="0" w:sz="0" w:color="auto" w:val="none"/>
      </w:divBdr>
    </w:div>
    <w:div w:id="1823886450">
      <w:marLeft w:val="0"/>
      <w:marRight w:val="0"/>
      <w:marTop w:val="0"/>
      <w:marBottom w:val="0"/>
      <w:divBdr>
        <w:top w:space="0" w:sz="0" w:color="auto" w:val="none"/>
        <w:left w:space="0" w:sz="0" w:color="auto" w:val="none"/>
        <w:bottom w:space="0" w:sz="0" w:color="auto" w:val="none"/>
        <w:right w:space="0" w:sz="0" w:color="auto" w:val="none"/>
      </w:divBdr>
    </w:div>
    <w:div w:id="1823886455">
      <w:marLeft w:val="0"/>
      <w:marRight w:val="0"/>
      <w:marTop w:val="0"/>
      <w:marBottom w:val="0"/>
      <w:divBdr>
        <w:top w:space="0" w:sz="0" w:color="auto" w:val="none"/>
        <w:left w:space="0" w:sz="0" w:color="auto" w:val="none"/>
        <w:bottom w:space="0" w:sz="0" w:color="auto" w:val="none"/>
        <w:right w:space="0" w:sz="0" w:color="auto" w:val="none"/>
      </w:divBdr>
    </w:div>
    <w:div w:id="1823886457">
      <w:marLeft w:val="0"/>
      <w:marRight w:val="0"/>
      <w:marTop w:val="0"/>
      <w:marBottom w:val="0"/>
      <w:divBdr>
        <w:top w:space="0" w:sz="0" w:color="auto" w:val="none"/>
        <w:left w:space="0" w:sz="0" w:color="auto" w:val="none"/>
        <w:bottom w:space="0" w:sz="0" w:color="auto" w:val="none"/>
        <w:right w:space="0" w:sz="0" w:color="auto" w:val="none"/>
      </w:divBdr>
      <w:divsChild>
        <w:div w:id="1823886461">
          <w:marLeft w:val="0"/>
          <w:marRight w:val="0"/>
          <w:marTop w:val="0"/>
          <w:marBottom w:val="0"/>
          <w:divBdr>
            <w:top w:space="0" w:sz="0" w:color="auto" w:val="none"/>
            <w:left w:space="0" w:sz="0" w:color="auto" w:val="none"/>
            <w:bottom w:space="0" w:sz="0" w:color="auto" w:val="none"/>
            <w:right w:space="0" w:sz="0" w:color="auto" w:val="none"/>
          </w:divBdr>
        </w:div>
      </w:divsChild>
    </w:div>
    <w:div w:id="1823886458">
      <w:marLeft w:val="0"/>
      <w:marRight w:val="0"/>
      <w:marTop w:val="0"/>
      <w:marBottom w:val="0"/>
      <w:divBdr>
        <w:top w:space="0" w:sz="0" w:color="auto" w:val="none"/>
        <w:left w:space="0" w:sz="0" w:color="auto" w:val="none"/>
        <w:bottom w:space="0" w:sz="0" w:color="auto" w:val="none"/>
        <w:right w:space="0" w:sz="0" w:color="auto" w:val="none"/>
      </w:divBdr>
      <w:divsChild>
        <w:div w:id="1823886452">
          <w:marLeft w:val="0"/>
          <w:marRight w:val="0"/>
          <w:marTop w:val="0"/>
          <w:marBottom w:val="0"/>
          <w:divBdr>
            <w:top w:space="0" w:sz="0" w:color="auto" w:val="none"/>
            <w:left w:space="0" w:sz="0" w:color="auto" w:val="none"/>
            <w:bottom w:space="0" w:sz="0" w:color="auto" w:val="none"/>
            <w:right w:space="0" w:sz="0" w:color="auto" w:val="none"/>
          </w:divBdr>
        </w:div>
      </w:divsChild>
    </w:div>
    <w:div w:id="1823886462">
      <w:marLeft w:val="0"/>
      <w:marRight w:val="0"/>
      <w:marTop w:val="0"/>
      <w:marBottom w:val="0"/>
      <w:divBdr>
        <w:top w:space="0" w:sz="0" w:color="auto" w:val="none"/>
        <w:left w:space="0" w:sz="0" w:color="auto" w:val="none"/>
        <w:bottom w:space="0" w:sz="0" w:color="auto" w:val="none"/>
        <w:right w:space="0" w:sz="0" w:color="auto" w:val="none"/>
      </w:divBdr>
      <w:divsChild>
        <w:div w:id="1823886459">
          <w:marLeft w:val="0"/>
          <w:marRight w:val="0"/>
          <w:marTop w:val="0"/>
          <w:marBottom w:val="0"/>
          <w:divBdr>
            <w:top w:space="0" w:sz="0" w:color="auto" w:val="none"/>
            <w:left w:space="0" w:sz="0" w:color="auto" w:val="none"/>
            <w:bottom w:space="0" w:sz="0" w:color="auto" w:val="none"/>
            <w:right w:space="0" w:sz="0" w:color="auto" w:val="none"/>
          </w:divBdr>
        </w:div>
      </w:divsChild>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31. siječnja 2018.</izvorni_sadrzaj>
    <derivirana_varijabla naziv="DomainObject.DatumDonosenjaOdluke_1">31. siječnja 2018.</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Mislav</izvorni_sadrzaj>
    <derivirana_varijabla naziv="DomainObject.DonositeljOdluke.Ime_1">Mislav</derivirana_varijabla>
  </DomainObject.DonositeljOdluke.Ime>
  <DomainObject.DonositeljOdluke.Prezime>
    <izvorni_sadrzaj>Kolakušić</izvorni_sadrzaj>
    <derivirana_varijabla naziv="DomainObject.DonositeljOdluke.Prezime_1">Kolakušić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6921</izvorni_sadrzaj>
    <derivirana_varijabla naziv="DomainObject.Predmet.Broj_1">6921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6. prosinca 2016.</izvorni_sadrzaj>
    <derivirana_varijabla naziv="DomainObject.Predmet.DatumOsnivanja_1">6. prosinca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St-6921/2016</izvorni_sadrzaj>
    <derivirana_varijabla naziv="DomainObject.Predmet.OznakaBroj_1">St-6921/2016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ŠIVANOL d.o.o</izvorni_sadrzaj>
    <derivirana_varijabla naziv="DomainObject.Predmet.ProtustrankaFormated_1">  ŠIVANOL d.o.o</derivirana_varijabla>
  </DomainObject.Predmet.ProtustrankaFormated>
  <DomainObject.Predmet.ProtustrankaFormatedOIB>
    <izvorni_sadrzaj>  ŠIVANOL d.o.o, OIB 37581884023</izvorni_sadrzaj>
    <derivirana_varijabla naziv="DomainObject.Predmet.ProtustrankaFormatedOIB_1">  ŠIVANOL d.o.o, OIB 37581884023</derivirana_varijabla>
  </DomainObject.Predmet.ProtustrankaFormatedOIB>
  <DomainObject.Predmet.ProtustrankaFormatedWithAdress>
    <izvorni_sadrzaj> ŠIVANOL d.o.o, Đure Basaričeka 4, 10432 Bregana</izvorni_sadrzaj>
    <derivirana_varijabla naziv="DomainObject.Predmet.ProtustrankaFormatedWithAdress_1"> ŠIVANOL d.o.o, Đure Basaričeka 4, 10432 Bregana</derivirana_varijabla>
  </DomainObject.Predmet.ProtustrankaFormatedWithAdress>
  <DomainObject.Predmet.ProtustrankaFormatedWithAdressOIB>
    <izvorni_sadrzaj> ŠIVANOL d.o.o, OIB 37581884023, Đure Basaričeka 4, 10432 Bregana</izvorni_sadrzaj>
    <derivirana_varijabla naziv="DomainObject.Predmet.ProtustrankaFormatedWithAdressOIB_1"> ŠIVANOL d.o.o, OIB 37581884023, Đure Basaričeka 4, 10432 Bregana</derivirana_varijabla>
  </DomainObject.Predmet.ProtustrankaFormatedWithAdressOIB>
  <DomainObject.Predmet.ProtustrankaWithAdress>
    <izvorni_sadrzaj>ŠIVANOL d.o.o Đure Basaričeka 4, 10432 Bregana</izvorni_sadrzaj>
    <derivirana_varijabla naziv="DomainObject.Predmet.ProtustrankaWithAdress_1">ŠIVANOL d.o.o Đure Basaričeka 4, 10432 Bregana</derivirana_varijabla>
  </DomainObject.Predmet.ProtustrankaWithAdress>
  <DomainObject.Predmet.ProtustrankaWithAdressOIB>
    <izvorni_sadrzaj>ŠIVANOL d.o.o, OIB 37581884023, Đure Basaričeka 4, 10432 Bregana</izvorni_sadrzaj>
    <derivirana_varijabla naziv="DomainObject.Predmet.ProtustrankaWithAdressOIB_1">ŠIVANOL d.o.o, OIB 37581884023, Đure Basaričeka 4, 10432 Bregana</derivirana_varijabla>
  </DomainObject.Predmet.ProtustrankaWithAdressOIB>
  <DomainObject.Predmet.ProtustrankaNazivFormated>
    <izvorni_sadrzaj>ŠIVANOL d.o.o</izvorni_sadrzaj>
    <derivirana_varijabla naziv="DomainObject.Predmet.ProtustrankaNazivFormated_1">ŠIVANOL d.o.o</derivirana_varijabla>
  </DomainObject.Predmet.ProtustrankaNazivFormated>
  <DomainObject.Predmet.ProtustrankaNazivFormatedOIB>
    <izvorni_sadrzaj>ŠIVANOL d.o.o, OIB 37581884023</izvorni_sadrzaj>
    <derivirana_varijabla naziv="DomainObject.Predmet.ProtustrankaNazivFormatedOIB_1">ŠIVANOL d.o.o, OIB 37581884023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66. - M. Kolakušić </izvorni_sadrzaj>
    <derivirana_varijabla naziv="DomainObject.Predmet.Referada.Naziv_1">66. - M. Kolakušić </derivirana_varijabla>
  </DomainObject.Predmet.Referada.Naziv>
  <DomainObject.Predmet.Referada.Oznaka>
    <izvorni_sadrzaj>66. </izvorni_sadrzaj>
    <derivirana_varijabla naziv="DomainObject.Predmet.Referada.Oznaka_1">66. </derivirana_varijabla>
  </DomainObject.Predmet.Referada.Oznaka>
  <DomainObject.Predmet.Referada.Prostorija.Naziv>
    <izvorni_sadrzaj>Soba UZ II 88</izvorni_sadrzaj>
    <derivirana_varijabla naziv="DomainObject.Predmet.Referada.Prostorija.Naziv_1">Soba UZ II 88</derivirana_varijabla>
  </DomainObject.Predmet.Referada.Prostorija.Naziv>
  <DomainObject.Predmet.Referada.Prostorija.Oznaka>
    <izvorni_sadrzaj>UZ II 88</izvorni_sadrzaj>
    <derivirana_varijabla naziv="DomainObject.Predmet.Referada.Prostorija.Oznaka_1">UZ II 88</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Mislav Kolakušić</izvorni_sadrzaj>
    <derivirana_varijabla naziv="DomainObject.Predmet.Referada.Sudac_1">Mislav Kolakušić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ŠIVANOL d.o.o.</izvorni_sadrzaj>
    <derivirana_varijabla naziv="DomainObject.Predmet.StrankaFormated_1">  ŠIVANOL d.o.o.</derivirana_varijabla>
  </DomainObject.Predmet.StrankaFormated>
  <DomainObject.Predmet.StrankaFormatedOIB>
    <izvorni_sadrzaj>  ŠIVANOL d.o.o., OIB 37581884023</izvorni_sadrzaj>
    <derivirana_varijabla naziv="DomainObject.Predmet.StrankaFormatedOIB_1">  ŠIVANOL d.o.o., OIB 37581884023</derivirana_varijabla>
  </DomainObject.Predmet.StrankaFormatedOIB>
  <DomainObject.Predmet.StrankaFormatedWithAdress>
    <izvorni_sadrzaj> ŠIVANOL d.o.o., Medarska 69, 10000 Zagreb</izvorni_sadrzaj>
    <derivirana_varijabla naziv="DomainObject.Predmet.StrankaFormatedWithAdress_1"> ŠIVANOL d.o.o., Medarska 69, 10000 Zagreb</derivirana_varijabla>
  </DomainObject.Predmet.StrankaFormatedWithAdress>
  <DomainObject.Predmet.StrankaFormatedWithAdressOIB>
    <izvorni_sadrzaj> ŠIVANOL d.o.o., OIB 37581884023, Medarska 69, 10000 Zagreb</izvorni_sadrzaj>
    <derivirana_varijabla naziv="DomainObject.Predmet.StrankaFormatedWithAdressOIB_1"> ŠIVANOL d.o.o., OIB 37581884023, Medarska 69, 10000 Zagreb</derivirana_varijabla>
  </DomainObject.Predmet.StrankaFormatedWithAdressOIB>
  <DomainObject.Predmet.StrankaWithAdress>
    <izvorni_sadrzaj>ŠIVANOL d.o.o. Medarska 69,10000 Zagreb</izvorni_sadrzaj>
    <derivirana_varijabla naziv="DomainObject.Predmet.StrankaWithAdress_1">ŠIVANOL d.o.o. Medarska 69,10000 Zagreb</derivirana_varijabla>
  </DomainObject.Predmet.StrankaWithAdress>
  <DomainObject.Predmet.StrankaWithAdressOIB>
    <izvorni_sadrzaj>ŠIVANOL d.o.o., OIB 37581884023, Medarska 69,10000 Zagreb</izvorni_sadrzaj>
    <derivirana_varijabla naziv="DomainObject.Predmet.StrankaWithAdressOIB_1">ŠIVANOL d.o.o., OIB 37581884023, Medarska 69,10000 Zagreb</derivirana_varijabla>
  </DomainObject.Predmet.StrankaWithAdressOIB>
  <DomainObject.Predmet.StrankaNazivFormated>
    <izvorni_sadrzaj>ŠIVANOL d.o.o.</izvorni_sadrzaj>
    <derivirana_varijabla naziv="DomainObject.Predmet.StrankaNazivFormated_1">ŠIVANOL d.o.o.</derivirana_varijabla>
  </DomainObject.Predmet.StrankaNazivFormated>
  <DomainObject.Predmet.StrankaNazivFormatedOIB>
    <izvorni_sadrzaj>ŠIVANOL d.o.o., OIB 37581884023</izvorni_sadrzaj>
    <derivirana_varijabla naziv="DomainObject.Predmet.StrankaNazivFormatedOIB_1">ŠIVANOL d.o.o., OIB 37581884023</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66. - M. Kolakušić </izvorni_sadrzaj>
    <derivirana_varijabla naziv="DomainObject.Predmet.TrenutnaLokacijaSpisa.Naziv_1">66. - M. Kolakušić </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Postupak predstečajne nagodbe</izvorni_sadrzaj>
    <derivirana_varijabla naziv="DomainObject.Predmet.VrstaSpora.Naziv_1">Postupak predstečajne nagodbe</derivirana_varijabla>
  </DomainObject.Predmet.VrstaSpora.Naziv>
  <DomainObject.Predmet.Zapisnicar>
    <izvorni_sadrzaj>Ivana Stampf</izvorni_sadrzaj>
    <derivirana_varijabla naziv="DomainObject.Predmet.Zapisnicar_1">Ivana Stampf</derivirana_varijabla>
  </DomainObject.Predmet.Zapisnicar>
  <DomainObject.Predmet.StrankaListFormated>
    <izvorni_sadrzaj>
      <item>ŠIVANOL d.o.o.</item>
    </izvorni_sadrzaj>
    <derivirana_varijabla naziv="DomainObject.Predmet.StrankaListFormated_1">
      <item>ŠIVANOL d.o.o.</item>
    </derivirana_varijabla>
  </DomainObject.Predmet.StrankaListFormated>
  <DomainObject.Predmet.StrankaListFormatedOIB>
    <izvorni_sadrzaj>
      <item>ŠIVANOL d.o.o., OIB 37581884023</item>
    </izvorni_sadrzaj>
    <derivirana_varijabla naziv="DomainObject.Predmet.StrankaListFormatedOIB_1">
      <item>ŠIVANOL d.o.o., OIB 37581884023</item>
    </derivirana_varijabla>
  </DomainObject.Predmet.StrankaListFormatedOIB>
  <DomainObject.Predmet.StrankaListFormatedWithAdress>
    <izvorni_sadrzaj>
      <item>ŠIVANOL d.o.o., Medarska 69, 10000 Zagreb</item>
    </izvorni_sadrzaj>
    <derivirana_varijabla naziv="DomainObject.Predmet.StrankaListFormatedWithAdress_1">
      <item>ŠIVANOL d.o.o., Medarska 69, 10000 Zagreb</item>
    </derivirana_varijabla>
  </DomainObject.Predmet.StrankaListFormatedWithAdress>
  <DomainObject.Predmet.StrankaListFormatedWithAdressOIB>
    <izvorni_sadrzaj>
      <item>ŠIVANOL d.o.o., OIB 37581884023, Medarska 69, 10000 Zagreb</item>
    </izvorni_sadrzaj>
    <derivirana_varijabla naziv="DomainObject.Predmet.StrankaListFormatedWithAdressOIB_1">
      <item>ŠIVANOL d.o.o., OIB 37581884023, Medarska 69, 10000 Zagreb</item>
    </derivirana_varijabla>
  </DomainObject.Predmet.StrankaListFormatedWithAdressOIB>
  <DomainObject.Predmet.StrankaListNazivFormated>
    <izvorni_sadrzaj>
      <item>ŠIVANOL d.o.o.</item>
    </izvorni_sadrzaj>
    <derivirana_varijabla naziv="DomainObject.Predmet.StrankaListNazivFormated_1">
      <item>ŠIVANOL d.o.o.</item>
    </derivirana_varijabla>
  </DomainObject.Predmet.StrankaListNazivFormated>
  <DomainObject.Predmet.StrankaListNazivFormatedOIB>
    <izvorni_sadrzaj>
      <item>ŠIVANOL d.o.o., OIB 37581884023</item>
    </izvorni_sadrzaj>
    <derivirana_varijabla naziv="DomainObject.Predmet.StrankaListNazivFormatedOIB_1">
      <item>ŠIVANOL d.o.o., OIB 37581884023</item>
    </derivirana_varijabla>
  </DomainObject.Predmet.StrankaListNazivFormatedOIB>
  <DomainObject.Predmet.ProtuStrankaListFormated>
    <izvorni_sadrzaj>
      <item>ŠIVANOL d.o.o</item>
    </izvorni_sadrzaj>
    <derivirana_varijabla naziv="DomainObject.Predmet.ProtuStrankaListFormated_1">
      <item>ŠIVANOL d.o.o</item>
    </derivirana_varijabla>
  </DomainObject.Predmet.ProtuStrankaListFormated>
  <DomainObject.Predmet.ProtuStrankaListFormatedOIB>
    <izvorni_sadrzaj>
      <item>ŠIVANOL d.o.o, OIB 37581884023</item>
    </izvorni_sadrzaj>
    <derivirana_varijabla naziv="DomainObject.Predmet.ProtuStrankaListFormatedOIB_1">
      <item>ŠIVANOL d.o.o, OIB 37581884023</item>
    </derivirana_varijabla>
  </DomainObject.Predmet.ProtuStrankaListFormatedOIB>
  <DomainObject.Predmet.ProtuStrankaListFormatedWithAdress>
    <izvorni_sadrzaj>
      <item>ŠIVANOL d.o.o, Đure Basaričeka 4, 10432 Bregana</item>
    </izvorni_sadrzaj>
    <derivirana_varijabla naziv="DomainObject.Predmet.ProtuStrankaListFormatedWithAdress_1">
      <item>ŠIVANOL d.o.o, Đure Basaričeka 4, 10432 Bregana</item>
    </derivirana_varijabla>
  </DomainObject.Predmet.ProtuStrankaListFormatedWithAdress>
  <DomainObject.Predmet.ProtuStrankaListFormatedWithAdressOIB>
    <izvorni_sadrzaj>
      <item>ŠIVANOL d.o.o, OIB 37581884023, Đure Basaričeka 4, 10432 Bregana</item>
    </izvorni_sadrzaj>
    <derivirana_varijabla naziv="DomainObject.Predmet.ProtuStrankaListFormatedWithAdressOIB_1">
      <item>ŠIVANOL d.o.o, OIB 37581884023, Đure Basaričeka 4, 10432 Bregana</item>
    </derivirana_varijabla>
  </DomainObject.Predmet.ProtuStrankaListFormatedWithAdressOIB>
  <DomainObject.Predmet.ProtuStrankaListNazivFormated>
    <izvorni_sadrzaj>
      <item>ŠIVANOL d.o.o</item>
    </izvorni_sadrzaj>
    <derivirana_varijabla naziv="DomainObject.Predmet.ProtuStrankaListNazivFormated_1">
      <item>ŠIVANOL d.o.o</item>
    </derivirana_varijabla>
  </DomainObject.Predmet.ProtuStrankaListNazivFormated>
  <DomainObject.Predmet.ProtuStrankaListNazivFormatedOIB>
    <izvorni_sadrzaj>
      <item>ŠIVANOL d.o.o, OIB 37581884023</item>
    </izvorni_sadrzaj>
    <derivirana_varijabla naziv="DomainObject.Predmet.ProtuStrankaListNazivFormatedOIB_1">
      <item>ŠIVANOL d.o.o, OIB 37581884023</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31. siječnja 2018.</izvorni_sadrzaj>
    <derivirana_varijabla naziv="DomainObject.Datum_1">31. siječnja 2018.</derivirana_varijabla>
  </DomainObject.Datum>
  <DomainObject.PoslovniBrojDokumenta>
    <izvorni_sadrzaj/>
    <derivirana_varijabla naziv="DomainObject.PoslovniBrojDokumenta_1"/>
  </DomainObject.PoslovniBrojDokumenta>
  <DomainObject.Predmet.StrankaIDrugi>
    <izvorni_sadrzaj>ŠIVANOL d.o.o.</izvorni_sadrzaj>
    <derivirana_varijabla naziv="DomainObject.Predmet.StrankaIDrugi_1">ŠIVANOL d.o.o.</derivirana_varijabla>
  </DomainObject.Predmet.StrankaIDrugi>
  <DomainObject.Predmet.ProtustrankaIDrugi>
    <izvorni_sadrzaj>ŠIVANOL d.o.o</izvorni_sadrzaj>
    <derivirana_varijabla naziv="DomainObject.Predmet.ProtustrankaIDrugi_1">ŠIVANOL d.o.o</derivirana_varijabla>
  </DomainObject.Predmet.ProtustrankaIDrugi>
  <DomainObject.Predmet.StrankaIDrugiAdressOIB>
    <izvorni_sadrzaj>ŠIVANOL d.o.o., OIB 37581884023, Medarska 69, 10000 Zagreb</izvorni_sadrzaj>
    <derivirana_varijabla naziv="DomainObject.Predmet.StrankaIDrugiAdressOIB_1">ŠIVANOL d.o.o., OIB 37581884023, Medarska 69, 10000 Zagreb</derivirana_varijabla>
  </DomainObject.Predmet.StrankaIDrugiAdressOIB>
  <DomainObject.Predmet.ProtustrankaIDrugiAdressOIB>
    <izvorni_sadrzaj>ŠIVANOL d.o.o, OIB 37581884023, Đure Basaričeka 4, 10432 Bregana</izvorni_sadrzaj>
    <derivirana_varijabla naziv="DomainObject.Predmet.ProtustrankaIDrugiAdressOIB_1">ŠIVANOL d.o.o, OIB 37581884023, Đure Basaričeka 4, 10432 Bregana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ŠIVANOL d.o.o</item>
      <item>ŠIVANOL d.o.o.</item>
    </izvorni_sadrzaj>
    <derivirana_varijabla naziv="DomainObject.Predmet.SudioniciListNaziv_1">
      <item>ŠIVANOL d.o.o</item>
      <item>ŠIVANOL d.o.o.</item>
    </derivirana_varijabla>
  </DomainObject.Predmet.SudioniciListNaziv>
  <DomainObject.Predmet.SudioniciListAdressOIB>
    <izvorni_sadrzaj>
      <item>ŠIVANOL d.o.o, OIB 37581884023, Đure Basaričeka 4,10432 Bregana</item>
      <item>ŠIVANOL d.o.o., OIB 37581884023, Medarska 69,10000 Zagreb</item>
    </izvorni_sadrzaj>
    <derivirana_varijabla naziv="DomainObject.Predmet.SudioniciListAdressOIB_1">
      <item>ŠIVANOL d.o.o, OIB 37581884023, Đure Basaričeka 4,10432 Bregana</item>
      <item>ŠIVANOL d.o.o., OIB 37581884023, Medarska 69,10000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37581884023</item>
      <item>, OIB 37581884023</item>
    </izvorni_sadrzaj>
    <derivirana_varijabla naziv="DomainObject.Predmet.SudioniciListNazivOIB_1">
      <item>, OIB 37581884023</item>
      <item>, OIB 37581884023</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D539D16F-3047-4A0A-8707-FEABE8FFC7F6}">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ab</properties:Company>
  <properties:Pages>4</properties:Pages>
  <properties:Words>1868</properties:Words>
  <properties:Characters>10547</properties:Characters>
  <properties:Lines>190</properties:Lines>
  <properties:Paragraphs>58</properties:Paragraphs>
  <properties:TotalTime>10</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12389</properties:CharactersWithSpaces>
  <properties:SharedDoc>false</properties:SharedDoc>
  <properties:HLinks>
    <vt:vector size="30" baseType="variant">
      <vt:variant>
        <vt:i4>7864442</vt:i4>
      </vt:variant>
      <vt:variant>
        <vt:i4>12</vt:i4>
      </vt:variant>
      <vt:variant>
        <vt:i4>0</vt:i4>
      </vt:variant>
      <vt:variant>
        <vt:i4>5</vt:i4>
      </vt:variant>
      <vt:variant>
        <vt:lpwstr>http://www.zakon.hr/cms.htm?id=493</vt:lpwstr>
      </vt:variant>
      <vt:variant>
        <vt:lpwstr/>
      </vt:variant>
      <vt:variant>
        <vt:i4>8323186</vt:i4>
      </vt:variant>
      <vt:variant>
        <vt:i4>9</vt:i4>
      </vt:variant>
      <vt:variant>
        <vt:i4>0</vt:i4>
      </vt:variant>
      <vt:variant>
        <vt:i4>5</vt:i4>
      </vt:variant>
      <vt:variant>
        <vt:lpwstr>http://www.zakon.hr/cms.htm?id=111</vt:lpwstr>
      </vt:variant>
      <vt:variant>
        <vt:lpwstr/>
      </vt:variant>
      <vt:variant>
        <vt:i4>8257650</vt:i4>
      </vt:variant>
      <vt:variant>
        <vt:i4>6</vt:i4>
      </vt:variant>
      <vt:variant>
        <vt:i4>0</vt:i4>
      </vt:variant>
      <vt:variant>
        <vt:i4>5</vt:i4>
      </vt:variant>
      <vt:variant>
        <vt:lpwstr>http://www.zakon.hr/cms.htm?id=110</vt:lpwstr>
      </vt:variant>
      <vt:variant>
        <vt:lpwstr/>
      </vt:variant>
      <vt:variant>
        <vt:i4>7798899</vt:i4>
      </vt:variant>
      <vt:variant>
        <vt:i4>3</vt:i4>
      </vt:variant>
      <vt:variant>
        <vt:i4>0</vt:i4>
      </vt:variant>
      <vt:variant>
        <vt:i4>5</vt:i4>
      </vt:variant>
      <vt:variant>
        <vt:lpwstr>http://www.zakon.hr/cms.htm?id=109</vt:lpwstr>
      </vt:variant>
      <vt:variant>
        <vt:lpwstr/>
      </vt:variant>
      <vt:variant>
        <vt:i4>8060965</vt:i4>
      </vt:variant>
      <vt:variant>
        <vt:i4>0</vt:i4>
      </vt:variant>
      <vt:variant>
        <vt:i4>0</vt:i4>
      </vt:variant>
      <vt:variant>
        <vt:i4>5</vt:i4>
      </vt:variant>
      <vt:variant>
        <vt:lpwstr>http://predstecajnenagodbe.fina.hr/</vt:lpwstr>
      </vt:variant>
      <vt:variant>
        <vt:lpwstr/>
      </vt:variant>
    </vt:vector>
  </properties:HLinks>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2018-01-31T08:35:00Z</dcterms:created>
  <dc:creator>mikson12</dc:creator>
  <cp:lastModifiedBy>Ivana Stampf</cp:lastModifiedBy>
  <cp:lastPrinted>2015-07-24T11:46:00Z</cp:lastPrinted>
  <dcterms:modified xmlns:xsi="http://www.w3.org/2001/XMLSchema-instance" xsi:type="dcterms:W3CDTF">2018-01-31T08:55:00Z</dcterms:modified>
  <cp:revision>5</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4</vt:i4>
  </prop:property>
</prop:Properties>
</file>