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a4d71ab" w14:textId="a4d71ab">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0B2FC6">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B2FC6">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0B2FC6">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B2FC6">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0B2FC6">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B2FC6">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B2FC6">
            <w:rPr>
              <w:rStyle w:val="eSPISCCParagraphDefaultFont"/>
              <w:rFonts w:eastAsiaTheme="minorHAnsi"/>
            </w:rPr>
            <w:t>Rijeka</w:t>
          </w:r>
        </w:sdtContent>
      </w:sdt>
      <w:r w:rsidR="001349C2">
        <w:t xml:space="preserve"> </w:t>
      </w:r>
    </w:p>
    <w:p w:rsidR="000B2FC6" w:rsidP="00610735" w:rsidRDefault="000B2FC6">
      <w:pPr>
        <w:spacing w:after="0"/>
      </w:pPr>
    </w:p>
    <w:p w:rsidR="000B2FC6" w:rsidP="00610735" w:rsidRDefault="000B2FC6">
      <w:pPr>
        <w:spacing w:after="0"/>
      </w:pPr>
    </w:p>
    <w:p w:rsidR="000B2FC6" w:rsidP="00610735" w:rsidRDefault="000B2FC6">
      <w:pPr>
        <w:spacing w:after="0"/>
      </w:pPr>
    </w:p>
    <w:p w:rsidR="000B2FC6" w:rsidP="00610735" w:rsidRDefault="000B2FC6">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B2FC6" w:rsidR="000B2FC6">
            <w:rPr>
              <w:rStyle w:val="eSPISCCParagraphDefaultFont"/>
              <w:rFonts w:eastAsiaTheme="minorHAnsi"/>
            </w:rPr>
            <w:t>Pp-5106/2025</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B2FC6" w:rsidR="000B2FC6">
            <w:rPr>
              <w:rStyle w:val="eSPISCCParagraphDefaultFont"/>
              <w:rFonts w:eastAsiaTheme="minorHAnsi"/>
            </w:rPr>
            <w:t>GSM POINT društvo s ograničenom odgovornošću za trgovinu i usluge i dr.</w:t>
          </w:r>
        </w:sdtContent>
      </w:sdt>
      <w:r w:rsidR="001331B8">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0B2FC6" w:rsidR="000B2FC6">
            <w:rPr>
              <w:rStyle w:val="eSPISCCParagraphDefaultFont"/>
              <w:rFonts w:eastAsiaTheme="minorHAnsi"/>
            </w:rPr>
            <w:t>GSM POINT društvo s ograničenom odgovornošću za trgovinu i usluge,Goran Reljić</w:t>
          </w:r>
        </w:sdtContent>
      </w:sdt>
      <w:r w:rsidR="00680712">
        <w:rPr>
          <w:rFonts w:eastAsia="Calibri" w:cs="Times New Roman"/>
          <w:noProof/>
        </w:rPr>
        <w:t xml:space="preserve"> </w:t>
      </w:r>
    </w:p>
    <w:p w:rsidR="00176071" w:rsidP="000F1677" w:rsidRDefault="00176071">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B2FC6" w:rsidR="000B2FC6">
            <w:rPr>
              <w:rStyle w:val="eSPISCCParagraphDefaultFont"/>
              <w:rFonts w:eastAsiaTheme="minorHAnsi"/>
            </w:rPr>
            <w:t>članka 48., članka 48.</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zaštiti potrošača">
            <w:listItem w:displayText="Zakon o zaštiti potrošača" w:value="Zakon o zaštiti potrošača"/>
          </w:comboBox>
        </w:sdtPr>
        <w:sdtEndPr>
          <w:rPr>
            <w:rStyle w:val="eSPISCCParagraphDefaultFont"/>
          </w:rPr>
        </w:sdtEndPr>
        <w:sdtContent>
          <w:r w:rsidRPr="000B2FC6" w:rsidR="000B2FC6">
            <w:rPr>
              <w:rStyle w:val="eSPISCCParagraphDefaultFont"/>
              <w:rFonts w:eastAsiaTheme="minorHAnsi"/>
            </w:rPr>
            <w:t>Zakon o zaštiti potrošača</w:t>
          </w:r>
        </w:sdtContent>
      </w:sdt>
      <w:r w:rsidR="00FA4CBA">
        <w:rPr>
          <w:rStyle w:val="PozadinaSvijetloZelena"/>
        </w:rPr>
        <w:t xml:space="preserve"> </w:t>
      </w:r>
    </w:p>
    <w:p w:rsidRPr="00610735" w:rsidR="000B2FC6" w:rsidP="000F1677" w:rsidRDefault="000B2FC6">
      <w:pPr>
        <w:spacing w:after="0"/>
        <w:jc w:val="right"/>
        <w:rPr>
          <w:rStyle w:val="PozadinaSvijetloZelena"/>
          <w:rFonts w:eastAsia="Calibri" w:cs="Times New Roman"/>
          <w:noProof w:val="false"/>
          <w:shd w:val="clear" w:color="auto" w:fill="auto"/>
        </w:rPr>
      </w:pP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0B2FC6" w:rsidP="00D7095E" w:rsidRDefault="000B2FC6">
      <w:pPr>
        <w:keepNext/>
        <w:spacing w:after="0"/>
        <w:jc w:val="center"/>
        <w:rPr>
          <w:b/>
          <w:caps/>
          <w:spacing w:val="100"/>
        </w:rPr>
      </w:pPr>
    </w:p>
    <w:p w:rsidR="000B2FC6" w:rsidP="00D7095E" w:rsidRDefault="000B2FC6">
      <w:pPr>
        <w:keepNext/>
        <w:spacing w:after="0"/>
        <w:jc w:val="center"/>
        <w:rPr>
          <w:b/>
          <w:caps/>
          <w:spacing w:val="100"/>
        </w:rPr>
      </w:pPr>
    </w:p>
    <w:p w:rsidR="000B2FC6" w:rsidP="00D7095E" w:rsidRDefault="000B2FC6">
      <w:pPr>
        <w:keepNext/>
        <w:spacing w:after="0"/>
        <w:jc w:val="center"/>
        <w:rPr>
          <w:b/>
          <w:caps/>
          <w:spacing w:val="100"/>
        </w:rPr>
      </w:pPr>
    </w:p>
    <w:p w:rsidR="00D7095E" w:rsidP="00D7095E" w:rsidRDefault="00D7095E">
      <w:pPr>
        <w:keepNext/>
        <w:spacing w:after="0"/>
        <w:jc w:val="center"/>
        <w:rPr>
          <w:b/>
          <w:caps/>
          <w:spacing w:val="100"/>
        </w:rPr>
      </w:pPr>
    </w:p>
    <w:p w:rsidR="009E7DBB" w:rsidP="009E7DBB" w:rsidRDefault="009E7DBB">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pPr>
        <w:spacing w:after="0"/>
        <w:jc w:val="center"/>
        <w:rPr>
          <w:rFonts w:eastAsia="Calibri" w:cs="Times New Roman"/>
          <w:b/>
          <w:lang w:eastAsia="hr-HR"/>
        </w:rPr>
      </w:pP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0B2FC6" w:rsidR="000B2FC6">
            <w:rPr>
              <w:rStyle w:val="eSPISCCParagraphDefaultFont"/>
              <w:rFonts w:eastAsiaTheme="minorHAnsi"/>
            </w:rPr>
            <w:t>107/07</w:t>
          </w:r>
        </w:sdtContent>
      </w:sdt>
      <w:r w:rsidR="00FA4CBA">
        <w:rPr>
          <w:rFonts w:eastAsia="Calibri" w:cs="Times New Roman"/>
          <w:bCs/>
        </w:rPr>
        <w:t xml:space="preserve"> </w:t>
      </w:r>
      <w:r w:rsidRPr="009E7DBB">
        <w:rPr>
          <w:rFonts w:eastAsia="Times New Roman" w:cs="Times New Roman"/>
          <w:lang w:eastAsia="hr-HR"/>
        </w:rPr>
        <w:t>), ovlaštena zastupati okrivljenu pravnu osobu, najkasnije do početka glavne rasprave.</w:t>
      </w:r>
    </w:p>
    <w:p w:rsidR="00D7095E" w:rsidP="00D7095E" w:rsidRDefault="00D7095E">
      <w:pPr>
        <w:keepNext/>
        <w:spacing w:after="0"/>
        <w:jc w:val="center"/>
        <w:rPr>
          <w:b/>
          <w:caps/>
          <w:spacing w:val="100"/>
        </w:rPr>
      </w:pPr>
    </w:p>
    <w:p w:rsidRPr="000F1677" w:rsidR="000F1677" w:rsidP="000F1677" w:rsidRDefault="009E7DBB">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B2FC6" w:rsidR="000B2FC6">
            <w:rPr>
              <w:rStyle w:val="eSPISCCParagraphDefaultFont"/>
              <w:rFonts w:eastAsiaTheme="minorHAnsi"/>
            </w:rPr>
            <w:t>GSM POINT društvo s ograničenom odgovornošću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B2FC6" w:rsidR="000B2FC6">
            <w:rPr>
              <w:rStyle w:val="eSPISCCParagraphDefaultFont"/>
              <w:rFonts w:eastAsiaTheme="minorHAnsi"/>
            </w:rPr>
            <w:t>6.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B2FC6" w:rsidR="000B2FC6">
            <w:rPr>
              <w:rStyle w:val="eSPISCCParagraphDefaultFont"/>
              <w:rFonts w:eastAsiaTheme="minorHAnsi"/>
            </w:rPr>
            <w:t>09:30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B2FC6" w:rsidR="000B2FC6">
            <w:rPr>
              <w:rStyle w:val="eSPISCCParagraphDefaultFont"/>
              <w:rFonts w:eastAsiaTheme="minorHAnsi"/>
            </w:rPr>
            <w:t>Užarska 3</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B2FC6" w:rsidR="000B2FC6">
            <w:rPr>
              <w:rStyle w:val="eSPISCCParagraphDefaultFont"/>
              <w:rFonts w:eastAsiaTheme="minorHAnsi"/>
            </w:rPr>
            <w:t>Rijeka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B2FC6" w:rsidR="000B2FC6">
            <w:rPr>
              <w:rStyle w:val="eSPISCCParagraphDefaultFont"/>
              <w:rFonts w:eastAsiaTheme="minorHAnsi"/>
            </w:rPr>
            <w:t>7/IV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B2FC6" w:rsidR="000B2FC6">
            <w:rPr>
              <w:rStyle w:val="eSPISCCParagraphDefaultFont"/>
              <w:rFonts w:eastAsiaTheme="minorHAnsi"/>
            </w:rPr>
            <w:t>članka 48., članka 48.</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zaštiti potrošača">
            <w:listItem w:displayText="Zakon o zaštiti potrošača" w:value="Zakon o zaštiti potrošača"/>
          </w:comboBox>
        </w:sdtPr>
        <w:sdtEndPr>
          <w:rPr>
            <w:rStyle w:val="eSPISCCParagraphDefaultFont"/>
          </w:rPr>
        </w:sdtEndPr>
        <w:sdtContent>
          <w:r w:rsidRPr="000B2FC6" w:rsidR="000B2FC6">
            <w:rPr>
              <w:rStyle w:val="eSPISCCParagraphDefaultFont"/>
              <w:rFonts w:eastAsiaTheme="minorHAnsi"/>
            </w:rPr>
            <w:t>Zakon o zaštiti potrošača</w:t>
          </w:r>
        </w:sdtContent>
      </w:sdt>
      <w:r w:rsidR="00FA4CBA">
        <w:rPr>
          <w:rStyle w:val="PozadinaSvijetloZelena"/>
        </w:rPr>
        <w:t xml:space="preserve"> </w:t>
      </w:r>
    </w:p>
    <w:p w:rsidRPr="009E7DBB" w:rsidR="009E7DBB" w:rsidP="009E7DBB" w:rsidRDefault="009E7DBB">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stavak 6. Prekršajnog zakona), s time da je predstavnik dužan snositi troškove svojeg dovođenja i odgode ročišta (članak 139. stavak 1.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 xml:space="preserve">Ukoliko se okrivljena pravna osoba ne odazove pozivu, a njezina nazočnost i ispitivanje nisu potrebni i ne utječu na zakonito i pravilno donošenje presude, glavna </w:t>
      </w:r>
      <w:r w:rsidRPr="009E7DBB">
        <w:rPr>
          <w:rFonts w:eastAsia="Times New Roman" w:cs="Times New Roman"/>
          <w:lang w:eastAsia="hr-HR"/>
        </w:rPr>
        <w:lastRenderedPageBreak/>
        <w:t>rasprava se može održati i donijeti presuda bez njezine nazočnosti (članak 128. stavak 7. i članak 167. stavak 3.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B2FC6" w:rsidR="000B2FC6">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B2FC6" w:rsidR="000B2FC6">
            <w:rPr>
              <w:rStyle w:val="eSPISCCParagraphDefaultFont"/>
              <w:rFonts w:eastAsiaTheme="minorHAnsi"/>
            </w:rPr>
            <w:t>26. svibnja 2026.</w:t>
          </w:r>
        </w:sdtContent>
      </w:sdt>
      <w:r w:rsidRPr="0041581F">
        <w:rPr>
          <w:rFonts w:eastAsia="Calibri" w:cs="Times New Roman"/>
        </w:rPr>
        <w:t xml:space="preserve"> </w:t>
      </w:r>
    </w:p>
    <w:p w:rsidR="000B2FC6" w:rsidP="000B2FC6" w:rsidRDefault="0041581F">
      <w:pPr>
        <w:keepNext/>
        <w:spacing w:after="0"/>
        <w:ind w:left="5329"/>
        <w:contextualSpacing/>
        <w:rPr>
          <w:rFonts w:cs="Times New Roman"/>
          <w:noProof/>
        </w:rPr>
      </w:pPr>
      <w:r w:rsidRPr="0041581F">
        <w:rPr>
          <w:rFonts w:cs="Times New Roman"/>
          <w:noProof/>
        </w:rPr>
        <w:t xml:space="preserve">          </w:t>
      </w:r>
      <w:r w:rsidR="000B2FC6">
        <w:rPr>
          <w:rFonts w:cs="Times New Roman"/>
          <w:noProof/>
        </w:rPr>
        <w:t xml:space="preserve">   </w:t>
      </w:r>
      <w:r w:rsidR="000B2FC6">
        <w:rPr>
          <w:rFonts w:cs="Times New Roman"/>
          <w:noProof/>
        </w:rPr>
        <w:t xml:space="preserve"> Viša sudska savjetnica</w:t>
      </w:r>
    </w:p>
    <w:p w:rsidRPr="0041581F" w:rsidR="006F62A9" w:rsidP="000B2FC6" w:rsidRDefault="000B2FC6">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075F3D4AD9A04BC3957D6266F8CDA64B"/>
          </w:placeholder>
          <w:dataBinding w:xpath="/icms/DomainObject.Predmet.Referada.Sudac/derivirana_varijabla[@naziv='DomainObject.Predmet.Referada.Sudac_1']" w:storeItemID="{100293BC-3C9C-4740-99C7-73F5E9006100}"/>
          <w:text/>
        </w:sdtPr>
        <w:sdtContent>
          <w:r w:rsidRPr="000B2FC6">
            <w:rPr>
              <w:rStyle w:val="eSPISCCParagraphDefaultFont"/>
              <w:rFonts w:eastAsiaTheme="minorHAnsi"/>
            </w:rPr>
            <w:t xml:space="preserve">          Bernarda Pešut, v. r.</w:t>
          </w:r>
        </w:sdtContent>
      </w:sdt>
    </w:p>
    <w:p w:rsidRPr="0041581F" w:rsidR="00176071" w:rsidP="000F1677" w:rsidRDefault="006F62A9">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F2DBF" w:rsidP="00537B78" w:rsidRDefault="007F2DBF">
      <w:r>
        <w:separator/>
      </w:r>
    </w:p>
  </w:endnote>
  <w:endnote w:type="continuationSeparator" w:id="0">
    <w:p w:rsidR="007F2DBF" w:rsidP="00537B78" w:rsidRDefault="007F2DBF">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0B2FC6">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F2DBF" w:rsidP="00537B78" w:rsidRDefault="007F2DBF">
      <w:r>
        <w:separator/>
      </w:r>
    </w:p>
  </w:footnote>
  <w:footnote w:type="continuationSeparator" w:id="0">
    <w:p w:rsidR="007F2DBF" w:rsidP="00537B78" w:rsidRDefault="007F2DBF">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B2FC6" w:rsidR="000B2FC6">
          <w:rPr>
            <w:rStyle w:val="eSPISCCParagraphDefaultFont"/>
          </w:rPr>
          <w:t>Pp-5106/2025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2FC6"/>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E13104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708844001">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
      <w:docPartPr>
        <w:name w:val="075F3D4AD9A04BC3957D6266F8CDA64B"/>
        <w:category>
          <w:name w:val="Općenito"/>
          <w:gallery w:val="placeholder"/>
        </w:category>
        <w:types>
          <w:type w:val="bbPlcHdr"/>
        </w:types>
        <w:behaviors>
          <w:behavior w:val="content"/>
        </w:behaviors>
        <w:guid w:val="{9A33D027-89DD-4C73-8F4F-1AC5C0F32E1D}"/>
      </w:docPartPr>
      <w:docPartBody>
        <w:p w:rsidR="00000000" w:rsidP="004E09F2" w:rsidRDefault="004E09F2">
          <w:pPr>
            <w:pStyle w:val="075F3D4AD9A04BC3957D6266F8CDA64B"/>
          </w:pPr>
          <w:r>
            <w:rPr>
              <w:rStyle w:val="Tekstrezerviranogmjesta"/>
              <w:bdr w:val="none" w:color="auto" w:sz="0" w:space="0" w:frame="true"/>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4E09F2"/>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4E09F2"/>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 w:type="paragraph" w:styleId="075F3D4AD9A04BC3957D6266F8CDA64B" w:customStyle="true">
    <w:name w:val="075F3D4AD9A04BC3957D6266F8CDA64B"/>
    <w:rsid w:val="004E09F2"/>
    <w:pPr>
      <w:spacing w:after="160" w:line="259" w:lineRule="auto"/>
    </w:pPr>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Scarpina 3</izvorni_sadrzaj>
    <derivirana_varijabla naziv="DomainObject.UcesnikSudskeRadnje.Adresa.UlicaIKBR_1">Scarpina 3</derivirana_varijabla>
  </DomainObject.UcesnikSudskeRadnje.Adresa.UlicaIKBR>
  <DomainObject.UcesnikSudskeRadnje.Naziv>
    <izvorni_sadrzaj>GSM POINT društvo s ograničenom odgovornošću za trgovinu i usluge</izvorni_sadrzaj>
    <derivirana_varijabla naziv="DomainObject.UcesnikSudskeRadnje.Naziv_1">GSM POINT društvo s ograničenom odgovornošću za trgovinu i usluge</derivirana_varijabla>
  </DomainObject.UcesnikSudskeRadnje.Naziv>
  <DomainObject.UcesnikSudskeRadnje.SudskaRadnja.Prostorija.Naziv>
    <izvorni_sadrzaj>Soba 7/IV - Užarska 3, Rijeka</izvorni_sadrzaj>
    <derivirana_varijabla naziv="DomainObject.UcesnikSudskeRadnje.SudskaRadnja.Prostorija.Naziv_1">Soba 7/IV - Užarska 3, Rijeka</derivirana_varijabla>
  </DomainObject.UcesnikSudskeRadnje.SudskaRadnja.Prostorija.Naziv>
  <DomainObject.UcesnikSudskeRadnje.SudskaRadnja.Prostorija.Oznaka>
    <izvorni_sadrzaj>7/IV - Užarska 3</izvorni_sadrzaj>
    <derivirana_varijabla naziv="DomainObject.UcesnikSudskeRadnje.SudskaRadnja.Prostorija.Oznaka_1">7/IV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6. listopada 2026.</izvorni_sadrzaj>
    <derivirana_varijabla naziv="DomainObject.UcesnikSudskeRadnje.SudskaRadnja.PlaniraniZavrsetakDatum_1">6. listopada 2026.</derivirana_varijabla>
  </DomainObject.UcesnikSudskeRadnje.SudskaRadnja.PlaniraniZavrsetakDatum>
  <DomainObject.UcesnikSudskeRadnje.SudskaRadnja.PlaniraniPocetakDatum>
    <izvorni_sadrzaj>6. listopada 2026.</izvorni_sadrzaj>
    <derivirana_varijabla naziv="DomainObject.UcesnikSudskeRadnje.SudskaRadnja.PlaniraniPocetakDatum_1">6.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5106</izvorni_sadrzaj>
    <derivirana_varijabla naziv="DomainObject.Predmet.Broj_1">5106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prosinca 2025.</izvorni_sadrzaj>
    <derivirana_varijabla naziv="DomainObject.Predmet.DatumOsnivanja_1">12.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ožujka 1975.</izvorni_sadrzaj>
    <derivirana_varijabla naziv="DomainObject.Predmet.OkrivljenikFizickaOsoba.DatumRodjenja_1">21. ožujka 1975.</derivirana_varijabla>
  </DomainObject.Predmet.OkrivljenikFizickaOsoba.DatumRodjenja>
  <DomainObject.Predmet.OkrivljenikFizickaOsoba.DatumRodjenjaFormated>
    <izvorni_sadrzaj>21.3.1975.</izvorni_sadrzaj>
    <derivirana_varijabla naziv="DomainObject.Predmet.OkrivljenikFizickaOsoba.DatumRodjenjaFormated_1">21.3.1975.</derivirana_varijabla>
  </DomainObject.Predmet.OkrivljenikFizickaOsoba.DatumRodjenjaFormated>
  <DomainObject.Predmet.OkrivljenikFizickaOsoba.Ime>
    <izvorni_sadrzaj>Goran</izvorni_sadrzaj>
    <derivirana_varijabla naziv="DomainObject.Predmet.OkrivljenikFizickaOsoba.Ime_1">Goran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Ogulin (Ogulin)</izvorni_sadrzaj>
    <derivirana_varijabla naziv="DomainObject.Predmet.OkrivljenikFizickaOsoba.MjestoRodjenja_1">Ogulin (Ogulin)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Goran Reljić</izvorni_sadrzaj>
    <derivirana_varijabla naziv="DomainObject.Predmet.OkrivljenikFizickaOsoba.Naziv_1">Goran Reljić</derivirana_varijabla>
  </DomainObject.Predmet.OkrivljenikFizickaOsoba.Naziv>
  <DomainObject.Predmet.OkrivljenikFizickaOsoba.Prezime>
    <izvorni_sadrzaj>Reljić</izvorni_sadrzaj>
    <derivirana_varijabla naziv="DomainObject.Predmet.OkrivljenikFizickaOsoba.Prezime_1">Reljić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21297252812</izvorni_sadrzaj>
    <derivirana_varijabla naziv="DomainObject.Predmet.OkrivljenikFizickaOsoba.Oib_1">21297252812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Pp-5106/2025</izvorni_sadrzaj>
    <derivirana_varijabla naziv="DomainObject.Predmet.OznakaBroj_1">Pp-5106/2025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GSM POINT društvo s ograničenom odgovornošću za trgovinu i usluge; Goran Reljić</izvorni_sadrzaj>
    <derivirana_varijabla naziv="DomainObject.Predmet.ProtustrankaFormated_1">  GSM POINT društvo s ograničenom odgovornošću za trgovinu i usluge; Goran Reljić</derivirana_varijabla>
  </DomainObject.Predmet.ProtustrankaFormated>
  <DomainObject.Predmet.ProtustrankaFormatedOIB>
    <izvorni_sadrzaj>  GSM POINT društvo s ograničenom odgovornošću za trgovinu i usluge, OIB 38584837434; Goran Reljić, OIB 21297252812</izvorni_sadrzaj>
    <derivirana_varijabla naziv="DomainObject.Predmet.ProtustrankaFormatedOIB_1">  GSM POINT društvo s ograničenom odgovornošću za trgovinu i usluge, OIB 38584837434; Goran Reljić, OIB 21297252812</derivirana_varijabla>
  </DomainObject.Predmet.ProtustrankaFormatedOIB>
  <DomainObject.Predmet.ProtustrankaFormatedWithAdress>
    <izvorni_sadrzaj> GSM POINT društvo s ograničenom odgovornošću za trgovinu i usluge, Scarpina 3, 51000 Rijeka; Goran Reljić, Blažev Brijeg 1, 51326 Vrbovsko</izvorni_sadrzaj>
    <derivirana_varijabla naziv="DomainObject.Predmet.ProtustrankaFormatedWithAdress_1"> GSM POINT društvo s ograničenom odgovornošću za trgovinu i usluge, Scarpina 3, 51000 Rijeka; Goran Reljić, Blažev Brijeg 1, 51326 Vrbovsko</derivirana_varijabla>
  </DomainObject.Predmet.ProtustrankaFormatedWithAdress>
  <DomainObject.Predmet.ProtustrankaFormatedWithAdressOIB>
    <izvorni_sadrzaj> GSM POINT društvo s ograničenom odgovornošću za trgovinu i usluge, OIB 38584837434, Scarpina 3, 51000 Rijeka; Goran Reljić, OIB 21297252812, Blažev Brijeg 1, 51326 Vrbovsko</izvorni_sadrzaj>
    <derivirana_varijabla naziv="DomainObject.Predmet.ProtustrankaFormatedWithAdressOIB_1"> GSM POINT društvo s ograničenom odgovornošću za trgovinu i usluge, OIB 38584837434, Scarpina 3, 51000 Rijeka; Goran Reljić, OIB 21297252812, Blažev Brijeg 1, 51326 Vrbovsko</derivirana_varijabla>
  </DomainObject.Predmet.ProtustrankaFormatedWithAdressOIB>
  <DomainObject.Predmet.ProtustrankaWithAdress>
    <izvorni_sadrzaj>GSM POINT društvo s ograničenom odgovornošću za trgovinu i usluge Scarpina 3, 51000 Rijeka, Goran Reljić Blažev Brijeg 1, 51326 Vrbovsko</izvorni_sadrzaj>
    <derivirana_varijabla naziv="DomainObject.Predmet.ProtustrankaWithAdress_1">GSM POINT društvo s ograničenom odgovornošću za trgovinu i usluge Scarpina 3, 51000 Rijeka, Goran Reljić Blažev Brijeg 1, 51326 Vrbovsko</derivirana_varijabla>
  </DomainObject.Predmet.ProtustrankaWithAdress>
  <DomainObject.Predmet.ProtustrankaWithAdressOIB>
    <izvorni_sadrzaj>GSM POINT društvo s ograničenom odgovornošću za trgovinu i usluge, OIB 38584837434, Scarpina 3, 51000 Rijeka, Goran Reljić, OIB 21297252812, Blažev Brijeg 1, 51326 Vrbovsko</izvorni_sadrzaj>
    <derivirana_varijabla naziv="DomainObject.Predmet.ProtustrankaWithAdressOIB_1">GSM POINT društvo s ograničenom odgovornošću za trgovinu i usluge, OIB 38584837434, Scarpina 3, 51000 Rijeka, Goran Reljić, OIB 21297252812, Blažev Brijeg 1, 51326 Vrbovsko</derivirana_varijabla>
  </DomainObject.Predmet.ProtustrankaWithAdressOIB>
  <DomainObject.Predmet.ProtustrankaNazivFormated>
    <izvorni_sadrzaj>GSM POINT društvo s ograničenom odgovornošću za trgovinu i usluge,Goran Reljić</izvorni_sadrzaj>
    <derivirana_varijabla naziv="DomainObject.Predmet.ProtustrankaNazivFormated_1">GSM POINT društvo s ograničenom odgovornošću za trgovinu i usluge,Goran Reljić</derivirana_varijabla>
    <derivirana_varijabla naziv="Padez">GSM POINT društvo s ograničenom odgovornošću za trgovinu i usluge,Goran Reljić</derivirana_varijabla>
  </DomainObject.Predmet.ProtustrankaNazivFormated>
  <DomainObject.Predmet.ProtustrankaNazivFormatedOIB>
    <izvorni_sadrzaj>GSM POINT društvo s ograničenom odgovornošću za trgovinu i usluge, OIB 38584837434,Goran Reljić, OIB 21297252812</izvorni_sadrzaj>
    <derivirana_varijabla naziv="DomainObject.Predmet.ProtustrankaNazivFormatedOIB_1">GSM POINT društvo s ograničenom odgovornošću za trgovinu i usluge, OIB 38584837434,Goran Reljić, OIB 21297252812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120</izvorni_sadrzaj>
    <derivirana_varijabla naziv="DomainObject.Predmet.Referada.Naziv_1">Referada 120</derivirana_varijabla>
  </DomainObject.Predmet.Referada.Naziv>
  <DomainObject.Predmet.Referada.Oznaka>
    <izvorni_sadrzaj>120</izvorni_sadrzaj>
    <derivirana_varijabla naziv="DomainObject.Predmet.Referada.Oznaka_1">120</derivirana_varijabla>
  </DomainObject.Predmet.Referada.Oznaka>
  <DomainObject.Predmet.Referada.Prostorija.Naziv>
    <izvorni_sadrzaj>Soba 7/IV - Užarska 3, Rijeka</izvorni_sadrzaj>
    <derivirana_varijabla naziv="DomainObject.Predmet.Referada.Prostorija.Naziv_1">Soba 7/IV - Užarska 3, Rijeka</derivirana_varijabla>
  </DomainObject.Predmet.Referada.Prostorija.Naziv>
  <DomainObject.Predmet.Referada.Prostorija.Oznaka>
    <izvorni_sadrzaj>7/IV - Užarska 3</izvorni_sadrzaj>
    <derivirana_varijabla naziv="DomainObject.Predmet.Referada.Prostorija.Oznaka_1">7/IV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Bernarda Pešut</izvorni_sadrzaj>
    <derivirana_varijabla naziv="DomainObject.Predmet.Referada.Sudac_1">          Bernarda Pešut, v. r.</derivirana_varijabla>
    <derivirana_varijabla naziv="Dativ">Bernarda Pešut</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izvorni_sadrzaj>
    <derivirana_varijabla naziv="DomainObject.Predmet.StrankaFormated_1">  Državni inspektorat - Područni ured Rijeka</derivirana_varijabla>
  </DomainObject.Predmet.StrankaFormated>
  <DomainObject.Predmet.StrankaFormatedOIB>
    <izvorni_sadrzaj>  Državni inspektorat - Područni ured Rijeka</izvorni_sadrzaj>
    <derivirana_varijabla naziv="DomainObject.Predmet.StrankaFormatedOIB_1">  Državni inspektorat - Područni ured Rijeka</derivirana_varijabla>
  </DomainObject.Predmet.StrankaFormatedOIB>
  <DomainObject.Predmet.StrankaFormatedWithAdress>
    <izvorni_sadrzaj> Državni inspektorat - Područni ured Rijeka, Osječka 50, 51000 Rijeka</izvorni_sadrzaj>
    <derivirana_varijabla naziv="DomainObject.Predmet.StrankaFormatedWithAdress_1"> Državni inspektorat - Područni ured Rijeka, Osječka 50, 51000 Rijeka</derivirana_varijabla>
  </DomainObject.Predmet.StrankaFormatedWithAdress>
  <DomainObject.Predmet.StrankaFormatedWithAdressOIB>
    <izvorni_sadrzaj> Državni inspektorat - Područni ured Rijeka, Osječka 50, 51000 Rijeka</izvorni_sadrzaj>
    <derivirana_varijabla naziv="DomainObject.Predmet.StrankaFormatedWithAdressOIB_1"> Državni inspektorat - Područni ured Rijeka, Osječka 50, 51000 Rijeka</derivirana_varijabla>
  </DomainObject.Predmet.StrankaFormatedWithAdressOIB>
  <DomainObject.Predmet.StrankaWithAdress>
    <izvorni_sadrzaj>Državni inspektorat - Područni ured Rijeka Osječka 50,51000 Rijeka</izvorni_sadrzaj>
    <derivirana_varijabla naziv="DomainObject.Predmet.StrankaWithAdress_1">Državni inspektorat - Područni ured Rijeka Osječka 50,51000 Rijeka</derivirana_varijabla>
  </DomainObject.Predmet.StrankaWithAdress>
  <DomainObject.Predmet.StrankaWithAdressOIB>
    <izvorni_sadrzaj>Državni inspektorat - Područni ured Rijeka, Osječka 50,51000 Rijeka</izvorni_sadrzaj>
    <derivirana_varijabla naziv="DomainObject.Predmet.StrankaWithAdressOIB_1">Državni inspektorat - Područni ured Rijeka, Osječka 50,51000 Rijeka</derivirana_varijabla>
  </DomainObject.Predmet.StrankaWithAdressOIB>
  <DomainObject.Predmet.StrankaNazivFormated>
    <izvorni_sadrzaj>Državni inspektorat - Područni ured Rijeka</izvorni_sadrzaj>
    <derivirana_varijabla naziv="DomainObject.Predmet.StrankaNazivFormated_1">Državni inspektorat - Područni ured Rijeka</derivirana_varijabla>
    <derivirana_varijabla naziv="Padez">Državni inspektorat - Područni ured Rijeka</derivirana_varijabla>
  </DomainObject.Predmet.StrankaNazivFormated>
  <DomainObject.Predmet.StrankaNazivFormatedOIB>
    <izvorni_sadrzaj>Državni inspektorat - Područni ured Rijeka</izvorni_sadrzaj>
    <derivirana_varijabla naziv="DomainObject.Predmet.StrankaNazivFormatedOIB_1">Državni inspektorat - Područni ured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120</izvorni_sadrzaj>
    <derivirana_varijabla naziv="DomainObject.Predmet.TrenutnaLokacijaSpisa.Naziv_1">Referada 120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zvorni_sadrzaj>
    <derivirana_varijabla naziv="DomainObject.Predmet.Zapisnicar_1">-</derivirana_varijabla>
    <derivirana_varijabla naziv="Padez">-</derivirana_varijabla>
  </DomainObject.Predmet.Zapisnicar>
  <DomainObject.Predmet.StrankaListFormated>
    <izvorni_sadrzaj>
      <item>Državni inspektorat - Područni ured Rijeka</item>
    </izvorni_sadrzaj>
    <derivirana_varijabla naziv="DomainObject.Predmet.StrankaListFormated_1">
      <item>Državni inspektorat - Područni ured Rijeka</item>
    </derivirana_varijabla>
  </DomainObject.Predmet.StrankaListFormated>
  <DomainObject.Predmet.StrankaListFormatedOIB>
    <izvorni_sadrzaj>
      <item>Državni inspektorat - Područni ured Rijeka</item>
    </izvorni_sadrzaj>
    <derivirana_varijabla naziv="DomainObject.Predmet.StrankaListFormatedOIB_1">
      <item>Državni inspektorat - Područni ured Rijeka</item>
    </derivirana_varijabla>
  </DomainObject.Predmet.StrankaListFormatedOIB>
  <DomainObject.Predmet.StrankaListFormatedWithAdress>
    <izvorni_sadrzaj>
      <item>Državni inspektorat - Područni ured Rijeka, Osječka 50, 51000 Rijeka</item>
    </izvorni_sadrzaj>
    <derivirana_varijabla naziv="DomainObject.Predmet.StrankaListFormatedWithAdress_1">
      <item>Državni inspektorat - Područni ured Rijeka, Osječka 50, 51000 Rijeka</item>
    </derivirana_varijabla>
  </DomainObject.Predmet.StrankaListFormatedWithAdress>
  <DomainObject.Predmet.StrankaListFormatedWithAdressOIB>
    <izvorni_sadrzaj>
      <item>Državni inspektorat - Područni ured Rijeka, Osječka 50, 51000 Rijeka</item>
    </izvorni_sadrzaj>
    <derivirana_varijabla naziv="DomainObject.Predmet.StrankaListFormatedWithAdressOIB_1">
      <item>Državni inspektorat - Područni ured Rijeka, Osječka 50, 51000 Rijeka</item>
    </derivirana_varijabla>
  </DomainObject.Predmet.StrankaListFormatedWithAdressOIB>
  <DomainObject.Predmet.StrankaListNazivFormated>
    <izvorni_sadrzaj>
      <item>Državni inspektorat - Područni ured Rijeka</item>
    </izvorni_sadrzaj>
    <derivirana_varijabla naziv="DomainObject.Predmet.StrankaListNazivFormated_1">
      <item>Državni inspektorat - Područni ured Rijeka</item>
    </derivirana_varijabla>
  </DomainObject.Predmet.StrankaListNazivFormated>
  <DomainObject.Predmet.StrankaListNazivFormatedOIB>
    <izvorni_sadrzaj>
      <item>Državni inspektorat - Područni ured Rijeka</item>
    </izvorni_sadrzaj>
    <derivirana_varijabla naziv="DomainObject.Predmet.StrankaListNazivFormatedOIB_1">
      <item>Državni inspektorat - Područni ured Rijeka</item>
    </derivirana_varijabla>
  </DomainObject.Predmet.StrankaListNazivFormatedOIB>
  <DomainObject.Predmet.ProtuStrankaListFormated>
    <izvorni_sadrzaj>
      <item>GSM POINT društvo s ograničenom odgovornošću za trgovinu i usluge</item>
      <item>Goran Reljić</item>
    </izvorni_sadrzaj>
    <derivirana_varijabla naziv="DomainObject.Predmet.ProtuStrankaListFormated_1">
      <item>GSM POINT društvo s ograničenom odgovornošću za trgovinu i usluge</item>
      <item>Goran Reljić</item>
    </derivirana_varijabla>
  </DomainObject.Predmet.ProtuStrankaListFormated>
  <DomainObject.Predmet.ProtuStrankaListFormatedOIB>
    <izvorni_sadrzaj>
      <item>GSM POINT društvo s ograničenom odgovornošću za trgovinu i usluge, OIB 38584837434</item>
      <item>Goran Reljić, OIB 21297252812</item>
    </izvorni_sadrzaj>
    <derivirana_varijabla naziv="DomainObject.Predmet.ProtuStrankaListFormatedOIB_1">
      <item>GSM POINT društvo s ograničenom odgovornošću za trgovinu i usluge, OIB 38584837434</item>
      <item>Goran Reljić, OIB 21297252812</item>
    </derivirana_varijabla>
  </DomainObject.Predmet.ProtuStrankaListFormatedOIB>
  <DomainObject.Predmet.ProtuStrankaListFormatedWithAdress>
    <izvorni_sadrzaj>
      <item>GSM POINT društvo s ograničenom odgovornošću za trgovinu i usluge, Scarpina 3, 51000 Rijeka</item>
      <item>Goran Reljić, Blažev Brijeg 1, 51326 Vrbovsko</item>
    </izvorni_sadrzaj>
    <derivirana_varijabla naziv="DomainObject.Predmet.ProtuStrankaListFormatedWithAdress_1">
      <item>GSM POINT društvo s ograničenom odgovornošću za trgovinu i usluge, Scarpina 3, 51000 Rijeka</item>
      <item>Goran Reljić, Blažev Brijeg 1, 51326 Vrbovsko</item>
    </derivirana_varijabla>
  </DomainObject.Predmet.ProtuStrankaListFormatedWithAdress>
  <DomainObject.Predmet.ProtuStrankaListFormatedWithAdressOIB>
    <izvorni_sadrzaj>
      <item>GSM POINT društvo s ograničenom odgovornošću za trgovinu i usluge, OIB 38584837434, Scarpina 3, 51000 Rijeka</item>
      <item>Goran Reljić, OIB 21297252812, Blažev Brijeg 1, 51326 Vrbovsko</item>
    </izvorni_sadrzaj>
    <derivirana_varijabla naziv="DomainObject.Predmet.ProtuStrankaListFormatedWithAdressOIB_1">
      <item>GSM POINT društvo s ograničenom odgovornošću za trgovinu i usluge, OIB 38584837434, Scarpina 3, 51000 Rijeka</item>
      <item>Goran Reljić, OIB 21297252812, Blažev Brijeg 1, 51326 Vrbovsko</item>
    </derivirana_varijabla>
  </DomainObject.Predmet.ProtuStrankaListFormatedWithAdressOIB>
  <DomainObject.Predmet.ProtuStrankaListNazivFormated>
    <izvorni_sadrzaj>
      <item>GSM POINT društvo s ograničenom odgovornošću za trgovinu i usluge</item>
      <item>Goran Reljić</item>
    </izvorni_sadrzaj>
    <derivirana_varijabla naziv="DomainObject.Predmet.ProtuStrankaListNazivFormated_1">
      <item>GSM POINT društvo s ograničenom odgovornošću za trgovinu i usluge</item>
      <item>Goran Reljić</item>
    </derivirana_varijabla>
  </DomainObject.Predmet.ProtuStrankaListNazivFormated>
  <DomainObject.Predmet.ProtuStrankaListNazivFormatedOIB>
    <izvorni_sadrzaj>
      <item>GSM POINT društvo s ograničenom odgovornošću za trgovinu i usluge, OIB 38584837434</item>
      <item>Goran Reljić, OIB 21297252812</item>
    </izvorni_sadrzaj>
    <derivirana_varijabla naziv="DomainObject.Predmet.ProtuStrankaListNazivFormatedOIB_1">
      <item>GSM POINT društvo s ograničenom odgovornošću za trgovinu i usluge, OIB 38584837434</item>
      <item>Goran Reljić, OIB 21297252812</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48, 48</izvorni_sadrzaj>
    <derivirana_varijabla naziv="DomainObject.Predmet.ClanakZakona_1">48, 48</derivirana_varijabla>
  </DomainObject.Predmet.ClanakZakona>
  <DomainObject.Predmet.ClanakZakonaFull>
    <izvorni_sadrzaj>članka 48., članka 48.</izvorni_sadrzaj>
    <derivirana_varijabla naziv="DomainObject.Predmet.ClanakZakonaFull_1">članka 48., članka 48.</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26. svibnja 2026.</izvorni_sadrzaj>
    <derivirana_varijabla naziv="DomainObject.Datum_1">26. svibnja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izvorni_sadrzaj>
    <derivirana_varijabla naziv="DomainObject.Predmet.StrankaIDrugi_1">Državni inspektorat - Područni ured Rijeka</derivirana_varijabla>
  </DomainObject.Predmet.StrankaIDrugi>
  <DomainObject.Predmet.ProtustrankaIDrugi>
    <izvorni_sadrzaj>GSM POINT društvo s ograničenom odgovornošću za trgovinu i usluge i dr.</izvorni_sadrzaj>
    <derivirana_varijabla naziv="DomainObject.Predmet.ProtustrankaIDrugi_1">GSM POINT društvo s ograničenom odgovornošću za trgovinu i usluge i dr.</derivirana_varijabla>
  </DomainObject.Predmet.ProtustrankaIDrugi>
  <DomainObject.Predmet.StrankaIDrugiAdressOIB>
    <izvorni_sadrzaj>Državni inspektorat - Područni ured Rijeka, Osječka 50, 51000 Rijeka</izvorni_sadrzaj>
    <derivirana_varijabla naziv="DomainObject.Predmet.StrankaIDrugiAdressOIB_1">Državni inspektorat - Područni ured Rijeka, Osječka 50, 51000 Rijeka</derivirana_varijabla>
  </DomainObject.Predmet.StrankaIDrugiAdressOIB>
  <DomainObject.Predmet.ProtustrankaIDrugiAdressOIB>
    <izvorni_sadrzaj>GSM POINT društvo s ograničenom odgovornošću za trgovinu i usluge, OIB 38584837434, Scarpina 3, 51000 Rijeka i dr.</izvorni_sadrzaj>
    <derivirana_varijabla naziv="DomainObject.Predmet.ProtustrankaIDrugiAdressOIB_1">GSM POINT društvo s ograničenom odgovornošću za trgovinu i usluge, OIB 38584837434, Scarpina 3,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item>
      <item>GSM POINT društvo s ograničenom odgovornošću za trgovinu i usluge</item>
      <item>Goran Reljić</item>
    </izvorni_sadrzaj>
    <derivirana_varijabla naziv="DomainObject.Predmet.SudioniciListNaziv_1">
      <item>Državni inspektorat - Područni ured Rijeka</item>
      <item>GSM POINT društvo s ograničenom odgovornošću za trgovinu i usluge</item>
      <item>Goran Reljić</item>
    </derivirana_varijabla>
    <derivirana_varijabla naziv="OstaliSudionici">
      <item>Državni inspektorat - Područni ured Rijeka</item>
      <item>GSM POINT društvo s ograničenom odgovornošću za trgovinu i usluge</item>
      <item>Goran Reljić</item>
    </derivirana_varijabla>
  </DomainObject.Predmet.SudioniciListNaziv>
  <DomainObject.Predmet.SudioniciListAdressOIB>
    <izvorni_sadrzaj>
      <item>Državni inspektorat - Područni ured Rijeka, Osječka 50,51000 Rijeka</item>
      <item>GSM POINT društvo s ograničenom odgovornošću za trgovinu i usluge, OIB 38584837434, Scarpina 3,51000 Rijeka</item>
      <item>Goran Reljić, OIB 21297252812, Blažev Brijeg 1,51326 Vrbovsko</item>
    </izvorni_sadrzaj>
    <derivirana_varijabla naziv="DomainObject.Predmet.SudioniciListAdressOIB_1">
      <item>Državni inspektorat - Područni ured Rijeka, Osječka 50,51000 Rijeka</item>
      <item>GSM POINT društvo s ograničenom odgovornošću za trgovinu i usluge, OIB 38584837434, Scarpina 3,51000 Rijeka</item>
      <item>Goran Reljić, OIB 21297252812, Blažev Brijeg 1,51326 Vrbovsko</item>
    </derivirana_varijabla>
  </DomainObject.Predmet.SudioniciListAdressOIB>
  <DomainObject.UcesnikSudskeRadnje.NazivFormated>
    <izvorni_sadrzaj>GSM POINT društvo s ograničenom odgovornošću za trgovinu i usluge, OIB 38584837434, Scarpina 3,51000 Rijeka</izvorni_sadrzaj>
    <derivirana_varijabla naziv="DomainObject.UcesnikSudskeRadnje.NazivFormated_1">GSM POINT društvo s ograničenom odgovornošću za trgovinu i usluge, OIB 38584837434, Scarpina 3,51000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38584837434</item>
      <item>, OIB 21297252812</item>
    </izvorni_sadrzaj>
    <derivirana_varijabla naziv="DomainObject.Predmet.SudioniciListNazivOIB_1">
      <item>, OIB null</item>
      <item>, OIB 38584837434</item>
      <item>, OIB 21297252812</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Rijeka, Osječka 50, 51000 Rijeka
2. Okrivljenik GSM POINT društvo s ograničenom odgovornošću za trgovinu i usluge, OIB 38584837434, Scarpina 3, 51000 Rijeka
3. Okrivljenik Goran Reljić, OIB 21297252812, Blažev Brijeg 1, 51326 Vrbovsko</izvorni_sadrzaj>
    <derivirana_varijabla naziv="DomainObject.UcesnikSudskeRadnje.SudskaRadnja.UcesniciObavijest_1">1. Tužitelj Državni inspektorat - Područni ured Rijeka, Osječka 50, 51000 Rijeka
2. Okrivljenik GSM POINT društvo s ograničenom odgovornošću za trgovinu i usluge, OIB 38584837434, Scarpina 3, 51000 Rijeka
3. Okrivljenik Goran Reljić, OIB 21297252812, Blažev Brijeg 1, 51326 Vrbovsko</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12. prosinca 2025.</izvorni_sadrzaj>
    <derivirana_varijabla naziv="DomainObject.Predmet.DatumPocetkaProcesa_1">12.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potrošača</item>
    </izvorni_sadrzaj>
    <derivirana_varijabla naziv="DomainObject.ZakonPravilnikList_1">
      <item>Zakon o zaštiti potrošača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GSM POINT društvo s ograničenom odgovornošću za trgovinu i usluge, Scarpina 3, 51000 Rijeka, OIB: 38584837434</item>
      <item>Goran Reljić, Blažev Brijeg 1, 51326 Vrbovsko, OIB: 21297252812, rođen-a 21.03.1975., mjesto rođenja Ogulin (Ogulin)</item>
    </izvorni_sadrzaj>
    <derivirana_varijabla naziv="DomainObject.Predmet.OkrivljenikAdresaMjestoRodjenjaList_1">
      <item>GSM POINT društvo s ograničenom odgovornošću za trgovinu i usluge, Scarpina 3, 51000 Rijeka, OIB: 38584837434</item>
      <item>Goran Reljić, Blažev Brijeg 1, 51326 Vrbovsko, OIB: 21297252812, rođen-a 21.03.1975., mjesto rođenja Ogulin (Ogulin)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GSM POINT društvo s ograničenom odgovornošću za trgovinu i usluge, MBS 040479573, Scarpina 3, 51000 Rijeka</izvorni_sadrzaj>
    <derivirana_varijabla naziv="DomainObject.Predmet.OkrivljenikPravnaNazivAdresaMbs_1">GSM POINT društvo s ograničenom odgovornošću za trgovinu i usluge, MBS 040479573, Scarpina 3, 51000 Rijeka</derivirana_varijabla>
  </DomainObject.Predmet.OkrivljenikPravnaNazivAdresaMbs>
  <DomainObject.Sudac.Email>
    <izvorni_sadrzaj>bernarda.pesut@osri.pravosudje.hr</izvorni_sadrzaj>
    <derivirana_varijabla naziv="DomainObject.Sudac.Email_1">bernarda.pesut@osri.pravosudje.hr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DB5D41E-DB4F-4CB9-88E8-371434A39F44}">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354</properties:Words>
  <properties:Characters>2027</properties:Characters>
  <properties:Lines>59</properties:Lines>
  <properties:Paragraphs>22</properties:Paragraphs>
  <properties:TotalTime>74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2557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Jana Puškarić</cp:lastModifiedBy>
  <cp:lastPrinted>2026-05-26T13:46:00Z</cp:lastPrinted>
  <dcterms:modified xmlns:xsi="http://www.w3.org/2001/XMLSchema-instance" xsi:type="dcterms:W3CDTF">2026-05-26T13:46:00Z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Naslov">
    <vt:lpwstr>Poziv za GSM POINT društvo s ograničenom odgovornošću za trgovinu i usluge - Ročište za glavnu raspravu</vt:lpwstr>
  </prop:property>
  <prop:property fmtid="{D5CDD505-2E9C-101B-9397-08002B2CF9AE}" pid="6" name="Predlozak_id">
    <vt:lpwstr>1000000777</vt:lpwstr>
  </prop:property>
  <prop:property fmtid="{D5CDD505-2E9C-101B-9397-08002B2CF9AE}" pid="7" name="Predlozak_oznaka">
    <vt:lpwstr>OS_Pp-007</vt:lpwstr>
  </prop:property>
  <prop:property fmtid="{D5CDD505-2E9C-101B-9397-08002B2CF9AE}" pid="8" name="Predlozak_naziv">
    <vt:lpwstr>Poziv okrivljeniku pravnoj osobi-glavna rasprava</vt:lpwstr>
  </prop:property>
</prop:Properties>
</file>