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06D3F" w:rsidR="002E3E73" w:rsidP="002E3E73" w:rsidRDefault="002E3E73" w14:paraId="0c2cd93" w14:textId="0c2cd93">
      <w:pPr>
        <w:ind w:left="600" w:hanging="600"/>
        <w:jc w:val="both"/>
        <w:outlineLvl w:val="0"/>
        <w15:collapsed w:val="false"/>
        <w:rPr>
          <w:rFonts w:ascii="Arial" w:hAnsi="Arial" w:cs="Arial"/>
          <w:bCs/>
        </w:rPr>
      </w:pPr>
      <w:bookmarkStart w:name="_GoBack" w:id="0"/>
      <w:bookmarkEnd w:id="0"/>
      <w:r w:rsidRPr="00D06D3F">
        <w:rPr>
          <w:rFonts w:ascii="Arial" w:hAnsi="Arial" w:cs="Arial"/>
          <w:bCs/>
        </w:rPr>
        <w:t>REPUBLIKA HRVATSKA</w:t>
      </w:r>
    </w:p>
    <w:p w:rsidRPr="00D06D3F" w:rsidR="002E3E73" w:rsidP="002E3E73" w:rsidRDefault="002E3E73">
      <w:pPr>
        <w:outlineLvl w:val="0"/>
        <w:rPr>
          <w:rFonts w:ascii="Arial" w:hAnsi="Arial" w:cs="Arial"/>
        </w:rPr>
      </w:pPr>
      <w:r w:rsidRPr="00D06D3F">
        <w:rPr>
          <w:rFonts w:ascii="Arial" w:hAnsi="Arial" w:cs="Arial"/>
          <w:bCs/>
        </w:rPr>
        <w:t>OPĆINSKI SUD U SPLITU</w:t>
      </w:r>
    </w:p>
    <w:p w:rsidRPr="00D06D3F" w:rsidR="002E3E73" w:rsidP="00EE51C8" w:rsidRDefault="00EE51C8">
      <w:pPr>
        <w:jc w:val="right"/>
        <w:rPr>
          <w:rFonts w:ascii="Arial" w:hAnsi="Arial" w:cs="Arial"/>
          <w:bCs/>
        </w:rPr>
      </w:pPr>
      <w:r>
        <w:rPr>
          <w:rFonts w:ascii="Arial" w:hAnsi="Arial" w:cs="Arial"/>
          <w:bCs/>
        </w:rPr>
        <w:t>Posl. broj P-887/2020</w:t>
      </w:r>
      <w:r w:rsidR="00B7793E">
        <w:rPr>
          <w:rFonts w:ascii="Arial" w:hAnsi="Arial" w:cs="Arial"/>
          <w:bCs/>
        </w:rPr>
        <w:t>-142</w:t>
      </w:r>
    </w:p>
    <w:p w:rsidRPr="00D06D3F" w:rsidR="002E3E73" w:rsidP="002E3E73" w:rsidRDefault="002E3E73">
      <w:pPr>
        <w:jc w:val="center"/>
        <w:outlineLvl w:val="0"/>
        <w:rPr>
          <w:rFonts w:ascii="Arial" w:hAnsi="Arial" w:cs="Arial"/>
          <w:bCs/>
        </w:rPr>
      </w:pPr>
      <w:r w:rsidRPr="00D06D3F">
        <w:rPr>
          <w:rFonts w:ascii="Arial" w:hAnsi="Arial" w:cs="Arial"/>
          <w:bCs/>
        </w:rPr>
        <w:t>Z A P I S N I K</w:t>
      </w:r>
    </w:p>
    <w:p w:rsidRPr="00EE51C8" w:rsidR="002E3E73" w:rsidP="00EE51C8" w:rsidRDefault="006F798C">
      <w:pPr>
        <w:jc w:val="center"/>
        <w:outlineLvl w:val="0"/>
        <w:rPr>
          <w:rFonts w:ascii="Arial" w:hAnsi="Arial" w:cs="Arial"/>
          <w:bCs/>
        </w:rPr>
      </w:pPr>
      <w:r w:rsidRPr="00D06D3F">
        <w:rPr>
          <w:rFonts w:ascii="Arial" w:hAnsi="Arial" w:cs="Arial"/>
          <w:bCs/>
        </w:rPr>
        <w:t xml:space="preserve">od </w:t>
      </w:r>
      <w:r w:rsidR="003E373F">
        <w:rPr>
          <w:rFonts w:ascii="Arial" w:hAnsi="Arial" w:cs="Arial"/>
          <w:bCs/>
        </w:rPr>
        <w:t>10. rujna</w:t>
      </w:r>
      <w:r w:rsidR="00B92BE7">
        <w:rPr>
          <w:rFonts w:ascii="Arial" w:hAnsi="Arial" w:cs="Arial"/>
          <w:bCs/>
        </w:rPr>
        <w:t xml:space="preserve"> 2026</w:t>
      </w:r>
      <w:r w:rsidRPr="00D06D3F">
        <w:rPr>
          <w:rFonts w:ascii="Arial" w:hAnsi="Arial" w:cs="Arial"/>
          <w:bCs/>
        </w:rPr>
        <w:t>.</w:t>
      </w:r>
    </w:p>
    <w:p w:rsidRPr="00D06D3F" w:rsidR="006F798C" w:rsidP="006F798C" w:rsidRDefault="006F798C">
      <w:pPr>
        <w:pStyle w:val="Bezproreda"/>
        <w:jc w:val="center"/>
        <w:rPr>
          <w:rFonts w:ascii="Arial" w:hAnsi="Arial" w:cs="Arial"/>
          <w:szCs w:val="24"/>
        </w:rPr>
      </w:pPr>
      <w:r w:rsidRPr="00D06D3F">
        <w:rPr>
          <w:rFonts w:ascii="Arial" w:hAnsi="Arial" w:cs="Arial"/>
          <w:szCs w:val="24"/>
        </w:rPr>
        <w:t xml:space="preserve">o  </w:t>
      </w:r>
      <w:r w:rsidR="003E373F">
        <w:rPr>
          <w:rFonts w:ascii="Arial" w:hAnsi="Arial" w:cs="Arial"/>
          <w:szCs w:val="24"/>
        </w:rPr>
        <w:t>održanom</w:t>
      </w:r>
      <w:r w:rsidR="00105D08">
        <w:rPr>
          <w:rFonts w:ascii="Arial" w:hAnsi="Arial" w:cs="Arial"/>
          <w:szCs w:val="24"/>
        </w:rPr>
        <w:t xml:space="preserve"> ročištu</w:t>
      </w:r>
      <w:r w:rsidR="003E373F">
        <w:rPr>
          <w:rFonts w:ascii="Arial" w:hAnsi="Arial" w:cs="Arial"/>
          <w:szCs w:val="24"/>
        </w:rPr>
        <w:t xml:space="preserve"> za objavu odluke</w:t>
      </w:r>
      <w:r w:rsidR="00370EE5">
        <w:rPr>
          <w:rFonts w:ascii="Arial" w:hAnsi="Arial" w:cs="Arial"/>
          <w:szCs w:val="24"/>
        </w:rPr>
        <w:t xml:space="preserve"> </w:t>
      </w:r>
      <w:r w:rsidRPr="00D06D3F">
        <w:rPr>
          <w:rFonts w:ascii="Arial" w:hAnsi="Arial" w:cs="Arial"/>
          <w:szCs w:val="24"/>
        </w:rPr>
        <w:t>kod Općinskog suda u Splitu</w:t>
      </w:r>
    </w:p>
    <w:p w:rsidRPr="00D06D3F" w:rsidR="006F798C" w:rsidP="006F798C" w:rsidRDefault="006F798C">
      <w:pPr>
        <w:pStyle w:val="Bezproreda"/>
        <w:rPr>
          <w:rFonts w:ascii="Arial" w:hAnsi="Arial" w:cs="Arial"/>
          <w:szCs w:val="24"/>
        </w:rPr>
      </w:pPr>
    </w:p>
    <w:p w:rsidRPr="00D06D3F" w:rsidR="006F798C" w:rsidP="006F798C" w:rsidRDefault="006F798C">
      <w:pPr>
        <w:pStyle w:val="Bezproreda"/>
        <w:rPr>
          <w:rFonts w:ascii="Arial" w:hAnsi="Arial" w:cs="Arial"/>
          <w:szCs w:val="24"/>
        </w:rPr>
      </w:pPr>
      <w:r w:rsidRPr="00D06D3F">
        <w:rPr>
          <w:rFonts w:ascii="Arial" w:hAnsi="Arial" w:cs="Arial"/>
          <w:szCs w:val="24"/>
        </w:rPr>
        <w:t xml:space="preserve">            Prisutni od suda:</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t xml:space="preserve">            Pravna stvar:</w:t>
      </w:r>
    </w:p>
    <w:p w:rsidRPr="00D06D3F" w:rsidR="006F798C" w:rsidP="006F798C" w:rsidRDefault="006F798C">
      <w:pPr>
        <w:pStyle w:val="Bezproreda"/>
        <w:rPr>
          <w:rFonts w:ascii="Arial" w:hAnsi="Arial" w:cs="Arial"/>
          <w:szCs w:val="24"/>
        </w:rPr>
      </w:pPr>
    </w:p>
    <w:p w:rsidRPr="00D06D3F" w:rsidR="006F798C" w:rsidP="006F798C" w:rsidRDefault="006F798C">
      <w:pPr>
        <w:pStyle w:val="Bezproreda"/>
        <w:rPr>
          <w:rFonts w:ascii="Arial" w:hAnsi="Arial" w:cs="Arial"/>
          <w:szCs w:val="24"/>
        </w:rPr>
      </w:pPr>
      <w:r w:rsidRPr="00D06D3F">
        <w:rPr>
          <w:rFonts w:ascii="Arial" w:hAnsi="Arial" w:cs="Arial"/>
          <w:szCs w:val="24"/>
        </w:rPr>
        <w:t xml:space="preserve">           ŽELJKO BORIĆ</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002313FC">
        <w:rPr>
          <w:rFonts w:ascii="Arial" w:hAnsi="Arial" w:cs="Arial"/>
          <w:szCs w:val="24"/>
        </w:rPr>
        <w:t>Tužitelj:</w:t>
      </w:r>
      <w:r w:rsidR="00AF6095">
        <w:rPr>
          <w:rFonts w:ascii="Arial" w:hAnsi="Arial" w:cs="Arial"/>
          <w:szCs w:val="24"/>
        </w:rPr>
        <w:t xml:space="preserve"> </w:t>
      </w:r>
      <w:r w:rsidR="004C1C76">
        <w:rPr>
          <w:rFonts w:ascii="Arial" w:hAnsi="Arial" w:cs="Arial"/>
          <w:szCs w:val="24"/>
        </w:rPr>
        <w:t xml:space="preserve">Marko Goreta </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                (sudac)</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p>
    <w:p w:rsidRPr="00D06D3F" w:rsidR="006F798C" w:rsidP="00A908BF" w:rsidRDefault="006F798C">
      <w:pPr>
        <w:pStyle w:val="Bezproreda"/>
        <w:ind w:left="4248" w:firstLine="708"/>
        <w:rPr>
          <w:rFonts w:ascii="Arial" w:hAnsi="Arial" w:cs="Arial"/>
          <w:szCs w:val="24"/>
        </w:rPr>
      </w:pPr>
      <w:r w:rsidRPr="00D06D3F">
        <w:rPr>
          <w:rFonts w:ascii="Arial" w:hAnsi="Arial" w:cs="Arial"/>
          <w:szCs w:val="24"/>
        </w:rPr>
        <w:t>Tuženik:</w:t>
      </w:r>
      <w:r w:rsidR="0011604C">
        <w:rPr>
          <w:rFonts w:ascii="Arial" w:hAnsi="Arial" w:cs="Arial"/>
          <w:szCs w:val="24"/>
        </w:rPr>
        <w:t xml:space="preserve"> </w:t>
      </w:r>
      <w:r w:rsidR="004C1C76">
        <w:rPr>
          <w:rFonts w:ascii="Arial" w:hAnsi="Arial" w:cs="Arial"/>
          <w:szCs w:val="24"/>
        </w:rPr>
        <w:t>Marija Zlatar i dr.</w:t>
      </w:r>
    </w:p>
    <w:p w:rsidRPr="00D06D3F" w:rsidR="006F798C" w:rsidP="006F798C" w:rsidRDefault="00A33A90">
      <w:pPr>
        <w:pStyle w:val="Bezproreda"/>
        <w:rPr>
          <w:rFonts w:ascii="Arial" w:hAnsi="Arial" w:cs="Arial"/>
          <w:szCs w:val="24"/>
        </w:rPr>
      </w:pPr>
      <w:r>
        <w:rPr>
          <w:rFonts w:ascii="Arial" w:hAnsi="Arial" w:cs="Arial"/>
          <w:szCs w:val="24"/>
        </w:rPr>
        <w:t xml:space="preserve">             </w:t>
      </w:r>
      <w:r w:rsidR="00CA15EB">
        <w:rPr>
          <w:rFonts w:ascii="Arial" w:hAnsi="Arial" w:cs="Arial"/>
          <w:szCs w:val="24"/>
        </w:rPr>
        <w:t>Ana Lubina</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             (zapisničar)</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00A908BF">
        <w:rPr>
          <w:rFonts w:ascii="Arial" w:hAnsi="Arial" w:cs="Arial"/>
          <w:szCs w:val="24"/>
        </w:rPr>
        <w:t xml:space="preserve">         </w:t>
      </w:r>
      <w:r w:rsidR="006C358D">
        <w:rPr>
          <w:rFonts w:ascii="Arial" w:hAnsi="Arial" w:cs="Arial"/>
          <w:szCs w:val="24"/>
        </w:rPr>
        <w:t xml:space="preserve">  </w:t>
      </w:r>
      <w:r w:rsidRPr="00D06D3F">
        <w:rPr>
          <w:rFonts w:ascii="Arial" w:hAnsi="Arial" w:cs="Arial"/>
          <w:szCs w:val="24"/>
        </w:rPr>
        <w:t>Radi:</w:t>
      </w:r>
      <w:r w:rsidR="00B27219">
        <w:rPr>
          <w:rFonts w:ascii="Arial" w:hAnsi="Arial" w:cs="Arial"/>
          <w:szCs w:val="24"/>
        </w:rPr>
        <w:t xml:space="preserve"> </w:t>
      </w:r>
      <w:r w:rsidR="004C1C76">
        <w:rPr>
          <w:rFonts w:ascii="Arial" w:hAnsi="Arial" w:cs="Arial"/>
          <w:szCs w:val="24"/>
        </w:rPr>
        <w:t>prav</w:t>
      </w:r>
      <w:r w:rsidR="00BC316A">
        <w:rPr>
          <w:rFonts w:ascii="Arial" w:hAnsi="Arial" w:cs="Arial"/>
          <w:szCs w:val="24"/>
        </w:rPr>
        <w:t>o</w:t>
      </w:r>
      <w:r w:rsidR="004C1C76">
        <w:rPr>
          <w:rFonts w:ascii="Arial" w:hAnsi="Arial" w:cs="Arial"/>
          <w:szCs w:val="24"/>
        </w:rPr>
        <w:t xml:space="preserve"> vlasništva nekretnine</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                       </w:t>
      </w:r>
    </w:p>
    <w:p w:rsidRPr="00D06D3F" w:rsidR="006F798C" w:rsidP="006F798C" w:rsidRDefault="006F798C">
      <w:pPr>
        <w:pStyle w:val="Bezproreda"/>
        <w:rPr>
          <w:rFonts w:ascii="Arial" w:hAnsi="Arial" w:cs="Arial"/>
          <w:szCs w:val="24"/>
        </w:rPr>
      </w:pPr>
      <w:r w:rsidRPr="00D06D3F">
        <w:rPr>
          <w:rFonts w:ascii="Arial" w:hAnsi="Arial" w:cs="Arial"/>
          <w:szCs w:val="24"/>
        </w:rPr>
        <w:t>S</w:t>
      </w:r>
      <w:r w:rsidR="00D06D3F">
        <w:rPr>
          <w:rFonts w:ascii="Arial" w:hAnsi="Arial" w:cs="Arial"/>
          <w:szCs w:val="24"/>
        </w:rPr>
        <w:t xml:space="preserve">udac otvara </w:t>
      </w:r>
      <w:r w:rsidR="00A154EE">
        <w:rPr>
          <w:rFonts w:ascii="Arial" w:hAnsi="Arial" w:cs="Arial"/>
          <w:szCs w:val="24"/>
        </w:rPr>
        <w:t>ročište</w:t>
      </w:r>
      <w:r w:rsidR="00000DEC">
        <w:rPr>
          <w:rFonts w:ascii="Arial" w:hAnsi="Arial" w:cs="Arial"/>
          <w:szCs w:val="24"/>
        </w:rPr>
        <w:t xml:space="preserve"> u </w:t>
      </w:r>
      <w:r w:rsidR="003E373F">
        <w:rPr>
          <w:rFonts w:ascii="Arial" w:hAnsi="Arial" w:cs="Arial"/>
          <w:szCs w:val="24"/>
        </w:rPr>
        <w:t>13</w:t>
      </w:r>
      <w:r w:rsidR="00431184">
        <w:rPr>
          <w:rFonts w:ascii="Arial" w:hAnsi="Arial" w:cs="Arial"/>
          <w:szCs w:val="24"/>
        </w:rPr>
        <w:t>,15</w:t>
      </w:r>
      <w:r w:rsidR="00370EE5">
        <w:rPr>
          <w:rFonts w:ascii="Arial" w:hAnsi="Arial" w:cs="Arial"/>
          <w:szCs w:val="24"/>
        </w:rPr>
        <w:t xml:space="preserve"> </w:t>
      </w:r>
      <w:r w:rsidRPr="00D06D3F">
        <w:rPr>
          <w:rFonts w:ascii="Arial" w:hAnsi="Arial" w:cs="Arial"/>
          <w:szCs w:val="24"/>
        </w:rPr>
        <w:t>sati objavljuje predmet raspravljanja</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Rasprava je javna. </w:t>
      </w:r>
    </w:p>
    <w:p w:rsidR="006A5FCB" w:rsidP="006F798C" w:rsidRDefault="006A5FCB">
      <w:pPr>
        <w:pStyle w:val="Bezproreda"/>
        <w:rPr>
          <w:rFonts w:ascii="Arial" w:hAnsi="Arial" w:cs="Arial"/>
          <w:szCs w:val="24"/>
        </w:rPr>
      </w:pPr>
    </w:p>
    <w:p w:rsidRPr="00D06D3F" w:rsidR="006F798C" w:rsidP="006F798C" w:rsidRDefault="006F798C">
      <w:pPr>
        <w:pStyle w:val="Bezproreda"/>
        <w:rPr>
          <w:rFonts w:ascii="Arial" w:hAnsi="Arial" w:cs="Arial"/>
          <w:szCs w:val="24"/>
        </w:rPr>
      </w:pPr>
      <w:r w:rsidRPr="00D06D3F">
        <w:rPr>
          <w:rFonts w:ascii="Arial" w:hAnsi="Arial" w:cs="Arial"/>
          <w:szCs w:val="24"/>
        </w:rPr>
        <w:t>Utvrđuje se da su pristupili:</w:t>
      </w:r>
    </w:p>
    <w:p w:rsidRPr="00D06D3F" w:rsidR="006F798C" w:rsidP="006F798C" w:rsidRDefault="006F798C">
      <w:pPr>
        <w:pStyle w:val="Bezproreda"/>
        <w:rPr>
          <w:rFonts w:ascii="Arial" w:hAnsi="Arial" w:cs="Arial"/>
          <w:szCs w:val="24"/>
        </w:rPr>
      </w:pPr>
    </w:p>
    <w:p w:rsidR="00B27219" w:rsidP="00B11761" w:rsidRDefault="006F798C">
      <w:pPr>
        <w:pStyle w:val="Bezproreda"/>
        <w:jc w:val="both"/>
        <w:rPr>
          <w:rFonts w:ascii="Arial" w:hAnsi="Arial" w:cs="Arial"/>
          <w:szCs w:val="24"/>
        </w:rPr>
      </w:pPr>
      <w:r w:rsidRPr="00D06D3F">
        <w:rPr>
          <w:rFonts w:ascii="Arial" w:hAnsi="Arial" w:cs="Arial"/>
          <w:szCs w:val="24"/>
        </w:rPr>
        <w:t>Za tužitelja:</w:t>
      </w:r>
      <w:r w:rsidR="006D1B84">
        <w:rPr>
          <w:rFonts w:ascii="Arial" w:hAnsi="Arial" w:cs="Arial"/>
          <w:szCs w:val="24"/>
        </w:rPr>
        <w:t xml:space="preserve"> </w:t>
      </w:r>
      <w:r w:rsidR="003E373F">
        <w:rPr>
          <w:rFonts w:ascii="Arial" w:hAnsi="Arial" w:cs="Arial"/>
          <w:szCs w:val="24"/>
        </w:rPr>
        <w:t>nitko, dostava poziva uredna</w:t>
      </w:r>
    </w:p>
    <w:p w:rsidR="006D1B84" w:rsidP="00B27219" w:rsidRDefault="003420C5">
      <w:pPr>
        <w:pStyle w:val="Bezproreda"/>
        <w:rPr>
          <w:rFonts w:ascii="Arial" w:hAnsi="Arial" w:cs="Arial"/>
          <w:szCs w:val="24"/>
        </w:rPr>
      </w:pPr>
      <w:r>
        <w:rPr>
          <w:rFonts w:ascii="Arial" w:hAnsi="Arial" w:cs="Arial"/>
          <w:szCs w:val="24"/>
        </w:rPr>
        <w:t>Za tužene</w:t>
      </w:r>
      <w:r w:rsidR="006D1B84">
        <w:rPr>
          <w:rFonts w:ascii="Arial" w:hAnsi="Arial" w:cs="Arial"/>
          <w:szCs w:val="24"/>
        </w:rPr>
        <w:t xml:space="preserve">: </w:t>
      </w:r>
    </w:p>
    <w:p w:rsidR="007C621D" w:rsidP="007C621D" w:rsidRDefault="007C621D">
      <w:pPr>
        <w:pStyle w:val="Bezproreda"/>
        <w:numPr>
          <w:ilvl w:val="0"/>
          <w:numId w:val="10"/>
        </w:numPr>
        <w:rPr>
          <w:rFonts w:ascii="Arial" w:hAnsi="Arial" w:cs="Arial"/>
          <w:szCs w:val="24"/>
        </w:rPr>
      </w:pPr>
      <w:r>
        <w:rPr>
          <w:rFonts w:ascii="Arial" w:hAnsi="Arial" w:cs="Arial"/>
          <w:szCs w:val="24"/>
        </w:rPr>
        <w:t>pod 25 nitko</w:t>
      </w:r>
    </w:p>
    <w:p w:rsidR="007C621D" w:rsidP="00601086" w:rsidRDefault="00FE45E0">
      <w:pPr>
        <w:pStyle w:val="Bezproreda"/>
        <w:numPr>
          <w:ilvl w:val="0"/>
          <w:numId w:val="10"/>
        </w:numPr>
        <w:rPr>
          <w:rFonts w:ascii="Arial" w:hAnsi="Arial" w:cs="Arial"/>
          <w:szCs w:val="24"/>
        </w:rPr>
      </w:pPr>
      <w:r w:rsidRPr="002C486D">
        <w:rPr>
          <w:rFonts w:ascii="Arial" w:hAnsi="Arial" w:cs="Arial"/>
          <w:szCs w:val="24"/>
        </w:rPr>
        <w:t>pod 26 nitko</w:t>
      </w:r>
    </w:p>
    <w:p w:rsidRPr="002C486D" w:rsidR="002C486D" w:rsidP="003E373F" w:rsidRDefault="002C486D">
      <w:pPr>
        <w:pStyle w:val="Bezproreda"/>
        <w:rPr>
          <w:rFonts w:ascii="Arial" w:hAnsi="Arial" w:cs="Arial"/>
          <w:szCs w:val="24"/>
        </w:rPr>
      </w:pPr>
    </w:p>
    <w:p w:rsidR="00AB4556" w:rsidP="00781AA9" w:rsidRDefault="003E373F">
      <w:pPr>
        <w:jc w:val="both"/>
        <w:rPr>
          <w:rFonts w:ascii="Arial" w:hAnsi="Arial" w:cs="Arial"/>
        </w:rPr>
      </w:pPr>
      <w:r>
        <w:rPr>
          <w:rFonts w:ascii="Arial" w:hAnsi="Arial" w:cs="Arial"/>
        </w:rPr>
        <w:t>Sud donosi i objavljuje</w:t>
      </w:r>
    </w:p>
    <w:p w:rsidR="003E373F" w:rsidP="00781AA9" w:rsidRDefault="003E373F">
      <w:pPr>
        <w:jc w:val="both"/>
        <w:rPr>
          <w:rFonts w:ascii="Arial" w:hAnsi="Arial" w:cs="Arial"/>
        </w:rPr>
      </w:pPr>
    </w:p>
    <w:p w:rsidR="003E373F" w:rsidP="003E373F" w:rsidRDefault="003E373F">
      <w:pPr>
        <w:jc w:val="center"/>
        <w:rPr>
          <w:rFonts w:ascii="Arial" w:hAnsi="Arial" w:cs="Arial"/>
        </w:rPr>
      </w:pPr>
      <w:r>
        <w:rPr>
          <w:rFonts w:ascii="Arial" w:hAnsi="Arial" w:cs="Arial"/>
        </w:rPr>
        <w:t>U  I M E  R E P U B L I K E  H R V A T S K E</w:t>
      </w:r>
    </w:p>
    <w:p w:rsidR="003E373F" w:rsidP="003E373F" w:rsidRDefault="003E373F">
      <w:pPr>
        <w:jc w:val="center"/>
        <w:rPr>
          <w:rFonts w:ascii="Arial" w:hAnsi="Arial" w:cs="Arial"/>
        </w:rPr>
      </w:pPr>
    </w:p>
    <w:p w:rsidR="003E373F" w:rsidP="003E373F" w:rsidRDefault="003E373F">
      <w:pPr>
        <w:pStyle w:val="Bezproreda"/>
        <w:jc w:val="center"/>
        <w:rPr>
          <w:rFonts w:ascii="Arial" w:hAnsi="Arial" w:cs="Arial"/>
        </w:rPr>
      </w:pPr>
      <w:r>
        <w:rPr>
          <w:rFonts w:ascii="Arial" w:hAnsi="Arial" w:cs="Arial"/>
        </w:rPr>
        <w:t xml:space="preserve">P R E S U D A   </w:t>
      </w:r>
    </w:p>
    <w:p w:rsidR="003E373F" w:rsidP="003E373F" w:rsidRDefault="003E373F">
      <w:pPr>
        <w:pStyle w:val="Bezproreda"/>
        <w:jc w:val="center"/>
        <w:rPr>
          <w:rFonts w:ascii="Arial" w:hAnsi="Arial" w:cs="Arial"/>
        </w:rPr>
      </w:pPr>
    </w:p>
    <w:p w:rsidR="003E373F" w:rsidP="003E373F" w:rsidRDefault="003E373F">
      <w:pPr>
        <w:pStyle w:val="Bezproreda"/>
        <w:jc w:val="center"/>
        <w:rPr>
          <w:rFonts w:ascii="Arial" w:hAnsi="Arial" w:cs="Arial"/>
        </w:rPr>
      </w:pPr>
      <w:r>
        <w:rPr>
          <w:rFonts w:ascii="Arial" w:hAnsi="Arial" w:cs="Arial"/>
        </w:rPr>
        <w:t>p r e s u d i o  j e</w:t>
      </w:r>
    </w:p>
    <w:p w:rsidR="00F81146" w:rsidP="003E373F" w:rsidRDefault="00F81146">
      <w:pPr>
        <w:pStyle w:val="Bezproreda"/>
        <w:jc w:val="center"/>
        <w:rPr>
          <w:rFonts w:ascii="Arial" w:hAnsi="Arial" w:cs="Arial"/>
        </w:rPr>
      </w:pPr>
    </w:p>
    <w:p w:rsidR="00B7793E" w:rsidP="00B7793E" w:rsidRDefault="00B7793E">
      <w:pPr>
        <w:pStyle w:val="Default"/>
        <w:ind w:firstLine="708"/>
        <w:jc w:val="both"/>
        <w:rPr>
          <w:rFonts w:ascii="Arial" w:hAnsi="Arial" w:cs="Arial"/>
        </w:rPr>
      </w:pPr>
      <w:r>
        <w:rPr>
          <w:rFonts w:ascii="Arial" w:hAnsi="Arial" w:cs="Arial"/>
        </w:rPr>
        <w:t xml:space="preserve">Utvrđuje se da je tužitelj MARKO GORETA (OIB: 73474799567) vlasnik nekretnine označene čest. zem. 1160/5 upisane u ZU 796 k.o. Kamen za cijelo, pa se nalaže uknjižba brisanja prava vlasništva na čest. zem. 1160/5 upisanoj u ZU 796 k.o. Kamen sa imena upisanog Zlatar Tonća pok. Vicka kao knjižnog i pravnog prednika tuženika, pod 1/ Marije Zlatar , 2/ Blage Zlatar, 3/ Viktoria Zlatara, 4/ Daniele Gašpar, 5/ Tončeke Perutović a koji tuženici od 1/ do 5/ su isključivi nasljednici upisanog Zlatar Tonća pok. Vicka, sa imena upisanog tuženika pod 6/ Stapić Dragice Stipine, pod 7/ Stapić Bože Stipinog, pod 8/ Buljubašić Marijana sina Nediljka, sa imena Pralija Mate pok. Lovre kao knjižnog i pravnog prednika tuženika pod 9/Milice Mudrinić pok. Mate, 10/ Nede Sumić pok. Mate, 11/ Jakova Pralije pok. Mate, 12/ Divne Pralije ud. Tome, 13/ Klaudije Pralije pok. Tome, 14/ Marina Pralije pok. Tome, pod 15/ Angeline Pralije ud. Ivana, pod 16/ Darije Pralija pok. Ivana, pod 17/ Renate Kekez pok. Ivana, 18/ Milke Bulić kći pok. Mande, 19/ Angeline Ivančević pok. Mande, pod 20/ Marije Ursić pok. Mande, 21/ Ante Ivančević pok. Mande, pod 22/ Ivice Ivančević pok. Mande, 23/ Josipa Ivančevića pok. Mande, 24/ Mile Mudrinić pok. Mande, 25/ Dragice Bašić pok. Mande, 26/ Marije Mikuličin pok. Mande, 27/ Marije Galetović pok. Marte Jukić, pod 28/ Ivanke Jukić pok. Marte, 30/ Nede Kožul </w:t>
      </w:r>
      <w:r>
        <w:rPr>
          <w:rFonts w:ascii="Arial" w:hAnsi="Arial" w:cs="Arial"/>
        </w:rPr>
        <w:lastRenderedPageBreak/>
        <w:t>pok. Marte, pod 31/ Đane Ravlić, pod 32/ Lovre Ravlića, pod 33/ Nataše Pralija, a koji tuženici od 9/ do 33/ su isključivi nasljednici upisanog Pralija Mate pok. Lovre, uz istodobnu uknjižbu prava vlasništva na čest. zem. 1160/5 upisanoj u ZU 796 k.o. Kamen na ime tužitelja MARKO GORETA (OIB: 73474799567) za cijelo.</w:t>
      </w:r>
    </w:p>
    <w:p w:rsidR="003E373F" w:rsidP="00781AA9" w:rsidRDefault="003E373F">
      <w:pPr>
        <w:jc w:val="both"/>
        <w:rPr>
          <w:rFonts w:ascii="Arial" w:hAnsi="Arial" w:cs="Arial"/>
        </w:rPr>
      </w:pPr>
    </w:p>
    <w:p w:rsidR="002E3E73" w:rsidP="003D04F4" w:rsidRDefault="003E373F">
      <w:pPr>
        <w:jc w:val="both"/>
        <w:rPr>
          <w:rFonts w:ascii="Arial" w:hAnsi="Arial" w:cs="Arial"/>
        </w:rPr>
      </w:pPr>
      <w:r>
        <w:rPr>
          <w:rFonts w:ascii="Arial" w:hAnsi="Arial" w:cs="Arial"/>
        </w:rPr>
        <w:t>Dovršeno.</w:t>
      </w:r>
    </w:p>
    <w:p w:rsidRPr="00D06D3F" w:rsidR="00FD3811" w:rsidP="003D04F4" w:rsidRDefault="00FD3811">
      <w:pPr>
        <w:jc w:val="both"/>
        <w:rPr>
          <w:rFonts w:ascii="Arial" w:hAnsi="Arial" w:cs="Arial"/>
        </w:rPr>
      </w:pPr>
    </w:p>
    <w:p w:rsidRPr="00D06D3F" w:rsidR="002E3E73" w:rsidP="00D06D3F" w:rsidRDefault="00D06D3F">
      <w:pPr>
        <w:ind w:firstLine="708"/>
        <w:rPr>
          <w:rFonts w:ascii="Arial" w:hAnsi="Arial" w:cs="Arial"/>
        </w:rPr>
      </w:pPr>
      <w:r>
        <w:rPr>
          <w:rFonts w:ascii="Arial" w:hAnsi="Arial" w:cs="Arial"/>
        </w:rPr>
        <w:t xml:space="preserve">                                                   </w:t>
      </w:r>
      <w:r w:rsidRPr="00D06D3F" w:rsidR="002E3E73">
        <w:rPr>
          <w:rFonts w:ascii="Arial" w:hAnsi="Arial" w:cs="Arial"/>
        </w:rPr>
        <w:t>SUDAC</w:t>
      </w:r>
    </w:p>
    <w:p w:rsidRPr="00D06D3F" w:rsidR="002E3E73" w:rsidP="002E3E73" w:rsidRDefault="002E3E73">
      <w:pPr>
        <w:ind w:firstLine="708"/>
        <w:jc w:val="right"/>
        <w:rPr>
          <w:rFonts w:ascii="Arial" w:hAnsi="Arial" w:cs="Arial"/>
        </w:rPr>
      </w:pPr>
    </w:p>
    <w:p w:rsidRPr="00370EE5" w:rsidR="00370EE5" w:rsidP="00370EE5" w:rsidRDefault="0011604C">
      <w:pPr>
        <w:rPr>
          <w:rFonts w:ascii="Arial" w:hAnsi="Arial" w:cs="Arial"/>
        </w:rPr>
      </w:pPr>
      <w:r>
        <w:rPr>
          <w:rFonts w:ascii="Arial" w:hAnsi="Arial" w:cs="Arial"/>
        </w:rPr>
        <w:t>ZAPISNIČAR</w:t>
      </w:r>
    </w:p>
    <w:sectPr w:rsidRPr="00370EE5" w:rsidR="00370EE5" w:rsidSect="00B22C72">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F2129" w:rsidP="00B22C72" w:rsidRDefault="009F2129">
      <w:r>
        <w:separator/>
      </w:r>
    </w:p>
  </w:endnote>
  <w:endnote w:type="continuationSeparator" w:id="0">
    <w:p w:rsidR="009F2129" w:rsidP="00B22C72" w:rsidRDefault="009F2129">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F2129" w:rsidP="00B22C72" w:rsidRDefault="009F2129">
      <w:r>
        <w:separator/>
      </w:r>
    </w:p>
  </w:footnote>
  <w:footnote w:type="continuationSeparator" w:id="0">
    <w:p w:rsidR="009F2129" w:rsidP="00B22C72" w:rsidRDefault="009F2129">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22C72" w:rsidP="00B7793E" w:rsidRDefault="00B22C72">
    <w:pPr>
      <w:pStyle w:val="Zaglavlje"/>
      <w:tabs>
        <w:tab w:val="left" w:pos="6449"/>
      </w:tabs>
    </w:pPr>
    <w:r>
      <w:tab/>
    </w:r>
    <w:sdt>
      <w:sdtPr>
        <w:rPr>
          <w:rFonts w:ascii="Arial" w:hAnsi="Arial" w:cs="Arial"/>
        </w:rPr>
        <w:id w:val="-1378164669"/>
        <w:docPartObj>
          <w:docPartGallery w:val="Page Numbers (Top of Page)"/>
          <w:docPartUnique/>
        </w:docPartObj>
      </w:sdtPr>
      <w:sdtEndPr/>
      <w:sdtContent>
        <w:r w:rsidRPr="0051364E">
          <w:rPr>
            <w:rFonts w:ascii="Arial" w:hAnsi="Arial" w:cs="Arial"/>
          </w:rPr>
          <w:fldChar w:fldCharType="begin"/>
        </w:r>
        <w:r w:rsidRPr="0051364E">
          <w:rPr>
            <w:rFonts w:ascii="Arial" w:hAnsi="Arial" w:cs="Arial"/>
          </w:rPr>
          <w:instrText>PAGE   \* MERGEFORMAT</w:instrText>
        </w:r>
        <w:r w:rsidRPr="0051364E">
          <w:rPr>
            <w:rFonts w:ascii="Arial" w:hAnsi="Arial" w:cs="Arial"/>
          </w:rPr>
          <w:fldChar w:fldCharType="separate"/>
        </w:r>
        <w:r w:rsidR="0009388C">
          <w:rPr>
            <w:rFonts w:ascii="Arial" w:hAnsi="Arial" w:cs="Arial"/>
            <w:noProof/>
          </w:rPr>
          <w:t>2</w:t>
        </w:r>
        <w:r w:rsidRPr="0051364E">
          <w:rPr>
            <w:rFonts w:ascii="Arial" w:hAnsi="Arial" w:cs="Arial"/>
          </w:rPr>
          <w:fldChar w:fldCharType="end"/>
        </w:r>
      </w:sdtContent>
    </w:sdt>
    <w:r>
      <w:tab/>
    </w:r>
    <w:r w:rsidRPr="0051364E" w:rsidR="00A33A90">
      <w:rPr>
        <w:rFonts w:ascii="Arial" w:hAnsi="Arial" w:cs="Arial"/>
      </w:rPr>
      <w:t xml:space="preserve">             </w:t>
    </w:r>
    <w:r w:rsidRPr="0051364E" w:rsidR="004C1C76">
      <w:rPr>
        <w:rFonts w:ascii="Arial" w:hAnsi="Arial" w:cs="Arial"/>
      </w:rPr>
      <w:t>P</w:t>
    </w:r>
    <w:r w:rsidRPr="0051364E" w:rsidR="00A33A90">
      <w:rPr>
        <w:rFonts w:ascii="Arial" w:hAnsi="Arial" w:cs="Arial"/>
      </w:rPr>
      <w:t>-</w:t>
    </w:r>
    <w:r w:rsidRPr="0051364E" w:rsidR="004C1C76">
      <w:rPr>
        <w:rFonts w:ascii="Arial" w:hAnsi="Arial" w:cs="Arial"/>
      </w:rPr>
      <w:t>887</w:t>
    </w:r>
    <w:r w:rsidRPr="0051364E" w:rsidR="00105D08">
      <w:rPr>
        <w:rFonts w:ascii="Arial" w:hAnsi="Arial" w:cs="Arial"/>
      </w:rPr>
      <w:t>/2</w:t>
    </w:r>
    <w:r w:rsidRPr="0051364E" w:rsidR="004C1C76">
      <w:rPr>
        <w:rFonts w:ascii="Arial" w:hAnsi="Arial" w:cs="Arial"/>
      </w:rPr>
      <w:t>0</w:t>
    </w:r>
    <w:r w:rsidR="00657B8A">
      <w:rPr>
        <w:rFonts w:ascii="Arial" w:hAnsi="Arial" w:cs="Arial"/>
      </w:rPr>
      <w:t>20</w:t>
    </w:r>
    <w:r w:rsidR="00B7793E">
      <w:rPr>
        <w:rFonts w:ascii="Arial" w:hAnsi="Arial" w:cs="Arial"/>
      </w:rPr>
      <w:t>-142</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9F1731"/>
    <w:multiLevelType w:val="hybridMultilevel"/>
    <w:tmpl w:val="D50A89F8"/>
    <w:lvl w:ilvl="0" w:tplc="2EB899EE">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1D544763"/>
    <w:multiLevelType w:val="hybridMultilevel"/>
    <w:tmpl w:val="14320636"/>
    <w:lvl w:ilvl="0" w:tplc="F6EEABF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2653799A"/>
    <w:multiLevelType w:val="hybridMultilevel"/>
    <w:tmpl w:val="64D0E714"/>
    <w:lvl w:ilvl="0" w:tplc="F2B24DCE">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27CA2B13"/>
    <w:multiLevelType w:val="hybridMultilevel"/>
    <w:tmpl w:val="54DC17EE"/>
    <w:lvl w:ilvl="0" w:tplc="2A8A62EC">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38723B5A"/>
    <w:multiLevelType w:val="hybridMultilevel"/>
    <w:tmpl w:val="4B7075B4"/>
    <w:lvl w:ilvl="0" w:tplc="DE6C569E">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4AB5487B"/>
    <w:multiLevelType w:val="hybridMultilevel"/>
    <w:tmpl w:val="4F7E07DA"/>
    <w:lvl w:ilvl="0" w:tplc="EA9607A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503551EA"/>
    <w:multiLevelType w:val="hybridMultilevel"/>
    <w:tmpl w:val="2DB604A2"/>
    <w:lvl w:ilvl="0" w:tplc="176A8F84">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639F0EE4"/>
    <w:multiLevelType w:val="hybridMultilevel"/>
    <w:tmpl w:val="8E3646A6"/>
    <w:lvl w:ilvl="0" w:tplc="041A000F">
      <w:start w:val="30"/>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nsid w:val="688F08D5"/>
    <w:multiLevelType w:val="hybridMultilevel"/>
    <w:tmpl w:val="5C6AC7FC"/>
    <w:lvl w:ilvl="0" w:tplc="DA20BDC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9">
    <w:nsid w:val="7DD2306A"/>
    <w:multiLevelType w:val="hybridMultilevel"/>
    <w:tmpl w:val="11427BF4"/>
    <w:lvl w:ilvl="0" w:tplc="2B5CD356">
      <w:start w:val="2"/>
      <w:numFmt w:val="bullet"/>
      <w:lvlText w:val="-"/>
      <w:lvlJc w:val="left"/>
      <w:pPr>
        <w:ind w:left="1065" w:hanging="360"/>
      </w:pPr>
      <w:rPr>
        <w:rFonts w:hint="default" w:ascii="Arial" w:hAnsi="Arial" w:cs="Arial" w:eastAsiaTheme="minorHAnsi"/>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7"/>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5"/>
  </w:num>
  <w:num w:numId="5">
    <w:abstractNumId w:val="8"/>
  </w:num>
  <w:num w:numId="6">
    <w:abstractNumId w:val="0"/>
  </w:num>
  <w:num w:numId="7">
    <w:abstractNumId w:val="6"/>
  </w:num>
  <w:num w:numId="8">
    <w:abstractNumId w:val="1"/>
  </w:num>
  <w:num w:numId="9">
    <w:abstractNumId w:val="2"/>
  </w:num>
  <w:num w:numId="10">
    <w:abstractNumId w:val="3"/>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6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E73"/>
    <w:rsid w:val="00000DEC"/>
    <w:rsid w:val="000041B5"/>
    <w:rsid w:val="00012CA3"/>
    <w:rsid w:val="000155DC"/>
    <w:rsid w:val="00020515"/>
    <w:rsid w:val="00044364"/>
    <w:rsid w:val="000448F2"/>
    <w:rsid w:val="0009388C"/>
    <w:rsid w:val="000B0989"/>
    <w:rsid w:val="000C118C"/>
    <w:rsid w:val="000C1FD4"/>
    <w:rsid w:val="000D6913"/>
    <w:rsid w:val="000E266D"/>
    <w:rsid w:val="000F42D9"/>
    <w:rsid w:val="00105D08"/>
    <w:rsid w:val="00112755"/>
    <w:rsid w:val="0011604C"/>
    <w:rsid w:val="00123541"/>
    <w:rsid w:val="00141760"/>
    <w:rsid w:val="00142084"/>
    <w:rsid w:val="00147B08"/>
    <w:rsid w:val="00152A3F"/>
    <w:rsid w:val="00156B18"/>
    <w:rsid w:val="001657B5"/>
    <w:rsid w:val="00192988"/>
    <w:rsid w:val="001E138E"/>
    <w:rsid w:val="001E669C"/>
    <w:rsid w:val="0020291F"/>
    <w:rsid w:val="0020644E"/>
    <w:rsid w:val="002313FC"/>
    <w:rsid w:val="00246B95"/>
    <w:rsid w:val="002504D7"/>
    <w:rsid w:val="00254D5F"/>
    <w:rsid w:val="00267249"/>
    <w:rsid w:val="002710E0"/>
    <w:rsid w:val="00295D3E"/>
    <w:rsid w:val="002B3A31"/>
    <w:rsid w:val="002C486D"/>
    <w:rsid w:val="002E3E73"/>
    <w:rsid w:val="002E54EB"/>
    <w:rsid w:val="003115E7"/>
    <w:rsid w:val="00321051"/>
    <w:rsid w:val="003355BF"/>
    <w:rsid w:val="0033625D"/>
    <w:rsid w:val="003420C5"/>
    <w:rsid w:val="00370EE5"/>
    <w:rsid w:val="00382563"/>
    <w:rsid w:val="00391A2A"/>
    <w:rsid w:val="003A1650"/>
    <w:rsid w:val="003A40D2"/>
    <w:rsid w:val="003C6923"/>
    <w:rsid w:val="003D04F4"/>
    <w:rsid w:val="003E1670"/>
    <w:rsid w:val="003E373F"/>
    <w:rsid w:val="003E4A51"/>
    <w:rsid w:val="00420BFD"/>
    <w:rsid w:val="0042619D"/>
    <w:rsid w:val="00431161"/>
    <w:rsid w:val="00431184"/>
    <w:rsid w:val="00440421"/>
    <w:rsid w:val="0044657B"/>
    <w:rsid w:val="004606AF"/>
    <w:rsid w:val="0046316A"/>
    <w:rsid w:val="004720A7"/>
    <w:rsid w:val="00491166"/>
    <w:rsid w:val="004A0E08"/>
    <w:rsid w:val="004C1C76"/>
    <w:rsid w:val="004F5C02"/>
    <w:rsid w:val="005027A6"/>
    <w:rsid w:val="0050683F"/>
    <w:rsid w:val="0051364E"/>
    <w:rsid w:val="0051386F"/>
    <w:rsid w:val="00520066"/>
    <w:rsid w:val="00545102"/>
    <w:rsid w:val="00581205"/>
    <w:rsid w:val="005907A4"/>
    <w:rsid w:val="005E29B6"/>
    <w:rsid w:val="00632914"/>
    <w:rsid w:val="0065239B"/>
    <w:rsid w:val="00657B8A"/>
    <w:rsid w:val="00663143"/>
    <w:rsid w:val="006726E4"/>
    <w:rsid w:val="00696169"/>
    <w:rsid w:val="006A5FCB"/>
    <w:rsid w:val="006B49BE"/>
    <w:rsid w:val="006C358D"/>
    <w:rsid w:val="006D1B84"/>
    <w:rsid w:val="006F3FDB"/>
    <w:rsid w:val="006F5819"/>
    <w:rsid w:val="006F798C"/>
    <w:rsid w:val="0072022D"/>
    <w:rsid w:val="00721F88"/>
    <w:rsid w:val="00747374"/>
    <w:rsid w:val="007520BF"/>
    <w:rsid w:val="007637BF"/>
    <w:rsid w:val="00772553"/>
    <w:rsid w:val="00781AA9"/>
    <w:rsid w:val="00790095"/>
    <w:rsid w:val="007C621D"/>
    <w:rsid w:val="007D4367"/>
    <w:rsid w:val="007D7B14"/>
    <w:rsid w:val="007F1083"/>
    <w:rsid w:val="007F3D79"/>
    <w:rsid w:val="007F44C9"/>
    <w:rsid w:val="0085323A"/>
    <w:rsid w:val="008901F5"/>
    <w:rsid w:val="00890AC8"/>
    <w:rsid w:val="008911D8"/>
    <w:rsid w:val="008B2804"/>
    <w:rsid w:val="008B7ED3"/>
    <w:rsid w:val="008C1579"/>
    <w:rsid w:val="008C4BFC"/>
    <w:rsid w:val="008F559A"/>
    <w:rsid w:val="008F6D0B"/>
    <w:rsid w:val="009026D3"/>
    <w:rsid w:val="0090557D"/>
    <w:rsid w:val="00910A54"/>
    <w:rsid w:val="00911A6E"/>
    <w:rsid w:val="00926775"/>
    <w:rsid w:val="009553AE"/>
    <w:rsid w:val="009675F0"/>
    <w:rsid w:val="00973F94"/>
    <w:rsid w:val="0098717C"/>
    <w:rsid w:val="009A2AF0"/>
    <w:rsid w:val="009A35A2"/>
    <w:rsid w:val="009B39CC"/>
    <w:rsid w:val="009C0E82"/>
    <w:rsid w:val="009C783A"/>
    <w:rsid w:val="009D66C7"/>
    <w:rsid w:val="009F2129"/>
    <w:rsid w:val="009F47E7"/>
    <w:rsid w:val="00A154EE"/>
    <w:rsid w:val="00A33A90"/>
    <w:rsid w:val="00A34305"/>
    <w:rsid w:val="00A3731B"/>
    <w:rsid w:val="00A506D0"/>
    <w:rsid w:val="00A51307"/>
    <w:rsid w:val="00A632C4"/>
    <w:rsid w:val="00A908BF"/>
    <w:rsid w:val="00AB4556"/>
    <w:rsid w:val="00AB471D"/>
    <w:rsid w:val="00AC675F"/>
    <w:rsid w:val="00AD1FF6"/>
    <w:rsid w:val="00AD2FC6"/>
    <w:rsid w:val="00AD46FA"/>
    <w:rsid w:val="00AE0B1C"/>
    <w:rsid w:val="00AE2C8E"/>
    <w:rsid w:val="00AF1555"/>
    <w:rsid w:val="00AF6095"/>
    <w:rsid w:val="00AF630F"/>
    <w:rsid w:val="00B11761"/>
    <w:rsid w:val="00B12150"/>
    <w:rsid w:val="00B14A28"/>
    <w:rsid w:val="00B17377"/>
    <w:rsid w:val="00B22C72"/>
    <w:rsid w:val="00B27219"/>
    <w:rsid w:val="00B413F4"/>
    <w:rsid w:val="00B41CC3"/>
    <w:rsid w:val="00B70345"/>
    <w:rsid w:val="00B7793E"/>
    <w:rsid w:val="00B92BE7"/>
    <w:rsid w:val="00B96A58"/>
    <w:rsid w:val="00B97883"/>
    <w:rsid w:val="00BB45D7"/>
    <w:rsid w:val="00BB5C0A"/>
    <w:rsid w:val="00BC316A"/>
    <w:rsid w:val="00BE155F"/>
    <w:rsid w:val="00BE199B"/>
    <w:rsid w:val="00BE3279"/>
    <w:rsid w:val="00BF010C"/>
    <w:rsid w:val="00BF1937"/>
    <w:rsid w:val="00C106E9"/>
    <w:rsid w:val="00C36397"/>
    <w:rsid w:val="00C56613"/>
    <w:rsid w:val="00C806DD"/>
    <w:rsid w:val="00C83C83"/>
    <w:rsid w:val="00CA0BEB"/>
    <w:rsid w:val="00CA15EB"/>
    <w:rsid w:val="00CB261B"/>
    <w:rsid w:val="00CD0702"/>
    <w:rsid w:val="00CD09E1"/>
    <w:rsid w:val="00CD1289"/>
    <w:rsid w:val="00CD3443"/>
    <w:rsid w:val="00CD48F1"/>
    <w:rsid w:val="00D06D3F"/>
    <w:rsid w:val="00D1384D"/>
    <w:rsid w:val="00D23604"/>
    <w:rsid w:val="00D24839"/>
    <w:rsid w:val="00D25E83"/>
    <w:rsid w:val="00D30F51"/>
    <w:rsid w:val="00D34CC1"/>
    <w:rsid w:val="00D40133"/>
    <w:rsid w:val="00D4760E"/>
    <w:rsid w:val="00D54358"/>
    <w:rsid w:val="00D550D5"/>
    <w:rsid w:val="00D56823"/>
    <w:rsid w:val="00D71CA9"/>
    <w:rsid w:val="00DA7422"/>
    <w:rsid w:val="00DB3047"/>
    <w:rsid w:val="00DB3DD6"/>
    <w:rsid w:val="00DC7948"/>
    <w:rsid w:val="00DE5348"/>
    <w:rsid w:val="00DF6BCA"/>
    <w:rsid w:val="00E00F56"/>
    <w:rsid w:val="00E2587F"/>
    <w:rsid w:val="00E333D4"/>
    <w:rsid w:val="00E35142"/>
    <w:rsid w:val="00E75908"/>
    <w:rsid w:val="00E76293"/>
    <w:rsid w:val="00E826E4"/>
    <w:rsid w:val="00E85DE7"/>
    <w:rsid w:val="00E96509"/>
    <w:rsid w:val="00EB1BE8"/>
    <w:rsid w:val="00EB3451"/>
    <w:rsid w:val="00EC55BF"/>
    <w:rsid w:val="00ED2820"/>
    <w:rsid w:val="00EE51C8"/>
    <w:rsid w:val="00EF4F54"/>
    <w:rsid w:val="00F020CA"/>
    <w:rsid w:val="00F0505B"/>
    <w:rsid w:val="00F073F8"/>
    <w:rsid w:val="00F30D11"/>
    <w:rsid w:val="00F353E3"/>
    <w:rsid w:val="00F43E46"/>
    <w:rsid w:val="00F476FA"/>
    <w:rsid w:val="00F81146"/>
    <w:rsid w:val="00FB7B19"/>
    <w:rsid w:val="00FC7634"/>
    <w:rsid w:val="00FD3811"/>
    <w:rsid w:val="00FE45E0"/>
    <w:rsid w:val="00FF2058"/>
    <w:rsid w:val="00FF4A0B"/>
    <w:rsid w:val="00FF645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E9B4D92D-B0F5-44EB-ABB1-9B763C857397}"/>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E3E73"/>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2E3E73"/>
    <w:pPr>
      <w:ind w:left="720"/>
      <w:contextualSpacing/>
    </w:pPr>
  </w:style>
  <w:style w:type="paragraph" w:styleId="Bezproreda">
    <w:name w:val="No Spacing"/>
    <w:uiPriority w:val="1"/>
    <w:qFormat/>
    <w:rsid w:val="006F798C"/>
    <w:pPr>
      <w:spacing w:after="0" w:line="240" w:lineRule="auto"/>
    </w:pPr>
    <w:rPr>
      <w:rFonts w:ascii="Times New Roman" w:hAnsi="Times New Roman"/>
      <w:sz w:val="24"/>
    </w:rPr>
  </w:style>
  <w:style w:type="paragraph" w:styleId="Zaglavlje">
    <w:name w:val="header"/>
    <w:basedOn w:val="Normal"/>
    <w:link w:val="ZaglavljeChar"/>
    <w:uiPriority w:val="99"/>
    <w:unhideWhenUsed/>
    <w:rsid w:val="00B22C72"/>
    <w:pPr>
      <w:tabs>
        <w:tab w:val="center" w:pos="4536"/>
        <w:tab w:val="right" w:pos="9072"/>
      </w:tabs>
    </w:pPr>
  </w:style>
  <w:style w:type="character" w:styleId="ZaglavljeChar" w:customStyle="true">
    <w:name w:val="Zaglavlje Char"/>
    <w:basedOn w:val="Zadanifontodlomka"/>
    <w:link w:val="Zaglavlje"/>
    <w:uiPriority w:val="99"/>
    <w:rsid w:val="00B22C72"/>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B22C72"/>
    <w:pPr>
      <w:tabs>
        <w:tab w:val="center" w:pos="4536"/>
        <w:tab w:val="right" w:pos="9072"/>
      </w:tabs>
    </w:pPr>
  </w:style>
  <w:style w:type="character" w:styleId="PodnojeChar" w:customStyle="true">
    <w:name w:val="Podnožje Char"/>
    <w:basedOn w:val="Zadanifontodlomka"/>
    <w:link w:val="Podnoje"/>
    <w:uiPriority w:val="99"/>
    <w:rsid w:val="00B22C72"/>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DB3DD6"/>
    <w:rPr>
      <w:color w:val="808080"/>
      <w:bdr w:val="none" w:color="auto" w:sz="0" w:space="0"/>
      <w:shd w:val="clear" w:color="auto" w:fill="auto"/>
    </w:rPr>
  </w:style>
  <w:style w:type="character" w:styleId="eSPISCCParagraphDefaultFont" w:customStyle="true">
    <w:name w:val="eSPIS_CC_Paragraph Default Font"/>
    <w:basedOn w:val="Zadanifontodlomka"/>
    <w:rsid w:val="00DB3DD6"/>
    <w:rPr>
      <w:rFonts w:ascii="Times New Roman" w:hAnsi="Times New Roman" w:cs="Times New Roman"/>
      <w:bCs/>
      <w:sz w:val="24"/>
      <w:bdr w:val="none" w:color="auto" w:sz="0" w:space="0"/>
      <w:shd w:val="clear" w:color="auto" w:fill="auto"/>
      <w:lang w:val="hr-HR"/>
    </w:rPr>
  </w:style>
  <w:style w:type="character" w:styleId="PozadinaSvijetloZuta" w:customStyle="true">
    <w:name w:val="Pozadina_SvijetloZuta"/>
    <w:basedOn w:val="Zadanifontodlomka"/>
    <w:rsid w:val="00DB3DD6"/>
    <w:rPr>
      <w:rFonts w:ascii="Arial" w:hAnsi="Arial" w:cs="Arial"/>
      <w:bCs/>
      <w:bdr w:val="none" w:color="auto" w:sz="0" w:space="0"/>
      <w:shd w:val="clear" w:color="auto" w:fill="FFFFCC"/>
      <w:lang w:val="hr-HR"/>
    </w:rPr>
  </w:style>
  <w:style w:type="character" w:styleId="PozadinaSvijetloCrvena" w:customStyle="true">
    <w:name w:val="Pozadina_SvijetloCrvena"/>
    <w:basedOn w:val="eSPISCCParagraphDefaultFont"/>
    <w:rsid w:val="00DB3DD6"/>
    <w:rPr>
      <w:rFonts w:ascii="Arial" w:hAnsi="Arial" w:cs="Arial"/>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DB3DD6"/>
    <w:rPr>
      <w:rFonts w:ascii="Arial" w:hAnsi="Arial" w:cs="Arial"/>
      <w:bCs w:val="false"/>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141760"/>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141760"/>
    <w:rPr>
      <w:rFonts w:ascii="Segoe UI" w:hAnsi="Segoe UI" w:eastAsia="Times New Roman" w:cs="Segoe UI"/>
      <w:sz w:val="18"/>
      <w:szCs w:val="18"/>
      <w:lang w:eastAsia="hr-HR"/>
    </w:rPr>
  </w:style>
  <w:style w:type="paragraph" w:styleId="Default" w:customStyle="true">
    <w:name w:val="Default"/>
    <w:rsid w:val="00B7793E"/>
    <w:pPr>
      <w:autoSpaceDE w:val="false"/>
      <w:autoSpaceDN w:val="false"/>
      <w:adjustRightInd w:val="false"/>
      <w:spacing w:after="0" w:line="240" w:lineRule="auto"/>
    </w:pPr>
    <w:rPr>
      <w:rFonts w:ascii="Times New Roman" w:hAnsi="Times New Roman" w:cs="Times New Roman"/>
      <w:color w:val="000000"/>
      <w:sz w:val="24"/>
      <w:szCs w:val="24"/>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1043047">
      <w:bodyDiv w:val="true"/>
      <w:marLeft w:val="0"/>
      <w:marRight w:val="0"/>
      <w:marTop w:val="0"/>
      <w:marBottom w:val="0"/>
      <w:divBdr>
        <w:top w:val="none" w:color="auto" w:sz="0" w:space="0"/>
        <w:left w:val="none" w:color="auto" w:sz="0" w:space="0"/>
        <w:bottom w:val="none" w:color="auto" w:sz="0" w:space="0"/>
        <w:right w:val="none" w:color="auto" w:sz="0" w:space="0"/>
      </w:divBdr>
    </w:div>
    <w:div w:id="285699537">
      <w:bodyDiv w:val="true"/>
      <w:marLeft w:val="0"/>
      <w:marRight w:val="0"/>
      <w:marTop w:val="0"/>
      <w:marBottom w:val="0"/>
      <w:divBdr>
        <w:top w:val="none" w:color="auto" w:sz="0" w:space="0"/>
        <w:left w:val="none" w:color="auto" w:sz="0" w:space="0"/>
        <w:bottom w:val="none" w:color="auto" w:sz="0" w:space="0"/>
        <w:right w:val="none" w:color="auto" w:sz="0" w:space="0"/>
      </w:divBdr>
    </w:div>
    <w:div w:id="340788050">
      <w:bodyDiv w:val="true"/>
      <w:marLeft w:val="0"/>
      <w:marRight w:val="0"/>
      <w:marTop w:val="0"/>
      <w:marBottom w:val="0"/>
      <w:divBdr>
        <w:top w:val="none" w:color="auto" w:sz="0" w:space="0"/>
        <w:left w:val="none" w:color="auto" w:sz="0" w:space="0"/>
        <w:bottom w:val="none" w:color="auto" w:sz="0" w:space="0"/>
        <w:right w:val="none" w:color="auto" w:sz="0" w:space="0"/>
      </w:divBdr>
    </w:div>
    <w:div w:id="398208438">
      <w:bodyDiv w:val="true"/>
      <w:marLeft w:val="0"/>
      <w:marRight w:val="0"/>
      <w:marTop w:val="0"/>
      <w:marBottom w:val="0"/>
      <w:divBdr>
        <w:top w:val="none" w:color="auto" w:sz="0" w:space="0"/>
        <w:left w:val="none" w:color="auto" w:sz="0" w:space="0"/>
        <w:bottom w:val="none" w:color="auto" w:sz="0" w:space="0"/>
        <w:right w:val="none" w:color="auto" w:sz="0" w:space="0"/>
      </w:divBdr>
    </w:div>
    <w:div w:id="409888575">
      <w:bodyDiv w:val="true"/>
      <w:marLeft w:val="0"/>
      <w:marRight w:val="0"/>
      <w:marTop w:val="0"/>
      <w:marBottom w:val="0"/>
      <w:divBdr>
        <w:top w:val="none" w:color="auto" w:sz="0" w:space="0"/>
        <w:left w:val="none" w:color="auto" w:sz="0" w:space="0"/>
        <w:bottom w:val="none" w:color="auto" w:sz="0" w:space="0"/>
        <w:right w:val="none" w:color="auto" w:sz="0" w:space="0"/>
      </w:divBdr>
    </w:div>
    <w:div w:id="719668141">
      <w:bodyDiv w:val="true"/>
      <w:marLeft w:val="0"/>
      <w:marRight w:val="0"/>
      <w:marTop w:val="0"/>
      <w:marBottom w:val="0"/>
      <w:divBdr>
        <w:top w:val="none" w:color="auto" w:sz="0" w:space="0"/>
        <w:left w:val="none" w:color="auto" w:sz="0" w:space="0"/>
        <w:bottom w:val="none" w:color="auto" w:sz="0" w:space="0"/>
        <w:right w:val="none" w:color="auto" w:sz="0" w:space="0"/>
      </w:divBdr>
    </w:div>
    <w:div w:id="823282537">
      <w:bodyDiv w:val="true"/>
      <w:marLeft w:val="0"/>
      <w:marRight w:val="0"/>
      <w:marTop w:val="0"/>
      <w:marBottom w:val="0"/>
      <w:divBdr>
        <w:top w:val="none" w:color="auto" w:sz="0" w:space="0"/>
        <w:left w:val="none" w:color="auto" w:sz="0" w:space="0"/>
        <w:bottom w:val="none" w:color="auto" w:sz="0" w:space="0"/>
        <w:right w:val="none" w:color="auto" w:sz="0" w:space="0"/>
      </w:divBdr>
    </w:div>
    <w:div w:id="1693729535">
      <w:bodyDiv w:val="true"/>
      <w:marLeft w:val="0"/>
      <w:marRight w:val="0"/>
      <w:marTop w:val="0"/>
      <w:marBottom w:val="0"/>
      <w:divBdr>
        <w:top w:val="none" w:color="auto" w:sz="0" w:space="0"/>
        <w:left w:val="none" w:color="auto" w:sz="0" w:space="0"/>
        <w:bottom w:val="none" w:color="auto" w:sz="0" w:space="0"/>
        <w:right w:val="none" w:color="auto" w:sz="0" w:space="0"/>
      </w:divBdr>
    </w:div>
    <w:div w:id="2003894589">
      <w:bodyDiv w:val="true"/>
      <w:marLeft w:val="0"/>
      <w:marRight w:val="0"/>
      <w:marTop w:val="0"/>
      <w:marBottom w:val="0"/>
      <w:divBdr>
        <w:top w:val="none" w:color="auto" w:sz="0" w:space="0"/>
        <w:left w:val="none" w:color="auto" w:sz="0" w:space="0"/>
        <w:bottom w:val="none" w:color="auto" w:sz="0" w:space="0"/>
        <w:right w:val="none" w:color="auto" w:sz="0" w:space="0"/>
      </w:divBdr>
    </w:div>
    <w:div w:id="214422823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theme/theme1.xml" Type="http://schemas.openxmlformats.org/officeDocument/2006/relationships/theme"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35/I</izvorni_sadrzaj>
    <derivirana_varijabla naziv="DomainObject.Prostorija.Naziv_1">Soba 35/I</derivirana_varijabla>
  </DomainObject.Prostorija.Naziv>
  <DomainObject.Prostorija.Oznaka>
    <izvorni_sadrzaj>Soba 35/I</izvorni_sadrzaj>
    <derivirana_varijabla naziv="DomainObject.Prostorija.Oznaka_1">Soba 35/I</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10. rujna 2026.</izvorni_sadrzaj>
    <derivirana_varijabla naziv="DomainObject.PlaniraniZavrsetakDatum_1">10. rujna 2026.</derivirana_varijabla>
  </DomainObject.PlaniraniZavrsetakDatum>
  <DomainObject.PlaniraniPocetakDatum>
    <izvorni_sadrzaj>10. rujna 2026.</izvorni_sadrzaj>
    <derivirana_varijabla naziv="DomainObject.PlaniraniPocetakDatum_1">10. rujna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13:15</izvorni_sadrzaj>
    <derivirana_varijabla naziv="DomainObject.PlaniraniPocetakVrijeme_1">13:15</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10. rujna 2026.</izvorni_sadrzaj>
    <derivirana_varijabla naziv="DomainObject.Zapisnik.DatumKreiranja_1">10. rujna 2026.</derivirana_varijabla>
  </DomainObject.Zapisnik.DatumKreiranja>
  <DomainObject.Zapisnik.ImovinskaKorist>
    <izvorni_sadrzaj/>
    <derivirana_varijabla naziv="DomainObject.Zapisnik.ImovinskaKorist_1"/>
  </DomainObject.Zapisnik.ImovinskaKorist>
  <DomainObject.Zapisnik.Oznaka>
    <izvorni_sadrzaj>P-887/2020-142</izvorni_sadrzaj>
    <derivirana_varijabla naziv="DomainObject.Zapisnik.Oznaka_1">P-887/2020-142</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887</izvorni_sadrzaj>
    <derivirana_varijabla naziv="DomainObject.Predmet.Broj_1">887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ožujka 2020.</izvorni_sadrzaj>
    <derivirana_varijabla naziv="DomainObject.Predmet.DatumOsnivanja_1">10. ožujka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1327.23</izvorni_sadrzaj>
    <derivirana_varijabla naziv="DomainObject.Predmet.InicijalnaVrijednost_1">1327.23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ds</izvorni_sadrzaj>
    <derivirana_varijabla naziv="DomainObject.Predmet.Opis_1">ds</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P-887/2020</izvorni_sadrzaj>
    <derivirana_varijabla naziv="DomainObject.Predmet.OznakaBroj_1">P-887/2020</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ds-
ormar  objave</izvorni_sadrzaj>
    <derivirana_varijabla naziv="DomainObject.Predmet.PrimjedbaSuca_1">ds-
ormar  objave</derivirana_varijabla>
  </DomainObject.Predmet.PrimjedbaSuca>
  <DomainObject.Predmet.ProtustrankaFormated>
    <izvorni_sadrzaj>  MARIJA ZLATAR; BLAGA ZLATAR; VIKTORIO ZLATAR; Daniela Gašpar; Tončeka Perutović; DRAGICA STAPIĆ; MARIJAN BULJUBAŠIĆ; Božo Stapić; Milica Mudrinić; Neda  Sumić; Jakov Pralija; Divna  Pralija; Klaudija Pralija; Marino Pralija; Angelija Pralija; Darije Pralija; Renata Kekez; Milka  Bulić; Angelina Ivančević; Marija Ursić; Ante Ivančević; Ivica Ivančević; Josip Ivančević; Mila Mudrinić; Snježana Mlikota; Marija Mikuličin; Marija Galetović; Ivanka Jukić; Vesna Lazaneo; Neda Kožul; Đana Ravlić; Lovre Ravlić; Nataša Pralija</izvorni_sadrzaj>
    <derivirana_varijabla naziv="DomainObject.Predmet.ProtustrankaFormated_1">  MARIJA ZLATAR; BLAGA ZLATAR; VIKTORIO ZLATAR; Daniela Gašpar; Tončeka Perutović; DRAGICA STAPIĆ; MARIJAN BULJUBAŠIĆ; Božo Stapić; Milica Mudrinić; Neda  Sumić; Jakov Pralija; Divna  Pralija; Klaudija Pralija; Marino Pralija; Angelija Pralija; Darije Pralija; Renata Kekez; Milka  Bulić; Angelina Ivančević; Marija Ursić; Ante Ivančević; Ivica Ivančević; Josip Ivančević; Mila Mudrinić; Snježana Mlikota; Marija Mikuličin; Marija Galetović; Ivanka Jukić; Vesna Lazaneo; Neda Kožul; Đana Ravlić; Lovre Ravlić; Nataša Pralija</derivirana_varijabla>
  </DomainObject.Predmet.ProtustrankaFormated>
  <DomainObject.Predmet.ProtustrankaFormatedOIB>
    <izvorni_sadrzaj>  MARIJA ZLATAR, OIB 25535357777; BLAGA ZLATAR, OIB 32423065812; VIKTORIO ZLATAR, OIB 50151193790; Daniela Gašpar, OIB 46436083916; Tončeka Perutović, OIB 41853247614; DRAGICA STAPIĆ, OIB 79573194165; MARIJAN BULJUBAŠIĆ, OIB 00348234221; Božo Stapić, OIB 14649557915; Milica Mudrinić; Neda  Sumić; Jakov Pralija; Divna  Pralija; Klaudija Pralija; Marino Pralija; Angelija Pralija; Darije Pralija, OIB 76979291592; Renata Kekez; Milka  Bulić; Angelina Ivančević; Marija Ursić, OIB 09592756930; Ante Ivančević; Ivica Ivančević; Josip Ivančević; Mila Mudrinić; Snježana Mlikota, OIB 39111331110; Marija Mikuličin, OIB 48020980530; Marija Galetović, OIB 65655872966; Ivanka Jukić; Vesna Lazaneo, OIB 23447528737; Neda Kožul; Đana Ravlić, OIB 43047973304; Lovre Ravlić, OIB 73508026662; Nataša Pralija, OIB 43747511046</izvorni_sadrzaj>
    <derivirana_varijabla naziv="DomainObject.Predmet.ProtustrankaFormatedOIB_1">  MARIJA ZLATAR, OIB 25535357777; BLAGA ZLATAR, OIB 32423065812; VIKTORIO ZLATAR, OIB 50151193790; Daniela Gašpar, OIB 46436083916; Tončeka Perutović, OIB 41853247614; DRAGICA STAPIĆ, OIB 79573194165; MARIJAN BULJUBAŠIĆ, OIB 00348234221; Božo Stapić, OIB 14649557915; Milica Mudrinić; Neda  Sumić; Jakov Pralija; Divna  Pralija; Klaudija Pralija; Marino Pralija; Angelija Pralija; Darije Pralija, OIB 76979291592; Renata Kekez; Milka  Bulić; Angelina Ivančević; Marija Ursić, OIB 09592756930; Ante Ivančević; Ivica Ivančević; Josip Ivančević; Mila Mudrinić; Snježana Mlikota, OIB 39111331110; Marija Mikuličin, OIB 48020980530; Marija Galetović, OIB 65655872966; Ivanka Jukić; Vesna Lazaneo, OIB 23447528737; Neda Kožul; Đana Ravlić, OIB 43047973304; Lovre Ravlić, OIB 73508026662; Nataša Pralija, OIB 43747511046</derivirana_varijabla>
  </DomainObject.Predmet.ProtustrankaFormatedOIB>
  <DomainObject.Predmet.ProtustrankaFormatedWithAdress>
    <izvorni_sadrzaj> MARIJA ZLATAR, Put Zavale 18, 21425 Povlja; BLAGA ZLATAR, Put Zavale 18, 21425 Povlja; VIKTORIO ZLATAR, Povlja 0, 21425 Povlja; Daniela Gašpar, Šibenska 9, 21000 Split; Tončeka Perutović, Radojka Dakića 1/3, Nikšić; DRAGICA STAPIĆ, Ugljanska 23, 10000 Zagreb; MARIJAN BULJUBAŠIĆ, Drniški Put 1, 21000 Kamen; Božo Stapić,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Prins F. Hendrikstraat 17, Castricum; Renata Kekez, Kralja Zvonimira 30, 21000 Split; Milka  Bulić, BIlice II/54, 21210 Solin; Angelina Ivančević, Getaldićeva 14, 21000 Split; Marija Ursić, Bilice Ii 54, 21000 Split; Ante Ivančević, Pujanke 69, 21000 Split; Ivica Ivančević, Tješimirova  29a, 21311 Podstrana; Josip Ivančević, Bilice II/54, 21210 Solin; Mila Mudrinić, Ostravska 1, 21000 Split; Snježana Mlikota, Lovački Put 13, 21000 Split; Marija Mikuličin, Doverska 21, 21000 Split; Marija Galetović, Molo Lozna 9, 21410 Postira; Ivanka Jukić, Put Brodarice 7, 21000 Split; Vesna Lazaneo, Žulica 1, 21410 Postira; Neda Kožul, Put Brodarice 1, 21000 Split; Đana Ravlić, Polježice 49, 21410 Supetar; Lovre Ravlić, Polježice 49, 21410 Supetar; Nataša Pralija, Polježice 49, 21410 Postira</izvorni_sadrzaj>
    <derivirana_varijabla naziv="DomainObject.Predmet.ProtustrankaFormatedWithAdress_1"> MARIJA ZLATAR, Put Zavale 18, 21425 Povlja; BLAGA ZLATAR, Put Zavale 18, 21425 Povlja; VIKTORIO ZLATAR, Povlja 0, 21425 Povlja; Daniela Gašpar, Šibenska 9, 21000 Split; Tončeka Perutović, Radojka Dakića 1/3, Nikšić; DRAGICA STAPIĆ, Ugljanska 23, 10000 Zagreb; MARIJAN BULJUBAŠIĆ, Drniški Put 1, 21000 Kamen; Božo Stapić,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Prins F. Hendrikstraat 17, Castricum; Renata Kekez, Kralja Zvonimira 30, 21000 Split; Milka  Bulić, BIlice II/54, 21210 Solin; Angelina Ivančević, Getaldićeva 14, 21000 Split; Marija Ursić, Bilice Ii 54, 21000 Split; Ante Ivančević, Pujanke 69, 21000 Split; Ivica Ivančević, Tješimirova  29a, 21311 Podstrana; Josip Ivančević, Bilice II/54, 21210 Solin; Mila Mudrinić, Ostravska 1, 21000 Split; Snježana Mlikota, Lovački Put 13, 21000 Split; Marija Mikuličin, Doverska 21, 21000 Split; Marija Galetović, Molo Lozna 9, 21410 Postira; Ivanka Jukić, Put Brodarice 7, 21000 Split; Vesna Lazaneo, Žulica 1, 21410 Postira; Neda Kožul, Put Brodarice 1, 21000 Split; Đana Ravlić, Polježice 49, 21410 Supetar; Lovre Ravlić, Polježice 49, 21410 Supetar; Nataša Pralija, Polježice 49, 21410 Postira</derivirana_varijabla>
  </DomainObject.Predmet.ProtustrankaFormatedWithAdress>
  <DomainObject.Predmet.ProtustrankaFormatedWithAdressOIB>
    <izvorni_sadrzaj> MARIJA ZLATAR, OIB 25535357777, Put Zavale 18, 21425 Povlja; BLAGA ZLATAR, OIB 32423065812, Put Zavale 18, 21425 Povlja; VIKTORIO ZLATAR, OIB 50151193790, Povlja 0, 21425 Povlja; Daniela Gašpar, OIB 46436083916, Šibenska 9, 21000 Split; Tončeka Perutović, OIB 41853247614, Radojka Dakića 1/3, Nikšić; DRAGICA STAPIĆ, OIB 79573194165, Ugljanska 23, 10000 Zagreb; MARIJAN BULJUBAŠIĆ, OIB 00348234221, Drniški Put 1, 21000 Kamen; Božo Stapić, OIB 14649557915,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OIB 76979291592, Prins F. Hendrikstraat 17, Castricum; Renata Kekez, Kralja Zvonimira 30, 21000 Split; Milka  Bulić, BIlice II/54, 21210 Solin; Angelina Ivančević, Getaldićeva 14, 21000 Split; Marija Ursić, OIB 09592756930, Bilice Ii 54, 21000 Split; Ante Ivančević, Pujanke 69, 21000 Split; Ivica Ivančević, Tješimirova  29a, 21311 Podstrana; Josip Ivančević, Bilice II/54, 21210 Solin; Mila Mudrinić, Ostravska 1, 21000 Split; Snježana Mlikota, OIB 39111331110, Lovački Put 13, 21000 Split; Marija Mikuličin, OIB 48020980530, Doverska 21, 21000 Split; Marija Galetović, OIB 65655872966, Molo Lozna 9, 21410 Postira; Ivanka Jukić, Put Brodarice 7, 21000 Split; Vesna Lazaneo, OIB 23447528737, Žulica 1, 21410 Postira; Neda Kožul, Put Brodarice 1, 21000 Split; Đana Ravlić, OIB 43047973304, Polježice 49, 21410 Supetar; Lovre Ravlić, OIB 73508026662, Polježice 49, 21410 Supetar; Nataša Pralija, OIB 43747511046, Polježice 49, 21410 Postira</izvorni_sadrzaj>
    <derivirana_varijabla naziv="DomainObject.Predmet.ProtustrankaFormatedWithAdressOIB_1"> MARIJA ZLATAR, OIB 25535357777, Put Zavale 18, 21425 Povlja; BLAGA ZLATAR, OIB 32423065812, Put Zavale 18, 21425 Povlja; VIKTORIO ZLATAR, OIB 50151193790, Povlja 0, 21425 Povlja; Daniela Gašpar, OIB 46436083916, Šibenska 9, 21000 Split; Tončeka Perutović, OIB 41853247614, Radojka Dakića 1/3, Nikšić; DRAGICA STAPIĆ, OIB 79573194165, Ugljanska 23, 10000 Zagreb; MARIJAN BULJUBAŠIĆ, OIB 00348234221, Drniški Put 1, 21000 Kamen; Božo Stapić, OIB 14649557915,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OIB 76979291592, Prins F. Hendrikstraat 17, Castricum; Renata Kekez, Kralja Zvonimira 30, 21000 Split; Milka  Bulić, BIlice II/54, 21210 Solin; Angelina Ivančević, Getaldićeva 14, 21000 Split; Marija Ursić, OIB 09592756930, Bilice Ii 54, 21000 Split; Ante Ivančević, Pujanke 69, 21000 Split; Ivica Ivančević, Tješimirova  29a, 21311 Podstrana; Josip Ivančević, Bilice II/54, 21210 Solin; Mila Mudrinić, Ostravska 1, 21000 Split; Snježana Mlikota, OIB 39111331110, Lovački Put 13, 21000 Split; Marija Mikuličin, OIB 48020980530, Doverska 21, 21000 Split; Marija Galetović, OIB 65655872966, Molo Lozna 9, 21410 Postira; Ivanka Jukić, Put Brodarice 7, 21000 Split; Vesna Lazaneo, OIB 23447528737, Žulica 1, 21410 Postira; Neda Kožul, Put Brodarice 1, 21000 Split; Đana Ravlić, OIB 43047973304, Polježice 49, 21410 Supetar; Lovre Ravlić, OIB 73508026662, Polježice 49, 21410 Supetar; Nataša Pralija, OIB 43747511046, Polježice 49, 21410 Postira</derivirana_varijabla>
  </DomainObject.Predmet.ProtustrankaFormatedWithAdressOIB>
  <DomainObject.Predmet.ProtustrankaWithAdress>
    <izvorni_sadrzaj>MARIJA ZLATAR Put Zavale 18, 21425 Povlja, BLAGA ZLATAR Put Zavale 18, 21425 Povlja, VIKTORIO ZLATAR Povlja 0, 21425 Povlja, Daniela Gašpar Šibenska 9, 21000 Split, Tončeka Perutović Radojka Dakića 1/3, Nikšić, DRAGICA STAPIĆ Ugljanska 23, 10000 Zagreb, MARIJAN BULJUBAŠIĆ Drniški Put 1, 21000 Kamen, Božo Stapić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Prins F. Hendrikstraat 17, Castricum, Renata Kekez Kralja Zvonimira 30, 21000 Split, Milka  Bulić BIlice II/54, 21210 Solin, Angelina Ivančević Getaldićeva 14, 21000 Split, Marija Ursić Bilice Ii 54, 21000 Split, Ante Ivančević Pujanke 69, 21000 Split, Ivica Ivančević Tješimirova  29a, 21311 Podstrana, Josip Ivančević Bilice II/54, 21210 Solin, Mila Mudrinić Ostravska 1, 21000 Split, Snježana Mlikota Lovački Put 13, 21000 Split, Marija Mikuličin Doverska 21, 21000 Split, Marija Galetović Molo Lozna 9, 21410 Postira, Ivanka Jukić Put Brodarice 7, 21000 Split, Vesna Lazaneo Žulica 1, 21410 Postira, Neda Kožul Put Brodarice 1, 21000 Split, Đana Ravlić Polježice 49, 21410 Supetar, Lovre Ravlić Polježice 49, 21410 Supetar, Nataša Pralija Polježice 49, 21410 Postira</izvorni_sadrzaj>
    <derivirana_varijabla naziv="DomainObject.Predmet.ProtustrankaWithAdress_1">MARIJA ZLATAR Put Zavale 18, 21425 Povlja, BLAGA ZLATAR Put Zavale 18, 21425 Povlja, VIKTORIO ZLATAR Povlja 0, 21425 Povlja, Daniela Gašpar Šibenska 9, 21000 Split, Tončeka Perutović Radojka Dakića 1/3, Nikšić, DRAGICA STAPIĆ Ugljanska 23, 10000 Zagreb, MARIJAN BULJUBAŠIĆ Drniški Put 1, 21000 Kamen, Božo Stapić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Prins F. Hendrikstraat 17, Castricum, Renata Kekez Kralja Zvonimira 30, 21000 Split, Milka  Bulić BIlice II/54, 21210 Solin, Angelina Ivančević Getaldićeva 14, 21000 Split, Marija Ursić Bilice Ii 54, 21000 Split, Ante Ivančević Pujanke 69, 21000 Split, Ivica Ivančević Tješimirova  29a, 21311 Podstrana, Josip Ivančević Bilice II/54, 21210 Solin, Mila Mudrinić Ostravska 1, 21000 Split, Snježana Mlikota Lovački Put 13, 21000 Split, Marija Mikuličin Doverska 21, 21000 Split, Marija Galetović Molo Lozna 9, 21410 Postira, Ivanka Jukić Put Brodarice 7, 21000 Split, Vesna Lazaneo Žulica 1, 21410 Postira, Neda Kožul Put Brodarice 1, 21000 Split, Đana Ravlić Polježice 49, 21410 Supetar, Lovre Ravlić Polježice 49, 21410 Supetar, Nataša Pralija Polježice 49, 21410 Postira</derivirana_varijabla>
  </DomainObject.Predmet.ProtustrankaWithAdress>
  <DomainObject.Predmet.ProtustrankaWithAdressOIB>
    <izvorni_sadrzaj>MARIJA ZLATAR, OIB 25535357777, Put Zavale 18, 21425 Povlja, BLAGA ZLATAR, OIB 32423065812, Put Zavale 18, 21425 Povlja, VIKTORIO ZLATAR, OIB 50151193790, Povlja 0, 21425 Povlja, Daniela Gašpar, OIB 46436083916, Šibenska 9, 21000 Split, Tončeka Perutović, OIB 41853247614, Radojka Dakića 1/3, Nikšić, DRAGICA STAPIĆ, OIB 79573194165, Ugljanska 23, 10000 Zagreb, MARIJAN BULJUBAŠIĆ, OIB 00348234221, Drniški Put 1, 21000 Kamen, Božo Stapić, OIB 14649557915,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OIB 76979291592, Prins F. Hendrikstraat 17, Castricum, Renata Kekez, Kralja Zvonimira 30, 21000 Split, Milka  Bulić, BIlice II/54, 21210 Solin, Angelina Ivančević, Getaldićeva 14, 21000 Split, Marija Ursić, OIB 09592756930, Bilice Ii 54, 21000 Split, Ante Ivančević, Pujanke 69, 21000 Split, Ivica Ivančević, Tješimirova  29a, 21311 Podstrana, Josip Ivančević, Bilice II/54, 21210 Solin, Mila Mudrinić, Ostravska 1, 21000 Split, Snježana Mlikota, OIB 39111331110, Lovački Put 13, 21000 Split, Marija Mikuličin, OIB 48020980530, Doverska 21, 21000 Split, Marija Galetović, OIB 65655872966, Molo Lozna 9, 21410 Postira, Ivanka Jukić, Put Brodarice 7, 21000 Split, Vesna Lazaneo, OIB 23447528737, Žulica 1, 21410 Postira, Neda Kožul, Put Brodarice 1, 21000 Split, Đana Ravlić, OIB 43047973304, Polježice 49, 21410 Supetar, Lovre Ravlić, OIB 73508026662, Polježice 49, 21410 Supetar, Nataša Pralija, OIB 43747511046, Polježice 49, 21410 Postira</izvorni_sadrzaj>
    <derivirana_varijabla naziv="DomainObject.Predmet.ProtustrankaWithAdressOIB_1">MARIJA ZLATAR, OIB 25535357777, Put Zavale 18, 21425 Povlja, BLAGA ZLATAR, OIB 32423065812, Put Zavale 18, 21425 Povlja, VIKTORIO ZLATAR, OIB 50151193790, Povlja 0, 21425 Povlja, Daniela Gašpar, OIB 46436083916, Šibenska 9, 21000 Split, Tončeka Perutović, OIB 41853247614, Radojka Dakića 1/3, Nikšić, DRAGICA STAPIĆ, OIB 79573194165, Ugljanska 23, 10000 Zagreb, MARIJAN BULJUBAŠIĆ, OIB 00348234221, Drniški Put 1, 21000 Kamen, Božo Stapić, OIB 14649557915, Drniški Put 2, 21000 Kamen, Milica Mudrinić, Ostravska 1, 21000 Split, Neda  Sumić, TIna Ujevića  8, 21327 Podgora, Jakov Pralija, Fluschombe Road Blacktown, Sidney 284, Divna  Pralija, Mejaši 51, 21000 Split, Klaudija Pralija, Mejaši 51, 21000 Split, Marino Pralija, Mejaši 51, 21000 Split, Angelija Pralija, Getaldićeva 14, 21000 Split, Darije Pralija, OIB 76979291592, Prins F. Hendrikstraat 17, Castricum, Renata Kekez, Kralja Zvonimira 30, 21000 Split, Milka  Bulić, BIlice II/54, 21210 Solin, Angelina Ivančević, Getaldićeva 14, 21000 Split, Marija Ursić, OIB 09592756930, Bilice Ii 54, 21000 Split, Ante Ivančević, Pujanke 69, 21000 Split, Ivica Ivančević, Tješimirova  29a, 21311 Podstrana, Josip Ivančević, Bilice II/54, 21210 Solin, Mila Mudrinić, Ostravska 1, 21000 Split, Snježana Mlikota, OIB 39111331110, Lovački Put 13, 21000 Split, Marija Mikuličin, OIB 48020980530, Doverska 21, 21000 Split, Marija Galetović, OIB 65655872966, Molo Lozna 9, 21410 Postira, Ivanka Jukić, Put Brodarice 7, 21000 Split, Vesna Lazaneo, OIB 23447528737, Žulica 1, 21410 Postira, Neda Kožul, Put Brodarice 1, 21000 Split, Đana Ravlić, OIB 43047973304, Polježice 49, 21410 Supetar, Lovre Ravlić, OIB 73508026662, Polježice 49, 21410 Supetar, Nataša Pralija, OIB 43747511046, Polježice 49, 21410 Postira</derivirana_varijabla>
  </DomainObject.Predmet.ProtustrankaWithAdressOIB>
  <DomainObject.Predmet.ProtustrankaNazivFormated>
    <izvorni_sadrzaj>MARIJA ZLATAR,BLAGA ZLATAR,VIKTORIO ZLATAR,Daniela Gašpar,Tončeka Perutović,DRAGICA STAPIĆ,MARIJAN BULJUBAŠIĆ,Božo Stapić,Milica Mudrinić,Neda  Sumić,Jakov Pralija,Divna  Pralija,Klaudija Pralija,Marino Pralija,Angelija Pralija,Darije Pralija,Renata Kekez,Milka  Bulić,Angelina Ivančević,Marija Ursić,Ante Ivančević,Ivica Ivančević,Josip Ivančević,Mila Mudrinić,Snježana Mlikota,Marija Mikuličin,Marija Galetović,Ivanka Jukić,Vesna Lazaneo,Neda Kožul,Đana Ravlić,Lovre Ravlić,Nataša Pralija</izvorni_sadrzaj>
    <derivirana_varijabla naziv="DomainObject.Predmet.ProtustrankaNazivFormated_1">MARIJA ZLATAR,BLAGA ZLATAR,VIKTORIO ZLATAR,Daniela Gašpar,Tončeka Perutović,DRAGICA STAPIĆ,MARIJAN BULJUBAŠIĆ,Božo Stapić,Milica Mudrinić,Neda  Sumić,Jakov Pralija,Divna  Pralija,Klaudija Pralija,Marino Pralija,Angelija Pralija,Darije Pralija,Renata Kekez,Milka  Bulić,Angelina Ivančević,Marija Ursić,Ante Ivančević,Ivica Ivančević,Josip Ivančević,Mila Mudrinić,Snježana Mlikota,Marija Mikuličin,Marija Galetović,Ivanka Jukić,Vesna Lazaneo,Neda Kožul,Đana Ravlić,Lovre Ravlić,Nataša Pralija</derivirana_varijabla>
  </DomainObject.Predmet.ProtustrankaNazivFormated>
  <DomainObject.Predmet.ProtustrankaNazivFormatedOIB>
    <izvorni_sadrzaj>MARIJA ZLATAR, OIB 25535357777,BLAGA ZLATAR, OIB 32423065812,VIKTORIO ZLATAR, OIB 50151193790,Daniela Gašpar, OIB 46436083916,Tončeka Perutović, OIB 41853247614,DRAGICA STAPIĆ, OIB 79573194165,MARIJAN BULJUBAŠIĆ, OIB 00348234221,Božo Stapić, OIB 14649557915,Milica Mudrinić,Neda  Sumić,Jakov Pralija,Divna  Pralija,Klaudija Pralija,Marino Pralija,Angelija Pralija,Darije Pralija, OIB 76979291592,Renata Kekez,Milka  Bulić,Angelina Ivančević,Marija Ursić, OIB 09592756930,Ante Ivančević,Ivica Ivančević,Josip Ivančević,Mila Mudrinić,Snježana Mlikota, OIB 39111331110,Marija Mikuličin, OIB 48020980530,Marija Galetović, OIB 65655872966,Ivanka Jukić,Vesna Lazaneo, OIB 23447528737,Neda Kožul,Đana Ravlić, OIB 43047973304,Lovre Ravlić, OIB 73508026662,Nataša Pralija, OIB 43747511046</izvorni_sadrzaj>
    <derivirana_varijabla naziv="DomainObject.Predmet.ProtustrankaNazivFormatedOIB_1">MARIJA ZLATAR, OIB 25535357777,BLAGA ZLATAR, OIB 32423065812,VIKTORIO ZLATAR, OIB 50151193790,Daniela Gašpar, OIB 46436083916,Tončeka Perutović, OIB 41853247614,DRAGICA STAPIĆ, OIB 79573194165,MARIJAN BULJUBAŠIĆ, OIB 00348234221,Božo Stapić, OIB 14649557915,Milica Mudrinić,Neda  Sumić,Jakov Pralija,Divna  Pralija,Klaudija Pralija,Marino Pralija,Angelija Pralija,Darije Pralija, OIB 76979291592,Renata Kekez,Milka  Bulić,Angelina Ivančević,Marija Ursić, OIB 09592756930,Ante Ivančević,Ivica Ivančević,Josip Ivančević,Mila Mudrinić,Snježana Mlikota, OIB 39111331110,Marija Mikuličin, OIB 48020980530,Marija Galetović, OIB 65655872966,Ivanka Jukić,Vesna Lazaneo, OIB 23447528737,Neda Kožul,Đana Ravlić, OIB 43047973304,Lovre Ravlić, OIB 73508026662,Nataša Pralija, OIB 43747511046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 P - Borić Željko</izvorni_sadrzaj>
    <derivirana_varijabla naziv="DomainObject.Predmet.Referada.Naziv_1">5 P - Borić Željko</derivirana_varijabla>
  </DomainObject.Predmet.Referada.Naziv>
  <DomainObject.Predmet.Referada.Oznaka>
    <izvorni_sadrzaj>Ref 5 P</izvorni_sadrzaj>
    <derivirana_varijabla naziv="DomainObject.Predmet.Referada.Oznaka_1">Ref 5 P</derivirana_varijabla>
  </DomainObject.Predmet.Referada.Oznaka>
  <DomainObject.Predmet.Referada.Prostorija.Naziv>
    <izvorni_sadrzaj>Soba 35/I</izvorni_sadrzaj>
    <derivirana_varijabla naziv="DomainObject.Predmet.Referada.Prostorija.Naziv_1">Soba 35/I</derivirana_varijabla>
  </DomainObject.Predmet.Referada.Prostorija.Naziv>
  <DomainObject.Predmet.Referada.Prostorija.Oznaka>
    <izvorni_sadrzaj>Soba 35/I</izvorni_sadrzaj>
    <derivirana_varijabla naziv="DomainObject.Predmet.Referada.Prostorija.Oznaka_1">Soba 35/I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Željko Borić</izvorni_sadrzaj>
    <derivirana_varijabla naziv="DomainObject.Predmet.Referada.Sudac_1">Željko Borić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Marko Goreta zastupanog po punomoćniku Ljubica Vuković</izvorni_sadrzaj>
    <derivirana_varijabla naziv="DomainObject.Predmet.StrankaFormated_1">  Marko Goreta zastupanog po punomoćniku Ljubica Vuković</derivirana_varijabla>
  </DomainObject.Predmet.StrankaFormated>
  <DomainObject.Predmet.StrankaFormatedOIB>
    <izvorni_sadrzaj>  Marko Goreta, OIB 73474799567 zastupanog po punomoćniku Ljubica Vuković</izvorni_sadrzaj>
    <derivirana_varijabla naziv="DomainObject.Predmet.StrankaFormatedOIB_1">  Marko Goreta, OIB 73474799567 zastupanog po punomoćniku Ljubica Vuković</derivirana_varijabla>
  </DomainObject.Predmet.StrankaFormatedOIB>
  <DomainObject.Predmet.StrankaFormatedWithAdress>
    <izvorni_sadrzaj> Marko Goreta, Drniški Put 15, 21000 Kamen zastupanog po punomoćniku Ljubica Vuković</izvorni_sadrzaj>
    <derivirana_varijabla naziv="DomainObject.Predmet.StrankaFormatedWithAdress_1"> Marko Goreta, Drniški Put 15, 21000 Kamen zastupanog po punomoćniku Ljubica Vuković</derivirana_varijabla>
  </DomainObject.Predmet.StrankaFormatedWithAdress>
  <DomainObject.Predmet.StrankaFormatedWithAdressOIB>
    <izvorni_sadrzaj> Marko Goreta, OIB 73474799567, Drniški Put 15, 21000 Kamen zastupanog po punomoćniku Ljubica Vuković</izvorni_sadrzaj>
    <derivirana_varijabla naziv="DomainObject.Predmet.StrankaFormatedWithAdressOIB_1"> Marko Goreta, OIB 73474799567, Drniški Put 15, 21000 Kamen zastupanog po punomoćniku Ljubica Vuković</derivirana_varijabla>
  </DomainObject.Predmet.StrankaFormatedWithAdressOIB>
  <DomainObject.Predmet.StrankaWithAdress>
    <izvorni_sadrzaj>Marko Goreta Drniški Put 15,21000 Kamen</izvorni_sadrzaj>
    <derivirana_varijabla naziv="DomainObject.Predmet.StrankaWithAdress_1">Marko Goreta Drniški Put 15,21000 Kamen</derivirana_varijabla>
  </DomainObject.Predmet.StrankaWithAdress>
  <DomainObject.Predmet.StrankaWithAdressOIB>
    <izvorni_sadrzaj>Marko Goreta, OIB 73474799567, Drniški Put 15,21000 Kamen</izvorni_sadrzaj>
    <derivirana_varijabla naziv="DomainObject.Predmet.StrankaWithAdressOIB_1">Marko Goreta, OIB 73474799567, Drniški Put 15,21000 Kamen</derivirana_varijabla>
  </DomainObject.Predmet.StrankaWithAdressOIB>
  <DomainObject.Predmet.StrankaNazivFormated>
    <izvorni_sadrzaj>Marko Goreta</izvorni_sadrzaj>
    <derivirana_varijabla naziv="DomainObject.Predmet.StrankaNazivFormated_1">Marko Goreta</derivirana_varijabla>
  </DomainObject.Predmet.StrankaNazivFormated>
  <DomainObject.Predmet.StrankaNazivFormatedOIB>
    <izvorni_sadrzaj>Marko Goreta, OIB 73474799567</izvorni_sadrzaj>
    <derivirana_varijabla naziv="DomainObject.Predmet.StrankaNazivFormatedOIB_1">Marko Goreta, OIB 73474799567</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5 P - Borić Željko</izvorni_sadrzaj>
    <derivirana_varijabla naziv="DomainObject.Predmet.TrenutnaLokacijaSpisa.Naziv_1">5 P - Borić Željko</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ANA LUBINA</izvorni_sadrzaj>
    <derivirana_varijabla naziv="DomainObject.Predmet.Zapisnicar_1">ANA LUBINA</derivirana_varijabla>
  </DomainObject.Predmet.Zapisnicar>
  <DomainObject.Predmet.StrankaListFormated>
    <izvorni_sadrzaj>
      <item>Marko Goreta zastupanog po punomoćniku Ljubica Vuković</item>
    </izvorni_sadrzaj>
    <derivirana_varijabla naziv="DomainObject.Predmet.StrankaListFormated_1">
      <item>Marko Goreta zastupanog po punomoćniku Ljubica Vuković</item>
    </derivirana_varijabla>
  </DomainObject.Predmet.StrankaListFormated>
  <DomainObject.Predmet.StrankaListFormatedOIB>
    <izvorni_sadrzaj>
      <item>Marko Goreta, OIB 73474799567 zastupanog po punomoćniku Ljubica Vuković</item>
    </izvorni_sadrzaj>
    <derivirana_varijabla naziv="DomainObject.Predmet.StrankaListFormatedOIB_1">
      <item>Marko Goreta, OIB 73474799567 zastupanog po punomoćniku Ljubica Vuković</item>
    </derivirana_varijabla>
  </DomainObject.Predmet.StrankaListFormatedOIB>
  <DomainObject.Predmet.StrankaListFormatedWithAdress>
    <izvorni_sadrzaj>
      <item>Marko Goreta, Drniški Put 15, 21000 Kamen zastupanog po punomoćniku Ljubica Vuković</item>
    </izvorni_sadrzaj>
    <derivirana_varijabla naziv="DomainObject.Predmet.StrankaListFormatedWithAdress_1">
      <item>Marko Goreta, Drniški Put 15, 21000 Kamen zastupanog po punomoćniku Ljubica Vuković</item>
    </derivirana_varijabla>
  </DomainObject.Predmet.StrankaListFormatedWithAdress>
  <DomainObject.Predmet.StrankaListFormatedWithAdressOIB>
    <izvorni_sadrzaj>
      <item>Marko Goreta, OIB 73474799567, Drniški Put 15, 21000 Kamen zastupanog po punomoćniku Ljubica Vuković</item>
    </izvorni_sadrzaj>
    <derivirana_varijabla naziv="DomainObject.Predmet.StrankaListFormatedWithAdressOIB_1">
      <item>Marko Goreta, OIB 73474799567, Drniški Put 15, 21000 Kamen zastupanog po punomoćniku Ljubica Vuković</item>
    </derivirana_varijabla>
  </DomainObject.Predmet.StrankaListFormatedWithAdressOIB>
  <DomainObject.Predmet.StrankaListNazivFormated>
    <izvorni_sadrzaj>
      <item>Marko Goreta</item>
    </izvorni_sadrzaj>
    <derivirana_varijabla naziv="DomainObject.Predmet.StrankaListNazivFormated_1">
      <item>Marko Goreta</item>
    </derivirana_varijabla>
  </DomainObject.Predmet.StrankaListNazivFormated>
  <DomainObject.Predmet.StrankaListNazivFormatedOIB>
    <izvorni_sadrzaj>
      <item>Marko Goreta, OIB 73474799567</item>
    </izvorni_sadrzaj>
    <derivirana_varijabla naziv="DomainObject.Predmet.StrankaListNazivFormatedOIB_1">
      <item>Marko Goreta, OIB 73474799567</item>
    </derivirana_varijabla>
  </DomainObject.Predmet.StrankaListNazivFormatedOIB>
  <DomainObject.Predmet.ProtuStrankaListFormated>
    <izvorni_sadrzaj>
      <item>MARIJA ZLATAR</item>
      <item>BLAGA ZLATAR</item>
      <item>VIKTORIO ZLATAR</item>
      <item>Daniela Gašpar</item>
      <item>Tončeka Perutović</item>
      <item>DRAGICA STAPIĆ</item>
      <item>MARIJAN BULJUBAŠIĆ</item>
      <item>Božo Stapić</item>
      <item>Milica Mudrinić</item>
      <item>Neda  Sumić</item>
      <item>Jakov Pralija</item>
      <item>Divna  Pralija</item>
      <item>Klaudija Pralija</item>
      <item>Marino Pralija</item>
      <item>Angelija Pralija</item>
      <item>Darije Pralija</item>
      <item>Renata Kekez</item>
      <item>Milka  Bulić</item>
      <item>Angelina Ivančević</item>
      <item>Marija Ursić</item>
      <item>Ante Ivančević</item>
      <item>Ivica Ivančević</item>
      <item>Josip Ivančević</item>
      <item>Mila Mudrinić</item>
      <item>Snježana Mlikota</item>
      <item>Marija Mikuličin</item>
      <item>Marija Galetović</item>
      <item>Ivanka Jukić</item>
      <item>Vesna Lazaneo</item>
      <item>Neda Kožul</item>
      <item>Đana Ravlić</item>
      <item>Lovre Ravlić</item>
      <item>Nataša Pralija</item>
    </izvorni_sadrzaj>
    <derivirana_varijabla naziv="DomainObject.Predmet.ProtuStrankaListFormated_1">
      <item>MARIJA ZLATAR</item>
      <item>BLAGA ZLATAR</item>
      <item>VIKTORIO ZLATAR</item>
      <item>Daniela Gašpar</item>
      <item>Tončeka Perutović</item>
      <item>DRAGICA STAPIĆ</item>
      <item>MARIJAN BULJUBAŠIĆ</item>
      <item>Božo Stapić</item>
      <item>Milica Mudrinić</item>
      <item>Neda  Sumić</item>
      <item>Jakov Pralija</item>
      <item>Divna  Pralija</item>
      <item>Klaudija Pralija</item>
      <item>Marino Pralija</item>
      <item>Angelija Pralija</item>
      <item>Darije Pralija</item>
      <item>Renata Kekez</item>
      <item>Milka  Bulić</item>
      <item>Angelina Ivančević</item>
      <item>Marija Ursić</item>
      <item>Ante Ivančević</item>
      <item>Ivica Ivančević</item>
      <item>Josip Ivančević</item>
      <item>Mila Mudrinić</item>
      <item>Snježana Mlikota</item>
      <item>Marija Mikuličin</item>
      <item>Marija Galetović</item>
      <item>Ivanka Jukić</item>
      <item>Vesna Lazaneo</item>
      <item>Neda Kožul</item>
      <item>Đana Ravlić</item>
      <item>Lovre Ravlić</item>
      <item>Nataša Pralija</item>
    </derivirana_varijabla>
  </DomainObject.Predmet.ProtuStrankaListFormated>
  <DomainObject.Predmet.ProtuStrankaListFormatedOIB>
    <izvorni_sadrzaj>
      <item>MARIJA ZLATAR, OIB 25535357777</item>
      <item>BLAGA ZLATAR, OIB 32423065812</item>
      <item>VIKTORIO ZLATAR, OIB 50151193790</item>
      <item>Daniela Gašpar, OIB 46436083916</item>
      <item>Tončeka Perutović, OIB 41853247614</item>
      <item>DRAGICA STAPIĆ, OIB 79573194165</item>
      <item>MARIJAN BULJUBAŠIĆ, OIB 00348234221</item>
      <item>Božo Stapić, OIB 14649557915</item>
      <item>Milica Mudrinić</item>
      <item>Neda  Sumić</item>
      <item>Jakov Pralija</item>
      <item>Divna  Pralija</item>
      <item>Klaudija Pralija</item>
      <item>Marino Pralija</item>
      <item>Angelija Pralija</item>
      <item>Darije Pralija, OIB 76979291592</item>
      <item>Renata Kekez</item>
      <item>Milka  Bulić</item>
      <item>Angelina Ivančević</item>
      <item>Marija Ursić, OIB 09592756930</item>
      <item>Ante Ivančević</item>
      <item>Ivica Ivančević</item>
      <item>Josip Ivančević</item>
      <item>Mila Mudrinić</item>
      <item>Snježana Mlikota, OIB 39111331110</item>
      <item>Marija Mikuličin, OIB 48020980530</item>
      <item>Marija Galetović, OIB 65655872966</item>
      <item>Ivanka Jukić</item>
      <item>Vesna Lazaneo, OIB 23447528737</item>
      <item>Neda Kožul</item>
      <item>Đana Ravlić, OIB 43047973304</item>
      <item>Lovre Ravlić, OIB 73508026662</item>
      <item>Nataša Pralija, OIB 43747511046</item>
    </izvorni_sadrzaj>
    <derivirana_varijabla naziv="DomainObject.Predmet.ProtuStrankaListFormatedOIB_1">
      <item>MARIJA ZLATAR, OIB 25535357777</item>
      <item>BLAGA ZLATAR, OIB 32423065812</item>
      <item>VIKTORIO ZLATAR, OIB 50151193790</item>
      <item>Daniela Gašpar, OIB 46436083916</item>
      <item>Tončeka Perutović, OIB 41853247614</item>
      <item>DRAGICA STAPIĆ, OIB 79573194165</item>
      <item>MARIJAN BULJUBAŠIĆ, OIB 00348234221</item>
      <item>Božo Stapić, OIB 14649557915</item>
      <item>Milica Mudrinić</item>
      <item>Neda  Sumić</item>
      <item>Jakov Pralija</item>
      <item>Divna  Pralija</item>
      <item>Klaudija Pralija</item>
      <item>Marino Pralija</item>
      <item>Angelija Pralija</item>
      <item>Darije Pralija, OIB 76979291592</item>
      <item>Renata Kekez</item>
      <item>Milka  Bulić</item>
      <item>Angelina Ivančević</item>
      <item>Marija Ursić, OIB 09592756930</item>
      <item>Ante Ivančević</item>
      <item>Ivica Ivančević</item>
      <item>Josip Ivančević</item>
      <item>Mila Mudrinić</item>
      <item>Snježana Mlikota, OIB 39111331110</item>
      <item>Marija Mikuličin, OIB 48020980530</item>
      <item>Marija Galetović, OIB 65655872966</item>
      <item>Ivanka Jukić</item>
      <item>Vesna Lazaneo, OIB 23447528737</item>
      <item>Neda Kožul</item>
      <item>Đana Ravlić, OIB 43047973304</item>
      <item>Lovre Ravlić, OIB 73508026662</item>
      <item>Nataša Pralija, OIB 43747511046</item>
    </derivirana_varijabla>
  </DomainObject.Predmet.ProtuStrankaListFormatedOIB>
  <DomainObject.Predmet.ProtuStrankaListFormatedWithAdress>
    <izvorni_sadrzaj>
      <item>MARIJA ZLATAR, Put Zavale 18, 21425 Povlja</item>
      <item>BLAGA ZLATAR, Put Zavale 18, 21425 Povlja</item>
      <item>VIKTORIO ZLATAR, Povlja 0, 21425 Povlja</item>
      <item>Daniela Gašpar, Šibenska 9, 21000 Split</item>
      <item>Tončeka Perutović, Radojka Dakića 1/3, Nikšić</item>
      <item>DRAGICA STAPIĆ, Ugljanska 23, 10000 Zagreb</item>
      <item>MARIJAN BULJUBAŠIĆ, Drniški Put 1, 21000 Kamen</item>
      <item>Božo Stapić, Drniški Put 2, 21000 Kamen</item>
      <item>Milica Mudrinić, Ostravska 1, 21000 Split</item>
      <item>Neda  Sumić, TIna Ujevića  8, 21327 Podgora</item>
      <item>Jakov Pralija, Fluschombe Road Blacktown, Sidney 284</item>
      <item>Divna  Pralija, Mejaši 51, 21000 Split</item>
      <item>Klaudija Pralija, Mejaši 51, 21000 Split</item>
      <item>Marino Pralija, Mejaši 51, 21000 Split</item>
      <item>Angelija Pralija, Getaldićeva 14, 21000 Split</item>
      <item>Darije Pralija, Prins F. Hendrikstraat 17, Castricum</item>
      <item>Renata Kekez, Kralja Zvonimira 30, 21000 Split</item>
      <item>Milka  Bulić, BIlice II/54, 21210 Solin</item>
      <item>Angelina Ivančević, Getaldićeva 14, 21000 Split</item>
      <item>Marija Ursić, Bilice Ii 54, 21000 Split</item>
      <item>Ante Ivančević, Pujanke 69, 21000 Split</item>
      <item>Ivica Ivančević, Tješimirova  29a, 21311 Podstrana</item>
      <item>Josip Ivančević, Bilice II/54, 21210 Solin</item>
      <item>Mila Mudrinić, Ostravska 1, 21000 Split</item>
      <item>Snježana Mlikota, Lovački Put 13, 21000 Split</item>
      <item>Marija Mikuličin, Doverska 21, 21000 Split</item>
      <item>Marija Galetović, Molo Lozna 9, 21410 Postira</item>
      <item>Ivanka Jukić, Put Brodarice 7, 21000 Split</item>
      <item>Vesna Lazaneo, Žulica 1, 21410 Postira</item>
      <item>Neda Kožul, Put Brodarice 1, 21000 Split</item>
      <item>Đana Ravlić, Polježice 49, 21410 Supetar</item>
      <item>Lovre Ravlić, Polježice 49, 21410 Supetar</item>
      <item>Nataša Pralija, Polježice 49, 21410 Postira</item>
    </izvorni_sadrzaj>
    <derivirana_varijabla naziv="DomainObject.Predmet.ProtuStrankaListFormatedWithAdress_1">
      <item>MARIJA ZLATAR, Put Zavale 18, 21425 Povlja</item>
      <item>BLAGA ZLATAR, Put Zavale 18, 21425 Povlja</item>
      <item>VIKTORIO ZLATAR, Povlja 0, 21425 Povlja</item>
      <item>Daniela Gašpar, Šibenska 9, 21000 Split</item>
      <item>Tončeka Perutović, Radojka Dakića 1/3, Nikšić</item>
      <item>DRAGICA STAPIĆ, Ugljanska 23, 10000 Zagreb</item>
      <item>MARIJAN BULJUBAŠIĆ, Drniški Put 1, 21000 Kamen</item>
      <item>Božo Stapić, Drniški Put 2, 21000 Kamen</item>
      <item>Milica Mudrinić, Ostravska 1, 21000 Split</item>
      <item>Neda  Sumić, TIna Ujevića  8, 21327 Podgora</item>
      <item>Jakov Pralija, Fluschombe Road Blacktown, Sidney 284</item>
      <item>Divna  Pralija, Mejaši 51, 21000 Split</item>
      <item>Klaudija Pralija, Mejaši 51, 21000 Split</item>
      <item>Marino Pralija, Mejaši 51, 21000 Split</item>
      <item>Angelija Pralija, Getaldićeva 14, 21000 Split</item>
      <item>Darije Pralija, Prins F. Hendrikstraat 17, Castricum</item>
      <item>Renata Kekez, Kralja Zvonimira 30, 21000 Split</item>
      <item>Milka  Bulić, BIlice II/54, 21210 Solin</item>
      <item>Angelina Ivančević, Getaldićeva 14, 21000 Split</item>
      <item>Marija Ursić, Bilice Ii 54, 21000 Split</item>
      <item>Ante Ivančević, Pujanke 69, 21000 Split</item>
      <item>Ivica Ivančević, Tješimirova  29a, 21311 Podstrana</item>
      <item>Josip Ivančević, Bilice II/54, 21210 Solin</item>
      <item>Mila Mudrinić, Ostravska 1, 21000 Split</item>
      <item>Snježana Mlikota, Lovački Put 13, 21000 Split</item>
      <item>Marija Mikuličin, Doverska 21, 21000 Split</item>
      <item>Marija Galetović, Molo Lozna 9, 21410 Postira</item>
      <item>Ivanka Jukić, Put Brodarice 7, 21000 Split</item>
      <item>Vesna Lazaneo, Žulica 1, 21410 Postira</item>
      <item>Neda Kožul, Put Brodarice 1, 21000 Split</item>
      <item>Đana Ravlić, Polježice 49, 21410 Supetar</item>
      <item>Lovre Ravlić, Polježice 49, 21410 Supetar</item>
      <item>Nataša Pralija, Polježice 49, 21410 Postira</item>
    </derivirana_varijabla>
  </DomainObject.Predmet.ProtuStrankaListFormatedWithAdress>
  <DomainObject.Predmet.ProtuStrankaListFormatedWithAdressOIB>
    <izvorni_sadrzaj>
      <item>MARIJA ZLATAR, OIB 25535357777, Put Zavale 18, 21425 Povlja</item>
      <item>BLAGA ZLATAR, OIB 32423065812, Put Zavale 18, 21425 Povlja</item>
      <item>VIKTORIO ZLATAR, OIB 50151193790, Povlja 0, 21425 Povlja</item>
      <item>Daniela Gašpar, OIB 46436083916, Šibenska 9, 21000 Split</item>
      <item>Tončeka Perutović, OIB 41853247614, Radojka Dakića 1/3, Nikšić</item>
      <item>DRAGICA STAPIĆ, OIB 79573194165, Ugljanska 23, 10000 Zagreb</item>
      <item>MARIJAN BULJUBAŠIĆ, OIB 00348234221, Drniški Put 1, 21000 Kamen</item>
      <item>Božo Stapić, OIB 14649557915, Drniški Put 2, 21000 Kamen</item>
      <item>Milica Mudrinić, Ostravska 1, 21000 Split</item>
      <item>Neda  Sumić, TIna Ujevića  8, 21327 Podgora</item>
      <item>Jakov Pralija, Fluschombe Road Blacktown, Sidney 284</item>
      <item>Divna  Pralija, Mejaši 51, 21000 Split</item>
      <item>Klaudija Pralija, Mejaši 51, 21000 Split</item>
      <item>Marino Pralija, Mejaši 51, 21000 Split</item>
      <item>Angelija Pralija, Getaldićeva 14, 21000 Split</item>
      <item>Darije Pralija, OIB 76979291592, Prins F. Hendrikstraat 17, Castricum</item>
      <item>Renata Kekez, Kralja Zvonimira 30, 21000 Split</item>
      <item>Milka  Bulić, BIlice II/54, 21210 Solin</item>
      <item>Angelina Ivančević, Getaldićeva 14, 21000 Split</item>
      <item>Marija Ursić, OIB 09592756930, Bilice Ii 54, 21000 Split</item>
      <item>Ante Ivančević, Pujanke 69, 21000 Split</item>
      <item>Ivica Ivančević, Tješimirova  29a, 21311 Podstrana</item>
      <item>Josip Ivančević, Bilice II/54, 21210 Solin</item>
      <item>Mila Mudrinić, Ostravska 1, 21000 Split</item>
      <item>Snježana Mlikota, OIB 39111331110, Lovački Put 13, 21000 Split</item>
      <item>Marija Mikuličin, OIB 48020980530, Doverska 21, 21000 Split</item>
      <item>Marija Galetović, OIB 65655872966, Molo Lozna 9, 21410 Postira</item>
      <item>Ivanka Jukić, Put Brodarice 7, 21000 Split</item>
      <item>Vesna Lazaneo, OIB 23447528737, Žulica 1, 21410 Postira</item>
      <item>Neda Kožul, Put Brodarice 1, 21000 Split</item>
      <item>Đana Ravlić, OIB 43047973304, Polježice 49, 21410 Supetar</item>
      <item>Lovre Ravlić, OIB 73508026662, Polježice 49, 21410 Supetar</item>
      <item>Nataša Pralija, OIB 43747511046, Polježice 49, 21410 Postira</item>
    </izvorni_sadrzaj>
    <derivirana_varijabla naziv="DomainObject.Predmet.ProtuStrankaListFormatedWithAdressOIB_1">
      <item>MARIJA ZLATAR, OIB 25535357777, Put Zavale 18, 21425 Povlja</item>
      <item>BLAGA ZLATAR, OIB 32423065812, Put Zavale 18, 21425 Povlja</item>
      <item>VIKTORIO ZLATAR, OIB 50151193790, Povlja 0, 21425 Povlja</item>
      <item>Daniela Gašpar, OIB 46436083916, Šibenska 9, 21000 Split</item>
      <item>Tončeka Perutović, OIB 41853247614, Radojka Dakića 1/3, Nikšić</item>
      <item>DRAGICA STAPIĆ, OIB 79573194165, Ugljanska 23, 10000 Zagreb</item>
      <item>MARIJAN BULJUBAŠIĆ, OIB 00348234221, Drniški Put 1, 21000 Kamen</item>
      <item>Božo Stapić, OIB 14649557915, Drniški Put 2, 21000 Kamen</item>
      <item>Milica Mudrinić, Ostravska 1, 21000 Split</item>
      <item>Neda  Sumić, TIna Ujevića  8, 21327 Podgora</item>
      <item>Jakov Pralija, Fluschombe Road Blacktown, Sidney 284</item>
      <item>Divna  Pralija, Mejaši 51, 21000 Split</item>
      <item>Klaudija Pralija, Mejaši 51, 21000 Split</item>
      <item>Marino Pralija, Mejaši 51, 21000 Split</item>
      <item>Angelija Pralija, Getaldićeva 14, 21000 Split</item>
      <item>Darije Pralija, OIB 76979291592, Prins F. Hendrikstraat 17, Castricum</item>
      <item>Renata Kekez, Kralja Zvonimira 30, 21000 Split</item>
      <item>Milka  Bulić, BIlice II/54, 21210 Solin</item>
      <item>Angelina Ivančević, Getaldićeva 14, 21000 Split</item>
      <item>Marija Ursić, OIB 09592756930, Bilice Ii 54, 21000 Split</item>
      <item>Ante Ivančević, Pujanke 69, 21000 Split</item>
      <item>Ivica Ivančević, Tješimirova  29a, 21311 Podstrana</item>
      <item>Josip Ivančević, Bilice II/54, 21210 Solin</item>
      <item>Mila Mudrinić, Ostravska 1, 21000 Split</item>
      <item>Snježana Mlikota, OIB 39111331110, Lovački Put 13, 21000 Split</item>
      <item>Marija Mikuličin, OIB 48020980530, Doverska 21, 21000 Split</item>
      <item>Marija Galetović, OIB 65655872966, Molo Lozna 9, 21410 Postira</item>
      <item>Ivanka Jukić, Put Brodarice 7, 21000 Split</item>
      <item>Vesna Lazaneo, OIB 23447528737, Žulica 1, 21410 Postira</item>
      <item>Neda Kožul, Put Brodarice 1, 21000 Split</item>
      <item>Đana Ravlić, OIB 43047973304, Polježice 49, 21410 Supetar</item>
      <item>Lovre Ravlić, OIB 73508026662, Polježice 49, 21410 Supetar</item>
      <item>Nataša Pralija, OIB 43747511046, Polježice 49, 21410 Postira</item>
    </derivirana_varijabla>
  </DomainObject.Predmet.ProtuStrankaListFormatedWithAdressOIB>
  <DomainObject.Predmet.ProtuStrankaListNazivFormated>
    <izvorni_sadrzaj>
      <item>MARIJA ZLATAR</item>
      <item>BLAGA ZLATAR</item>
      <item>VIKTORIO ZLATAR</item>
      <item>Daniela Gašpar</item>
      <item>Tončeka Perutović</item>
      <item>DRAGICA STAPIĆ</item>
      <item>MARIJAN BULJUBAŠIĆ</item>
      <item>Božo Stapić</item>
      <item>Milica Mudrinić</item>
      <item>Neda  Sumić</item>
      <item>Jakov Pralija</item>
      <item>Divna  Pralija</item>
      <item>Klaudija Pralija</item>
      <item>Marino Pralija</item>
      <item>Angelija Pralija</item>
      <item>Darije Pralija</item>
      <item>Renata Kekez</item>
      <item>Milka  Bulić</item>
      <item>Angelina Ivančević</item>
      <item>Marija Ursić</item>
      <item>Ante Ivančević</item>
      <item>Ivica Ivančević</item>
      <item>Josip Ivančević</item>
      <item>Mila Mudrinić</item>
      <item>Snježana Mlikota</item>
      <item>Marija Mikuličin</item>
      <item>Marija Galetović</item>
      <item>Ivanka Jukić</item>
      <item>Vesna Lazaneo</item>
      <item>Neda Kožul</item>
      <item>Đana Ravlić</item>
      <item>Lovre Ravlić</item>
      <item>Nataša Pralija</item>
    </izvorni_sadrzaj>
    <derivirana_varijabla naziv="DomainObject.Predmet.ProtuStrankaListNazivFormated_1">
      <item>MARIJA ZLATAR</item>
      <item>BLAGA ZLATAR</item>
      <item>VIKTORIO ZLATAR</item>
      <item>Daniela Gašpar</item>
      <item>Tončeka Perutović</item>
      <item>DRAGICA STAPIĆ</item>
      <item>MARIJAN BULJUBAŠIĆ</item>
      <item>Božo Stapić</item>
      <item>Milica Mudrinić</item>
      <item>Neda  Sumić</item>
      <item>Jakov Pralija</item>
      <item>Divna  Pralija</item>
      <item>Klaudija Pralija</item>
      <item>Marino Pralija</item>
      <item>Angelija Pralija</item>
      <item>Darije Pralija</item>
      <item>Renata Kekez</item>
      <item>Milka  Bulić</item>
      <item>Angelina Ivančević</item>
      <item>Marija Ursić</item>
      <item>Ante Ivančević</item>
      <item>Ivica Ivančević</item>
      <item>Josip Ivančević</item>
      <item>Mila Mudrinić</item>
      <item>Snježana Mlikota</item>
      <item>Marija Mikuličin</item>
      <item>Marija Galetović</item>
      <item>Ivanka Jukić</item>
      <item>Vesna Lazaneo</item>
      <item>Neda Kožul</item>
      <item>Đana Ravlić</item>
      <item>Lovre Ravlić</item>
      <item>Nataša Pralija</item>
    </derivirana_varijabla>
  </DomainObject.Predmet.ProtuStrankaListNazivFormated>
  <DomainObject.Predmet.ProtuStrankaListNazivFormatedOIB>
    <izvorni_sadrzaj>
      <item>MARIJA ZLATAR, OIB 25535357777</item>
      <item>BLAGA ZLATAR, OIB 32423065812</item>
      <item>VIKTORIO ZLATAR, OIB 50151193790</item>
      <item>Daniela Gašpar, OIB 46436083916</item>
      <item>Tončeka Perutović, OIB 41853247614</item>
      <item>DRAGICA STAPIĆ, OIB 79573194165</item>
      <item>MARIJAN BULJUBAŠIĆ, OIB 00348234221</item>
      <item>Božo Stapić, OIB 14649557915</item>
      <item>Milica Mudrinić</item>
      <item>Neda  Sumić</item>
      <item>Jakov Pralija</item>
      <item>Divna  Pralija</item>
      <item>Klaudija Pralija</item>
      <item>Marino Pralija</item>
      <item>Angelija Pralija</item>
      <item>Darije Pralija, OIB 76979291592</item>
      <item>Renata Kekez</item>
      <item>Milka  Bulić</item>
      <item>Angelina Ivančević</item>
      <item>Marija Ursić, OIB 09592756930</item>
      <item>Ante Ivančević</item>
      <item>Ivica Ivančević</item>
      <item>Josip Ivančević</item>
      <item>Mila Mudrinić</item>
      <item>Snježana Mlikota, OIB 39111331110</item>
      <item>Marija Mikuličin, OIB 48020980530</item>
      <item>Marija Galetović, OIB 65655872966</item>
      <item>Ivanka Jukić</item>
      <item>Vesna Lazaneo, OIB 23447528737</item>
      <item>Neda Kožul</item>
      <item>Đana Ravlić, OIB 43047973304</item>
      <item>Lovre Ravlić, OIB 73508026662</item>
      <item>Nataša Pralija, OIB 43747511046</item>
    </izvorni_sadrzaj>
    <derivirana_varijabla naziv="DomainObject.Predmet.ProtuStrankaListNazivFormatedOIB_1">
      <item>MARIJA ZLATAR, OIB 25535357777</item>
      <item>BLAGA ZLATAR, OIB 32423065812</item>
      <item>VIKTORIO ZLATAR, OIB 50151193790</item>
      <item>Daniela Gašpar, OIB 46436083916</item>
      <item>Tončeka Perutović, OIB 41853247614</item>
      <item>DRAGICA STAPIĆ, OIB 79573194165</item>
      <item>MARIJAN BULJUBAŠIĆ, OIB 00348234221</item>
      <item>Božo Stapić, OIB 14649557915</item>
      <item>Milica Mudrinić</item>
      <item>Neda  Sumić</item>
      <item>Jakov Pralija</item>
      <item>Divna  Pralija</item>
      <item>Klaudija Pralija</item>
      <item>Marino Pralija</item>
      <item>Angelija Pralija</item>
      <item>Darije Pralija, OIB 76979291592</item>
      <item>Renata Kekez</item>
      <item>Milka  Bulić</item>
      <item>Angelina Ivančević</item>
      <item>Marija Ursić, OIB 09592756930</item>
      <item>Ante Ivančević</item>
      <item>Ivica Ivančević</item>
      <item>Josip Ivančević</item>
      <item>Mila Mudrinić</item>
      <item>Snježana Mlikota, OIB 39111331110</item>
      <item>Marija Mikuličin, OIB 48020980530</item>
      <item>Marija Galetović, OIB 65655872966</item>
      <item>Ivanka Jukić</item>
      <item>Vesna Lazaneo, OIB 23447528737</item>
      <item>Neda Kožul</item>
      <item>Đana Ravlić, OIB 43047973304</item>
      <item>Lovre Ravlić, OIB 73508026662</item>
      <item>Nataša Pralija, OIB 43747511046</item>
    </derivirana_varijabla>
  </DomainObject.Predmet.ProtuStrankaListNazivFormatedOIB>
  <DomainObject.Predmet.OstaliListFormated>
    <izvorni_sadrzaj>
      <item>Ljubica Vuković punomoćnik sudionika u postupku Marko Goreta</item>
    </izvorni_sadrzaj>
    <derivirana_varijabla naziv="DomainObject.Predmet.OstaliListFormated_1">
      <item>Ljubica Vuković punomoćnik sudionika u postupku Marko Goreta</item>
    </derivirana_varijabla>
  </DomainObject.Predmet.OstaliListFormated>
  <DomainObject.Predmet.OstaliListFormatedOIB>
    <izvorni_sadrzaj>
      <item>Ljubica Vuković, OIB 26472208462 punomoćnik sudionika u postupku Marko Goreta</item>
    </izvorni_sadrzaj>
    <derivirana_varijabla naziv="DomainObject.Predmet.OstaliListFormatedOIB_1">
      <item>Ljubica Vuković, OIB 26472208462 punomoćnik sudionika u postupku Marko Goreta</item>
    </derivirana_varijabla>
  </DomainObject.Predmet.OstaliListFormatedOIB>
  <DomainObject.Predmet.OstaliListFormatedWithAdress>
    <izvorni_sadrzaj>
      <item>Ljubica Vuković punomoćnik sudionika u postupku Marko Goreta</item>
    </izvorni_sadrzaj>
    <derivirana_varijabla naziv="DomainObject.Predmet.OstaliListFormatedWithAdress_1">
      <item>Ljubica Vuković punomoćnik sudionika u postupku Marko Goreta</item>
    </derivirana_varijabla>
  </DomainObject.Predmet.OstaliListFormatedWithAdress>
  <DomainObject.Predmet.OstaliListFormatedWithAdressOIB>
    <izvorni_sadrzaj>
      <item>Ljubica Vuković, OIB 26472208462 punomoćnik sudionika u postupku Marko Goreta</item>
    </izvorni_sadrzaj>
    <derivirana_varijabla naziv="DomainObject.Predmet.OstaliListFormatedWithAdressOIB_1">
      <item>Ljubica Vuković, OIB 26472208462 punomoćnik sudionika u postupku Marko Goreta</item>
    </derivirana_varijabla>
  </DomainObject.Predmet.OstaliListFormatedWithAdressOIB>
  <DomainObject.Predmet.OstaliListNazivFormated>
    <izvorni_sadrzaj>
      <item>Ljubica Vuković</item>
    </izvorni_sadrzaj>
    <derivirana_varijabla naziv="DomainObject.Predmet.OstaliListNazivFormated_1">
      <item>Ljubica Vuković</item>
    </derivirana_varijabla>
  </DomainObject.Predmet.OstaliListNazivFormated>
  <DomainObject.Predmet.OstaliListNazivFormatedOIB>
    <izvorni_sadrzaj>
      <item>Ljubica Vuković, OIB 26472208462</item>
    </izvorni_sadrzaj>
    <derivirana_varijabla naziv="DomainObject.Predmet.OstaliListNazivFormatedOIB_1">
      <item>Ljubica Vuković, OIB 26472208462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10. rujna 2026.</izvorni_sadrzaj>
    <derivirana_varijabla naziv="DomainObject.Datum_1">10. rujna 2026.</derivirana_varijabla>
  </DomainObject.Datum>
  <DomainObject.PoslovniBrojDokumenta>
    <izvorni_sadrzaj>P-887/2020-142</izvorni_sadrzaj>
    <derivirana_varijabla naziv="DomainObject.PoslovniBrojDokumenta_1">P-887/2020-142</derivirana_varijabla>
  </DomainObject.PoslovniBrojDokumenta>
  <DomainObject.Predmet.StrankaIDrugi>
    <izvorni_sadrzaj>Marko Goreta</izvorni_sadrzaj>
    <derivirana_varijabla naziv="DomainObject.Predmet.StrankaIDrugi_1">Marko Goreta</derivirana_varijabla>
  </DomainObject.Predmet.StrankaIDrugi>
  <DomainObject.Predmet.ProtustrankaIDrugi>
    <izvorni_sadrzaj>MARIJA ZLATAR i dr.</izvorni_sadrzaj>
    <derivirana_varijabla naziv="DomainObject.Predmet.ProtustrankaIDrugi_1">MARIJA ZLATAR i dr.</derivirana_varijabla>
  </DomainObject.Predmet.ProtustrankaIDrugi>
  <DomainObject.Predmet.StrankaIDrugiAdressOIB>
    <izvorni_sadrzaj>Marko Goreta, OIB 73474799567, Drniški Put 15, 21000 Kamen</izvorni_sadrzaj>
    <derivirana_varijabla naziv="DomainObject.Predmet.StrankaIDrugiAdressOIB_1">Marko Goreta, OIB 73474799567, Drniški Put 15, 21000 Kamen</derivirana_varijabla>
  </DomainObject.Predmet.StrankaIDrugiAdressOIB>
  <DomainObject.Predmet.ProtustrankaIDrugiAdressOIB>
    <izvorni_sadrzaj>MARIJA ZLATAR, OIB 25535357777, Put Zavale 18, 21425 Povlja i dr.</izvorni_sadrzaj>
    <derivirana_varijabla naziv="DomainObject.Predmet.ProtustrankaIDrugiAdressOIB_1">MARIJA ZLATAR, OIB 25535357777, Put Zavale 18, 21425 Povlja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Božo Stapić</item>
      <item>Tončeka Perutović</item>
      <item>Renata Kekez</item>
      <item>Josip Ivančević</item>
      <item>Milka  Bulić</item>
      <item>Angelina Ivančević</item>
      <item>Lovre Ravlić</item>
      <item>MARIJA ZLATAR</item>
      <item>DRAGICA STAPIĆ</item>
      <item>Angelija Pralija</item>
      <item>Đana Ravlić</item>
      <item>Ivanka Jukić</item>
      <item>Marija Mikuličin</item>
      <item>Mila Mudrinić</item>
      <item>Klaudija Pralija</item>
      <item>Marija Ursić</item>
      <item>Marko Goreta</item>
      <item>Nataša Pralija</item>
      <item>Divna  Pralija</item>
      <item>VIKTORIO ZLATAR</item>
      <item>Neda  Sumić</item>
      <item>MARIJAN BULJUBAŠIĆ</item>
      <item>Milica Mudrinić</item>
      <item>BLAGA ZLATAR</item>
      <item>Vesna Lazaneo</item>
      <item>Daniela Gašpar</item>
      <item>Neda Kožul</item>
      <item>Marija Galetović</item>
      <item>Darije Pralija</item>
      <item>Ivica Ivančević</item>
      <item>Ante Ivančević</item>
      <item>Snježana Mlikota</item>
      <item>Ljubica Vuković</item>
      <item>Jakov Pralija</item>
      <item>Marino Pralija</item>
    </izvorni_sadrzaj>
    <derivirana_varijabla naziv="DomainObject.Predmet.SudioniciListNaziv_1">
      <item>Božo Stapić</item>
      <item>Tončeka Perutović</item>
      <item>Renata Kekez</item>
      <item>Josip Ivančević</item>
      <item>Milka  Bulić</item>
      <item>Angelina Ivančević</item>
      <item>Lovre Ravlić</item>
      <item>MARIJA ZLATAR</item>
      <item>DRAGICA STAPIĆ</item>
      <item>Angelija Pralija</item>
      <item>Đana Ravlić</item>
      <item>Ivanka Jukić</item>
      <item>Marija Mikuličin</item>
      <item>Mila Mudrinić</item>
      <item>Klaudija Pralija</item>
      <item>Marija Ursić</item>
      <item>Marko Goreta</item>
      <item>Nataša Pralija</item>
      <item>Divna  Pralija</item>
      <item>VIKTORIO ZLATAR</item>
      <item>Neda  Sumić</item>
      <item>MARIJAN BULJUBAŠIĆ</item>
      <item>Milica Mudrinić</item>
      <item>BLAGA ZLATAR</item>
      <item>Vesna Lazaneo</item>
      <item>Daniela Gašpar</item>
      <item>Neda Kožul</item>
      <item>Marija Galetović</item>
      <item>Darije Pralija</item>
      <item>Ivica Ivančević</item>
      <item>Ante Ivančević</item>
      <item>Snježana Mlikota</item>
      <item>Ljubica Vuković</item>
      <item>Jakov Pralija</item>
      <item>Marino Pralija</item>
    </derivirana_varijabla>
  </DomainObject.Predmet.SudioniciListNaziv>
  <DomainObject.Predmet.SudioniciListAdressOIB>
    <izvorni_sadrzaj>
      <item>Božo Stapić, OIB 14649557915, Drniški Put 2,21000 Kamen</item>
      <item>Tončeka Perutović, OIB 41853247614, Radojka Dakića 1/3,Nikšić</item>
      <item>Renata Kekez, Kralja Zvonimira 30,21000 Split</item>
      <item>Josip Ivančević, Bilice II/54,21210 Solin</item>
      <item>Milka  Bulić, BIlice II/54,21210 Solin</item>
      <item>Angelina Ivančević, Getaldićeva 14,21000 Split</item>
      <item>Lovre Ravlić, OIB 73508026662, Polježice 49,21410 Supetar</item>
      <item>MARIJA ZLATAR, OIB 25535357777, Put Zavale 18,21425 Povlja</item>
      <item>DRAGICA STAPIĆ, OIB 79573194165, Ugljanska 23,10000 Zagreb</item>
      <item>Angelija Pralija, Getaldićeva 14,21000 Split</item>
      <item>Đana Ravlić, OIB 43047973304, Polježice 49,21410 Supetar</item>
      <item>Ivanka Jukić, Put Brodarice 7,21000 Split</item>
      <item>Marija Mikuličin, OIB 48020980530, Doverska 21,21000 Split</item>
      <item>Mila Mudrinić, Ostravska 1,21000 Split</item>
      <item>Klaudija Pralija, Mejaši 51,21000 Split</item>
      <item>Marija Ursić, OIB 09592756930, Bilice Ii 54,21000 Split</item>
      <item>Marko Goreta, OIB 73474799567, Drniški Put 15,21000 Kamen</item>
      <item>Nataša Pralija, OIB 43747511046, Polježice 49,21410 Postira</item>
      <item>Divna  Pralija, Mejaši 51,21000 Split</item>
      <item>VIKTORIO ZLATAR, OIB 50151193790, Povlja 0,21425 Povlja</item>
      <item>Neda  Sumić, TIna Ujevića  8,21327 Podgora</item>
      <item>MARIJAN BULJUBAŠIĆ, OIB 00348234221, Drniški Put 1,21000 Kamen</item>
      <item>Milica Mudrinić, Ostravska 1,21000 Split</item>
      <item>BLAGA ZLATAR, OIB 32423065812, Put Zavale 18,21425 Povlja</item>
      <item>Vesna Lazaneo, OIB 23447528737, Žulica 1,21410 Postira</item>
      <item>Daniela Gašpar, OIB 46436083916, Šibenska 9,21000 Split</item>
      <item>Neda Kožul, Put Brodarice 1,21000 Split</item>
      <item>Marija Galetović, OIB 65655872966, Molo Lozna 9,21410 Postira</item>
      <item>Darije Pralija, OIB 76979291592, Prins F. Hendrikstraat 17,Castricum</item>
      <item>Ivica Ivančević, Tješimirova  29a,21311 Podstrana</item>
      <item>Ante Ivančević, Pujanke 69,21000 Split</item>
      <item>Snježana Mlikota, OIB 39111331110, Lovački Put 13,21000 Split</item>
      <item>Ljubica Vuković, OIB 26472208462</item>
      <item>Jakov Pralija, Fluschombe Road Blacktown,Sidney 284</item>
      <item>Marino Pralija, Mejaši 51,21000 Split</item>
    </izvorni_sadrzaj>
    <derivirana_varijabla naziv="DomainObject.Predmet.SudioniciListAdressOIB_1">
      <item>Božo Stapić, OIB 14649557915, Drniški Put 2,21000 Kamen</item>
      <item>Tončeka Perutović, OIB 41853247614, Radojka Dakića 1/3,Nikšić</item>
      <item>Renata Kekez, Kralja Zvonimira 30,21000 Split</item>
      <item>Josip Ivančević, Bilice II/54,21210 Solin</item>
      <item>Milka  Bulić, BIlice II/54,21210 Solin</item>
      <item>Angelina Ivančević, Getaldićeva 14,21000 Split</item>
      <item>Lovre Ravlić, OIB 73508026662, Polježice 49,21410 Supetar</item>
      <item>MARIJA ZLATAR, OIB 25535357777, Put Zavale 18,21425 Povlja</item>
      <item>DRAGICA STAPIĆ, OIB 79573194165, Ugljanska 23,10000 Zagreb</item>
      <item>Angelija Pralija, Getaldićeva 14,21000 Split</item>
      <item>Đana Ravlić, OIB 43047973304, Polježice 49,21410 Supetar</item>
      <item>Ivanka Jukić, Put Brodarice 7,21000 Split</item>
      <item>Marija Mikuličin, OIB 48020980530, Doverska 21,21000 Split</item>
      <item>Mila Mudrinić, Ostravska 1,21000 Split</item>
      <item>Klaudija Pralija, Mejaši 51,21000 Split</item>
      <item>Marija Ursić, OIB 09592756930, Bilice Ii 54,21000 Split</item>
      <item>Marko Goreta, OIB 73474799567, Drniški Put 15,21000 Kamen</item>
      <item>Nataša Pralija, OIB 43747511046, Polježice 49,21410 Postira</item>
      <item>Divna  Pralija, Mejaši 51,21000 Split</item>
      <item>VIKTORIO ZLATAR, OIB 50151193790, Povlja 0,21425 Povlja</item>
      <item>Neda  Sumić, TIna Ujevića  8,21327 Podgora</item>
      <item>MARIJAN BULJUBAŠIĆ, OIB 00348234221, Drniški Put 1,21000 Kamen</item>
      <item>Milica Mudrinić, Ostravska 1,21000 Split</item>
      <item>BLAGA ZLATAR, OIB 32423065812, Put Zavale 18,21425 Povlja</item>
      <item>Vesna Lazaneo, OIB 23447528737, Žulica 1,21410 Postira</item>
      <item>Daniela Gašpar, OIB 46436083916, Šibenska 9,21000 Split</item>
      <item>Neda Kožul, Put Brodarice 1,21000 Split</item>
      <item>Marija Galetović, OIB 65655872966, Molo Lozna 9,21410 Postira</item>
      <item>Darije Pralija, OIB 76979291592, Prins F. Hendrikstraat 17,Castricum</item>
      <item>Ivica Ivančević, Tješimirova  29a,21311 Podstrana</item>
      <item>Ante Ivančević, Pujanke 69,21000 Split</item>
      <item>Snježana Mlikota, OIB 39111331110, Lovački Put 13,21000 Split</item>
      <item>Ljubica Vuković, OIB 26472208462</item>
      <item>Jakov Pralija, Fluschombe Road Blacktown,Sidney 284</item>
      <item>Marino Pralija, Mejaši 51,21000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14649557915</item>
      <item>, OIB 41853247614</item>
      <item>, OIB null</item>
      <item>, OIB null</item>
      <item>, OIB null</item>
      <item>, OIB null</item>
      <item>, OIB 73508026662</item>
      <item>, OIB 25535357777</item>
      <item>, OIB 79573194165</item>
      <item>, OIB null</item>
      <item>, OIB 43047973304</item>
      <item>, OIB null</item>
      <item>, OIB 48020980530</item>
      <item>, OIB null</item>
      <item>, OIB null</item>
      <item>, OIB 09592756930</item>
      <item>, OIB 73474799567</item>
      <item>, OIB 43747511046</item>
      <item>, OIB null</item>
      <item>, OIB 50151193790</item>
      <item>, OIB null</item>
      <item>, OIB 00348234221</item>
      <item>, OIB null</item>
      <item>, OIB 32423065812</item>
      <item>, OIB 23447528737</item>
      <item>, OIB 46436083916</item>
      <item>, OIB null</item>
      <item>, OIB 65655872966</item>
      <item>, OIB 76979291592</item>
      <item>, OIB null</item>
      <item>, OIB null</item>
      <item>, OIB 39111331110</item>
      <item>, OIB 26472208462</item>
      <item>, OIB null</item>
      <item>, OIB null</item>
    </izvorni_sadrzaj>
    <derivirana_varijabla naziv="DomainObject.Predmet.SudioniciListNazivOIB_1">
      <item>, OIB 14649557915</item>
      <item>, OIB 41853247614</item>
      <item>, OIB null</item>
      <item>, OIB null</item>
      <item>, OIB null</item>
      <item>, OIB null</item>
      <item>, OIB 73508026662</item>
      <item>, OIB 25535357777</item>
      <item>, OIB 79573194165</item>
      <item>, OIB null</item>
      <item>, OIB 43047973304</item>
      <item>, OIB null</item>
      <item>, OIB 48020980530</item>
      <item>, OIB null</item>
      <item>, OIB null</item>
      <item>, OIB 09592756930</item>
      <item>, OIB 73474799567</item>
      <item>, OIB 43747511046</item>
      <item>, OIB null</item>
      <item>, OIB 50151193790</item>
      <item>, OIB null</item>
      <item>, OIB 00348234221</item>
      <item>, OIB null</item>
      <item>, OIB 32423065812</item>
      <item>, OIB 23447528737</item>
      <item>, OIB 46436083916</item>
      <item>, OIB null</item>
      <item>, OIB 65655872966</item>
      <item>, OIB 76979291592</item>
      <item>, OIB null</item>
      <item>, OIB null</item>
      <item>, OIB 39111331110</item>
      <item>, OIB 26472208462</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ožujka 2020.</izvorni_sadrzaj>
    <derivirana_varijabla naziv="DomainObject.Predmet.DatumPocetkaProcesa_1">10. ožujka 2020.</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741363E-191E-4D8D-AEA1-FA56DA372985}">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414</properties:Words>
  <properties:Characters>1942</properties:Characters>
  <properties:Lines>60</properties:Lines>
  <properties:Paragraphs>27</properties:Paragraphs>
  <properties:TotalTime>144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2517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2023-03-13T12:58:00Z</dcterms:created>
  <dc:creator>Antonija Markušić</dc:creator>
  <cp:lastModifiedBy>Ana Lubina</cp:lastModifiedBy>
  <cp:lastPrinted>2026-04-27T06:37:00Z</cp:lastPrinted>
  <dcterms:modified xmlns:xsi="http://www.w3.org/2001/XMLSchema-instance" xsi:type="dcterms:W3CDTF">2026-09-10T11:12:00Z</dcterms:modified>
  <cp:revision>73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P-887/2020-142 / Zapisnik - Ročište za objavu odluke (objava -P-887-20___13,15.docx)</vt:lpwstr>
  </prop:property>
  <prop:property fmtid="{D5CDD505-2E9C-101B-9397-08002B2CF9AE}" pid="4" name="CC_coloring">
    <vt:bool>false</vt:bool>
  </prop:property>
  <prop:property fmtid="{D5CDD505-2E9C-101B-9397-08002B2CF9AE}" pid="5" name="BrojStranica">
    <vt:i4>2</vt:i4>
  </prop:property>
</prop:Properties>
</file>