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c5c2da" w14:paraId="ac5c2da" w:rsidRDefault="00A42F20" w:rsidP="008A5F15" w:rsidR="00790468" w:rsidRPr="008A5F15">
      <w:pPr>
        <w:ind w:firstLine="708"/>
        <w15:collapsed w:val="false"/>
      </w:pPr>
      <w:bookmarkStart w:name="_GoBack" w:id="0"/>
      <w:bookmarkEnd w:id="0"/>
      <w:r>
        <w:t xml:space="preserve">    </w:t>
      </w:r>
      <w:r w:rsidR="00790468" w:rsidRPr="008A5F15">
        <w:t xml:space="preserve">  </w:t>
      </w:r>
      <w:r w:rsidR="008A5F15" w:rsidRPr="008A5F15">
        <w:rPr>
          <w:noProof/>
        </w:rPr>
        <w:drawing>
          <wp:inline distR="0" distL="0" distB="0" distT="0">
            <wp:extent cy="813661" cx="609600"/>
            <wp:effectExtent b="571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 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819373" cx="613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8A5F15" w:rsidP="00790468" w:rsidR="00790468" w:rsidRPr="008A5F15">
      <w:pPr>
        <w:jc w:val="both"/>
      </w:pPr>
      <w:r>
        <w:rPr>
          <w:lang w:val="pl-PL"/>
        </w:rPr>
        <w:t xml:space="preserve">    </w:t>
      </w:r>
      <w:r w:rsidR="00790468" w:rsidRPr="008A5F15">
        <w:rPr>
          <w:lang w:val="pl-PL"/>
        </w:rPr>
        <w:t>REPUBLIKA HRVATSKA</w:t>
      </w:r>
      <w:r w:rsidR="00790468" w:rsidRPr="008A5F15">
        <w:rPr>
          <w:lang w:val="pl-PL"/>
        </w:rPr>
        <w:tab/>
      </w:r>
      <w:r w:rsidR="00790468" w:rsidRPr="008A5F15">
        <w:rPr>
          <w:lang w:val="pl-PL"/>
        </w:rPr>
        <w:tab/>
      </w:r>
      <w:r w:rsidR="00790468" w:rsidRPr="008A5F15">
        <w:rPr>
          <w:lang w:val="pl-PL"/>
        </w:rPr>
        <w:tab/>
      </w:r>
      <w:r w:rsidR="00790468" w:rsidRPr="008A5F15">
        <w:rPr>
          <w:lang w:val="pl-PL"/>
        </w:rPr>
        <w:tab/>
      </w:r>
      <w:r w:rsidR="00790468" w:rsidRPr="008A5F15">
        <w:rPr>
          <w:lang w:val="pl-PL"/>
        </w:rPr>
        <w:tab/>
      </w:r>
    </w:p>
    <w:p w:rsidRDefault="00790468" w:rsidP="00790468" w:rsidR="00790468" w:rsidRPr="008A5F15">
      <w:pPr>
        <w:jc w:val="both"/>
        <w:rPr>
          <w:lang w:val="pl-PL"/>
        </w:rPr>
      </w:pPr>
      <w:r w:rsidRPr="008A5F15">
        <w:rPr>
          <w:lang w:val="pl-PL"/>
        </w:rPr>
        <w:t>TRGOVAČKI SUD U ZAGREBU</w:t>
      </w:r>
    </w:p>
    <w:p w:rsidRDefault="008A5F15" w:rsidP="008A5F15" w:rsidR="00A20488">
      <w:pPr>
        <w:jc w:val="both"/>
        <w:rPr>
          <w:lang w:val="pt-BR"/>
        </w:rPr>
      </w:pPr>
      <w:r>
        <w:rPr>
          <w:lang w:val="pt-BR"/>
        </w:rPr>
        <w:t xml:space="preserve">        </w:t>
      </w:r>
      <w:r w:rsidR="00790468" w:rsidRPr="008A5F15">
        <w:rPr>
          <w:lang w:val="pt-BR"/>
        </w:rPr>
        <w:t>Zagreb, Amruševa 2/II</w:t>
      </w:r>
      <w:r w:rsidR="00790468" w:rsidRPr="008A5F15">
        <w:rPr>
          <w:lang w:val="pt-BR"/>
        </w:rPr>
        <w:tab/>
      </w:r>
      <w:r w:rsidR="00790468" w:rsidRPr="008A5F15">
        <w:rPr>
          <w:lang w:val="pt-BR"/>
        </w:rPr>
        <w:tab/>
      </w:r>
      <w:r w:rsidR="00790468" w:rsidRPr="008A5F15">
        <w:rPr>
          <w:lang w:val="pt-BR"/>
        </w:rPr>
        <w:tab/>
      </w:r>
      <w:r w:rsidR="00790468" w:rsidRPr="008A5F15">
        <w:rPr>
          <w:lang w:val="pt-BR"/>
        </w:rPr>
        <w:tab/>
      </w:r>
      <w:r w:rsidR="00790468" w:rsidRPr="008A5F15">
        <w:rPr>
          <w:lang w:val="pt-BR"/>
        </w:rPr>
        <w:tab/>
      </w:r>
      <w:r w:rsidR="00790468" w:rsidRPr="008A5F15">
        <w:rPr>
          <w:lang w:val="pt-BR"/>
        </w:rPr>
        <w:tab/>
        <w:t xml:space="preserve">                  </w:t>
      </w:r>
    </w:p>
    <w:p w:rsidRDefault="00790468" w:rsidP="0034136D" w:rsidR="00790468" w:rsidRPr="008A5F15">
      <w:pPr>
        <w:jc w:val="right"/>
      </w:pPr>
      <w:r w:rsidRPr="008A5F15">
        <w:rPr>
          <w:lang w:val="pt-BR"/>
        </w:rPr>
        <w:t xml:space="preserve">  </w:t>
      </w:r>
      <w:r w:rsidR="008A5F15">
        <w:t>68. St-</w:t>
      </w:r>
      <w:r w:rsidR="0034136D">
        <w:t>2835</w:t>
      </w:r>
      <w:r w:rsidR="008A5F15">
        <w:t>/15</w:t>
      </w:r>
    </w:p>
    <w:p w:rsidRDefault="00790468" w:rsidP="00790468" w:rsidR="00790468" w:rsidRPr="008A5F15">
      <w:pPr>
        <w:jc w:val="both"/>
        <w:rPr>
          <w:lang w:val="pt-BR"/>
        </w:rPr>
      </w:pPr>
    </w:p>
    <w:p w:rsidRDefault="00790468" w:rsidP="00790468" w:rsidR="00790468" w:rsidRPr="008A5F15">
      <w:pPr>
        <w:jc w:val="center"/>
        <w:rPr>
          <w:lang w:val="pt-BR"/>
        </w:rPr>
      </w:pPr>
      <w:r w:rsidRPr="008A5F15">
        <w:rPr>
          <w:lang w:val="pt-BR"/>
        </w:rPr>
        <w:t>U  I M E  R E P U B L I K E  H R V A T S K E</w:t>
      </w:r>
    </w:p>
    <w:p w:rsidRDefault="00790468" w:rsidP="00790468" w:rsidR="00790468" w:rsidRPr="008A5F15">
      <w:pPr>
        <w:jc w:val="center"/>
        <w:rPr>
          <w:lang w:val="pt-BR"/>
        </w:rPr>
      </w:pPr>
    </w:p>
    <w:p w:rsidRDefault="00790468" w:rsidP="00790468" w:rsidR="00790468" w:rsidRPr="008A5F15">
      <w:pPr>
        <w:jc w:val="center"/>
        <w:rPr>
          <w:lang w:val="pt-BR"/>
        </w:rPr>
      </w:pPr>
      <w:r w:rsidRPr="008A5F15">
        <w:rPr>
          <w:lang w:val="pt-BR"/>
        </w:rPr>
        <w:t>R J E Š E N J E</w:t>
      </w:r>
    </w:p>
    <w:p w:rsidRDefault="00790468" w:rsidP="00790468" w:rsidR="00790468" w:rsidRPr="008A5F15">
      <w:pPr>
        <w:jc w:val="both"/>
        <w:rPr>
          <w:lang w:val="pt-BR"/>
        </w:rPr>
      </w:pPr>
    </w:p>
    <w:p w:rsidRDefault="008A5F15" w:rsidP="00987579" w:rsidR="008A5F15">
      <w:pPr>
        <w:ind w:firstLine="708"/>
        <w:jc w:val="both"/>
      </w:pPr>
      <w:r w:rsidRPr="008600EF">
        <w:t>Trgovački sud u Zagrebu</w:t>
      </w:r>
      <w:r>
        <w:t xml:space="preserve">, po sucu Maji Hilje, </w:t>
      </w:r>
      <w:r w:rsidRPr="00C73426">
        <w:t>u stečajnom predmetu povodom zahtjeva</w:t>
      </w:r>
      <w:r w:rsidRPr="000924C9">
        <w:t xml:space="preserve"> </w:t>
      </w:r>
      <w:r>
        <w:t xml:space="preserve">FINANCIJSKE AGENCIJE, </w:t>
      </w:r>
      <w:r w:rsidRPr="008600EF">
        <w:t>za p</w:t>
      </w:r>
      <w:r>
        <w:t xml:space="preserve">rovedbu skraćenog </w:t>
      </w:r>
      <w:r w:rsidRPr="008600EF">
        <w:t>stečajnog postupka nad dužnikom</w:t>
      </w:r>
      <w:r>
        <w:t xml:space="preserve"> </w:t>
      </w:r>
      <w:r w:rsidR="00987579">
        <w:t>"ALSTRO" uslužno i trgovinsko poduzeće d.o.o., Zagreb, Žitnjak bb, OIB: 52072452206</w:t>
      </w:r>
      <w:r>
        <w:t xml:space="preserve">, </w:t>
      </w:r>
      <w:r w:rsidRPr="00D0256A">
        <w:t xml:space="preserve">dana </w:t>
      </w:r>
      <w:r>
        <w:t>10</w:t>
      </w:r>
      <w:r w:rsidRPr="00D0256A">
        <w:t>. studenog 2015.,</w:t>
      </w:r>
    </w:p>
    <w:p w:rsidRDefault="00790468" w:rsidP="008A5F15" w:rsidR="00790468" w:rsidRPr="008A5F15">
      <w:pPr>
        <w:ind w:firstLine="708"/>
        <w:jc w:val="both"/>
      </w:pPr>
    </w:p>
    <w:p w:rsidRDefault="00790468" w:rsidP="00790468" w:rsidR="00790468" w:rsidRPr="008A5F15">
      <w:pPr>
        <w:jc w:val="center"/>
      </w:pPr>
      <w:r w:rsidRPr="008A5F15">
        <w:t>r i j e š i o    j e</w:t>
      </w:r>
    </w:p>
    <w:p w:rsidRDefault="00790468" w:rsidP="00790468" w:rsidR="00790468" w:rsidRPr="008A5F15">
      <w:pPr>
        <w:jc w:val="both"/>
      </w:pPr>
    </w:p>
    <w:p w:rsidRDefault="00790468" w:rsidP="00987579" w:rsidR="00790468" w:rsidRPr="008A5F15">
      <w:pPr>
        <w:ind w:firstLine="708"/>
        <w:jc w:val="both"/>
      </w:pPr>
      <w:r w:rsidRPr="008A5F15">
        <w:t xml:space="preserve"> Odbacuje se kao nedopušten prijedlog za otvaranje </w:t>
      </w:r>
      <w:r w:rsidR="008A5F15">
        <w:t xml:space="preserve">skraćenog </w:t>
      </w:r>
      <w:r w:rsidRPr="008A5F15">
        <w:t xml:space="preserve">stečajnog postupka nad dužnikom </w:t>
      </w:r>
      <w:r w:rsidR="00987579">
        <w:t>"ALSTRO" uslužno i trgovinsko poduzeće d.o.o., Zagreb, Žitnjak bb, OIB: 52072452206</w:t>
      </w:r>
      <w:r w:rsidRPr="008A5F15">
        <w:rPr>
          <w:lang w:val="pt-BR"/>
        </w:rPr>
        <w:t>.</w:t>
      </w:r>
    </w:p>
    <w:p w:rsidRDefault="00790468" w:rsidP="00790468" w:rsidR="00790468" w:rsidRPr="008A5F15"/>
    <w:p w:rsidRDefault="00790468" w:rsidP="00790468" w:rsidR="00790468" w:rsidRPr="008A5F15">
      <w:pPr>
        <w:jc w:val="center"/>
      </w:pPr>
      <w:r w:rsidRPr="008A5F15">
        <w:t>Obrazloženje</w:t>
      </w:r>
    </w:p>
    <w:p w:rsidRDefault="00790468" w:rsidP="00790468" w:rsidR="00790468" w:rsidRPr="008A5F15">
      <w:pPr>
        <w:jc w:val="both"/>
      </w:pPr>
    </w:p>
    <w:p w:rsidRDefault="008A5F15" w:rsidP="00987579" w:rsidR="008A5F15">
      <w:pPr>
        <w:ind w:firstLine="708"/>
        <w:jc w:val="both"/>
      </w:pPr>
      <w:r w:rsidRPr="00A93C48">
        <w:t>Financijska agencija podnijela je ovom sudu, na temelju odredbe čl. 429 st. 1 Stečajnog zakona (</w:t>
      </w:r>
      <w:r>
        <w:t>"</w:t>
      </w:r>
      <w:r w:rsidRPr="00A93C48">
        <w:t>Narodne novine</w:t>
      </w:r>
      <w:r>
        <w:t>"</w:t>
      </w:r>
      <w:r w:rsidRPr="00A93C48">
        <w:t xml:space="preserve"> broj 71/15</w:t>
      </w:r>
      <w:r>
        <w:t xml:space="preserve"> –</w:t>
      </w:r>
      <w:r w:rsidRPr="00A93C48">
        <w:t xml:space="preserve"> dalje: SZ), zahtjev za provedbu skraćenog stečajnog postupka</w:t>
      </w:r>
      <w:r>
        <w:t xml:space="preserve"> nad dužnikom</w:t>
      </w:r>
      <w:r w:rsidRPr="00B815C2">
        <w:t xml:space="preserve"> </w:t>
      </w:r>
      <w:r w:rsidR="00987579">
        <w:t>"ALSTRO" uslužno i trgovinsko poduzeće d.o.o., Zagreb, Žitnjak bb, OIB: 52072452206</w:t>
      </w:r>
      <w:r>
        <w:t>.</w:t>
      </w:r>
    </w:p>
    <w:p w:rsidRDefault="00790468" w:rsidP="00987579" w:rsidR="008A5F15">
      <w:pPr>
        <w:ind w:firstLine="708"/>
        <w:jc w:val="both"/>
      </w:pPr>
      <w:r w:rsidRPr="008A5F15">
        <w:t>Provjerom u sudskom registru</w:t>
      </w:r>
      <w:r w:rsidR="00A42F20">
        <w:t>,</w:t>
      </w:r>
      <w:r w:rsidRPr="008A5F15">
        <w:t xml:space="preserve"> utvrđeno je da je</w:t>
      </w:r>
      <w:r w:rsidR="008A5F15">
        <w:t xml:space="preserve"> </w:t>
      </w:r>
      <w:r w:rsidR="00A42F20">
        <w:t>navedeno društvo</w:t>
      </w:r>
      <w:r w:rsidR="00A20488">
        <w:t xml:space="preserve"> </w:t>
      </w:r>
      <w:r w:rsidR="008A5F15">
        <w:t xml:space="preserve">brisano iz sudskog registra </w:t>
      </w:r>
      <w:r w:rsidR="00A20488">
        <w:t>nakon zaključenja likvidacijskog postupka temeljem čl. 84e st. 4 Zakona o sudskom registru ("</w:t>
      </w:r>
      <w:r w:rsidR="00A20488" w:rsidRPr="00C44F33">
        <w:t>Narodne novine</w:t>
      </w:r>
      <w:r w:rsidR="00A20488">
        <w:t>"</w:t>
      </w:r>
      <w:r w:rsidR="00A20488" w:rsidRPr="00C44F33">
        <w:t xml:space="preserve"> br. </w:t>
      </w:r>
      <w:r w:rsidR="00A20488" w:rsidRPr="008857A1">
        <w:t>1/95, 57/96, 1/98, 30/99, 45/99</w:t>
      </w:r>
      <w:r w:rsidR="00987579">
        <w:t xml:space="preserve"> i</w:t>
      </w:r>
      <w:r w:rsidR="00A20488" w:rsidRPr="008857A1">
        <w:t xml:space="preserve"> 54/</w:t>
      </w:r>
      <w:r w:rsidR="00987579">
        <w:t>05</w:t>
      </w:r>
      <w:r w:rsidR="00A20488">
        <w:t xml:space="preserve">) – upis brisanja proveden </w:t>
      </w:r>
      <w:r w:rsidR="008A5F15">
        <w:t>pod brojem Tt-</w:t>
      </w:r>
      <w:r w:rsidR="00987579">
        <w:t>06/11095-1</w:t>
      </w:r>
      <w:r w:rsidR="008A5F15">
        <w:t xml:space="preserve"> </w:t>
      </w:r>
      <w:r w:rsidR="00A20488">
        <w:t xml:space="preserve">dana </w:t>
      </w:r>
      <w:r w:rsidR="00987579">
        <w:t>18. listopada 2006</w:t>
      </w:r>
      <w:r w:rsidR="00A20488">
        <w:t>.</w:t>
      </w:r>
    </w:p>
    <w:p w:rsidRDefault="00790468" w:rsidP="00A42F20" w:rsidR="00790468" w:rsidRPr="008A5F15">
      <w:pPr>
        <w:tabs>
          <w:tab w:pos="720" w:val="left"/>
        </w:tabs>
        <w:jc w:val="both"/>
      </w:pPr>
      <w:r w:rsidRPr="008A5F15">
        <w:tab/>
      </w:r>
      <w:r w:rsidR="008A5F15">
        <w:t>Sukladno čl. 3 st. 1 SZ</w:t>
      </w:r>
      <w:r w:rsidRPr="008A5F15">
        <w:t xml:space="preserve"> stečaj se može provesti nad pravnom osobom i nad imovinom dužnika pojedinca, ako zakonom nije drukčije određeno. Dužnikom pojedincem u smislu </w:t>
      </w:r>
      <w:r w:rsidR="00A42F20">
        <w:t>SZ</w:t>
      </w:r>
      <w:r w:rsidRPr="008A5F15">
        <w:t xml:space="preserve"> smatra se fizička osoba obveznik poreza na dohodak od samostalne djelatnosti prema odredbama Zakona o porezu na dohodak i fizička osoba obveznik poreza na dobit prema odredbama Zakona o porezu na dobit.</w:t>
      </w:r>
    </w:p>
    <w:p w:rsidRDefault="008A5F15" w:rsidP="00987579" w:rsidR="00A42F20" w:rsidRPr="008A5F15">
      <w:pPr>
        <w:ind w:firstLine="708"/>
        <w:jc w:val="both"/>
      </w:pPr>
      <w:r>
        <w:t>Budući je</w:t>
      </w:r>
      <w:r w:rsidR="00790468" w:rsidRPr="008A5F15">
        <w:t xml:space="preserve"> </w:t>
      </w:r>
      <w:r w:rsidR="00A42F20">
        <w:t xml:space="preserve">dužnik nad kojim je predložena provedba skraćenog stečajnog postupka brisanjem iz sudskog registra </w:t>
      </w:r>
      <w:r w:rsidR="00A42F20">
        <w:rPr>
          <w:color w:val="000000"/>
        </w:rPr>
        <w:t>izgubio svojstvo pravne osobe,</w:t>
      </w:r>
      <w:r w:rsidR="00A42F20">
        <w:t xml:space="preserve"> </w:t>
      </w:r>
      <w:r w:rsidR="00A42F20">
        <w:rPr>
          <w:color w:val="000000"/>
        </w:rPr>
        <w:t>odnosno budući je prestao postojati</w:t>
      </w:r>
      <w:r w:rsidR="00A42F20">
        <w:t xml:space="preserve"> (čl. 4</w:t>
      </w:r>
      <w:r w:rsidR="00A42F20" w:rsidRPr="008A5F15">
        <w:t xml:space="preserve"> </w:t>
      </w:r>
      <w:r w:rsidR="00A42F20">
        <w:t xml:space="preserve">Zakona o trgovačkim društvima, "Narodne novine" broj </w:t>
      </w:r>
      <w:r w:rsidR="00A42F20">
        <w:rPr>
          <w:color w:val="000000"/>
        </w:rPr>
        <w:t>111/93, 34/99, 121/99-vjerodostojno tumačenje</w:t>
      </w:r>
      <w:r w:rsidR="00987579">
        <w:rPr>
          <w:color w:val="000000"/>
        </w:rPr>
        <w:t xml:space="preserve"> i</w:t>
      </w:r>
      <w:r w:rsidR="00A42F20">
        <w:rPr>
          <w:color w:val="000000"/>
        </w:rPr>
        <w:t xml:space="preserve"> 52/00-Odluka USRH, 118/03), </w:t>
      </w:r>
      <w:r w:rsidR="00A20488">
        <w:rPr>
          <w:color w:val="000000"/>
        </w:rPr>
        <w:t>v</w:t>
      </w:r>
      <w:r w:rsidR="00A42F20">
        <w:rPr>
          <w:color w:val="000000"/>
        </w:rPr>
        <w:t>aljalo je odlučiti kao u izreci ovog rješenja.</w:t>
      </w:r>
    </w:p>
    <w:p w:rsidRDefault="00790468" w:rsidP="00790468" w:rsidR="00790468" w:rsidRPr="008A5F15">
      <w:pPr>
        <w:jc w:val="both"/>
      </w:pPr>
    </w:p>
    <w:p w:rsidRDefault="00790468" w:rsidP="00A42F20" w:rsidR="00790468">
      <w:pPr>
        <w:jc w:val="center"/>
      </w:pPr>
      <w:r w:rsidRPr="008A5F15">
        <w:t>U Zagrebu</w:t>
      </w:r>
      <w:r w:rsidR="00A42F20">
        <w:t>,</w:t>
      </w:r>
      <w:r w:rsidRPr="008A5F15">
        <w:t xml:space="preserve"> </w:t>
      </w:r>
      <w:r w:rsidR="00A42F20" w:rsidRPr="00A42F20">
        <w:t>10. studenog</w:t>
      </w:r>
      <w:r w:rsidRPr="00A42F20">
        <w:t xml:space="preserve"> 2015.</w:t>
      </w:r>
    </w:p>
    <w:p w:rsidRDefault="00A42F20" w:rsidP="00A42F20" w:rsidR="00A42F20"/>
    <w:p w:rsidRDefault="00A42F20" w:rsidP="00A42F20" w:rsidR="00A42F20">
      <w:pPr>
        <w:ind w:left="6372"/>
      </w:pPr>
      <w:r>
        <w:t>SUDAC</w:t>
      </w:r>
    </w:p>
    <w:p w:rsidRDefault="00A42F20" w:rsidP="00A42F20" w:rsidR="00A42F20" w:rsidRPr="008A5F15">
      <w:pPr>
        <w:ind w:left="6372"/>
      </w:pPr>
      <w:r>
        <w:t xml:space="preserve">Maja Hilje </w:t>
      </w:r>
    </w:p>
    <w:p w:rsidRDefault="00790468" w:rsidP="00A42F20" w:rsidR="00790468" w:rsidRPr="008A5F15">
      <w:pPr>
        <w:ind w:firstLine="720" w:left="5040"/>
        <w:jc w:val="both"/>
        <w:rPr>
          <w:lang w:val="pl-PL"/>
        </w:rPr>
      </w:pPr>
      <w:r w:rsidRPr="008A5F15">
        <w:t xml:space="preserve">         </w:t>
      </w:r>
    </w:p>
    <w:p w:rsidRDefault="00A42F20" w:rsidP="00790468" w:rsidR="00790468" w:rsidRPr="008A5F15">
      <w:pPr>
        <w:jc w:val="both"/>
        <w:rPr>
          <w:lang w:val="da-DK"/>
        </w:rPr>
      </w:pPr>
      <w:r>
        <w:rPr>
          <w:lang w:val="da-DK"/>
        </w:rPr>
        <w:lastRenderedPageBreak/>
        <w:t>UPUTA O PRAVNOM LIJEKU</w:t>
      </w:r>
    </w:p>
    <w:p w:rsidRDefault="00A42F20" w:rsidP="00A42F20" w:rsidR="00790468">
      <w:pPr>
        <w:jc w:val="both"/>
        <w:rPr>
          <w:lang w:val="pl-PL"/>
        </w:rPr>
      </w:pPr>
      <w:r>
        <w:rPr>
          <w:lang w:val="pl-PL"/>
        </w:rPr>
        <w:t>Protiv ovog rješenja</w:t>
      </w:r>
      <w:r w:rsidR="00790468" w:rsidRPr="008A5F15">
        <w:rPr>
          <w:lang w:val="pl-PL"/>
        </w:rPr>
        <w:t xml:space="preserve"> nezadovoljna stranka može </w:t>
      </w:r>
      <w:r>
        <w:rPr>
          <w:lang w:val="pl-PL"/>
        </w:rPr>
        <w:t>podnijeti</w:t>
      </w:r>
      <w:r w:rsidR="00790468" w:rsidRPr="008A5F15">
        <w:rPr>
          <w:lang w:val="pl-PL"/>
        </w:rPr>
        <w:t xml:space="preserve"> žalbu Visokom trgovačkom sudu Republike Hrvatske u roku od 8</w:t>
      </w:r>
      <w:r>
        <w:rPr>
          <w:lang w:val="pl-PL"/>
        </w:rPr>
        <w:t xml:space="preserve"> (osam) dana po primitku rješenja. Žalba se podnosi pismeno, putem ovog suda, u 3 (tri)</w:t>
      </w:r>
      <w:r w:rsidR="00790468" w:rsidRPr="008A5F15">
        <w:rPr>
          <w:lang w:val="pl-PL"/>
        </w:rPr>
        <w:t xml:space="preserve"> primjerka.</w:t>
      </w:r>
    </w:p>
    <w:p w:rsidRDefault="00A42F20" w:rsidP="00A42F20" w:rsidR="00A42F20" w:rsidRPr="008A5F15">
      <w:pPr>
        <w:jc w:val="both"/>
        <w:rPr>
          <w:lang w:val="pl-PL"/>
        </w:rPr>
      </w:pPr>
    </w:p>
    <w:p w:rsidRDefault="00A42F20" w:rsidP="00790468" w:rsidR="00790468" w:rsidRPr="008A5F15">
      <w:r>
        <w:t>DNA</w:t>
      </w:r>
    </w:p>
    <w:p w:rsidRDefault="00790468" w:rsidP="00790468" w:rsidR="00790468" w:rsidRPr="008A5F15">
      <w:pPr>
        <w:numPr>
          <w:ilvl w:val="0"/>
          <w:numId w:val="1"/>
        </w:numPr>
      </w:pPr>
      <w:r w:rsidRPr="008A5F15">
        <w:t xml:space="preserve">podnositelju zahtjeva </w:t>
      </w:r>
      <w:r w:rsidR="00A42F20">
        <w:t>(FINA)</w:t>
      </w:r>
    </w:p>
    <w:p w:rsidRDefault="00790468" w:rsidP="00790468" w:rsidR="00790468" w:rsidRPr="008A5F15">
      <w:pPr>
        <w:numPr>
          <w:ilvl w:val="0"/>
          <w:numId w:val="1"/>
        </w:numPr>
      </w:pPr>
      <w:r w:rsidRPr="008A5F15">
        <w:t>e-oglasna ploča – 15 dana</w:t>
      </w:r>
    </w:p>
    <w:p w:rsidRDefault="00D42F06" w:rsidR="00D42F06" w:rsidRPr="008A5F15"/>
    <w:sectPr w:rsidR="00D42F06" w:rsidRPr="008A5F15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F873174"/>
    <w:multiLevelType w:val="hybridMultilevel"/>
    <w:tmpl w:val="4218EB6A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attachedTemplate r:id="rId1"/>
  <w:stylePaneFormatFilter w:val="3F0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90468"/>
    <w:rsid w:val="0034136D"/>
    <w:rsid w:val="00790468"/>
    <w:rsid w:val="008A5F15"/>
    <w:rsid w:val="00987579"/>
    <w:rsid w:val="00A20488"/>
    <w:rsid w:val="00A42F20"/>
    <w:rsid w:val="00C42C25"/>
    <w:rsid w:val="00D42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790468"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8A5F1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8A5F15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C42C2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42C2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42C2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42C2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42C2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790468"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8A5F1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8A5F15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C42C2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42C2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42C2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42C2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42C2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1607518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10. studenog 2015.</izvorni_sadrzaj>
    <derivirana_varijabla naziv="DomainObject.DatumDonosenjaOdluke_1">10. studenog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Hilje</izvorni_sadrzaj>
    <derivirana_varijabla naziv="DomainObject.DonositeljOdluke.Prezime_1">Hilje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2835</izvorni_sadrzaj>
    <derivirana_varijabla naziv="DomainObject.Predmet.Broj_1">2835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studenog 2015.</izvorni_sadrzaj>
    <derivirana_varijabla naziv="DomainObject.Predmet.DatumOsnivanja_1">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St-2835/2015</izvorni_sadrzaj>
    <derivirana_varijabla naziv="DomainObject.Predmet.OznakaBroj_1">St-2835/2015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u sudskom registru se ne nalazi poslovni
subjekt prema OIB-u niti po nazivu</izvorni_sadrzaj>
    <derivirana_varijabla naziv="DomainObject.Predmet.PrimjedbaSuca_1">u sudskom registru se ne nalazi poslovni
subjekt prema OIB-u niti po nazivu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ALSTRO uslužno i trgovinsko poduzeće d.o.o.</izvorni_sadrzaj>
    <derivirana_varijabla naziv="DomainObject.Predmet.ProtustrankaFormated_1">  ALSTRO uslužno i trgovinsko poduzeće d.o.o.</derivirana_varijabla>
  </DomainObject.Predmet.ProtustrankaFormated>
  <DomainObject.Predmet.ProtustrankaFormatedOIB>
    <izvorni_sadrzaj>  ALSTRO uslužno i trgovinsko poduzeće d.o.o., OIB 52072452206</izvorni_sadrzaj>
    <derivirana_varijabla naziv="DomainObject.Predmet.ProtustrankaFormatedOIB_1">  ALSTRO uslužno i trgovinsko poduzeće d.o.o., OIB 52072452206</derivirana_varijabla>
  </DomainObject.Predmet.ProtustrankaFormatedOIB>
  <DomainObject.Predmet.ProtustrankaFormatedWithAdress>
    <izvorni_sadrzaj> ALSTRO uslužno i trgovinsko poduzeće d.o.o., Žitnjak 0 BB, 10000 Zagreb</izvorni_sadrzaj>
    <derivirana_varijabla naziv="DomainObject.Predmet.ProtustrankaFormatedWithAdress_1"> ALSTRO uslužno i trgovinsko poduzeće d.o.o., Žitnjak 0 BB, 10000 Zagreb</derivirana_varijabla>
  </DomainObject.Predmet.ProtustrankaFormatedWithAdress>
  <DomainObject.Predmet.ProtustrankaFormatedWithAdressOIB>
    <izvorni_sadrzaj> ALSTRO uslužno i trgovinsko poduzeće d.o.o., OIB 52072452206, Žitnjak 0 BB, 10000 Zagreb</izvorni_sadrzaj>
    <derivirana_varijabla naziv="DomainObject.Predmet.ProtustrankaFormatedWithAdressOIB_1"> ALSTRO uslužno i trgovinsko poduzeće d.o.o., OIB 52072452206, Žitnjak 0 BB, 10000 Zagreb</derivirana_varijabla>
  </DomainObject.Predmet.ProtustrankaFormatedWithAdressOIB>
  <DomainObject.Predmet.ProtustrankaWithAdress>
    <izvorni_sadrzaj>ALSTRO uslužno i trgovinsko poduzeće d.o.o. Žitnjak 0 BB, 10000 Zagreb</izvorni_sadrzaj>
    <derivirana_varijabla naziv="DomainObject.Predmet.ProtustrankaWithAdress_1">ALSTRO uslužno i trgovinsko poduzeće d.o.o. Žitnjak 0 BB, 10000 Zagreb</derivirana_varijabla>
  </DomainObject.Predmet.ProtustrankaWithAdress>
  <DomainObject.Predmet.ProtustrankaWithAdressOIB>
    <izvorni_sadrzaj>ALSTRO uslužno i trgovinsko poduzeće d.o.o., OIB 52072452206, Žitnjak 0 BB, 10000 Zagreb</izvorni_sadrzaj>
    <derivirana_varijabla naziv="DomainObject.Predmet.ProtustrankaWithAdressOIB_1">ALSTRO uslužno i trgovinsko poduzeće d.o.o., OIB 52072452206, Žitnjak 0 BB, 10000 Zagreb</derivirana_varijabla>
  </DomainObject.Predmet.ProtustrankaWithAdressOIB>
  <DomainObject.Predmet.ProtustrankaNazivFormated>
    <izvorni_sadrzaj>ALSTRO uslužno i trgovinsko poduzeće d.o.o.</izvorni_sadrzaj>
    <derivirana_varijabla naziv="DomainObject.Predmet.ProtustrankaNazivFormated_1">ALSTRO uslužno i trgovinsko poduzeće d.o.o.</derivirana_varijabla>
  </DomainObject.Predmet.ProtustrankaNazivFormated>
  <DomainObject.Predmet.ProtustrankaNazivFormatedOIB>
    <izvorni_sadrzaj>ALSTRO uslužno i trgovinsko poduzeće d.o.o., OIB 52072452206</izvorni_sadrzaj>
    <derivirana_varijabla naziv="DomainObject.Predmet.ProtustrankaNazivFormatedOIB_1">ALSTRO uslužno i trgovinsko poduzeće d.o.o., OIB 52072452206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68.St - M.- Hilje</izvorni_sadrzaj>
    <derivirana_varijabla naziv="DomainObject.Predmet.Referada.Naziv_1">68.St - M.- Hilje</derivirana_varijabla>
  </DomainObject.Predmet.Referada.Naziv>
  <DomainObject.Predmet.Referada.Oznaka>
    <izvorni_sadrzaj>68.St</izvorni_sadrzaj>
    <derivirana_varijabla naziv="DomainObject.Predmet.Referada.Oznaka_1">68.St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Hilje</izvorni_sadrzaj>
    <derivirana_varijabla naziv="DomainObject.Predmet.Referada.Sudac_1">Maja Hilje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68.St - M.- Hilje</izvorni_sadrzaj>
    <derivirana_varijabla naziv="DomainObject.Predmet.TrenutnaLokacijaSpisa.Naziv_1">68.St - M.- Hilje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Antonija Fuš</izvorni_sadrzaj>
    <derivirana_varijabla naziv="DomainObject.Predmet.Zapisnicar_1">Antonija Fuš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ALSTRO uslužno i trgovinsko poduzeće d.o.o.</item>
    </izvorni_sadrzaj>
    <derivirana_varijabla naziv="DomainObject.Predmet.ProtuStrankaListFormated_1">
      <item>ALSTRO uslužno i trgovinsko poduzeće d.o.o.</item>
    </derivirana_varijabla>
  </DomainObject.Predmet.ProtuStrankaListFormated>
  <DomainObject.Predmet.ProtuStrankaListFormatedOIB>
    <izvorni_sadrzaj>
      <item>ALSTRO uslužno i trgovinsko poduzeće d.o.o., OIB 52072452206</item>
    </izvorni_sadrzaj>
    <derivirana_varijabla naziv="DomainObject.Predmet.ProtuStrankaListFormatedOIB_1">
      <item>ALSTRO uslužno i trgovinsko poduzeće d.o.o., OIB 52072452206</item>
    </derivirana_varijabla>
  </DomainObject.Predmet.ProtuStrankaListFormatedOIB>
  <DomainObject.Predmet.ProtuStrankaListFormatedWithAdress>
    <izvorni_sadrzaj>
      <item>ALSTRO uslužno i trgovinsko poduzeće d.o.o., Žitnjak 0 BB, 10000 Zagreb</item>
    </izvorni_sadrzaj>
    <derivirana_varijabla naziv="DomainObject.Predmet.ProtuStrankaListFormatedWithAdress_1">
      <item>ALSTRO uslužno i trgovinsko poduzeće d.o.o., Žitnjak 0 BB, 10000 Zagreb</item>
    </derivirana_varijabla>
  </DomainObject.Predmet.ProtuStrankaListFormatedWithAdress>
  <DomainObject.Predmet.ProtuStrankaListFormatedWithAdressOIB>
    <izvorni_sadrzaj>
      <item>ALSTRO uslužno i trgovinsko poduzeće d.o.o., OIB 52072452206, Žitnjak 0 BB, 10000 Zagreb</item>
    </izvorni_sadrzaj>
    <derivirana_varijabla naziv="DomainObject.Predmet.ProtuStrankaListFormatedWithAdressOIB_1">
      <item>ALSTRO uslužno i trgovinsko poduzeće d.o.o., OIB 52072452206, Žitnjak 0 BB, 10000 Zagreb</item>
    </derivirana_varijabla>
  </DomainObject.Predmet.ProtuStrankaListFormatedWithAdressOIB>
  <DomainObject.Predmet.ProtuStrankaListNazivFormated>
    <izvorni_sadrzaj>
      <item>ALSTRO uslužno i trgovinsko poduzeće d.o.o.</item>
    </izvorni_sadrzaj>
    <derivirana_varijabla naziv="DomainObject.Predmet.ProtuStrankaListNazivFormated_1">
      <item>ALSTRO uslužno i trgovinsko poduzeće d.o.o.</item>
    </derivirana_varijabla>
  </DomainObject.Predmet.ProtuStrankaListNazivFormated>
  <DomainObject.Predmet.ProtuStrankaListNazivFormatedOIB>
    <izvorni_sadrzaj>
      <item>ALSTRO uslužno i trgovinsko poduzeće d.o.o., OIB 52072452206</item>
    </izvorni_sadrzaj>
    <derivirana_varijabla naziv="DomainObject.Predmet.ProtuStrankaListNazivFormatedOIB_1">
      <item>ALSTRO uslužno i trgovinsko poduzeće d.o.o., OIB 52072452206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studenog 2015.</izvorni_sadrzaj>
    <derivirana_varijabla naziv="DomainObject.Datum_1">10. studenog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ALSTRO uslužno i trgovinsko poduzeće d.o.o.</izvorni_sadrzaj>
    <derivirana_varijabla naziv="DomainObject.Predmet.ProtustrankaIDrugi_1">ALSTRO uslužno i trgovinsko poduzeće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ALSTRO uslužno i trgovinsko poduzeće d.o.o., OIB 52072452206, Žitnjak 0 BB, 10000 Zagreb</izvorni_sadrzaj>
    <derivirana_varijabla naziv="DomainObject.Predmet.ProtustrankaIDrugiAdressOIB_1">ALSTRO uslužno i trgovinsko poduzeće d.o.o., OIB 52072452206, Žitnjak 0 BB,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ALSTRO uslužno i trgovinsko poduzeće d.o.o.</item>
    </izvorni_sadrzaj>
    <derivirana_varijabla naziv="DomainObject.Predmet.SudioniciListNaziv_1">
      <item>FINA Regionalni centar Zagreb</item>
      <item>ALSTRO uslužno i trgovinsko poduzeće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ALSTRO uslužno i trgovinsko poduzeće d.o.o., OIB 52072452206, Žitnjak 0 BB,10000 Zagreb</item>
    </izvorni_sadrzaj>
    <derivirana_varijabla naziv="DomainObject.Predmet.SudioniciListAdressOIB_1">
      <item>FINA Regionalni centar Zagreb, OIB 85821130368, Trg svibanjskih žrtava 1995. 1,10000 Zagreb</item>
      <item>ALSTRO uslužno i trgovinsko poduzeće d.o.o., OIB 52072452206, Žitnjak 0 BB,10000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52072452206</item>
    </izvorni_sadrzaj>
    <derivirana_varijabla naziv="DomainObject.Predmet.SudioniciListNazivOIB_1">
      <item>, OIB 85821130368</item>
      <item>, OIB 52072452206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361</properties:Words>
  <properties:Characters>1941</properties:Characters>
  <properties:Lines>55</properties:Lines>
  <properties:Paragraphs>22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2350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2015-11-10T13:14:00Z</dcterms:created>
  <dc:creator>Maja Hilje</dc:creator>
  <cp:lastModifiedBy>Maja Hilje</cp:lastModifiedBy>
  <cp:lastPrinted>2015-11-10T13:16:00Z</cp:lastPrinted>
  <dcterms:modified xmlns:xsi="http://www.w3.org/2001/XMLSchema-instance" xsi:type="dcterms:W3CDTF">2015-11-10T13:22:00Z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