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E0D64A0"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342BE" w14:paraId="32DA0CFE"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373BF" w:rsidR="00D373B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342BE" w14:paraId="72312EF5"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373BF" w:rsidR="00D373B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E342BE" w14:paraId="5B4058B8" w14:textId="106DA144">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373BF" w:rsidR="00D373B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373BF" w:rsidR="00D373BF">
            <w:rPr>
              <w:rStyle w:val="eSPISCCParagraphDefaultFont"/>
              <w:rFonts w:eastAsiaTheme="minorHAnsi"/>
            </w:rPr>
            <w:t>Zagreb</w:t>
          </w:r>
        </w:sdtContent>
      </w:sdt>
      <w:r w:rsidR="001349C2">
        <w:t xml:space="preserve"> </w:t>
      </w:r>
    </w:p>
    <w:p w:rsidRPr="00176071" w:rsidR="00176071" w:rsidP="00610735" w:rsidRDefault="000E43A6" w14:paraId="4E986A74"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373BF" w:rsidR="00D373BF">
            <w:rPr>
              <w:rStyle w:val="eSPISCCParagraphDefaultFont"/>
              <w:rFonts w:eastAsiaTheme="minorHAnsi"/>
            </w:rPr>
            <w:t>Pp-11306/2026</w:t>
          </w:r>
        </w:sdtContent>
      </w:sdt>
      <w:r w:rsidR="00176071">
        <w:t xml:space="preserve">                                                        </w:t>
      </w:r>
    </w:p>
    <w:p w:rsidR="009E7DBB" w:rsidP="000F1677" w:rsidRDefault="00610735" w14:paraId="4838B54A"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373BF" w:rsidR="00D373BF">
            <w:rPr>
              <w:rStyle w:val="eSPISCCParagraphDefaultFont"/>
              <w:rFonts w:eastAsiaTheme="minorHAnsi"/>
            </w:rPr>
            <w:t>DESEO MODA j.d.o.o. za trgovinu i usluge i dr.</w:t>
          </w:r>
        </w:sdtContent>
      </w:sdt>
      <w:r w:rsidR="00935B82">
        <w:t xml:space="preserve"> </w:t>
      </w:r>
    </w:p>
    <w:p w:rsidRPr="0041581F" w:rsidR="0041581F" w:rsidP="000F1677" w:rsidRDefault="009E7DBB" w14:paraId="428FA6DB" w14:textId="4CE7F67C">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D373BF" w:rsidR="00D373BF">
            <w:rPr>
              <w:rStyle w:val="eSPISCCParagraphDefaultFont"/>
              <w:rFonts w:eastAsiaTheme="minorHAnsi"/>
            </w:rPr>
            <w:t>Jana Jonjić</w:t>
          </w:r>
        </w:sdtContent>
      </w:sdt>
      <w:r w:rsidR="00935B82">
        <w:rPr>
          <w:rFonts w:eastAsia="Calibri" w:cs="Times New Roman"/>
          <w:noProof/>
        </w:rPr>
        <w:t xml:space="preserve"> </w:t>
      </w:r>
    </w:p>
    <w:p w:rsidRPr="00610735" w:rsidR="00176071" w:rsidP="000F1677" w:rsidRDefault="00176071" w14:paraId="1C010AA2"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D373BF" w:rsidR="00D373BF">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D373BF" w:rsidR="00D373BF">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F15CED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F01B1FB"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72ABD94D" w14:textId="77777777">
      <w:pPr>
        <w:spacing w:after="0"/>
        <w:jc w:val="right"/>
        <w:rPr>
          <w:rFonts w:eastAsia="Calibri" w:cs="Times New Roman"/>
          <w:noProof/>
        </w:rPr>
      </w:pPr>
    </w:p>
    <w:p w:rsidR="00D7095E" w:rsidP="00D7095E" w:rsidRDefault="00D7095E" w14:paraId="45BC53B6" w14:textId="77777777">
      <w:pPr>
        <w:keepNext/>
        <w:spacing w:after="0"/>
        <w:jc w:val="center"/>
        <w:rPr>
          <w:b/>
          <w:caps/>
          <w:spacing w:val="100"/>
        </w:rPr>
      </w:pPr>
    </w:p>
    <w:p w:rsidR="00D7095E" w:rsidP="00D7095E" w:rsidRDefault="00D7095E" w14:paraId="64E446F4" w14:textId="77777777">
      <w:pPr>
        <w:keepNext/>
        <w:spacing w:after="0"/>
        <w:jc w:val="center"/>
        <w:rPr>
          <w:b/>
          <w:caps/>
          <w:spacing w:val="100"/>
        </w:rPr>
      </w:pPr>
    </w:p>
    <w:p w:rsidRPr="00B3638E" w:rsidR="00B3638E" w:rsidP="00B3638E" w:rsidRDefault="00B3638E" w14:paraId="2482F6AE"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4F3E243D" w14:textId="77777777">
      <w:pPr>
        <w:spacing w:after="0"/>
        <w:jc w:val="center"/>
        <w:rPr>
          <w:rFonts w:eastAsia="Calibri" w:cs="Times New Roman"/>
          <w:b/>
          <w:lang w:eastAsia="hr-HR"/>
        </w:rPr>
      </w:pPr>
    </w:p>
    <w:p w:rsidRPr="00E801F4" w:rsidR="00E801F4" w:rsidP="00E801F4" w:rsidRDefault="009E7DBB" w14:paraId="1E010663"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D373BF" w:rsidR="00D373BF">
            <w:rPr>
              <w:rStyle w:val="eSPISCCParagraphDefaultFont"/>
              <w:rFonts w:eastAsiaTheme="minorHAnsi"/>
            </w:rPr>
            <w:t>Jana Jonjić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D373BF" w:rsidR="00D373BF">
            <w:rPr>
              <w:rStyle w:val="eSPISCCParagraphDefaultFont"/>
              <w:rFonts w:eastAsiaTheme="minorHAnsi"/>
            </w:rPr>
            <w:t>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D373BF" w:rsidR="00D373BF">
            <w:rPr>
              <w:rStyle w:val="eSPISCCParagraphDefaultFont"/>
              <w:rFonts w:eastAsiaTheme="minorHAnsi"/>
            </w:rPr>
            <w:t>09:40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373BF" w:rsidR="00D373BF">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373BF" w:rsidR="00D373BF">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D373BF" w:rsidR="00D373BF">
            <w:rPr>
              <w:rStyle w:val="eSPISCCParagraphDefaultFont"/>
              <w:rFonts w:eastAsiaTheme="minorHAnsi"/>
            </w:rPr>
            <w:t>320</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285ECFB8"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585391D2"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D373BF" w:rsidR="00D373BF">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190E062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4A0F9A81"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53A71C81"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CFD724E" w14:textId="77777777">
      <w:pPr>
        <w:spacing w:after="0"/>
      </w:pPr>
    </w:p>
    <w:p w:rsidRPr="0041581F" w:rsidR="0041581F" w:rsidP="00A70E0A" w:rsidRDefault="0041581F" w14:paraId="3216F453"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D373BF" w:rsidR="00D373B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D373BF" w:rsidR="00D373BF">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35A7F3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E342BE" w14:paraId="073F50FE"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373BF" w:rsidR="00D373BF">
            <w:rPr>
              <w:rStyle w:val="eSPISCCParagraphDefaultFont"/>
              <w:rFonts w:eastAsiaTheme="minorHAnsi"/>
            </w:rPr>
            <w:t>Marija Malenica Marić</w:t>
          </w:r>
        </w:sdtContent>
      </w:sdt>
    </w:p>
    <w:p w:rsidRPr="0041581F" w:rsidR="006F62A9" w:rsidP="006F62A9" w:rsidRDefault="006F62A9" w14:paraId="2312C8E3"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342BE" w:rsidP="00537B78" w:rsidRDefault="00E342BE" w14:paraId="2C109499" w14:textId="77777777">
      <w:r>
        <w:separator/>
      </w:r>
    </w:p>
  </w:endnote>
  <w:endnote w:type="continuationSeparator" w:id="0">
    <w:p w:rsidR="00E342BE" w:rsidP="00537B78" w:rsidRDefault="00E342BE" w14:paraId="05F7A20D"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6B7F934"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1AE01BD5"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342BE" w:rsidP="00537B78" w:rsidRDefault="00E342BE" w14:paraId="343020AE" w14:textId="77777777">
      <w:r>
        <w:separator/>
      </w:r>
    </w:p>
  </w:footnote>
  <w:footnote w:type="continuationSeparator" w:id="0">
    <w:p w:rsidR="00E342BE" w:rsidP="00537B78" w:rsidRDefault="00E342BE" w14:paraId="1E1DDC2D"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6AA35C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373BF" w:rsidR="00D373BF">
          <w:rPr>
            <w:rStyle w:val="eSPISCCParagraphDefaultFont"/>
          </w:rPr>
          <w:t>Pp-11306/2026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37442"/>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3BF"/>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42BE"/>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9097FD5"/>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3744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233D1"/>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Klis</izvorni_sadrzaj>
    <derivirana_varijabla naziv="DomainObject.UcesnikSudskeRadnje.Adresa.Naselje_1">Klis</derivirana_varijabla>
  </DomainObject.UcesnikSudskeRadnje.Adresa.Naselje>
  <DomainObject.UcesnikSudskeRadnje.Adresa.PostBroj>
    <izvorni_sadrzaj>21231</izvorni_sadrzaj>
    <derivirana_varijabla naziv="DomainObject.UcesnikSudskeRadnje.Adresa.PostBroj_1">21231</derivirana_varijabla>
  </DomainObject.UcesnikSudskeRadnje.Adresa.PostBroj>
  <DomainObject.UcesnikSudskeRadnje.Adresa.UlicaIKBR>
    <izvorni_sadrzaj>Kneza Trpimira 132</izvorni_sadrzaj>
    <derivirana_varijabla naziv="DomainObject.UcesnikSudskeRadnje.Adresa.UlicaIKBR_1">Kneza Trpimira 132</derivirana_varijabla>
  </DomainObject.UcesnikSudskeRadnje.Adresa.UlicaIKBR>
  <DomainObject.UcesnikSudskeRadnje.Naziv>
    <izvorni_sadrzaj>Jana Jonjić</izvorni_sadrzaj>
    <derivirana_varijabla naziv="DomainObject.UcesnikSudskeRadnje.Naziv_1">Jana Jonjić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09:40</izvorni_sadrzaj>
    <derivirana_varijabla naziv="DomainObject.UcesnikSudskeRadnje.SudskaRadnja.PlaniraniPocetakVrijeme_1">09:40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11306</izvorni_sadrzaj>
    <derivirana_varijabla naziv="DomainObject.Predmet.Broj_1">11306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kolovoza 2026.</izvorni_sadrzaj>
    <derivirana_varijabla naziv="DomainObject.Predmet.DatumOsnivanja_1">24.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ožujka 1980.</izvorni_sadrzaj>
    <derivirana_varijabla naziv="DomainObject.Predmet.OkrivljenikFizickaOsoba.DatumRodjenja_1">20. ožujka 1980.</derivirana_varijabla>
  </DomainObject.Predmet.OkrivljenikFizickaOsoba.DatumRodjenja>
  <DomainObject.Predmet.OkrivljenikFizickaOsoba.DatumRodjenjaFormated>
    <izvorni_sadrzaj>20.3.1980.</izvorni_sadrzaj>
    <derivirana_varijabla naziv="DomainObject.Predmet.OkrivljenikFizickaOsoba.DatumRodjenjaFormated_1">20.3.1980.</derivirana_varijabla>
  </DomainObject.Predmet.OkrivljenikFizickaOsoba.DatumRodjenjaFormated>
  <DomainObject.Predmet.OkrivljenikFizickaOsoba.Ime>
    <izvorni_sadrzaj>Jana</izvorni_sadrzaj>
    <derivirana_varijabla naziv="DomainObject.Predmet.OkrivljenikFizickaOsoba.Ime_1">Jana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Jana Jonjić</izvorni_sadrzaj>
    <derivirana_varijabla naziv="DomainObject.Predmet.OkrivljenikFizickaOsoba.Naziv_1">Jana Jonjić</derivirana_varijabla>
  </DomainObject.Predmet.OkrivljenikFizickaOsoba.Naziv>
  <DomainObject.Predmet.OkrivljenikFizickaOsoba.Prezime>
    <izvorni_sadrzaj>Jonjić</izvorni_sadrzaj>
    <derivirana_varijabla naziv="DomainObject.Predmet.OkrivljenikFizickaOsoba.Prezime_1">Jonjić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11846150512</izvorni_sadrzaj>
    <derivirana_varijabla naziv="DomainObject.Predmet.OkrivljenikFizickaOsoba.Oib_1">11846150512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Pp-11306/2026</izvorni_sadrzaj>
    <derivirana_varijabla naziv="DomainObject.Predmet.OznakaBroj_1">Pp-11306/2026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DESEO MODA j.d.o.o. za trgovinu i usluge; Jana Jonjić</izvorni_sadrzaj>
    <derivirana_varijabla naziv="DomainObject.Predmet.ProtustrankaFormated_1">  DESEO MODA j.d.o.o. za trgovinu i usluge; Jana Jonjić</derivirana_varijabla>
  </DomainObject.Predmet.ProtustrankaFormated>
  <DomainObject.Predmet.ProtustrankaFormatedOIB>
    <izvorni_sadrzaj>  DESEO MODA j.d.o.o. za trgovinu i usluge, OIB 22656439624; Jana Jonjić, OIB 11846150512</izvorni_sadrzaj>
    <derivirana_varijabla naziv="DomainObject.Predmet.ProtustrankaFormatedOIB_1">  DESEO MODA j.d.o.o. za trgovinu i usluge, OIB 22656439624; Jana Jonjić, OIB 11846150512</derivirana_varijabla>
  </DomainObject.Predmet.ProtustrankaFormatedOIB>
  <DomainObject.Predmet.ProtustrankaFormatedWithAdress>
    <izvorni_sadrzaj> DESEO MODA j.d.o.o. za trgovinu i usluge, Gundulićeva 2, 21000 Split; Jana Jonjić, Kneza Trpimira 132, 21231 Klis</izvorni_sadrzaj>
    <derivirana_varijabla naziv="DomainObject.Predmet.ProtustrankaFormatedWithAdress_1"> DESEO MODA j.d.o.o. za trgovinu i usluge, Gundulićeva 2, 21000 Split; Jana Jonjić, Kneza Trpimira 132, 21231 Klis</derivirana_varijabla>
  </DomainObject.Predmet.ProtustrankaFormatedWithAdress>
  <DomainObject.Predmet.ProtustrankaFormatedWithAdressOIB>
    <izvorni_sadrzaj> DESEO MODA j.d.o.o. za trgovinu i usluge, OIB 22656439624, Gundulićeva 2, 21000 Split; Jana Jonjić, OIB 11846150512, Kneza Trpimira 132, 21231 Klis</izvorni_sadrzaj>
    <derivirana_varijabla naziv="DomainObject.Predmet.ProtustrankaFormatedWithAdressOIB_1"> DESEO MODA j.d.o.o. za trgovinu i usluge, OIB 22656439624, Gundulićeva 2, 21000 Split; Jana Jonjić, OIB 11846150512, Kneza Trpimira 132, 21231 Klis</derivirana_varijabla>
  </DomainObject.Predmet.ProtustrankaFormatedWithAdressOIB>
  <DomainObject.Predmet.ProtustrankaWithAdress>
    <izvorni_sadrzaj>DESEO MODA j.d.o.o. za trgovinu i usluge Gundulićeva 2, 21000 Split, Jana Jonjić Kneza Trpimira 132, 21231 Klis</izvorni_sadrzaj>
    <derivirana_varijabla naziv="DomainObject.Predmet.ProtustrankaWithAdress_1">DESEO MODA j.d.o.o. za trgovinu i usluge Gundulićeva 2, 21000 Split, Jana Jonjić Kneza Trpimira 132, 21231 Klis</derivirana_varijabla>
  </DomainObject.Predmet.ProtustrankaWithAdress>
  <DomainObject.Predmet.ProtustrankaWithAdressOIB>
    <izvorni_sadrzaj>DESEO MODA j.d.o.o. za trgovinu i usluge, OIB 22656439624, Gundulićeva 2, 21000 Split, Jana Jonjić, OIB 11846150512, Kneza Trpimira 132, 21231 Klis</izvorni_sadrzaj>
    <derivirana_varijabla naziv="DomainObject.Predmet.ProtustrankaWithAdressOIB_1">DESEO MODA j.d.o.o. za trgovinu i usluge, OIB 22656439624, Gundulićeva 2, 21000 Split, Jana Jonjić, OIB 11846150512, Kneza Trpimira 132, 21231 Klis</derivirana_varijabla>
  </DomainObject.Predmet.ProtustrankaWithAdressOIB>
  <DomainObject.Predmet.ProtustrankaNazivFormated>
    <izvorni_sadrzaj>DESEO MODA j.d.o.o. za trgovinu i usluge,Jana Jonjić</izvorni_sadrzaj>
    <derivirana_varijabla naziv="DomainObject.Predmet.ProtustrankaNazivFormated_1">Jana Jonjić</derivirana_varijabla>
    <derivirana_varijabla naziv="Padez">DESEO MODA j.d.o.o. za trgovinu i usluge,Jana Jonjić</derivirana_varijabla>
  </DomainObject.Predmet.ProtustrankaNazivFormated>
  <DomainObject.Predmet.ProtustrankaNazivFormatedOIB>
    <izvorni_sadrzaj>DESEO MODA j.d.o.o. za trgovinu i usluge, OIB 22656439624,Jana Jonjić, OIB 11846150512</izvorni_sadrzaj>
    <derivirana_varijabla naziv="DomainObject.Predmet.ProtustrankaNazivFormatedOIB_1">DESEO MODA j.d.o.o. za trgovinu i usluge, OIB 22656439624,Jana Jonjić, OIB 11846150512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DESEO MODA j.d.o.o. za trgovinu i usluge</item>
      <item>Jana Jonjić</item>
    </izvorni_sadrzaj>
    <derivirana_varijabla naziv="DomainObject.Predmet.ProtuStrankaListFormated_1">
      <item>DESEO MODA j.d.o.o. za trgovinu i usluge</item>
      <item>Jana Jonjić</item>
    </derivirana_varijabla>
  </DomainObject.Predmet.ProtuStrankaListFormated>
  <DomainObject.Predmet.ProtuStrankaListFormatedOIB>
    <izvorni_sadrzaj>
      <item>DESEO MODA j.d.o.o. za trgovinu i usluge, OIB 22656439624</item>
      <item>Jana Jonjić, OIB 11846150512</item>
    </izvorni_sadrzaj>
    <derivirana_varijabla naziv="DomainObject.Predmet.ProtuStrankaListFormatedOIB_1">
      <item>DESEO MODA j.d.o.o. za trgovinu i usluge, OIB 22656439624</item>
      <item>Jana Jonjić, OIB 11846150512</item>
    </derivirana_varijabla>
  </DomainObject.Predmet.ProtuStrankaListFormatedOIB>
  <DomainObject.Predmet.ProtuStrankaListFormatedWithAdress>
    <izvorni_sadrzaj>
      <item>DESEO MODA j.d.o.o. za trgovinu i usluge, Gundulićeva 2, 21000 Split</item>
      <item>Jana Jonjić, Kneza Trpimira 132, 21231 Klis</item>
    </izvorni_sadrzaj>
    <derivirana_varijabla naziv="DomainObject.Predmet.ProtuStrankaListFormatedWithAdress_1">
      <item>DESEO MODA j.d.o.o. za trgovinu i usluge, Gundulićeva 2, 21000 Split</item>
      <item>Jana Jonjić, Kneza Trpimira 132, 21231 Klis</item>
    </derivirana_varijabla>
  </DomainObject.Predmet.ProtuStrankaListFormatedWithAdress>
  <DomainObject.Predmet.ProtuStrankaListFormatedWithAdressOIB>
    <izvorni_sadrzaj>
      <item>DESEO MODA j.d.o.o. za trgovinu i usluge, OIB 22656439624, Gundulićeva 2, 21000 Split</item>
      <item>Jana Jonjić, OIB 11846150512, Kneza Trpimira 132, 21231 Klis</item>
    </izvorni_sadrzaj>
    <derivirana_varijabla naziv="DomainObject.Predmet.ProtuStrankaListFormatedWithAdressOIB_1">
      <item>DESEO MODA j.d.o.o. za trgovinu i usluge, OIB 22656439624, Gundulićeva 2, 21000 Split</item>
      <item>Jana Jonjić, OIB 11846150512, Kneza Trpimira 132, 21231 Klis</item>
    </derivirana_varijabla>
  </DomainObject.Predmet.ProtuStrankaListFormatedWithAdressOIB>
  <DomainObject.Predmet.ProtuStrankaListNazivFormated>
    <izvorni_sadrzaj>
      <item>DESEO MODA j.d.o.o. za trgovinu i usluge</item>
      <item>Jana Jonjić</item>
    </izvorni_sadrzaj>
    <derivirana_varijabla naziv="DomainObject.Predmet.ProtuStrankaListNazivFormated_1">
      <item>DESEO MODA j.d.o.o. za trgovinu i usluge</item>
      <item>Jana Jonjić</item>
    </derivirana_varijabla>
  </DomainObject.Predmet.ProtuStrankaListNazivFormated>
  <DomainObject.Predmet.ProtuStrankaListNazivFormatedOIB>
    <izvorni_sadrzaj>
      <item>DESEO MODA j.d.o.o. za trgovinu i usluge, OIB 22656439624</item>
      <item>Jana Jonjić, OIB 11846150512</item>
    </izvorni_sadrzaj>
    <derivirana_varijabla naziv="DomainObject.Predmet.ProtuStrankaListNazivFormatedOIB_1">
      <item>DESEO MODA j.d.o.o. za trgovinu i usluge, OIB 22656439624</item>
      <item>Jana Jonjić, OIB 11846150512</item>
    </derivirana_varijabla>
  </DomainObject.Predmet.ProtuStrankaListNazivFormatedOIB>
  <DomainObject.Predmet.OstaliListFormated>
    <izvorni_sadrzaj>
      <item>Milan Krivaja</item>
    </izvorni_sadrzaj>
    <derivirana_varijabla naziv="DomainObject.Predmet.OstaliListFormated_1">
      <item>Milan Krivaja</item>
    </derivirana_varijabla>
    <derivirana_varijabla naziv="DrugaOsoba">
      <item>Milan Krivaja</item>
    </derivirana_varijabla>
  </DomainObject.Predmet.OstaliListFormated>
  <DomainObject.Predmet.OstaliListFormatedOIB>
    <izvorni_sadrzaj>
      <item>Milan Krivaja</item>
    </izvorni_sadrzaj>
    <derivirana_varijabla naziv="DomainObject.Predmet.OstaliListFormatedOIB_1">
      <item>Milan Krivaja</item>
    </derivirana_varijabla>
  </DomainObject.Predmet.OstaliListFormatedOIB>
  <DomainObject.Predmet.OstaliListFormatedWithAdress>
    <izvorni_sadrzaj>
      <item>Milan Krivaja</item>
    </izvorni_sadrzaj>
    <derivirana_varijabla naziv="DomainObject.Predmet.OstaliListFormatedWithAdress_1">
      <item>Milan Krivaja</item>
    </derivirana_varijabla>
  </DomainObject.Predmet.OstaliListFormatedWithAdress>
  <DomainObject.Predmet.OstaliListFormatedWithAdressOIB>
    <izvorni_sadrzaj>
      <item>Milan Krivaja</item>
    </izvorni_sadrzaj>
    <derivirana_varijabla naziv="DomainObject.Predmet.OstaliListFormatedWithAdressOIB_1">
      <item>Milan Krivaja</item>
    </derivirana_varijabla>
  </DomainObject.Predmet.OstaliListFormatedWithAdressOIB>
  <DomainObject.Predmet.OstaliListNazivFormated>
    <izvorni_sadrzaj>
      <item>Milan Krivaja</item>
    </izvorni_sadrzaj>
    <derivirana_varijabla naziv="DomainObject.Predmet.OstaliListNazivFormated_1">
      <item>Milan Krivaja</item>
    </derivirana_varijabla>
  </DomainObject.Predmet.OstaliListNazivFormated>
  <DomainObject.Predmet.OstaliListNazivFormatedOIB>
    <izvorni_sadrzaj>
      <item>Milan Krivaja</item>
    </izvorni_sadrzaj>
    <derivirana_varijabla naziv="DomainObject.Predmet.OstaliListNazivFormatedOIB_1">
      <item>Milan Krivaja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DESEO MODA j.d.o.o. za trgovinu i usluge i dr.</izvorni_sadrzaj>
    <derivirana_varijabla naziv="DomainObject.Predmet.ProtustrankaIDrugi_1">DESEO MODA j.d.o.o. za trgovinu i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DESEO MODA j.d.o.o. za trgovinu i usluge, OIB 22656439624, Gundulićeva 2, 21000 Split i dr.</izvorni_sadrzaj>
    <derivirana_varijabla naziv="DomainObject.Predmet.ProtustrankaIDrugiAdressOIB_1">DESEO MODA j.d.o.o. za trgovinu i usluge, OIB 22656439624, Gundulićeva 2,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DESEO MODA j.d.o.o. za trgovinu i usluge</item>
      <item>Jana Jonjić</item>
      <item>Milan Krivaja</item>
    </izvorni_sadrzaj>
    <derivirana_varijabla naziv="DomainObject.Predmet.SudioniciListNaziv_1">
      <item>HRVATSKO DRUŠTVO SKLADATELJA</item>
      <item>DESEO MODA j.d.o.o. za trgovinu i usluge</item>
      <item>Jana Jonjić</item>
      <item>Milan Krivaja</item>
    </derivirana_varijabla>
    <derivirana_varijabla naziv="OstaliSudionici">
      <item>HRVATSKO DRUŠTVO SKLADATELJA</item>
      <item>DESEO MODA j.d.o.o. za trgovinu i usluge</item>
      <item>Jana Jonjić</item>
      <item>Milan Krivaja</item>
    </derivirana_varijabla>
  </DomainObject.Predmet.SudioniciListNaziv>
  <DomainObject.Predmet.SudioniciListAdressOIB>
    <izvorni_sadrzaj>
      <item>HRVATSKO DRUŠTVO SKLADATELJA, OIB 56668956985, Heinzelova 62a,10000 Zagreb</item>
      <item>DESEO MODA j.d.o.o. za trgovinu i usluge, OIB 22656439624, Gundulićeva 2,21000 Split</item>
      <item>Jana Jonjić, OIB 11846150512, Kneza Trpimira 132,21231 Klis</item>
      <item>Milan Krivaja</item>
    </izvorni_sadrzaj>
    <derivirana_varijabla naziv="DomainObject.Predmet.SudioniciListAdressOIB_1">
      <item>HRVATSKO DRUŠTVO SKLADATELJA, OIB 56668956985, Heinzelova 62a,10000 Zagreb</item>
      <item>DESEO MODA j.d.o.o. za trgovinu i usluge, OIB 22656439624, Gundulićeva 2,21000 Split</item>
      <item>Jana Jonjić, OIB 11846150512, Kneza Trpimira 132,21231 Klis</item>
      <item>Milan Krivaja</item>
    </derivirana_varijabla>
  </DomainObject.Predmet.SudioniciListAdressOIB>
  <DomainObject.UcesnikSudskeRadnje.NazivFormated>
    <izvorni_sadrzaj>Jana Jonjić, OIB 11846150512, Kneza Trpimira 132,21231 Klis</izvorni_sadrzaj>
    <derivirana_varijabla naziv="DomainObject.UcesnikSudskeRadnje.NazivFormated_1">Jana Jonjić, OIB 11846150512, Kneza Trpimira 132,21231 Klis</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22656439624</item>
      <item>, OIB 11846150512</item>
      <item>, OIB null</item>
    </izvorni_sadrzaj>
    <derivirana_varijabla naziv="DomainObject.Predmet.SudioniciListNazivOIB_1">
      <item>, OIB 56668956985</item>
      <item>, OIB 22656439624</item>
      <item>, OIB 11846150512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DESEO MODA j.d.o.o. za trgovinu i usluge, OIB 22656439624, Gundulićeva 2, 21000 Split
2. Okrivljenik Jana Jonjić, OIB 11846150512, Kneza Trpimira 132, 21231 Klis
3. Svjedok Milan Krivaja</izvorni_sadrzaj>
    <derivirana_varijabla naziv="DomainObject.UcesnikSudskeRadnje.SudskaRadnja.UcesniciObavijest_1">1. Okrivljenik DESEO MODA j.d.o.o. za trgovinu i usluge, OIB 22656439624, Gundulićeva 2, 21000 Split
2. Okrivljenik Jana Jonjić, OIB 11846150512, Kneza Trpimira 132, 21231 Klis
3. Svjedok Milan Krivaja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kolovoza 2026.</izvorni_sadrzaj>
    <derivirana_varijabla naziv="DomainObject.Predmet.DatumPocetkaProcesa_1">24.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DESEO MODA j.d.o.o. za trgovinu i usluge, Gundulićeva 2, 21000 Split, OIB: 22656439624</item>
      <item>Jana Jonjić, Kneza Trpimira 132, 21231 Klis, OIB: 11846150512, rođen-a 20.03.1980., mjesto rođenja Split (Split)</item>
    </izvorni_sadrzaj>
    <derivirana_varijabla naziv="DomainObject.Predmet.OkrivljenikAdresaMjestoRodjenjaList_1">
      <item>DESEO MODA j.d.o.o. za trgovinu i usluge, Gundulićeva 2, 21000 Split, OIB: 22656439624</item>
      <item>Jana Jonjić, Kneza Trpimira 132, 21231 Klis, OIB: 11846150512, rođen-a 20.03.1980.,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DESEO MODA j.d.o.o. za trgovinu i usluge, MBS 060475142, Gundulićeva 2, 21000 Split</izvorni_sadrzaj>
    <derivirana_varijabla naziv="DomainObject.Predmet.OkrivljenikPravnaNazivAdresaMbs_1">DESEO MODA j.d.o.o. za trgovinu i usluge, MBS 060475142, Gundulićeva 2, 21000 Split</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326</properties:Words>
  <properties:Characters>1872</properties:Characters>
  <properties:Lines>46</properties:Lines>
  <properties:Paragraphs>19</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2367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2026-09-30T11:02:00Z</cp:lastPrinted>
  <dcterms:modified xmlns:xsi="http://www.w3.org/2001/XMLSchema-instance" xsi:type="dcterms:W3CDTF">2026-09-30T11:02:00Z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Jana Jonjić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