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715a13" w14:paraId="0715a13" w:rsidRDefault="00F40B91" w:rsidR="00F40B91">
      <w:pPr>
        <w15:collapsed w:val="false"/>
      </w:pPr>
      <w:bookmarkStart w:name="_GoBack" w:id="0"/>
      <w:bookmarkEnd w:id="0"/>
      <w:r>
        <w:t xml:space="preserve">            </w:t>
      </w: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482933">
        <w:tc>
          <w:tcPr>
            <w:tcW w:type="dxa" w:w="3060"/>
          </w:tcPr>
          <w:p w:rsidRDefault="00695214" w:rsidP="003B1040" w:rsidR="00695214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E60C00" w:rsidP="003B1040" w:rsidR="00695214" w:rsidRPr="00482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95214" w:rsidRPr="00482933">
              <w:rPr>
                <w:sz w:val="24"/>
                <w:szCs w:val="24"/>
              </w:rPr>
              <w:t>Zagreb, Amruševa 2/II</w:t>
            </w:r>
          </w:p>
        </w:tc>
      </w:tr>
    </w:tbl>
    <w:p w:rsidRDefault="00D55B6A" w:rsidP="00695214" w:rsidR="00695214">
      <w:pPr>
        <w:rPr>
          <w:sz w:val="24"/>
        </w:rPr>
      </w:pPr>
      <w:r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  <w:t xml:space="preserve">  </w:t>
      </w:r>
      <w:r w:rsidR="008A6421">
        <w:rPr>
          <w:sz w:val="24"/>
        </w:rPr>
        <w:t>8</w:t>
      </w:r>
      <w:r w:rsidR="00F40B91" w:rsidRPr="00F40B91">
        <w:rPr>
          <w:sz w:val="24"/>
        </w:rPr>
        <w:t>. St</w:t>
      </w:r>
      <w:r w:rsidR="00005D36">
        <w:rPr>
          <w:sz w:val="24"/>
        </w:rPr>
        <w:t>-</w:t>
      </w:r>
      <w:r w:rsidR="00532C17">
        <w:rPr>
          <w:sz w:val="24"/>
        </w:rPr>
        <w:t>7</w:t>
      </w:r>
      <w:r w:rsidR="004521FD">
        <w:rPr>
          <w:sz w:val="24"/>
        </w:rPr>
        <w:t>575</w:t>
      </w:r>
      <w:r w:rsidR="00EA7103">
        <w:rPr>
          <w:sz w:val="24"/>
        </w:rPr>
        <w:t>/2015</w:t>
      </w:r>
    </w:p>
    <w:p w:rsidRDefault="00F40B91" w:rsidP="00695214" w:rsidR="00F40B91">
      <w:pPr>
        <w:ind w:hanging="2880" w:left="28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 E P U B L I KA    H R V A T S K A  </w:t>
      </w:r>
    </w:p>
    <w:p w:rsidRDefault="00F40B91" w:rsidP="00695214" w:rsidR="00F40B91">
      <w:pPr>
        <w:ind w:hanging="2880" w:left="2880"/>
        <w:jc w:val="center"/>
        <w:rPr>
          <w:sz w:val="24"/>
          <w:szCs w:val="24"/>
        </w:rPr>
      </w:pPr>
    </w:p>
    <w:p w:rsidRDefault="00695214" w:rsidP="00695214" w:rsidR="00695214" w:rsidRPr="00F40B91">
      <w:pPr>
        <w:ind w:hanging="2880" w:left="2880"/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Z A K LJ U Č A K</w:t>
      </w:r>
    </w:p>
    <w:p w:rsidRDefault="00695214" w:rsidP="00695214" w:rsidR="00695214" w:rsidRPr="00F40B91">
      <w:pPr>
        <w:ind w:hanging="2880" w:left="2880"/>
        <w:jc w:val="center"/>
        <w:rPr>
          <w:sz w:val="24"/>
          <w:szCs w:val="24"/>
        </w:rPr>
      </w:pPr>
    </w:p>
    <w:p w:rsidRDefault="00695214" w:rsidP="00C17C50" w:rsidR="00C17C50" w:rsidRPr="00F40B91">
      <w:pPr>
        <w:jc w:val="both"/>
        <w:rPr>
          <w:sz w:val="24"/>
          <w:szCs w:val="24"/>
        </w:rPr>
      </w:pPr>
      <w:r w:rsidRPr="00F40B91">
        <w:rPr>
          <w:sz w:val="24"/>
          <w:szCs w:val="24"/>
        </w:rPr>
        <w:tab/>
        <w:t xml:space="preserve">Trgovački sud u Zagrebu, po sucu </w:t>
      </w:r>
      <w:r w:rsidR="008A6421">
        <w:rPr>
          <w:sz w:val="24"/>
          <w:szCs w:val="24"/>
        </w:rPr>
        <w:t>Mariji Jurdana</w:t>
      </w:r>
      <w:r w:rsidR="00F40B91" w:rsidRPr="00F40B91">
        <w:rPr>
          <w:sz w:val="24"/>
          <w:szCs w:val="24"/>
        </w:rPr>
        <w:t>,</w:t>
      </w:r>
      <w:r w:rsidRPr="00F40B91">
        <w:rPr>
          <w:sz w:val="24"/>
          <w:szCs w:val="24"/>
        </w:rPr>
        <w:t xml:space="preserve"> u stečajnom predmetu povod</w:t>
      </w:r>
      <w:r w:rsidR="00775D92" w:rsidRPr="00F40B91">
        <w:rPr>
          <w:sz w:val="24"/>
          <w:szCs w:val="24"/>
        </w:rPr>
        <w:t>om</w:t>
      </w:r>
      <w:r w:rsidRPr="00F40B91">
        <w:rPr>
          <w:sz w:val="24"/>
          <w:szCs w:val="24"/>
        </w:rPr>
        <w:t xml:space="preserve"> zahtjeva FINANCIJSKE AGENCIJE, za provedbu skraćenog stečajnog postupka nad dužnikom </w:t>
      </w:r>
      <w:r w:rsidR="004521FD">
        <w:rPr>
          <w:sz w:val="24"/>
          <w:szCs w:val="24"/>
        </w:rPr>
        <w:t>I.T.D. d.o.o., Samobor, Samostanska 20, OIB: 53596530833</w:t>
      </w:r>
      <w:r w:rsidR="00C065DA">
        <w:rPr>
          <w:sz w:val="24"/>
          <w:szCs w:val="24"/>
        </w:rPr>
        <w:t xml:space="preserve"> </w:t>
      </w:r>
      <w:r w:rsidR="00661255">
        <w:rPr>
          <w:sz w:val="24"/>
          <w:szCs w:val="24"/>
        </w:rPr>
        <w:t>dana 15</w:t>
      </w:r>
      <w:r w:rsidR="00C21E20">
        <w:rPr>
          <w:sz w:val="24"/>
          <w:szCs w:val="24"/>
        </w:rPr>
        <w:t>. prosinca 2015.</w:t>
      </w:r>
    </w:p>
    <w:p w:rsidRDefault="008A6421" w:rsidP="00CF56FE" w:rsidR="008A6421">
      <w:pPr>
        <w:jc w:val="center"/>
        <w:rPr>
          <w:sz w:val="24"/>
          <w:szCs w:val="24"/>
        </w:rPr>
      </w:pPr>
    </w:p>
    <w:p w:rsidRDefault="00133DAD" w:rsidP="00CF56FE" w:rsidR="00CF56FE" w:rsidRP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z a k l</w:t>
      </w:r>
      <w:r w:rsidR="00123529" w:rsidRPr="00F40B91">
        <w:rPr>
          <w:sz w:val="24"/>
          <w:szCs w:val="24"/>
        </w:rPr>
        <w:t xml:space="preserve">j u č i o  </w:t>
      </w:r>
      <w:r w:rsidR="00C17C50" w:rsidRPr="00F40B91">
        <w:rPr>
          <w:sz w:val="24"/>
          <w:szCs w:val="24"/>
        </w:rPr>
        <w:t xml:space="preserve">   </w:t>
      </w:r>
      <w:r w:rsidR="00123529" w:rsidRPr="00F40B91">
        <w:rPr>
          <w:sz w:val="24"/>
          <w:szCs w:val="24"/>
        </w:rPr>
        <w:t xml:space="preserve"> j e</w:t>
      </w:r>
      <w:r w:rsidR="00CF56FE" w:rsidRPr="00F40B91">
        <w:rPr>
          <w:sz w:val="24"/>
          <w:szCs w:val="24"/>
        </w:rPr>
        <w:t xml:space="preserve"> </w:t>
      </w:r>
    </w:p>
    <w:p w:rsidRDefault="006F7DFB" w:rsidP="00CF56FE" w:rsidR="006F7DFB" w:rsidRPr="00F40B91">
      <w:pPr>
        <w:jc w:val="center"/>
        <w:rPr>
          <w:b/>
          <w:sz w:val="24"/>
          <w:szCs w:val="24"/>
        </w:rPr>
      </w:pPr>
    </w:p>
    <w:p w:rsidRDefault="00E93AAB" w:rsidP="00775D92" w:rsidR="00EA0B89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P</w:t>
      </w:r>
      <w:r w:rsidR="00EA221F" w:rsidRPr="00F40B91">
        <w:rPr>
          <w:sz w:val="24"/>
          <w:szCs w:val="24"/>
        </w:rPr>
        <w:t>oziva</w:t>
      </w:r>
      <w:r w:rsidR="00F44CB5" w:rsidRPr="00F40B91">
        <w:rPr>
          <w:sz w:val="24"/>
          <w:szCs w:val="24"/>
        </w:rPr>
        <w:t xml:space="preserve"> </w:t>
      </w:r>
      <w:r w:rsidRPr="00F40B91">
        <w:rPr>
          <w:sz w:val="24"/>
          <w:szCs w:val="24"/>
        </w:rPr>
        <w:t xml:space="preserve">se </w:t>
      </w:r>
      <w:r w:rsidR="00977412" w:rsidRPr="00F40B91">
        <w:rPr>
          <w:sz w:val="24"/>
          <w:szCs w:val="24"/>
        </w:rPr>
        <w:t xml:space="preserve">HRVATSKI ZAVOD ZA MIROVINSKO OSIGURANJE, Zagreb, Trpimirova </w:t>
      </w:r>
      <w:r w:rsidR="00EA0B89" w:rsidRPr="00F40B91">
        <w:rPr>
          <w:sz w:val="24"/>
          <w:szCs w:val="24"/>
        </w:rPr>
        <w:t xml:space="preserve"> </w:t>
      </w:r>
      <w:r w:rsidR="00646B30" w:rsidRPr="00F40B91">
        <w:rPr>
          <w:sz w:val="24"/>
          <w:szCs w:val="24"/>
        </w:rPr>
        <w:t>4</w:t>
      </w:r>
      <w:r w:rsidR="006B4A8A" w:rsidRPr="00F40B91">
        <w:rPr>
          <w:sz w:val="24"/>
          <w:szCs w:val="24"/>
        </w:rPr>
        <w:t>,</w:t>
      </w:r>
      <w:r w:rsidR="003B7620" w:rsidRPr="00F40B91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 xml:space="preserve">dostaviti </w:t>
      </w:r>
      <w:r w:rsidR="00977412" w:rsidRPr="00F40B91">
        <w:rPr>
          <w:sz w:val="24"/>
          <w:szCs w:val="24"/>
        </w:rPr>
        <w:t xml:space="preserve">sudu </w:t>
      </w:r>
      <w:r w:rsidR="00EA0B89" w:rsidRPr="00F40B91">
        <w:rPr>
          <w:sz w:val="24"/>
          <w:szCs w:val="24"/>
        </w:rPr>
        <w:t xml:space="preserve">pozivom </w:t>
      </w:r>
      <w:r w:rsidR="00977412" w:rsidRPr="00F40B91">
        <w:rPr>
          <w:sz w:val="24"/>
          <w:szCs w:val="24"/>
        </w:rPr>
        <w:t>na gornji broj spisa</w:t>
      </w:r>
      <w:r w:rsidR="00646B30" w:rsidRPr="00F40B91">
        <w:rPr>
          <w:sz w:val="24"/>
          <w:szCs w:val="24"/>
        </w:rPr>
        <w:t>,</w:t>
      </w:r>
      <w:r w:rsidR="00977412" w:rsidRPr="00F40B91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>podatke o</w:t>
      </w:r>
      <w:r w:rsidR="00F40B91" w:rsidRPr="00F40B91">
        <w:rPr>
          <w:sz w:val="24"/>
          <w:szCs w:val="24"/>
        </w:rPr>
        <w:t xml:space="preserve"> zaposlenim osobama kod dužnika</w:t>
      </w:r>
      <w:r w:rsidR="00EA7103" w:rsidRPr="00EA7103">
        <w:rPr>
          <w:sz w:val="24"/>
          <w:szCs w:val="24"/>
        </w:rPr>
        <w:t xml:space="preserve"> </w:t>
      </w:r>
      <w:r w:rsidR="004521FD">
        <w:rPr>
          <w:sz w:val="24"/>
          <w:szCs w:val="24"/>
        </w:rPr>
        <w:t>I.T.D. d.o.o., Samobor, Samostanska 20, OIB: 53596530833</w:t>
      </w:r>
      <w:r w:rsidR="00AD5E03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>/ podaci o djelatnicima ili potvrda da nema zaposlenih osoba / na dan pisanja potvrde</w:t>
      </w:r>
      <w:r w:rsidR="00EA0B89" w:rsidRPr="00F40B91">
        <w:rPr>
          <w:sz w:val="24"/>
          <w:szCs w:val="24"/>
        </w:rPr>
        <w:t>.</w:t>
      </w:r>
    </w:p>
    <w:p w:rsidRDefault="00F40B91" w:rsidP="00DE4300" w:rsidR="00F40B91" w:rsidRPr="00F40B91">
      <w:pPr>
        <w:jc w:val="center"/>
        <w:rPr>
          <w:sz w:val="24"/>
          <w:szCs w:val="24"/>
        </w:rPr>
      </w:pPr>
    </w:p>
    <w:p w:rsidRDefault="00CF56FE" w:rsidP="007C6D0A" w:rsid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Obrazloženje</w:t>
      </w:r>
    </w:p>
    <w:p w:rsidRDefault="007C6D0A" w:rsidP="007C6D0A" w:rsidR="007C6D0A" w:rsidRPr="00F40B91">
      <w:pPr>
        <w:jc w:val="center"/>
        <w:rPr>
          <w:sz w:val="24"/>
          <w:szCs w:val="24"/>
        </w:rPr>
      </w:pPr>
    </w:p>
    <w:p w:rsidRDefault="00133DAD" w:rsidP="00F40B91" w:rsidR="00FF67EF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Financijska agencija podnijela je na temelju odredbe čl. 429. st. 1. Stečajnog zakona (“Narodne novine” broj 71/15, dalje</w:t>
      </w:r>
      <w:r w:rsidR="00F40B91" w:rsidRPr="00F40B91">
        <w:rPr>
          <w:sz w:val="24"/>
          <w:szCs w:val="24"/>
        </w:rPr>
        <w:t xml:space="preserve"> u tekstu</w:t>
      </w:r>
      <w:r w:rsidRPr="00F40B91">
        <w:rPr>
          <w:sz w:val="24"/>
          <w:szCs w:val="24"/>
        </w:rPr>
        <w:t xml:space="preserve">: SZ) zahtjev za provedbu skraćenog stečajnog postupka nad dužnikom </w:t>
      </w:r>
      <w:r w:rsidR="004521FD">
        <w:rPr>
          <w:sz w:val="24"/>
          <w:szCs w:val="24"/>
        </w:rPr>
        <w:t>I.T.D. d.o.o., Samobor, Samostanska 20, OIB: 53596530833</w:t>
      </w:r>
      <w:r w:rsidR="00FF67EF">
        <w:rPr>
          <w:sz w:val="24"/>
          <w:szCs w:val="24"/>
        </w:rPr>
        <w:t>.</w:t>
      </w:r>
    </w:p>
    <w:p w:rsidRDefault="00133DAD" w:rsidP="00F40B91" w:rsidR="00133DAD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133DAD" w:rsidP="00F40B91" w:rsidR="00133DAD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 xml:space="preserve">Odredbom čl. 11. st. 3. </w:t>
      </w:r>
      <w:r w:rsidR="00B84C1C">
        <w:rPr>
          <w:sz w:val="24"/>
          <w:szCs w:val="24"/>
        </w:rPr>
        <w:t xml:space="preserve">SZ-a </w:t>
      </w:r>
      <w:r w:rsidRPr="00F40B91">
        <w:rPr>
          <w:sz w:val="24"/>
          <w:szCs w:val="24"/>
        </w:rPr>
        <w:t>propisano je da sud po službenoj dužnosti utvrđuje sve činjenice koje su važne za stečajni postupak, te radi toga može izvoditi sve potrebne dokaze.</w:t>
      </w:r>
    </w:p>
    <w:p w:rsidRDefault="00775D92" w:rsidP="007C6D0A" w:rsidR="00775D92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P</w:t>
      </w:r>
      <w:r w:rsidR="00133DAD" w:rsidRPr="00F40B91">
        <w:rPr>
          <w:sz w:val="24"/>
          <w:szCs w:val="24"/>
        </w:rPr>
        <w:t>retpostavk</w:t>
      </w:r>
      <w:r w:rsidRPr="00F40B91">
        <w:rPr>
          <w:sz w:val="24"/>
          <w:szCs w:val="24"/>
        </w:rPr>
        <w:t>a</w:t>
      </w:r>
      <w:r w:rsidR="00133DAD" w:rsidRPr="00F40B91">
        <w:rPr>
          <w:sz w:val="24"/>
          <w:szCs w:val="24"/>
        </w:rPr>
        <w:t xml:space="preserve"> za provedbu skraćenog stečajnog postupka</w:t>
      </w:r>
      <w:r w:rsidR="00125559" w:rsidRPr="00F40B91">
        <w:rPr>
          <w:sz w:val="24"/>
          <w:szCs w:val="24"/>
        </w:rPr>
        <w:t xml:space="preserve"> </w:t>
      </w:r>
      <w:r w:rsidRPr="00F40B91">
        <w:rPr>
          <w:sz w:val="24"/>
          <w:szCs w:val="24"/>
        </w:rPr>
        <w:t xml:space="preserve">je </w:t>
      </w:r>
      <w:r w:rsidR="00977412" w:rsidRPr="00F40B91">
        <w:rPr>
          <w:sz w:val="24"/>
          <w:szCs w:val="24"/>
        </w:rPr>
        <w:t xml:space="preserve">okolnost da dužnik nema zaposlenih, </w:t>
      </w:r>
      <w:r w:rsidRPr="00F40B91">
        <w:rPr>
          <w:sz w:val="24"/>
          <w:szCs w:val="24"/>
        </w:rPr>
        <w:t>a</w:t>
      </w:r>
      <w:r w:rsidR="00977412" w:rsidRPr="00F40B91">
        <w:rPr>
          <w:sz w:val="24"/>
          <w:szCs w:val="24"/>
        </w:rPr>
        <w:t xml:space="preserve"> </w:t>
      </w:r>
      <w:r w:rsidR="00133DAD" w:rsidRPr="00F40B91">
        <w:rPr>
          <w:sz w:val="24"/>
          <w:szCs w:val="24"/>
        </w:rPr>
        <w:t xml:space="preserve">HRVATSKI ZAVOD ZA MIROVINSKO OSIGURANJE </w:t>
      </w:r>
      <w:r w:rsidR="00977412" w:rsidRPr="00F40B91">
        <w:rPr>
          <w:sz w:val="24"/>
          <w:szCs w:val="24"/>
        </w:rPr>
        <w:t xml:space="preserve">u skladu s odredbama </w:t>
      </w:r>
      <w:r w:rsidR="00133DAD" w:rsidRPr="00F40B91">
        <w:rPr>
          <w:sz w:val="24"/>
          <w:szCs w:val="24"/>
        </w:rPr>
        <w:t>Zakona o mirovinskom osiguranju</w:t>
      </w:r>
      <w:r w:rsidR="00977412" w:rsidRPr="00F40B91">
        <w:rPr>
          <w:sz w:val="24"/>
          <w:szCs w:val="24"/>
        </w:rPr>
        <w:t xml:space="preserve"> vodi propisane evidencije</w:t>
      </w:r>
      <w:r w:rsidRPr="00F40B91">
        <w:rPr>
          <w:sz w:val="24"/>
          <w:szCs w:val="24"/>
        </w:rPr>
        <w:t>. Temeljem naprijed nav</w:t>
      </w:r>
      <w:r w:rsidR="00B84C1C">
        <w:rPr>
          <w:sz w:val="24"/>
          <w:szCs w:val="24"/>
        </w:rPr>
        <w:t>edenog poziva se</w:t>
      </w:r>
      <w:r w:rsidR="00F470AA" w:rsidRPr="00F40B91">
        <w:rPr>
          <w:sz w:val="24"/>
          <w:szCs w:val="24"/>
        </w:rPr>
        <w:t xml:space="preserve"> </w:t>
      </w:r>
      <w:r w:rsidR="00133DAD" w:rsidRPr="00F40B91">
        <w:rPr>
          <w:sz w:val="24"/>
          <w:szCs w:val="24"/>
        </w:rPr>
        <w:t>HRVATSKI ZAVOD ZA MIROVINSKO OSIGURANJE</w:t>
      </w:r>
      <w:r w:rsidR="00977412" w:rsidRPr="00F40B91">
        <w:rPr>
          <w:sz w:val="24"/>
          <w:szCs w:val="24"/>
        </w:rPr>
        <w:t xml:space="preserve"> </w:t>
      </w:r>
      <w:r w:rsidR="00646B30" w:rsidRPr="00F40B91">
        <w:rPr>
          <w:sz w:val="24"/>
          <w:szCs w:val="24"/>
        </w:rPr>
        <w:t>dostaviti podatak naveden</w:t>
      </w:r>
      <w:r w:rsidR="00133DAD" w:rsidRPr="00F40B91">
        <w:rPr>
          <w:sz w:val="24"/>
          <w:szCs w:val="24"/>
        </w:rPr>
        <w:t xml:space="preserve"> u</w:t>
      </w:r>
      <w:r w:rsidR="00F470AA" w:rsidRPr="00F40B91">
        <w:rPr>
          <w:sz w:val="24"/>
          <w:szCs w:val="24"/>
        </w:rPr>
        <w:t xml:space="preserve"> </w:t>
      </w:r>
      <w:r w:rsidR="00977412" w:rsidRPr="00F40B91">
        <w:rPr>
          <w:sz w:val="24"/>
          <w:szCs w:val="24"/>
        </w:rPr>
        <w:t xml:space="preserve">izreci </w:t>
      </w:r>
      <w:r w:rsidR="00F470AA" w:rsidRPr="00F40B91">
        <w:rPr>
          <w:sz w:val="24"/>
          <w:szCs w:val="24"/>
        </w:rPr>
        <w:t xml:space="preserve"> </w:t>
      </w:r>
      <w:r w:rsidR="00B84C1C">
        <w:rPr>
          <w:sz w:val="24"/>
          <w:szCs w:val="24"/>
        </w:rPr>
        <w:t xml:space="preserve">ovog </w:t>
      </w:r>
      <w:r w:rsidR="00F470AA" w:rsidRPr="00F40B91">
        <w:rPr>
          <w:sz w:val="24"/>
          <w:szCs w:val="24"/>
        </w:rPr>
        <w:t>zaključka</w:t>
      </w:r>
      <w:r w:rsidR="00133DAD" w:rsidRPr="00F40B91">
        <w:rPr>
          <w:sz w:val="24"/>
          <w:szCs w:val="24"/>
        </w:rPr>
        <w:t>.</w:t>
      </w:r>
      <w:r w:rsidR="00F470AA" w:rsidRPr="00F40B91">
        <w:rPr>
          <w:sz w:val="24"/>
          <w:szCs w:val="24"/>
        </w:rPr>
        <w:t xml:space="preserve"> </w:t>
      </w:r>
    </w:p>
    <w:p w:rsidRDefault="007C6D0A" w:rsidP="007C6D0A" w:rsidR="007C6D0A" w:rsidRPr="00F40B91">
      <w:pPr>
        <w:ind w:firstLine="708"/>
        <w:jc w:val="both"/>
        <w:rPr>
          <w:sz w:val="24"/>
          <w:szCs w:val="24"/>
        </w:rPr>
      </w:pPr>
    </w:p>
    <w:p w:rsidRDefault="00133DAD" w:rsidP="00DD2B2F" w:rsidR="00CF56FE" w:rsidRP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U Zagrebu</w:t>
      </w:r>
      <w:r w:rsidR="00F80EE4" w:rsidRPr="00F40B91">
        <w:rPr>
          <w:sz w:val="24"/>
          <w:szCs w:val="24"/>
        </w:rPr>
        <w:t xml:space="preserve"> </w:t>
      </w:r>
      <w:r w:rsidR="00920A85">
        <w:rPr>
          <w:sz w:val="24"/>
          <w:szCs w:val="24"/>
        </w:rPr>
        <w:t>15</w:t>
      </w:r>
      <w:r w:rsidR="00FF67EF">
        <w:rPr>
          <w:sz w:val="24"/>
          <w:szCs w:val="24"/>
        </w:rPr>
        <w:t>. prosinca</w:t>
      </w:r>
      <w:r w:rsidR="00606779" w:rsidRPr="00F40B91">
        <w:rPr>
          <w:sz w:val="24"/>
          <w:szCs w:val="24"/>
        </w:rPr>
        <w:t xml:space="preserve"> </w:t>
      </w:r>
      <w:r w:rsidR="007A20E4" w:rsidRPr="00F40B91">
        <w:rPr>
          <w:sz w:val="24"/>
          <w:szCs w:val="24"/>
        </w:rPr>
        <w:t>201</w:t>
      </w:r>
      <w:r w:rsidR="00F470AA" w:rsidRPr="00F40B91">
        <w:rPr>
          <w:sz w:val="24"/>
          <w:szCs w:val="24"/>
        </w:rPr>
        <w:t>5</w:t>
      </w:r>
      <w:r w:rsidR="0043052F" w:rsidRPr="00F40B91">
        <w:rPr>
          <w:sz w:val="24"/>
          <w:szCs w:val="24"/>
        </w:rPr>
        <w:t>.</w:t>
      </w:r>
    </w:p>
    <w:p w:rsidRDefault="00AF4ED6" w:rsidP="00C946ED" w:rsidR="00CA083A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40B91">
        <w:rPr>
          <w:sz w:val="24"/>
          <w:szCs w:val="24"/>
        </w:rPr>
        <w:t>Sudac</w:t>
      </w:r>
    </w:p>
    <w:p w:rsidRDefault="00EA7103" w:rsidP="00005D36" w:rsidR="00EA710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="00005D36">
        <w:rPr>
          <w:sz w:val="24"/>
          <w:szCs w:val="24"/>
        </w:rPr>
        <w:t xml:space="preserve"> </w:t>
      </w:r>
      <w:r w:rsidR="007A616D">
        <w:rPr>
          <w:sz w:val="24"/>
          <w:szCs w:val="24"/>
        </w:rPr>
        <w:t>Marija Jurdana</w:t>
      </w:r>
    </w:p>
    <w:p w:rsidRDefault="00FF67EF" w:rsidP="00FF67EF" w:rsidR="00FF67EF">
      <w:pPr>
        <w:jc w:val="both"/>
        <w:rPr>
          <w:sz w:val="24"/>
        </w:rPr>
      </w:pPr>
      <w:r>
        <w:rPr>
          <w:sz w:val="24"/>
        </w:rPr>
        <w:t>Hzmo, Zagreb, Trpimirova 4</w:t>
      </w:r>
    </w:p>
    <w:p w:rsidRDefault="00FF67EF" w:rsidP="00FF67EF" w:rsidR="00FF67EF" w:rsidRPr="00EA7103">
      <w:pPr>
        <w:jc w:val="both"/>
        <w:rPr>
          <w:sz w:val="24"/>
        </w:rPr>
      </w:pPr>
      <w:r>
        <w:rPr>
          <w:sz w:val="24"/>
        </w:rPr>
        <w:t>e-oglasna ploča 15 dana</w:t>
      </w:r>
    </w:p>
    <w:p w:rsidRDefault="00F40B91" w:rsidP="00EA7103" w:rsidR="00CF56FE" w:rsidRPr="00010102">
      <w:pPr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LIJEKU:</w:t>
      </w:r>
    </w:p>
    <w:p w:rsidRDefault="007125DA" w:rsidP="007A616D" w:rsidR="007A616D">
      <w:pPr>
        <w:jc w:val="both"/>
        <w:rPr>
          <w:sz w:val="24"/>
          <w:szCs w:val="24"/>
        </w:rPr>
      </w:pPr>
      <w:r>
        <w:rPr>
          <w:sz w:val="24"/>
        </w:rPr>
        <w:t>Protiv ovog zaključka  žalba nije dopuštena (čl. 1</w:t>
      </w:r>
      <w:r w:rsidR="00C1532C">
        <w:rPr>
          <w:sz w:val="24"/>
        </w:rPr>
        <w:t>9.st.</w:t>
      </w:r>
      <w:r w:rsidR="00F470AA">
        <w:rPr>
          <w:sz w:val="24"/>
        </w:rPr>
        <w:t xml:space="preserve"> 7</w:t>
      </w:r>
      <w:r>
        <w:rPr>
          <w:sz w:val="24"/>
        </w:rPr>
        <w:t>. SZ-a).</w:t>
      </w:r>
      <w:r w:rsidR="007C6D0A" w:rsidRPr="007C6D0A">
        <w:rPr>
          <w:sz w:val="24"/>
          <w:szCs w:val="24"/>
        </w:rPr>
        <w:t xml:space="preserve"> </w:t>
      </w:r>
    </w:p>
    <w:p w:rsidRDefault="007A616D" w:rsidP="007A616D" w:rsidR="007A616D">
      <w:pPr>
        <w:jc w:val="both"/>
        <w:rPr>
          <w:sz w:val="24"/>
        </w:rPr>
      </w:pPr>
    </w:p>
    <w:p w:rsidRDefault="007C6D0A" w:rsidP="007C6D0A" w:rsidR="007C6D0A">
      <w:pPr>
        <w:jc w:val="both"/>
        <w:rPr>
          <w:sz w:val="24"/>
          <w:szCs w:val="24"/>
        </w:rPr>
      </w:pPr>
    </w:p>
    <w:sectPr w:rsidSect="00E60C00" w:rsidR="007C6D0A">
      <w:headerReference w:type="even" r:id="rId10"/>
      <w:headerReference w:type="default" r:id="rId11"/>
      <w:pgSz w:h="16838" w:w="11906"/>
      <w:pgMar w:gutter="0" w:footer="709" w:header="709" w:left="1417" w:bottom="709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9" w:usb1="4000A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01A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05D36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0FEB"/>
    <w:rsid w:val="0008078A"/>
    <w:rsid w:val="00082B1E"/>
    <w:rsid w:val="000858EB"/>
    <w:rsid w:val="000A19F2"/>
    <w:rsid w:val="000A23AD"/>
    <w:rsid w:val="000A6083"/>
    <w:rsid w:val="000B0687"/>
    <w:rsid w:val="000C5A2F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3DAD"/>
    <w:rsid w:val="00135BFD"/>
    <w:rsid w:val="00140204"/>
    <w:rsid w:val="00141639"/>
    <w:rsid w:val="00144270"/>
    <w:rsid w:val="00144E95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7771"/>
    <w:rsid w:val="001864B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2610A"/>
    <w:rsid w:val="00244430"/>
    <w:rsid w:val="00247D0E"/>
    <w:rsid w:val="0025027E"/>
    <w:rsid w:val="00252DBB"/>
    <w:rsid w:val="00264BE5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21A8"/>
    <w:rsid w:val="002C3D7B"/>
    <w:rsid w:val="002D22FB"/>
    <w:rsid w:val="002E00D6"/>
    <w:rsid w:val="002F1469"/>
    <w:rsid w:val="002F5F25"/>
    <w:rsid w:val="002F69E0"/>
    <w:rsid w:val="0030184A"/>
    <w:rsid w:val="003049A4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7FD3"/>
    <w:rsid w:val="00381360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5ACF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1E29"/>
    <w:rsid w:val="0044396E"/>
    <w:rsid w:val="00450BD5"/>
    <w:rsid w:val="004521FD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B5DCB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32C17"/>
    <w:rsid w:val="005459AC"/>
    <w:rsid w:val="00546DDA"/>
    <w:rsid w:val="0055329A"/>
    <w:rsid w:val="0056105B"/>
    <w:rsid w:val="0056577E"/>
    <w:rsid w:val="00570A62"/>
    <w:rsid w:val="005723B3"/>
    <w:rsid w:val="00580215"/>
    <w:rsid w:val="00580EA3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2C4C"/>
    <w:rsid w:val="00606779"/>
    <w:rsid w:val="0060715B"/>
    <w:rsid w:val="006202FE"/>
    <w:rsid w:val="00633466"/>
    <w:rsid w:val="00643287"/>
    <w:rsid w:val="00643F03"/>
    <w:rsid w:val="00646B30"/>
    <w:rsid w:val="00654CD3"/>
    <w:rsid w:val="00655E84"/>
    <w:rsid w:val="0066091E"/>
    <w:rsid w:val="00661255"/>
    <w:rsid w:val="00664C37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00EF"/>
    <w:rsid w:val="006E45D2"/>
    <w:rsid w:val="006E50D5"/>
    <w:rsid w:val="006E5584"/>
    <w:rsid w:val="006F5F0F"/>
    <w:rsid w:val="006F70FF"/>
    <w:rsid w:val="006F7DFB"/>
    <w:rsid w:val="007005D5"/>
    <w:rsid w:val="00700A97"/>
    <w:rsid w:val="007029E4"/>
    <w:rsid w:val="00705F2E"/>
    <w:rsid w:val="00710A12"/>
    <w:rsid w:val="007125DA"/>
    <w:rsid w:val="007229E3"/>
    <w:rsid w:val="007278E3"/>
    <w:rsid w:val="00727BC8"/>
    <w:rsid w:val="00730966"/>
    <w:rsid w:val="00732E08"/>
    <w:rsid w:val="00733E79"/>
    <w:rsid w:val="00736564"/>
    <w:rsid w:val="00736C9F"/>
    <w:rsid w:val="00745894"/>
    <w:rsid w:val="007468B0"/>
    <w:rsid w:val="0074790C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A616D"/>
    <w:rsid w:val="007B010E"/>
    <w:rsid w:val="007C4683"/>
    <w:rsid w:val="007C4DC9"/>
    <w:rsid w:val="007C6D0A"/>
    <w:rsid w:val="007D1CF5"/>
    <w:rsid w:val="007D1E44"/>
    <w:rsid w:val="007D7E1E"/>
    <w:rsid w:val="007E12F7"/>
    <w:rsid w:val="007E2C7B"/>
    <w:rsid w:val="007E39E4"/>
    <w:rsid w:val="007F5A6D"/>
    <w:rsid w:val="00800A4D"/>
    <w:rsid w:val="008201AA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8663D"/>
    <w:rsid w:val="00890C84"/>
    <w:rsid w:val="008935AC"/>
    <w:rsid w:val="008A6421"/>
    <w:rsid w:val="008B5163"/>
    <w:rsid w:val="008C040B"/>
    <w:rsid w:val="008C25FC"/>
    <w:rsid w:val="008C29B2"/>
    <w:rsid w:val="008D07BB"/>
    <w:rsid w:val="008D17C5"/>
    <w:rsid w:val="008D2B79"/>
    <w:rsid w:val="0090567E"/>
    <w:rsid w:val="00913A5E"/>
    <w:rsid w:val="00920A85"/>
    <w:rsid w:val="0092581D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2717"/>
    <w:rsid w:val="00975F7A"/>
    <w:rsid w:val="00977412"/>
    <w:rsid w:val="00982D1F"/>
    <w:rsid w:val="00983351"/>
    <w:rsid w:val="00984AF7"/>
    <w:rsid w:val="00985F50"/>
    <w:rsid w:val="0098602D"/>
    <w:rsid w:val="00987E8F"/>
    <w:rsid w:val="009944EC"/>
    <w:rsid w:val="0099789A"/>
    <w:rsid w:val="009A1429"/>
    <w:rsid w:val="009A4F06"/>
    <w:rsid w:val="009C4B0C"/>
    <w:rsid w:val="009C507F"/>
    <w:rsid w:val="009D0A10"/>
    <w:rsid w:val="009D3583"/>
    <w:rsid w:val="009D3CE4"/>
    <w:rsid w:val="009D5805"/>
    <w:rsid w:val="009D69A3"/>
    <w:rsid w:val="009E1874"/>
    <w:rsid w:val="009E273F"/>
    <w:rsid w:val="009F4ACC"/>
    <w:rsid w:val="009F5D38"/>
    <w:rsid w:val="009F7800"/>
    <w:rsid w:val="00A00569"/>
    <w:rsid w:val="00A05FB1"/>
    <w:rsid w:val="00A13997"/>
    <w:rsid w:val="00A14272"/>
    <w:rsid w:val="00A17588"/>
    <w:rsid w:val="00A21146"/>
    <w:rsid w:val="00A31D0E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63E5"/>
    <w:rsid w:val="00A852CD"/>
    <w:rsid w:val="00A8694F"/>
    <w:rsid w:val="00A87E8F"/>
    <w:rsid w:val="00A97EA5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D5E03"/>
    <w:rsid w:val="00AE1097"/>
    <w:rsid w:val="00AE188D"/>
    <w:rsid w:val="00AE369C"/>
    <w:rsid w:val="00AF065B"/>
    <w:rsid w:val="00AF4ED6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4C1C"/>
    <w:rsid w:val="00B86452"/>
    <w:rsid w:val="00B91497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299D"/>
    <w:rsid w:val="00BF2F8D"/>
    <w:rsid w:val="00C00837"/>
    <w:rsid w:val="00C00A6B"/>
    <w:rsid w:val="00C040D0"/>
    <w:rsid w:val="00C065DA"/>
    <w:rsid w:val="00C1532C"/>
    <w:rsid w:val="00C17C50"/>
    <w:rsid w:val="00C21C51"/>
    <w:rsid w:val="00C21E20"/>
    <w:rsid w:val="00C22A83"/>
    <w:rsid w:val="00C246D7"/>
    <w:rsid w:val="00C2725A"/>
    <w:rsid w:val="00C279C5"/>
    <w:rsid w:val="00C279E0"/>
    <w:rsid w:val="00C32124"/>
    <w:rsid w:val="00C367F4"/>
    <w:rsid w:val="00C40B37"/>
    <w:rsid w:val="00C445D7"/>
    <w:rsid w:val="00C45498"/>
    <w:rsid w:val="00C5177B"/>
    <w:rsid w:val="00C613A3"/>
    <w:rsid w:val="00C63A96"/>
    <w:rsid w:val="00C6686B"/>
    <w:rsid w:val="00C72048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2C6B"/>
    <w:rsid w:val="00D4629E"/>
    <w:rsid w:val="00D55B6A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50AA2"/>
    <w:rsid w:val="00E601B8"/>
    <w:rsid w:val="00E60C00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A7103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28E9"/>
    <w:rsid w:val="00F23214"/>
    <w:rsid w:val="00F2388E"/>
    <w:rsid w:val="00F31EBC"/>
    <w:rsid w:val="00F3554E"/>
    <w:rsid w:val="00F35C76"/>
    <w:rsid w:val="00F408C0"/>
    <w:rsid w:val="00F40B91"/>
    <w:rsid w:val="00F433D6"/>
    <w:rsid w:val="00F4409E"/>
    <w:rsid w:val="00F44CB5"/>
    <w:rsid w:val="00F450F1"/>
    <w:rsid w:val="00F470AA"/>
    <w:rsid w:val="00F47302"/>
    <w:rsid w:val="00F60181"/>
    <w:rsid w:val="00F61ECB"/>
    <w:rsid w:val="00F63A6D"/>
    <w:rsid w:val="00F6749D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  <w:rsid w:val="00FF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F228E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228E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228E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228E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228E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F228E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228E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228E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228E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228E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7575</izvorni_sadrzaj>
    <derivirana_varijabla naziv="DomainObject.Predmet.Broj_1">7575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prosinca 2015.</izvorni_sadrzaj>
    <derivirana_varijabla naziv="DomainObject.Predmet.DatumOsnivanja_1">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St-7575/2015</izvorni_sadrzaj>
    <derivirana_varijabla naziv="DomainObject.Predmet.OznakaBroj_1">St-7575/2015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I.T.D. d.o.o.</izvorni_sadrzaj>
    <derivirana_varijabla naziv="DomainObject.Predmet.ProtustrankaFormated_1">  I.T.D. d.o.o.</derivirana_varijabla>
  </DomainObject.Predmet.ProtustrankaFormated>
  <DomainObject.Predmet.ProtustrankaFormatedOIB>
    <izvorni_sadrzaj>  I.T.D. d.o.o., OIB 53596530833</izvorni_sadrzaj>
    <derivirana_varijabla naziv="DomainObject.Predmet.ProtustrankaFormatedOIB_1">  I.T.D. d.o.o., OIB 53596530833</derivirana_varijabla>
  </DomainObject.Predmet.ProtustrankaFormatedOIB>
  <DomainObject.Predmet.ProtustrankaFormatedWithAdress>
    <izvorni_sadrzaj> I.T.D. d.o.o., Samostanska 20, 10430 Samobor</izvorni_sadrzaj>
    <derivirana_varijabla naziv="DomainObject.Predmet.ProtustrankaFormatedWithAdress_1"> I.T.D. d.o.o., Samostanska 20, 10430 Samobor</derivirana_varijabla>
  </DomainObject.Predmet.ProtustrankaFormatedWithAdress>
  <DomainObject.Predmet.ProtustrankaFormatedWithAdressOIB>
    <izvorni_sadrzaj> I.T.D. d.o.o., OIB 53596530833, Samostanska 20, 10430 Samobor</izvorni_sadrzaj>
    <derivirana_varijabla naziv="DomainObject.Predmet.ProtustrankaFormatedWithAdressOIB_1"> I.T.D. d.o.o., OIB 53596530833, Samostanska 20, 10430 Samobor</derivirana_varijabla>
  </DomainObject.Predmet.ProtustrankaFormatedWithAdressOIB>
  <DomainObject.Predmet.ProtustrankaWithAdress>
    <izvorni_sadrzaj>I.T.D. d.o.o. Samostanska 20, 10430 Samobor</izvorni_sadrzaj>
    <derivirana_varijabla naziv="DomainObject.Predmet.ProtustrankaWithAdress_1">I.T.D. d.o.o. Samostanska 20, 10430 Samobor</derivirana_varijabla>
  </DomainObject.Predmet.ProtustrankaWithAdress>
  <DomainObject.Predmet.ProtustrankaWithAdressOIB>
    <izvorni_sadrzaj>I.T.D. d.o.o., OIB 53596530833, Samostanska 20, 10430 Samobor</izvorni_sadrzaj>
    <derivirana_varijabla naziv="DomainObject.Predmet.ProtustrankaWithAdressOIB_1">I.T.D. d.o.o., OIB 53596530833, Samostanska 20, 10430 Samobor</derivirana_varijabla>
  </DomainObject.Predmet.ProtustrankaWithAdressOIB>
  <DomainObject.Predmet.ProtustrankaNazivFormated>
    <izvorni_sadrzaj>I.T.D. d.o.o.</izvorni_sadrzaj>
    <derivirana_varijabla naziv="DomainObject.Predmet.ProtustrankaNazivFormated_1">I.T.D. d.o.o.</derivirana_varijabla>
  </DomainObject.Predmet.ProtustrankaNazivFormated>
  <DomainObject.Predmet.ProtustrankaNazivFormatedOIB>
    <izvorni_sadrzaj>I.T.D. d.o.o., OIB 53596530833</izvorni_sadrzaj>
    <derivirana_varijabla naziv="DomainObject.Predmet.ProtustrankaNazivFormatedOIB_1">I.T.D. d.o.o., OIB 53596530833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I.T.D. d.o.o.</item>
    </izvorni_sadrzaj>
    <derivirana_varijabla naziv="DomainObject.Predmet.ProtuStrankaListFormated_1">
      <item>I.T.D. d.o.o.</item>
    </derivirana_varijabla>
  </DomainObject.Predmet.ProtuStrankaListFormated>
  <DomainObject.Predmet.ProtuStrankaListFormatedOIB>
    <izvorni_sadrzaj>
      <item>I.T.D. d.o.o., OIB 53596530833</item>
    </izvorni_sadrzaj>
    <derivirana_varijabla naziv="DomainObject.Predmet.ProtuStrankaListFormatedOIB_1">
      <item>I.T.D. d.o.o., OIB 53596530833</item>
    </derivirana_varijabla>
  </DomainObject.Predmet.ProtuStrankaListFormatedOIB>
  <DomainObject.Predmet.ProtuStrankaListFormatedWithAdress>
    <izvorni_sadrzaj>
      <item>I.T.D. d.o.o., Samostanska 20, 10430 Samobor</item>
    </izvorni_sadrzaj>
    <derivirana_varijabla naziv="DomainObject.Predmet.ProtuStrankaListFormatedWithAdress_1">
      <item>I.T.D. d.o.o., Samostanska 20, 10430 Samobor</item>
    </derivirana_varijabla>
  </DomainObject.Predmet.ProtuStrankaListFormatedWithAdress>
  <DomainObject.Predmet.ProtuStrankaListFormatedWithAdressOIB>
    <izvorni_sadrzaj>
      <item>I.T.D. d.o.o., OIB 53596530833, Samostanska 20, 10430 Samobor</item>
    </izvorni_sadrzaj>
    <derivirana_varijabla naziv="DomainObject.Predmet.ProtuStrankaListFormatedWithAdressOIB_1">
      <item>I.T.D. d.o.o., OIB 53596530833, Samostanska 20, 10430 Samobor</item>
    </derivirana_varijabla>
  </DomainObject.Predmet.ProtuStrankaListFormatedWithAdressOIB>
  <DomainObject.Predmet.ProtuStrankaListNazivFormated>
    <izvorni_sadrzaj>
      <item>I.T.D. d.o.o.</item>
    </izvorni_sadrzaj>
    <derivirana_varijabla naziv="DomainObject.Predmet.ProtuStrankaListNazivFormated_1">
      <item>I.T.D. d.o.o.</item>
    </derivirana_varijabla>
  </DomainObject.Predmet.ProtuStrankaListNazivFormated>
  <DomainObject.Predmet.ProtuStrankaListNazivFormatedOIB>
    <izvorni_sadrzaj>
      <item>I.T.D. d.o.o., OIB 53596530833</item>
    </izvorni_sadrzaj>
    <derivirana_varijabla naziv="DomainObject.Predmet.ProtuStrankaListNazivFormatedOIB_1">
      <item>I.T.D. d.o.o., OIB 53596530833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prosinca 2015.</izvorni_sadrzaj>
    <derivirana_varijabla naziv="DomainObject.Datum_1">15.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I.T.D. d.o.o.</izvorni_sadrzaj>
    <derivirana_varijabla naziv="DomainObject.Predmet.ProtustrankaIDrugi_1">I.T.D.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I.T.D. d.o.o., OIB 53596530833, Samostanska 20, 10430 Samobor</izvorni_sadrzaj>
    <derivirana_varijabla naziv="DomainObject.Predmet.ProtustrankaIDrugiAdressOIB_1">I.T.D. d.o.o., OIB 53596530833, Samostanska 20,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I.T.D. d.o.o.</item>
    </izvorni_sadrzaj>
    <derivirana_varijabla naziv="DomainObject.Predmet.SudioniciListNaziv_1">
      <item>FINA Regionalni centar Zagreb</item>
      <item>I.T.D.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I.T.D. d.o.o., OIB 53596530833, Samostanska 20,10430 Samobor</item>
    </izvorni_sadrzaj>
    <derivirana_varijabla naziv="DomainObject.Predmet.SudioniciListAdressOIB_1">
      <item>FINA Regionalni centar Zagreb, OIB 85821130368, Trg svibanjskih žrtava 1995. 1,10000 Zagreb</item>
      <item>I.T.D. d.o.o., OIB 53596530833, Samostanska 20,10430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53596530833</item>
    </izvorni_sadrzaj>
    <derivirana_varijabla naziv="DomainObject.Predmet.SudioniciListNazivOIB_1">
      <item>, OIB 85821130368</item>
      <item>, OIB 53596530833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322</properties:Words>
  <properties:Characters>1747</properties:Characters>
  <properties:Lines>47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2015-12-15T09:07:00Z</dcterms:created>
  <dc:creator>Korisnik</dc:creator>
  <cp:lastModifiedBy>dvorana100</cp:lastModifiedBy>
  <cp:lastPrinted>2015-12-15T09:06:00Z</cp:lastPrinted>
  <dcterms:modified xmlns:xsi="http://www.w3.org/2001/XMLSchema-instance" xsi:type="dcterms:W3CDTF">2015-12-15T10:30:00Z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