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23B1DB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72007" w14:paraId="60F0206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7200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72007" w14:paraId="7717829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7200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72007" w14:paraId="5BFA4BD3"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7200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72007">
            <w:rPr>
              <w:rStyle w:val="eSPISCCParagraphDefaultFont"/>
              <w:rFonts w:eastAsiaTheme="minorHAnsi"/>
            </w:rPr>
            <w:t>Zagreb</w:t>
          </w:r>
        </w:sdtContent>
      </w:sdt>
      <w:r w:rsidR="001349C2">
        <w:t xml:space="preserve"> </w:t>
      </w:r>
    </w:p>
    <w:p w:rsidRPr="00176071" w:rsidR="00176071" w:rsidP="00610735" w:rsidRDefault="000E43A6" w14:paraId="00FE452C"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72007" w:rsidR="00F72007">
            <w:rPr>
              <w:rStyle w:val="eSPISCCParagraphDefaultFont"/>
              <w:rFonts w:eastAsiaTheme="minorHAnsi"/>
            </w:rPr>
            <w:t>Pp-9704/2026</w:t>
          </w:r>
        </w:sdtContent>
      </w:sdt>
      <w:r w:rsidR="00176071">
        <w:t xml:space="preserve">                                                        </w:t>
      </w:r>
    </w:p>
    <w:p w:rsidR="009E7DBB" w:rsidP="000F1677" w:rsidRDefault="00610735" w14:paraId="35B05FE8"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72007" w:rsidR="00F72007">
            <w:rPr>
              <w:rStyle w:val="eSPISCCParagraphDefaultFont"/>
              <w:rFonts w:eastAsiaTheme="minorHAnsi"/>
            </w:rPr>
            <w:t>FOCUS GATARIĆ jednostavno društvo s ograničenom odgovornošću za ugostiteljstvo i dr.</w:t>
          </w:r>
        </w:sdtContent>
      </w:sdt>
      <w:r w:rsidR="00935B82">
        <w:t xml:space="preserve"> </w:t>
      </w:r>
    </w:p>
    <w:p w:rsidRPr="0041581F" w:rsidR="0041581F" w:rsidP="000F1677" w:rsidRDefault="009E7DBB" w14:paraId="4A5C2697"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72007" w:rsidR="00F72007">
            <w:rPr>
              <w:rStyle w:val="eSPISCCParagraphDefaultFont"/>
              <w:rFonts w:eastAsiaTheme="minorHAnsi"/>
            </w:rPr>
            <w:t>FOCUS GATARIĆ jednostavno društvo s ograničenom odgovornošću za ugostiteljstvo,Branko Gatarić</w:t>
          </w:r>
        </w:sdtContent>
      </w:sdt>
      <w:r w:rsidR="00935B82">
        <w:rPr>
          <w:rFonts w:eastAsia="Calibri" w:cs="Times New Roman"/>
          <w:noProof/>
        </w:rPr>
        <w:t xml:space="preserve"> </w:t>
      </w:r>
    </w:p>
    <w:p w:rsidRPr="00610735" w:rsidR="00176071" w:rsidP="000F1677" w:rsidRDefault="00176071" w14:paraId="4C4155F5"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72007" w:rsidR="00F72007">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F72007" w:rsidR="00F72007">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D3F414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18B6F73"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EB82AF7" w14:textId="77777777">
      <w:pPr>
        <w:spacing w:after="0"/>
        <w:jc w:val="right"/>
        <w:rPr>
          <w:rFonts w:eastAsia="Calibri" w:cs="Times New Roman"/>
          <w:noProof/>
        </w:rPr>
      </w:pPr>
    </w:p>
    <w:p w:rsidR="00D7095E" w:rsidP="00D7095E" w:rsidRDefault="00D7095E" w14:paraId="5A5539CB" w14:textId="77777777">
      <w:pPr>
        <w:keepNext/>
        <w:spacing w:after="0"/>
        <w:jc w:val="center"/>
        <w:rPr>
          <w:b/>
          <w:caps/>
          <w:spacing w:val="100"/>
        </w:rPr>
      </w:pPr>
    </w:p>
    <w:p w:rsidR="00D7095E" w:rsidP="00D7095E" w:rsidRDefault="00D7095E" w14:paraId="12970873" w14:textId="77777777">
      <w:pPr>
        <w:keepNext/>
        <w:spacing w:after="0"/>
        <w:jc w:val="center"/>
        <w:rPr>
          <w:b/>
          <w:caps/>
          <w:spacing w:val="100"/>
        </w:rPr>
      </w:pPr>
    </w:p>
    <w:p w:rsidRPr="00B3638E" w:rsidR="00B3638E" w:rsidP="00B3638E" w:rsidRDefault="00B3638E" w14:paraId="472BE63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A2C906B" w14:textId="77777777">
      <w:pPr>
        <w:spacing w:after="0"/>
        <w:jc w:val="center"/>
        <w:rPr>
          <w:rFonts w:eastAsia="Calibri" w:cs="Times New Roman"/>
          <w:b/>
          <w:lang w:eastAsia="hr-HR"/>
        </w:rPr>
      </w:pPr>
    </w:p>
    <w:p w:rsidRPr="00E801F4" w:rsidR="00E801F4" w:rsidP="00E801F4" w:rsidRDefault="009E7DBB" w14:paraId="1AAD460B"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72007" w:rsidR="00F72007">
            <w:rPr>
              <w:rStyle w:val="eSPISCCParagraphDefaultFont"/>
              <w:rFonts w:eastAsiaTheme="minorHAnsi"/>
            </w:rPr>
            <w:t>Branko Gatarić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72007" w:rsidR="00F72007">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72007" w:rsidR="00F72007">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72007" w:rsidR="00F7200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72007" w:rsidR="00F7200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72007" w:rsidR="00F72007">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464E080"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D05536F"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F72007" w:rsidR="00F72007">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405EA75C"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0A474CB1"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6C55D4BA"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33CEC6C7" w14:textId="77777777">
      <w:pPr>
        <w:spacing w:after="0"/>
      </w:pPr>
    </w:p>
    <w:p w:rsidRPr="0041581F" w:rsidR="0041581F" w:rsidP="00A70E0A" w:rsidRDefault="0041581F" w14:paraId="1EAC86A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72007" w:rsidR="00F7200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72007" w:rsidR="00F72007">
            <w:rPr>
              <w:rStyle w:val="eSPISCCParagraphDefaultFont"/>
              <w:rFonts w:eastAsiaTheme="minorHAnsi"/>
            </w:rPr>
            <w:t>16. rujna 2026.</w:t>
          </w:r>
        </w:sdtContent>
      </w:sdt>
      <w:r w:rsidRPr="0041581F">
        <w:rPr>
          <w:rFonts w:eastAsia="Calibri" w:cs="Times New Roman"/>
        </w:rPr>
        <w:t xml:space="preserve"> </w:t>
      </w:r>
    </w:p>
    <w:p w:rsidRPr="0041581F" w:rsidR="0041581F" w:rsidP="0041581F" w:rsidRDefault="0041581F" w14:paraId="5BB67DA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72007" w14:paraId="02FF200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72007">
            <w:rPr>
              <w:rStyle w:val="eSPISCCParagraphDefaultFont"/>
              <w:rFonts w:eastAsiaTheme="minorHAnsi"/>
            </w:rPr>
            <w:t>Marija Malenica Marić</w:t>
          </w:r>
        </w:sdtContent>
      </w:sdt>
    </w:p>
    <w:p w:rsidRPr="0041581F" w:rsidR="006F62A9" w:rsidP="006F62A9" w:rsidRDefault="006F62A9" w14:paraId="107B598C" w14:textId="77777777">
      <w:pPr>
        <w:keepNext/>
        <w:spacing w:after="0"/>
        <w:contextualSpacing/>
        <w:rPr>
          <w:rFonts w:cs="Times New Roman"/>
          <w:noProof/>
        </w:rPr>
      </w:pPr>
    </w:p>
    <w:p w:rsidRPr="0041581F" w:rsidR="00176071" w:rsidP="000F1677" w:rsidRDefault="006F62A9" w14:paraId="67271684"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2BFC9926" w14:textId="77777777">
      <w:r>
        <w:separator/>
      </w:r>
    </w:p>
  </w:endnote>
  <w:endnote w:type="continuationSeparator" w:id="0">
    <w:p w:rsidR="00963469" w:rsidP="00537B78" w:rsidRDefault="00963469" w14:paraId="5CD34260"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9E75A3A"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5B7D2D2C"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44A12E9F" w14:textId="77777777">
      <w:r>
        <w:separator/>
      </w:r>
    </w:p>
  </w:footnote>
  <w:footnote w:type="continuationSeparator" w:id="0">
    <w:p w:rsidR="00963469" w:rsidP="00537B78" w:rsidRDefault="00963469" w14:paraId="1C689F77"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5F2A32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72007" w:rsidR="00F72007">
          <w:rPr>
            <w:rStyle w:val="eSPISCCParagraphDefaultFont"/>
          </w:rPr>
          <w:t>Pp-9704/2026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2007"/>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EC6FC4E"/>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Vitomira Širole Paje 14</izvorni_sadrzaj>
    <derivirana_varijabla naziv="DomainObject.UcesnikSudskeRadnje.Adresa.UlicaIKBR_1">Vitomira Širole Paje 14</derivirana_varijabla>
  </DomainObject.UcesnikSudskeRadnje.Adresa.UlicaIKBR>
  <DomainObject.UcesnikSudskeRadnje.Naziv>
    <izvorni_sadrzaj>Branko Gatarić</izvorni_sadrzaj>
    <derivirana_varijabla naziv="DomainObject.UcesnikSudskeRadnje.Naziv_1">Branko Gatarić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9704</izvorni_sadrzaj>
    <derivirana_varijabla naziv="DomainObject.Predmet.Broj_1">9704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srpnja 2026.</izvorni_sadrzaj>
    <derivirana_varijabla naziv="DomainObject.Predmet.DatumOsnivanja_1">15.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svibnja 1970.</izvorni_sadrzaj>
    <derivirana_varijabla naziv="DomainObject.Predmet.OkrivljenikFizickaOsoba.DatumRodjenja_1">17. svibnja 1970.</derivirana_varijabla>
  </DomainObject.Predmet.OkrivljenikFizickaOsoba.DatumRodjenja>
  <DomainObject.Predmet.OkrivljenikFizickaOsoba.DatumRodjenjaFormated>
    <izvorni_sadrzaj>17.5.1970.</izvorni_sadrzaj>
    <derivirana_varijabla naziv="DomainObject.Predmet.OkrivljenikFizickaOsoba.DatumRodjenjaFormated_1">17.5.1970.</derivirana_varijabla>
  </DomainObject.Predmet.OkrivljenikFizickaOsoba.DatumRodjenjaFormated>
  <DomainObject.Predmet.OkrivljenikFizickaOsoba.Ime>
    <izvorni_sadrzaj>Branko</izvorni_sadrzaj>
    <derivirana_varijabla naziv="DomainObject.Predmet.OkrivljenikFizickaOsoba.Ime_1">Branko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PRNJAVOR</izvorni_sadrzaj>
    <derivirana_varijabla naziv="DomainObject.Predmet.OkrivljenikFizickaOsoba.MjestoRodjenja_1">PRNJAVOR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Branko Gatarić</izvorni_sadrzaj>
    <derivirana_varijabla naziv="DomainObject.Predmet.OkrivljenikFizickaOsoba.Naziv_1">Branko Gatarić</derivirana_varijabla>
  </DomainObject.Predmet.OkrivljenikFizickaOsoba.Naziv>
  <DomainObject.Predmet.OkrivljenikFizickaOsoba.Prezime>
    <izvorni_sadrzaj>Gatarić</izvorni_sadrzaj>
    <derivirana_varijabla naziv="DomainObject.Predmet.OkrivljenikFizickaOsoba.Prezime_1">Gatarić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73742178186</izvorni_sadrzaj>
    <derivirana_varijabla naziv="DomainObject.Predmet.OkrivljenikFizickaOsoba.Oib_1">73742178186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Pp-9704/2026</izvorni_sadrzaj>
    <derivirana_varijabla naziv="DomainObject.Predmet.OznakaBroj_1">Pp-9704/2026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FOCUS GATARIĆ jednostavno društvo s ograničenom odgovornošću za ugostiteljstvo; Branko Gatarić</izvorni_sadrzaj>
    <derivirana_varijabla naziv="DomainObject.Predmet.ProtustrankaFormated_1">  FOCUS GATARIĆ jednostavno društvo s ograničenom odgovornošću za ugostiteljstvo; Branko Gatarić</derivirana_varijabla>
  </DomainObject.Predmet.ProtustrankaFormated>
  <DomainObject.Predmet.ProtustrankaFormatedOIB>
    <izvorni_sadrzaj>  FOCUS GATARIĆ jednostavno društvo s ograničenom odgovornošću za ugostiteljstvo, OIB 62344623390; Branko Gatarić, OIB 73742178186</izvorni_sadrzaj>
    <derivirana_varijabla naziv="DomainObject.Predmet.ProtustrankaFormatedOIB_1">  FOCUS GATARIĆ jednostavno društvo s ograničenom odgovornošću za ugostiteljstvo, OIB 62344623390; Branko Gatarić, OIB 73742178186</derivirana_varijabla>
  </DomainObject.Predmet.ProtustrankaFormatedOIB>
  <DomainObject.Predmet.ProtustrankaFormatedWithAdress>
    <izvorni_sadrzaj> FOCUS GATARIĆ jednostavno društvo s ograničenom odgovornošću za ugostiteljstvo, Vitomira Širole Paje 14, 51000 Rijeka; Branko Gatarić, Vitomira Širole Paje 14, 51000 Rijeka</izvorni_sadrzaj>
    <derivirana_varijabla naziv="DomainObject.Predmet.ProtustrankaFormatedWithAdress_1"> FOCUS GATARIĆ jednostavno društvo s ograničenom odgovornošću za ugostiteljstvo, Vitomira Širole Paje 14, 51000 Rijeka; Branko Gatarić, Vitomira Širole Paje 14, 51000 Rijeka</derivirana_varijabla>
  </DomainObject.Predmet.ProtustrankaFormatedWithAdress>
  <DomainObject.Predmet.ProtustrankaFormatedWithAdressOIB>
    <izvorni_sadrzaj> FOCUS GATARIĆ jednostavno društvo s ograničenom odgovornošću za ugostiteljstvo, OIB 62344623390, Vitomira Širole Paje 14, 51000 Rijeka; Branko Gatarić, OIB 73742178186, Vitomira Širole Paje 14, 51000 Rijeka</izvorni_sadrzaj>
    <derivirana_varijabla naziv="DomainObject.Predmet.ProtustrankaFormatedWithAdressOIB_1"> FOCUS GATARIĆ jednostavno društvo s ograničenom odgovornošću za ugostiteljstvo, OIB 62344623390, Vitomira Širole Paje 14, 51000 Rijeka; Branko Gatarić, OIB 73742178186, Vitomira Širole Paje 14, 51000 Rijeka</derivirana_varijabla>
  </DomainObject.Predmet.ProtustrankaFormatedWithAdressOIB>
  <DomainObject.Predmet.ProtustrankaWithAdress>
    <izvorni_sadrzaj>FOCUS GATARIĆ jednostavno društvo s ograničenom odgovornošću za ugostiteljstvo Vitomira Širole Paje 14, 51000 Rijeka, Branko Gatarić Vitomira Širole Paje 14, 51000 Rijeka</izvorni_sadrzaj>
    <derivirana_varijabla naziv="DomainObject.Predmet.ProtustrankaWithAdress_1">FOCUS GATARIĆ jednostavno društvo s ograničenom odgovornošću za ugostiteljstvo Vitomira Širole Paje 14, 51000 Rijeka, Branko Gatarić Vitomira Širole Paje 14, 51000 Rijeka</derivirana_varijabla>
  </DomainObject.Predmet.ProtustrankaWithAdress>
  <DomainObject.Predmet.ProtustrankaWithAdressOIB>
    <izvorni_sadrzaj>FOCUS GATARIĆ jednostavno društvo s ograničenom odgovornošću za ugostiteljstvo, OIB 62344623390, Vitomira Širole Paje 14, 51000 Rijeka, Branko Gatarić, OIB 73742178186, Vitomira Širole Paje 14, 51000 Rijeka</izvorni_sadrzaj>
    <derivirana_varijabla naziv="DomainObject.Predmet.ProtustrankaWithAdressOIB_1">FOCUS GATARIĆ jednostavno društvo s ograničenom odgovornošću za ugostiteljstvo, OIB 62344623390, Vitomira Širole Paje 14, 51000 Rijeka, Branko Gatarić, OIB 73742178186, Vitomira Širole Paje 14, 51000 Rijeka</derivirana_varijabla>
  </DomainObject.Predmet.ProtustrankaWithAdressOIB>
  <DomainObject.Predmet.ProtustrankaNazivFormated>
    <izvorni_sadrzaj>FOCUS GATARIĆ jednostavno društvo s ograničenom odgovornošću za ugostiteljstvo,Branko Gatarić</izvorni_sadrzaj>
    <derivirana_varijabla naziv="DomainObject.Predmet.ProtustrankaNazivFormated_1">FOCUS GATARIĆ jednostavno društvo s ograničenom odgovornošću za ugostiteljstvo,Branko Gatarić</derivirana_varijabla>
    <derivirana_varijabla naziv="Padez">FOCUS GATARIĆ jednostavno društvo s ograničenom odgovornošću za ugostiteljstvo,Branko Gatarić</derivirana_varijabla>
  </DomainObject.Predmet.ProtustrankaNazivFormated>
  <DomainObject.Predmet.ProtustrankaNazivFormatedOIB>
    <izvorni_sadrzaj>FOCUS GATARIĆ jednostavno društvo s ograničenom odgovornošću za ugostiteljstvo, OIB 62344623390,Branko Gatarić, OIB 73742178186</izvorni_sadrzaj>
    <derivirana_varijabla naziv="DomainObject.Predmet.ProtustrankaNazivFormatedOIB_1">FOCUS GATARIĆ jednostavno društvo s ograničenom odgovornošću za ugostiteljstvo, OIB 62344623390,Branko Gatarić, OIB 73742178186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FOCUS GATARIĆ jednostavno društvo s ograničenom odgovornošću za ugostiteljstvo</item>
      <item>Branko Gatarić</item>
    </izvorni_sadrzaj>
    <derivirana_varijabla naziv="DomainObject.Predmet.ProtuStrankaListFormated_1">
      <item>FOCUS GATARIĆ jednostavno društvo s ograničenom odgovornošću za ugostiteljstvo</item>
      <item>Branko Gatarić</item>
    </derivirana_varijabla>
  </DomainObject.Predmet.ProtuStrankaListFormated>
  <DomainObject.Predmet.ProtuStrankaListFormatedOIB>
    <izvorni_sadrzaj>
      <item>FOCUS GATARIĆ jednostavno društvo s ograničenom odgovornošću za ugostiteljstvo, OIB 62344623390</item>
      <item>Branko Gatarić, OIB 73742178186</item>
    </izvorni_sadrzaj>
    <derivirana_varijabla naziv="DomainObject.Predmet.ProtuStrankaListFormatedOIB_1">
      <item>FOCUS GATARIĆ jednostavno društvo s ograničenom odgovornošću za ugostiteljstvo, OIB 62344623390</item>
      <item>Branko Gatarić, OIB 73742178186</item>
    </derivirana_varijabla>
  </DomainObject.Predmet.ProtuStrankaListFormatedOIB>
  <DomainObject.Predmet.ProtuStrankaListFormatedWithAdress>
    <izvorni_sadrzaj>
      <item>FOCUS GATARIĆ jednostavno društvo s ograničenom odgovornošću za ugostiteljstvo, Vitomira Širole Paje 14, 51000 Rijeka</item>
      <item>Branko Gatarić, Vitomira Širole Paje 14, 51000 Rijeka</item>
    </izvorni_sadrzaj>
    <derivirana_varijabla naziv="DomainObject.Predmet.ProtuStrankaListFormatedWithAdress_1">
      <item>FOCUS GATARIĆ jednostavno društvo s ograničenom odgovornošću za ugostiteljstvo, Vitomira Širole Paje 14, 51000 Rijeka</item>
      <item>Branko Gatarić, Vitomira Širole Paje 14, 51000 Rijeka</item>
    </derivirana_varijabla>
  </DomainObject.Predmet.ProtuStrankaListFormatedWithAdress>
  <DomainObject.Predmet.ProtuStrankaListFormatedWithAdressOIB>
    <izvorni_sadrzaj>
      <item>FOCUS GATARIĆ jednostavno društvo s ograničenom odgovornošću za ugostiteljstvo, OIB 62344623390, Vitomira Širole Paje 14, 51000 Rijeka</item>
      <item>Branko Gatarić, OIB 73742178186, Vitomira Širole Paje 14, 51000 Rijeka</item>
    </izvorni_sadrzaj>
    <derivirana_varijabla naziv="DomainObject.Predmet.ProtuStrankaListFormatedWithAdressOIB_1">
      <item>FOCUS GATARIĆ jednostavno društvo s ograničenom odgovornošću za ugostiteljstvo, OIB 62344623390, Vitomira Širole Paje 14, 51000 Rijeka</item>
      <item>Branko Gatarić, OIB 73742178186, Vitomira Širole Paje 14, 51000 Rijeka</item>
    </derivirana_varijabla>
  </DomainObject.Predmet.ProtuStrankaListFormatedWithAdressOIB>
  <DomainObject.Predmet.ProtuStrankaListNazivFormated>
    <izvorni_sadrzaj>
      <item>FOCUS GATARIĆ jednostavno društvo s ograničenom odgovornošću za ugostiteljstvo</item>
      <item>Branko Gatarić</item>
    </izvorni_sadrzaj>
    <derivirana_varijabla naziv="DomainObject.Predmet.ProtuStrankaListNazivFormated_1">
      <item>FOCUS GATARIĆ jednostavno društvo s ograničenom odgovornošću za ugostiteljstvo</item>
      <item>Branko Gatarić</item>
    </derivirana_varijabla>
  </DomainObject.Predmet.ProtuStrankaListNazivFormated>
  <DomainObject.Predmet.ProtuStrankaListNazivFormatedOIB>
    <izvorni_sadrzaj>
      <item>FOCUS GATARIĆ jednostavno društvo s ograničenom odgovornošću za ugostiteljstvo, OIB 62344623390</item>
      <item>Branko Gatarić, OIB 73742178186</item>
    </izvorni_sadrzaj>
    <derivirana_varijabla naziv="DomainObject.Predmet.ProtuStrankaListNazivFormatedOIB_1">
      <item>FOCUS GATARIĆ jednostavno društvo s ograničenom odgovornošću za ugostiteljstvo, OIB 62344623390</item>
      <item>Branko Gatarić, OIB 73742178186</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16. rujna 2026.</izvorni_sadrzaj>
    <derivirana_varijabla naziv="DomainObject.Datum_1">16.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FOCUS GATARIĆ jednostavno društvo s ograničenom odgovornošću za ugostiteljstvo i dr.</izvorni_sadrzaj>
    <derivirana_varijabla naziv="DomainObject.Predmet.ProtustrankaIDrugi_1">FOCUS GATARIĆ jednostavno društvo s ograničenom odgovornošću za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FOCUS GATARIĆ jednostavno društvo s ograničenom odgovornošću za ugostiteljstvo, OIB 62344623390, Vitomira Širole Paje 14, 51000 Rijeka i dr.</izvorni_sadrzaj>
    <derivirana_varijabla naziv="DomainObject.Predmet.ProtustrankaIDrugiAdressOIB_1">FOCUS GATARIĆ jednostavno društvo s ograničenom odgovornošću za ugostiteljstvo, OIB 62344623390, Vitomira Širole Paje 14,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FOCUS GATARIĆ jednostavno društvo s ograničenom odgovornošću za ugostiteljstvo</item>
      <item>Branko Gatarić</item>
      <item>Josip Pende</item>
    </izvorni_sadrzaj>
    <derivirana_varijabla naziv="DomainObject.Predmet.SudioniciListNaziv_1">
      <item>HRVATSKO DRUŠTVO SKLADATELJA</item>
      <item>FOCUS GATARIĆ jednostavno društvo s ograničenom odgovornošću za ugostiteljstvo</item>
      <item>Branko Gatarić</item>
      <item>Josip Pende</item>
    </derivirana_varijabla>
    <derivirana_varijabla naziv="OstaliSudionici">
      <item>HRVATSKO DRUŠTVO SKLADATELJA</item>
      <item>FOCUS GATARIĆ jednostavno društvo s ograničenom odgovornošću za ugostiteljstvo</item>
      <item>Branko Gatarić</item>
      <item>Josip Pende</item>
    </derivirana_varijabla>
  </DomainObject.Predmet.SudioniciListNaziv>
  <DomainObject.Predmet.SudioniciListAdressOIB>
    <izvorni_sadrzaj>
      <item>HRVATSKO DRUŠTVO SKLADATELJA, OIB 56668956985, Heinzelova  62a,10000 Zagreb</item>
      <item>FOCUS GATARIĆ jednostavno društvo s ograničenom odgovornošću za ugostiteljstvo, OIB 62344623390, Vitomira Širole Paje 14,51000 Rijeka</item>
      <item>Branko Gatarić, OIB 73742178186, Vitomira Širole Paje 14,51000 Rijeka</item>
      <item>Josip Pende</item>
    </izvorni_sadrzaj>
    <derivirana_varijabla naziv="DomainObject.Predmet.SudioniciListAdressOIB_1">
      <item>HRVATSKO DRUŠTVO SKLADATELJA, OIB 56668956985, Heinzelova  62a,10000 Zagreb</item>
      <item>FOCUS GATARIĆ jednostavno društvo s ograničenom odgovornošću za ugostiteljstvo, OIB 62344623390, Vitomira Širole Paje 14,51000 Rijeka</item>
      <item>Branko Gatarić, OIB 73742178186, Vitomira Širole Paje 14,51000 Rijeka</item>
      <item>Josip Pende</item>
    </derivirana_varijabla>
  </DomainObject.Predmet.SudioniciListAdressOIB>
  <DomainObject.UcesnikSudskeRadnje.NazivFormated>
    <izvorni_sadrzaj>Branko Gatarić, OIB 73742178186, Vitomira Širole Paje 14,51000 Rijeka</izvorni_sadrzaj>
    <derivirana_varijabla naziv="DomainObject.UcesnikSudskeRadnje.NazivFormated_1">Branko Gatarić, OIB 73742178186, Vitomira Širole Paje 14,51000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62344623390</item>
      <item>, OIB 73742178186</item>
      <item>, OIB null</item>
    </izvorni_sadrzaj>
    <derivirana_varijabla naziv="DomainObject.Predmet.SudioniciListNazivOIB_1">
      <item>, OIB 56668956985</item>
      <item>, OIB 62344623390</item>
      <item>, OIB 73742178186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FOCUS GATARIĆ jednostavno društvo s ograničenom odgovornošću za ugostiteljstvo, OIB 62344623390, Vitomira Širole Paje 14, 51000 Rijeka
2. Okrivljenik Branko Gatarić, OIB 73742178186, Vitomira Širole Paje 14, 51000 Rijeka
3. Svjedok Josip Pende</izvorni_sadrzaj>
    <derivirana_varijabla naziv="DomainObject.UcesnikSudskeRadnje.SudskaRadnja.UcesniciObavijest_1">1. Okrivljenik FOCUS GATARIĆ jednostavno društvo s ograničenom odgovornošću za ugostiteljstvo, OIB 62344623390, Vitomira Širole Paje 14, 51000 Rijeka
2. Okrivljenik Branko Gatarić, OIB 73742178186, Vitomira Širole Paje 14, 51000 Rijeka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srpnja 2026.</izvorni_sadrzaj>
    <derivirana_varijabla naziv="DomainObject.Predmet.DatumPocetkaProcesa_1">15.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FOCUS GATARIĆ jednostavno društvo s ograničenom odgovornošću za ugostiteljstvo, Vitomira Širole Paje 14, 51000 Rijeka, OIB: 62344623390</item>
      <item>Branko Gatarić, Vitomira Širole Paje 14, 51000 Rijeka, OIB: 73742178186, rođen-a 17.05.1970., mjesto rođenja PRNJAVOR</item>
    </izvorni_sadrzaj>
    <derivirana_varijabla naziv="DomainObject.Predmet.OkrivljenikAdresaMjestoRodjenjaList_1">
      <item>FOCUS GATARIĆ jednostavno društvo s ograničenom odgovornošću za ugostiteljstvo, Vitomira Širole Paje 14, 51000 Rijeka, OIB: 62344623390</item>
      <item>Branko Gatarić, Vitomira Širole Paje 14, 51000 Rijeka, OIB: 73742178186, rođen-a 17.05.1970., mjesto rođenja PRNJAVOR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FOCUS GATARIĆ jednostavno društvo s ograničenom odgovornošću za ugostiteljstvo, MBS 040467615, Vitomira Širole Paje 14, 51000 Rijeka</izvorni_sadrzaj>
    <derivirana_varijabla naziv="DomainObject.Predmet.OkrivljenikPravnaNazivAdresaMbs_1">FOCUS GATARIĆ jednostavno društvo s ograničenom odgovornošću za ugostiteljstvo, MBS 040467615, Vitomira Širole Paje 14, 51000 Rijeka</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339</properties:Words>
  <properties:Characters>2009</properties:Characters>
  <properties:Lines>50</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2026-09-16T12:07:00Z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Branko Gatarić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