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7C747C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7318E0D3"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6D2529" w:rsidR="006D2529">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1C75E874"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6D2529" w:rsidR="006D2529">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72636FE5"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6D2529" w:rsidR="006D2529">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6D2529" w:rsidR="006D2529">
            <w:rPr>
              <w:rStyle w:val="PozadinaSvijetloZelena"/>
            </w:rPr>
            <w:t>Zagreb</w:t>
          </w:r>
        </w:sdtContent>
      </w:sdt>
      <w:r w:rsidR="001349C2">
        <w:t xml:space="preserve"> </w:t>
      </w:r>
    </w:p>
    <w:p w:rsidR="000E43A6" w:rsidP="001349C2" w:rsidRDefault="000E43A6" w14:paraId="6BC8A883" w14:textId="77777777">
      <w:pPr>
        <w:spacing w:after="0"/>
      </w:pPr>
    </w:p>
    <w:p w:rsidRPr="00176071" w:rsidR="00176071" w:rsidP="00610735" w:rsidRDefault="000E43A6" w14:paraId="7F02B16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6D2529" w:rsidR="006D2529">
            <w:rPr>
              <w:rStyle w:val="PozadinaSvijetloZelena"/>
            </w:rPr>
            <w:t>Pp-8305/2026</w:t>
          </w:r>
        </w:sdtContent>
      </w:sdt>
      <w:r w:rsidR="00176071">
        <w:t xml:space="preserve">                                                        </w:t>
      </w:r>
    </w:p>
    <w:p w:rsidRPr="0041581F" w:rsidR="0041581F" w:rsidP="000F1677" w:rsidRDefault="00610735" w14:paraId="255BABB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Content>
          <w:r w:rsidRPr="006D2529" w:rsidR="006D2529">
            <w:rPr>
              <w:rStyle w:val="PozadinaSvijetloZelena"/>
            </w:rPr>
            <w:t>Ivan Littvay i dr.</w:t>
          </w:r>
        </w:sdtContent>
      </w:sdt>
      <w:r w:rsidR="003A5A69">
        <w:t xml:space="preserve"> </w:t>
      </w:r>
    </w:p>
    <w:p w:rsidRPr="00610735" w:rsidR="00176071" w:rsidP="000F1677" w:rsidRDefault="00176071" w14:paraId="48D8088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6D2529" w:rsidR="006D2529">
            <w:rPr>
              <w:rStyle w:val="PozadinaSvijetloZelena"/>
            </w:rPr>
            <w:t>članka 13. stavka 1., 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3629FD3"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2CB72CB"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1FF8A1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00000" w14:paraId="299A5678" w14:textId="77777777">
      <w:pPr>
        <w:spacing w:after="0"/>
        <w:jc w:val="right"/>
        <w:rPr>
          <w:rFonts w:eastAsia="Calibri" w:cs="Times New Roman"/>
          <w:noProof/>
        </w:rPr>
      </w:pPr>
      <w:sdt>
        <w:sdtPr>
          <w:rPr>
            <w:rStyle w:val="PozadinaSvijetloZelena"/>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Content>
          <w:r w:rsidRPr="006D2529" w:rsidR="006D2529">
            <w:rPr>
              <w:rStyle w:val="PozadinaSvijetloZelena"/>
            </w:rPr>
            <w:t>Zakon o prekršajima protiv javnog reda i mira</w:t>
          </w:r>
        </w:sdtContent>
      </w:sdt>
      <w:r w:rsidR="00D073D1">
        <w:rPr>
          <w:rFonts w:eastAsia="Calibri" w:cs="Times New Roman"/>
          <w:noProof/>
        </w:rPr>
        <w:t xml:space="preserve"> </w:t>
      </w:r>
    </w:p>
    <w:p w:rsidR="00D7095E" w:rsidP="00D7095E" w:rsidRDefault="00D7095E" w14:paraId="20F3F3F7" w14:textId="77777777">
      <w:pPr>
        <w:keepNext/>
        <w:spacing w:after="0"/>
        <w:jc w:val="center"/>
        <w:rPr>
          <w:b/>
          <w:caps/>
          <w:spacing w:val="100"/>
        </w:rPr>
      </w:pPr>
    </w:p>
    <w:p w:rsidR="00D7095E" w:rsidP="00D7095E" w:rsidRDefault="00D7095E" w14:paraId="49E31150" w14:textId="77777777">
      <w:pPr>
        <w:keepNext/>
        <w:spacing w:after="0"/>
        <w:jc w:val="center"/>
        <w:rPr>
          <w:b/>
          <w:caps/>
          <w:spacing w:val="100"/>
        </w:rPr>
      </w:pPr>
    </w:p>
    <w:p w:rsidR="00176071" w:rsidP="00D7095E" w:rsidRDefault="00176071" w14:paraId="271C07F3"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969BF9A" w14:textId="77777777">
      <w:pPr>
        <w:keepNext/>
        <w:spacing w:after="0"/>
        <w:jc w:val="center"/>
        <w:rPr>
          <w:b/>
          <w:caps/>
          <w:spacing w:val="100"/>
        </w:rPr>
      </w:pPr>
    </w:p>
    <w:p w:rsidRPr="000F1677" w:rsidR="000F1677" w:rsidP="000F1677" w:rsidRDefault="000F1677" w14:paraId="68E87E57"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6D2529" w:rsidR="006D2529">
            <w:rPr>
              <w:rStyle w:val="PozadinaSvijetloZelena"/>
            </w:rPr>
            <w:t>Hrvoje Krlić</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6D2529" w:rsidR="006D2529">
            <w:rPr>
              <w:rStyle w:val="PozadinaSvijetloZelena"/>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6D2529" w:rsidR="006D2529">
            <w:rPr>
              <w:rStyle w:val="PozadinaSvijetloZelena"/>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6D2529" w:rsidR="006D2529">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6D2529" w:rsidR="006D2529">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6D2529" w:rsidR="006D2529">
            <w:rPr>
              <w:rStyle w:val="PozadinaSvijetloZelena"/>
            </w:rPr>
            <w:t>109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PozadinaSvijetloZelena"/>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Content>
          <w:r w:rsidRPr="006D2529" w:rsidR="006D2529">
            <w:rPr>
              <w:rStyle w:val="PozadinaSvijetloZelena"/>
            </w:rPr>
            <w:t>članka 13. stavka 1., članka 13. stavka 1.</w:t>
          </w:r>
        </w:sdtContent>
      </w:sdt>
      <w:r w:rsidR="001745C2">
        <w:rPr>
          <w:rStyle w:val="PozadinaSvijetloZelena"/>
        </w:rPr>
        <w:t xml:space="preserve"> </w:t>
      </w:r>
      <w:sdt>
        <w:sdtPr>
          <w:rPr>
            <w:rStyle w:val="PozadinaSvijetloZelena"/>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Content>
          <w:r w:rsidRPr="006D2529" w:rsidR="006D2529">
            <w:rPr>
              <w:rStyle w:val="PozadinaSvijetloZelena"/>
            </w:rPr>
            <w:t>Zakon o prekršajima protiv javnog reda i mira</w:t>
          </w:r>
        </w:sdtContent>
      </w:sdt>
      <w:r w:rsidR="001745C2">
        <w:rPr>
          <w:rStyle w:val="PozadinaSvijetloZelena"/>
        </w:rPr>
        <w:t xml:space="preserve"> </w:t>
      </w:r>
    </w:p>
    <w:p w:rsidRPr="00176071" w:rsidR="00176071" w:rsidP="00176071" w:rsidRDefault="00176071" w14:paraId="3A43B223"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215BD15"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PozadinaSvijetloZelena"/>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Content>
          <w:r w:rsidRPr="006D2529" w:rsidR="006D2529">
            <w:rPr>
              <w:rStyle w:val="PozadinaSvijetloZelena"/>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703BCB3"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56AF259"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2E01993"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6A41DCB0"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BBC464B" w14:textId="77777777">
      <w:pPr>
        <w:spacing w:after="0"/>
      </w:pPr>
    </w:p>
    <w:p w:rsidRPr="0041581F" w:rsidR="0041581F" w:rsidP="00A70E0A" w:rsidRDefault="0041581F" w14:paraId="00E1B3D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6D2529" w:rsidR="006D2529">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6D2529" w:rsidR="006D2529">
            <w:rPr>
              <w:rStyle w:val="PozadinaSvijetloZelena"/>
            </w:rPr>
            <w:t>16. rujna 2026.</w:t>
          </w:r>
        </w:sdtContent>
      </w:sdt>
      <w:r w:rsidRPr="0041581F">
        <w:rPr>
          <w:rFonts w:eastAsia="Calibri" w:cs="Times New Roman"/>
        </w:rPr>
        <w:t xml:space="preserve"> </w:t>
      </w:r>
    </w:p>
    <w:p w:rsidRPr="0041581F" w:rsidR="0041581F" w:rsidP="0041581F" w:rsidRDefault="0041581F" w14:paraId="6DBD1E0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0B3644CC"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6D2529" w:rsidR="006D2529">
            <w:rPr>
              <w:rStyle w:val="PozadinaSvijetloZelena"/>
            </w:rPr>
            <w:t>Lidija Altarac</w:t>
          </w:r>
        </w:sdtContent>
      </w:sdt>
    </w:p>
    <w:p w:rsidRPr="0041581F" w:rsidR="006F62A9" w:rsidP="006F62A9" w:rsidRDefault="006F62A9" w14:paraId="3BF9F8FC" w14:textId="77777777">
      <w:pPr>
        <w:keepNext/>
        <w:spacing w:after="0"/>
        <w:contextualSpacing/>
        <w:rPr>
          <w:rFonts w:cs="Times New Roman"/>
          <w:noProof/>
        </w:rPr>
      </w:pPr>
    </w:p>
    <w:p w:rsidRPr="0041581F" w:rsidR="00176071" w:rsidP="000F1677" w:rsidRDefault="006F62A9" w14:paraId="7FD1C23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915D6" w:rsidP="00537B78" w:rsidRDefault="006915D6" w14:paraId="7C8B5AD1" w14:textId="77777777">
      <w:r>
        <w:separator/>
      </w:r>
    </w:p>
  </w:endnote>
  <w:endnote w:type="continuationSeparator" w:id="0">
    <w:p w:rsidR="006915D6" w:rsidP="00537B78" w:rsidRDefault="006915D6" w14:paraId="5C8156C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3D9C7AAE"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371B463E"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915D6" w:rsidP="00537B78" w:rsidRDefault="006915D6" w14:paraId="6704C887" w14:textId="77777777">
      <w:r>
        <w:separator/>
      </w:r>
    </w:p>
  </w:footnote>
  <w:footnote w:type="continuationSeparator" w:id="0">
    <w:p w:rsidR="006915D6" w:rsidP="00537B78" w:rsidRDefault="006915D6" w14:paraId="0265D25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F41014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6D2529" w:rsidR="006D2529">
          <w:rPr>
            <w:rStyle w:val="PozadinaSvijetloZelena"/>
          </w:rPr>
          <w:t>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6D2529" w:rsidR="006D2529">
          <w:rPr>
            <w:rStyle w:val="PozadinaSvijetloZelena"/>
          </w:rPr>
          <w:t>Pp-8305/2026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15D6"/>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529"/>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061C6BC"/>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7920CF"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920CF"/>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9111D"/>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Klekovačka Ulica 30</izvorni_sadrzaj>
    <derivirana_varijabla naziv="DomainObject.UcesnikSudskeRadnje.Adresa.UlicaIKBR_1">Klekovačka Ulica 30</derivirana_varijabla>
  </DomainObject.UcesnikSudskeRadnje.Adresa.UlicaIKBR>
  <DomainObject.UcesnikSudskeRadnje.Naziv>
    <izvorni_sadrzaj>Hrvoje Krlić</izvorni_sadrzaj>
    <derivirana_varijabla naziv="DomainObject.UcesnikSudskeRadnje.Naziv_1">Hrvoje Krlić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109</izvorni_sadrzaj>
    <derivirana_varijabla naziv="DomainObject.UcesnikSudskeRadnje.SudskaRadnja.Prostorija.Oznaka_1">109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8305</izvorni_sadrzaj>
    <derivirana_varijabla naziv="DomainObject.Predmet.Broj_1">8305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5. lipnja 2026.</izvorni_sadrzaj>
    <derivirana_varijabla naziv="DomainObject.Predmet.DatumIzradeOptuznogAkta_1">5. lipnja 2026.</derivirana_varijabla>
  </DomainObject.Predmet.DatumIzradeOptuznogAkta>
  <DomainObject.Predmet.DatumIzradeOptuznogAktaFormated>
    <izvorni_sadrzaj>5.6.2026.</izvorni_sadrzaj>
    <derivirana_varijabla naziv="DomainObject.Predmet.DatumIzradeOptuznogAktaFormated_1">5.6.2026.</derivirana_varijabla>
  </DomainObject.Predmet.DatumIzradeOptuznogAktaFormated>
  <DomainObject.Predmet.DatumOsnivanja>
    <izvorni_sadrzaj>8. lipnja 2026.</izvorni_sadrzaj>
    <derivirana_varijabla naziv="DomainObject.Predmet.DatumOsnivanja_1">8.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lipnja 2026.</izvorni_sadrzaj>
    <derivirana_varijabla naziv="DomainObject.Predmet.DatumPrimitkaOptuznogAkta_1">8.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veljače 1971.</izvorni_sadrzaj>
    <derivirana_varijabla naziv="DomainObject.Predmet.OkrivljenikFizickaOsoba.DatumRodjenja_1">20. veljače 1971.</derivirana_varijabla>
  </DomainObject.Predmet.OkrivljenikFizickaOsoba.DatumRodjenja>
  <DomainObject.Predmet.OkrivljenikFizickaOsoba.DatumRodjenjaFormated>
    <izvorni_sadrzaj>20.2.1971.</izvorni_sadrzaj>
    <derivirana_varijabla naziv="DomainObject.Predmet.OkrivljenikFizickaOsoba.DatumRodjenjaFormated_1">20.2.1971.</derivirana_varijabla>
  </DomainObject.Predmet.OkrivljenikFizickaOsoba.DatumRodjenjaFormated>
  <DomainObject.Predmet.OkrivljenikFizickaOsoba.Ime>
    <izvorni_sadrzaj>Hrvoje</izvorni_sadrzaj>
    <derivirana_varijabla naziv="DomainObject.Predmet.OkrivljenikFizickaOsoba.Ime_1">Hrvoje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Hrvoje Krlić</izvorni_sadrzaj>
    <derivirana_varijabla naziv="DomainObject.Predmet.OkrivljenikFizickaOsoba.Naziv_1">Hrvoje Krlić</derivirana_varijabla>
  </DomainObject.Predmet.OkrivljenikFizickaOsoba.Naziv>
  <DomainObject.Predmet.OkrivljenikFizickaOsoba.Prezime>
    <izvorni_sadrzaj>Krlić</izvorni_sadrzaj>
    <derivirana_varijabla naziv="DomainObject.Predmet.OkrivljenikFizickaOsoba.Prezime_1">Krlić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38593621811</izvorni_sadrzaj>
    <derivirana_varijabla naziv="DomainObject.Predmet.OkrivljenikFizickaOsoba.Oib_1">38593621811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Pp-8305/2026</izvorni_sadrzaj>
    <derivirana_varijabla naziv="DomainObject.Predmet.OznakaBroj_1">Pp-8305/2026</derivirana_varijabla>
  </DomainObject.Predmet.OznakaBroj>
  <DomainObject.Predmet.OznakaBrojOptuznogAkta>
    <izvorni_sadrzaj>511-19-27-26-1</izvorni_sadrzaj>
    <derivirana_varijabla naziv="DomainObject.Predmet.OznakaBrojOptuznogAkta_1">511-19-27-26-1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Littvay; Hrvoje Krlić</izvorni_sadrzaj>
    <derivirana_varijabla naziv="DomainObject.Predmet.ProtustrankaFormated_1">  Ivan Littvay; Hrvoje Krlić</derivirana_varijabla>
  </DomainObject.Predmet.ProtustrankaFormated>
  <DomainObject.Predmet.ProtustrankaFormatedOIB>
    <izvorni_sadrzaj>  Ivan Littvay, OIB 57764297629; Hrvoje Krlić, OIB 38593621811</izvorni_sadrzaj>
    <derivirana_varijabla naziv="DomainObject.Predmet.ProtustrankaFormatedOIB_1">  Ivan Littvay, OIB 57764297629; Hrvoje Krlić, OIB 38593621811</derivirana_varijabla>
  </DomainObject.Predmet.ProtustrankaFormatedOIB>
  <DomainObject.Predmet.ProtustrankaFormatedWithAdress>
    <izvorni_sadrzaj> Ivan Littvay, Ulica Pavla Štoosa 20, 10000 Zagreb; Hrvoje Krlić, Klekovačka Ulica 30, 10000 Zagreb</izvorni_sadrzaj>
    <derivirana_varijabla naziv="DomainObject.Predmet.ProtustrankaFormatedWithAdress_1"> Ivan Littvay, Ulica Pavla Štoosa 20, 10000 Zagreb; Hrvoje Krlić, Klekovačka Ulica 30, 10000 Zagreb</derivirana_varijabla>
  </DomainObject.Predmet.ProtustrankaFormatedWithAdress>
  <DomainObject.Predmet.ProtustrankaFormatedWithAdressOIB>
    <izvorni_sadrzaj> Ivan Littvay, OIB 57764297629, Ulica Pavla Štoosa 20, 10000 Zagreb; Hrvoje Krlić, OIB 38593621811, Klekovačka Ulica 30, 10000 Zagreb</izvorni_sadrzaj>
    <derivirana_varijabla naziv="DomainObject.Predmet.ProtustrankaFormatedWithAdressOIB_1"> Ivan Littvay, OIB 57764297629, Ulica Pavla Štoosa 20, 10000 Zagreb; Hrvoje Krlić, OIB 38593621811, Klekovačka Ulica 30, 10000 Zagreb</derivirana_varijabla>
  </DomainObject.Predmet.ProtustrankaFormatedWithAdressOIB>
  <DomainObject.Predmet.ProtustrankaWithAdress>
    <izvorni_sadrzaj>Ivan Littvay Ulica Pavla Štoosa 20, 10000 Zagreb, Hrvoje Krlić Klekovačka Ulica 30, 10000 Zagreb</izvorni_sadrzaj>
    <derivirana_varijabla naziv="DomainObject.Predmet.ProtustrankaWithAdress_1">Ivan Littvay Ulica Pavla Štoosa 20, 10000 Zagreb, Hrvoje Krlić Klekovačka Ulica 30, 10000 Zagreb</derivirana_varijabla>
  </DomainObject.Predmet.ProtustrankaWithAdress>
  <DomainObject.Predmet.ProtustrankaWithAdressOIB>
    <izvorni_sadrzaj>Ivan Littvay, OIB 57764297629, Ulica Pavla Štoosa 20, 10000 Zagreb, Hrvoje Krlić, OIB 38593621811, Klekovačka Ulica 30, 10000 Zagreb</izvorni_sadrzaj>
    <derivirana_varijabla naziv="DomainObject.Predmet.ProtustrankaWithAdressOIB_1">Ivan Littvay, OIB 57764297629, Ulica Pavla Štoosa 20, 10000 Zagreb, Hrvoje Krlić, OIB 38593621811, Klekovačka Ulica 30, 10000 Zagreb</derivirana_varijabla>
  </DomainObject.Predmet.ProtustrankaWithAdressOIB>
  <DomainObject.Predmet.ProtustrankaNazivFormated>
    <izvorni_sadrzaj>Ivan Littvay,Hrvoje Krlić</izvorni_sadrzaj>
    <derivirana_varijabla naziv="DomainObject.Predmet.ProtustrankaNazivFormated_1">Ivan Littvay,Hrvoje Krlić</derivirana_varijabla>
    <derivirana_varijabla naziv="Padez">Ivan Littvay,Hrvoje Krlić</derivirana_varijabla>
  </DomainObject.Predmet.ProtustrankaNazivFormated>
  <DomainObject.Predmet.ProtustrankaNazivFormatedOIB>
    <izvorni_sadrzaj>Ivan Littvay, OIB 57764297629,Hrvoje Krlić, OIB 38593621811</izvorni_sadrzaj>
    <derivirana_varijabla naziv="DomainObject.Predmet.ProtustrankaNazivFormatedOIB_1">Ivan Littvay, OIB 57764297629,Hrvoje Krlić, OIB 38593621811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Lidija Altarac, 2.</izvorni_sadrzaj>
    <derivirana_varijabla naziv="DomainObject.Predmet.Referada.Naziv_1">Lidija Altarac,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109</izvorni_sadrzaj>
    <derivirana_varijabla naziv="DomainObject.Predmet.Referada.Prostorija.Oznaka_1">109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Lidija Altarac</izvorni_sadrzaj>
    <derivirana_varijabla naziv="DomainObject.Predmet.Referada.Sudac_1">Lidija Altarac</derivirana_varijabla>
    <derivirana_varijabla naziv="Dativ">Lidija Altarac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Lidija Altarac, 2.</izvorni_sadrzaj>
    <derivirana_varijabla naziv="DomainObject.Predmet.TrenutnaLokacijaSpisa.Naziv_1">Lidija Altarac,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Maša Smolčić</izvorni_sadrzaj>
    <derivirana_varijabla naziv="DomainObject.Predmet.Zapisnicar_1">Maša Smolčić</derivirana_varijabla>
    <derivirana_varijabla naziv="Padez">Maša Smolčić</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Ivan Littvay</item>
      <item>Hrvoje Krlić</item>
    </izvorni_sadrzaj>
    <derivirana_varijabla naziv="DomainObject.Predmet.ProtuStrankaListFormated_1">
      <item>Ivan Littvay</item>
      <item>Hrvoje Krlić</item>
    </derivirana_varijabla>
  </DomainObject.Predmet.ProtuStrankaListFormated>
  <DomainObject.Predmet.ProtuStrankaListFormatedOIB>
    <izvorni_sadrzaj>
      <item>Ivan Littvay, OIB 57764297629</item>
      <item>Hrvoje Krlić, OIB 38593621811</item>
    </izvorni_sadrzaj>
    <derivirana_varijabla naziv="DomainObject.Predmet.ProtuStrankaListFormatedOIB_1">
      <item>Ivan Littvay, OIB 57764297629</item>
      <item>Hrvoje Krlić, OIB 38593621811</item>
    </derivirana_varijabla>
  </DomainObject.Predmet.ProtuStrankaListFormatedOIB>
  <DomainObject.Predmet.ProtuStrankaListFormatedWithAdress>
    <izvorni_sadrzaj>
      <item>Ivan Littvay, Ulica Pavla Štoosa 20, 10000 Zagreb</item>
      <item>Hrvoje Krlić, Klekovačka Ulica 30, 10000 Zagreb</item>
    </izvorni_sadrzaj>
    <derivirana_varijabla naziv="DomainObject.Predmet.ProtuStrankaListFormatedWithAdress_1">
      <item>Ivan Littvay, Ulica Pavla Štoosa 20, 10000 Zagreb</item>
      <item>Hrvoje Krlić, Klekovačka Ulica 30, 10000 Zagreb</item>
    </derivirana_varijabla>
  </DomainObject.Predmet.ProtuStrankaListFormatedWithAdress>
  <DomainObject.Predmet.ProtuStrankaListFormatedWithAdressOIB>
    <izvorni_sadrzaj>
      <item>Ivan Littvay, OIB 57764297629, Ulica Pavla Štoosa 20, 10000 Zagreb</item>
      <item>Hrvoje Krlić, OIB 38593621811, Klekovačka Ulica 30, 10000 Zagreb</item>
    </izvorni_sadrzaj>
    <derivirana_varijabla naziv="DomainObject.Predmet.ProtuStrankaListFormatedWithAdressOIB_1">
      <item>Ivan Littvay, OIB 57764297629, Ulica Pavla Štoosa 20, 10000 Zagreb</item>
      <item>Hrvoje Krlić, OIB 38593621811, Klekovačka Ulica 30, 10000 Zagreb</item>
    </derivirana_varijabla>
  </DomainObject.Predmet.ProtuStrankaListFormatedWithAdressOIB>
  <DomainObject.Predmet.ProtuStrankaListNazivFormated>
    <izvorni_sadrzaj>
      <item>Ivan Littvay</item>
      <item>Hrvoje Krlić</item>
    </izvorni_sadrzaj>
    <derivirana_varijabla naziv="DomainObject.Predmet.ProtuStrankaListNazivFormated_1">
      <item>Ivan Littvay</item>
      <item>Hrvoje Krlić</item>
    </derivirana_varijabla>
  </DomainObject.Predmet.ProtuStrankaListNazivFormated>
  <DomainObject.Predmet.ProtuStrankaListNazivFormatedOIB>
    <izvorni_sadrzaj>
      <item>Ivan Littvay, OIB 57764297629</item>
      <item>Hrvoje Krlić, OIB 38593621811</item>
    </izvorni_sadrzaj>
    <derivirana_varijabla naziv="DomainObject.Predmet.ProtuStrankaListNazivFormatedOIB_1">
      <item>Ivan Littvay, OIB 57764297629</item>
      <item>Hrvoje Krlić, OIB 38593621811</item>
    </derivirana_varijabla>
  </DomainObject.Predmet.ProtuStrankaListNazivFormatedOIB>
  <DomainObject.Predmet.OstaliListFormated>
    <izvorni_sadrzaj>
      <item>Joško Lončarić</item>
    </izvorni_sadrzaj>
    <derivirana_varijabla naziv="DomainObject.Predmet.OstaliListFormated_1">
      <item>Joško Lončarić</item>
    </derivirana_varijabla>
    <derivirana_varijabla naziv="DrugaOsoba">
      <item>Joško Lončarić</item>
    </derivirana_varijabla>
  </DomainObject.Predmet.OstaliListFormated>
  <DomainObject.Predmet.OstaliListFormatedOIB>
    <izvorni_sadrzaj>
      <item>Joško Lončarić, OIB 66182083057</item>
    </izvorni_sadrzaj>
    <derivirana_varijabla naziv="DomainObject.Predmet.OstaliListFormatedOIB_1">
      <item>Joško Lončarić, OIB 66182083057</item>
    </derivirana_varijabla>
  </DomainObject.Predmet.OstaliListFormatedOIB>
  <DomainObject.Predmet.OstaliListFormatedWithAdress>
    <izvorni_sadrzaj>
      <item>Joško Lončarić, Gajeva Ulica 7, 10000 Zagreb</item>
    </izvorni_sadrzaj>
    <derivirana_varijabla naziv="DomainObject.Predmet.OstaliListFormatedWithAdress_1">
      <item>Joško Lončarić, Gajeva Ulica 7, 10000 Zagreb</item>
    </derivirana_varijabla>
  </DomainObject.Predmet.OstaliListFormatedWithAdress>
  <DomainObject.Predmet.OstaliListFormatedWithAdressOIB>
    <izvorni_sadrzaj>
      <item>Joško Lončarić, OIB 66182083057, Gajeva Ulica 7, 10000 Zagreb</item>
    </izvorni_sadrzaj>
    <derivirana_varijabla naziv="DomainObject.Predmet.OstaliListFormatedWithAdressOIB_1">
      <item>Joško Lončarić, OIB 66182083057, Gajeva Ulica 7, 10000 Zagreb</item>
    </derivirana_varijabla>
  </DomainObject.Predmet.OstaliListFormatedWithAdressOIB>
  <DomainObject.Predmet.OstaliListNazivFormated>
    <izvorni_sadrzaj>
      <item>Joško Lončarić</item>
    </izvorni_sadrzaj>
    <derivirana_varijabla naziv="DomainObject.Predmet.OstaliListNazivFormated_1">
      <item>Joško Lončarić</item>
    </derivirana_varijabla>
  </DomainObject.Predmet.OstaliListNazivFormated>
  <DomainObject.Predmet.OstaliListNazivFormatedOIB>
    <izvorni_sadrzaj>
      <item>Joško Lončarić, OIB 66182083057</item>
    </izvorni_sadrzaj>
    <derivirana_varijabla naziv="DomainObject.Predmet.OstaliListNazivFormatedOIB_1">
      <item>Joško Lončarić, OIB 66182083057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16. rujna 2026.</izvorni_sadrzaj>
    <derivirana_varijabla naziv="DomainObject.Datum_1">16. rujna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Ivan Littvay i dr.</izvorni_sadrzaj>
    <derivirana_varijabla naziv="DomainObject.Predmet.ProtustrankaIDrugi_1">Ivan Littvay i dr.</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Ivan Littvay, OIB 57764297629, Ulica Pavla Štoosa 20, 10000 Zagreb i dr.</izvorni_sadrzaj>
    <derivirana_varijabla naziv="DomainObject.Predmet.ProtustrankaIDrugiAdressOIB_1">Ivan Littvay, OIB 57764297629, Ulica Pavla Štoosa 20,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Littvay</item>
      <item>Hrvoje Krlić</item>
      <item>I. policijska postaja Zagreb</item>
      <item>Joško Lončarić</item>
    </izvorni_sadrzaj>
    <derivirana_varijabla naziv="DomainObject.Predmet.SudioniciListNaziv_1">
      <item>Ivan Littvay</item>
      <item>Hrvoje Krlić</item>
      <item>I. policijska postaja Zagreb</item>
      <item>Joško Lončarić</item>
    </derivirana_varijabla>
    <derivirana_varijabla naziv="OstaliSudionici">
      <item>Ivan Littvay</item>
      <item>Hrvoje Krlić</item>
      <item>I. policijska postaja Zagreb</item>
      <item>Joško Lončarić</item>
    </derivirana_varijabla>
  </DomainObject.Predmet.SudioniciListNaziv>
  <DomainObject.Predmet.SudioniciListAdressOIB>
    <izvorni_sadrzaj>
      <item>Ivan Littvay, OIB 57764297629, Ulica Pavla Štoosa 20,10000 Zagreb</item>
      <item>Hrvoje Krlić, OIB 38593621811, Klekovačka Ulica 30,10000 Zagreb</item>
      <item>I. policijska postaja Zagreb, Trg Josipa Jurja Strossmayera 3,10000 Zagreb</item>
      <item>Joško Lončarić, OIB 66182083057, Gajeva Ulica 7,10000 Zagreb</item>
    </izvorni_sadrzaj>
    <derivirana_varijabla naziv="DomainObject.Predmet.SudioniciListAdressOIB_1">
      <item>Ivan Littvay, OIB 57764297629, Ulica Pavla Štoosa 20,10000 Zagreb</item>
      <item>Hrvoje Krlić, OIB 38593621811, Klekovačka Ulica 30,10000 Zagreb</item>
      <item>I. policijska postaja Zagreb, Trg Josipa Jurja Strossmayera 3,10000 Zagreb</item>
      <item>Joško Lončarić, OIB 66182083057, Gajeva Ulica 7,10000 Zagreb</item>
    </derivirana_varijabla>
  </DomainObject.Predmet.SudioniciListAdressOIB>
  <DomainObject.UcesnikSudskeRadnje.NazivFormated>
    <izvorni_sadrzaj>Hrvoje Krlić, OIB 38593621811, Klekovačka Ulica 30,10000 Zagreb</izvorni_sadrzaj>
    <derivirana_varijabla naziv="DomainObject.UcesnikSudskeRadnje.NazivFormated_1">Hrvoje Krlić, OIB 38593621811, Klekovačka Ulica 30,10000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57764297629</item>
      <item>, OIB 38593621811</item>
      <item>, OIB null</item>
      <item>, OIB 66182083057</item>
    </izvorni_sadrzaj>
    <derivirana_varijabla naziv="DomainObject.Predmet.SudioniciListNazivOIB_1">
      <item>, OIB 57764297629</item>
      <item>, OIB 38593621811</item>
      <item>, OIB null</item>
      <item>, OIB 66182083057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policijska postaja Zagreb, Trg Josipa Jurja Strossmayera 3, 10000 Zagreb
2. Okrivljenik Ivan Littvay, OIB 57764297629, Ulica Pavla Štoosa 20, 10000 Zagreb
3. Okrivljenik Hrvoje Krlić, OIB 38593621811, Klekovačka Ulica 30, 10000 Zagreb
4. Svjedok Joško Lončarić, OIB 66182083057, Gajeva Ulica 7, 10000 Zagreb</izvorni_sadrzaj>
    <derivirana_varijabla naziv="DomainObject.UcesnikSudskeRadnje.SudskaRadnja.UcesniciObavijest_1">1. Tužitelj I. policijska postaja Zagreb, Trg Josipa Jurja Strossmayera 3, 10000 Zagreb
2. Okrivljenik Ivan Littvay, OIB 57764297629, Ulica Pavla Štoosa 20, 10000 Zagreb
3. Okrivljenik Hrvoje Krlić, OIB 38593621811, Klekovačka Ulica 30, 10000 Zagreb
4. Svjedok Joško Lončarić, OIB 66182083057, Gajeva Ulica 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lipnja 2026.</izvorni_sadrzaj>
    <derivirana_varijabla naziv="DomainObject.Predmet.DatumPocetkaProcesa_1">8.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Littvay, Ulica Pavla Štoosa 20, 10000 Zagreb, OIB: 57764297629, rođen-a 24.04.1980., mjesto rođenja Zagreb (Grad Zagreb)</item>
      <item>Hrvoje Krlić, Klekovačka Ulica 30, 10000 Zagreb, OIB: 38593621811, rođen-a 20.02.1971., mjesto rođenja Zagreb (Grad Zagreb)</item>
    </izvorni_sadrzaj>
    <derivirana_varijabla naziv="DomainObject.Predmet.OkrivljenikAdresaMjestoRodjenjaList_1">
      <item>Ivan Littvay, Ulica Pavla Štoosa 20, 10000 Zagreb, OIB: 57764297629, rođen-a 24.04.1980., mjesto rođenja Zagreb (Grad Zagreb)</item>
      <item>Hrvoje Krlić, Klekovačka Ulica 30, 10000 Zagreb, OIB: 38593621811, rođen-a 20.02.1971.,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Lidija.Altarac@oszg.pravosudje.hr</izvorni_sadrzaj>
    <derivirana_varijabla naziv="DomainObject.Sudac.Email_1">Lidija.Altarac@oszg.pravosudje.hr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351</properties:Words>
  <properties:Characters>2009</properties:Characters>
  <properties:Lines>54</properties:Lines>
  <properties:Paragraphs>28</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Lidija Altarac</cp:lastModifiedBy>
  <cp:lastPrinted>2026-09-16T13:02:00Z</cp:lastPrinted>
  <dcterms:modified xmlns:xsi="http://www.w3.org/2001/XMLSchema-instance" xsi:type="dcterms:W3CDTF">2026-09-16T13:02:00Z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Hrvoje Krlić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