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892A54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71C84" w14:paraId="0CDAA4E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71C8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71C84" w14:paraId="3AF5EAA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71C8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671C84" w14:paraId="113DD9B4" w14:textId="454C460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71C8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71C84">
            <w:rPr>
              <w:rStyle w:val="eSPISCCParagraphDefaultFont"/>
              <w:rFonts w:eastAsiaTheme="minorHAnsi"/>
            </w:rPr>
            <w:t>Zagreb</w:t>
          </w:r>
        </w:sdtContent>
      </w:sdt>
      <w:r w:rsidR="001349C2">
        <w:t xml:space="preserve"> </w:t>
      </w:r>
    </w:p>
    <w:p w:rsidRPr="00176071" w:rsidR="00176071" w:rsidP="00610735" w:rsidRDefault="000E43A6" w14:paraId="0CD5908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71C84" w:rsidR="00671C84">
            <w:rPr>
              <w:rStyle w:val="eSPISCCParagraphDefaultFont"/>
              <w:rFonts w:eastAsiaTheme="minorHAnsi"/>
            </w:rPr>
            <w:t>Pp-9382/2026</w:t>
          </w:r>
        </w:sdtContent>
      </w:sdt>
      <w:r w:rsidR="00176071">
        <w:t xml:space="preserve">                                                        </w:t>
      </w:r>
    </w:p>
    <w:p w:rsidR="009E7DBB" w:rsidP="000F1677" w:rsidRDefault="00610735" w14:paraId="781770F9" w14:textId="7C57D7CA">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71C84" w:rsidR="00671C84">
            <w:rPr>
              <w:rStyle w:val="eSPISCCParagraphDefaultFont"/>
              <w:rFonts w:eastAsiaTheme="minorHAnsi"/>
            </w:rPr>
            <w:t xml:space="preserve">DB Tim d.o.o. </w:t>
          </w:r>
        </w:sdtContent>
      </w:sdt>
      <w:r w:rsidR="00935B82">
        <w:t xml:space="preserve"> </w:t>
      </w:r>
    </w:p>
    <w:p w:rsidRPr="0041581F" w:rsidR="0041581F" w:rsidP="000F1677" w:rsidRDefault="009E7DBB" w14:paraId="3655F50C" w14:textId="50FE66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671C84" w:rsidR="00671C84">
            <w:rPr>
              <w:rStyle w:val="eSPISCCParagraphDefaultFont"/>
              <w:rFonts w:eastAsiaTheme="minorHAnsi"/>
            </w:rPr>
            <w:t>Davorka Horvat</w:t>
          </w:r>
        </w:sdtContent>
      </w:sdt>
      <w:r w:rsidR="00935B82">
        <w:rPr>
          <w:rFonts w:eastAsia="Calibri" w:cs="Times New Roman"/>
          <w:noProof/>
        </w:rPr>
        <w:t xml:space="preserve"> </w:t>
      </w:r>
    </w:p>
    <w:p w:rsidRPr="00610735" w:rsidR="00176071" w:rsidP="000F1677" w:rsidRDefault="00176071" w14:paraId="1AA6991D" w14:textId="78202A4E">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71C84" w:rsidR="00671C84">
            <w:rPr>
              <w:rStyle w:val="eSPISCCParagraphDefaultFont"/>
              <w:rFonts w:eastAsiaTheme="minorHAnsi"/>
            </w:rPr>
            <w:t>članka 296. stavka 1. točke 16.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a o autorskom pravu i srodnim pravima">
            <w:listItem w:displayText="Zakona o autorskom pravu i srodnim pravima" w:value="Zakona o autorskom pravu i srodnim pravima"/>
          </w:comboBox>
        </w:sdtPr>
        <w:sdtEndPr>
          <w:rPr>
            <w:rStyle w:val="eSPISCCParagraphDefaultFont"/>
          </w:rPr>
        </w:sdtEndPr>
        <w:sdtContent>
          <w:r w:rsidRPr="00671C84" w:rsidR="00671C84">
            <w:rPr>
              <w:rStyle w:val="eSPISCCParagraphDefaultFont"/>
              <w:rFonts w:eastAsiaTheme="minorHAnsi"/>
            </w:rPr>
            <w:t>Zakona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E75B77A"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044CB984"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550C717A" w14:textId="77777777">
      <w:pPr>
        <w:spacing w:after="0"/>
        <w:jc w:val="right"/>
        <w:rPr>
          <w:rFonts w:eastAsia="Calibri" w:cs="Times New Roman"/>
          <w:noProof/>
        </w:rPr>
      </w:pPr>
    </w:p>
    <w:p w:rsidR="00D7095E" w:rsidP="00D7095E" w:rsidRDefault="00D7095E" w14:paraId="596A2AF6" w14:textId="77777777">
      <w:pPr>
        <w:keepNext/>
        <w:spacing w:after="0"/>
        <w:jc w:val="center"/>
        <w:rPr>
          <w:b/>
          <w:caps/>
          <w:spacing w:val="100"/>
        </w:rPr>
      </w:pPr>
    </w:p>
    <w:p w:rsidR="00D7095E" w:rsidP="00D7095E" w:rsidRDefault="00D7095E" w14:paraId="58FF10CF" w14:textId="77777777">
      <w:pPr>
        <w:keepNext/>
        <w:spacing w:after="0"/>
        <w:jc w:val="center"/>
        <w:rPr>
          <w:b/>
          <w:caps/>
          <w:spacing w:val="100"/>
        </w:rPr>
      </w:pPr>
    </w:p>
    <w:p w:rsidRPr="00B3638E" w:rsidR="00B3638E" w:rsidP="00B3638E" w:rsidRDefault="00B3638E" w14:paraId="4C34AF30"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1C31A40C" w14:textId="77777777">
      <w:pPr>
        <w:spacing w:after="0"/>
        <w:jc w:val="center"/>
        <w:rPr>
          <w:rFonts w:eastAsia="Calibri" w:cs="Times New Roman"/>
          <w:b/>
          <w:lang w:eastAsia="hr-HR"/>
        </w:rPr>
      </w:pPr>
    </w:p>
    <w:p w:rsidRPr="00E801F4" w:rsidR="00E801F4" w:rsidP="00E801F4" w:rsidRDefault="009E7DBB" w14:paraId="376F3182"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71C84" w:rsidR="00671C84">
            <w:rPr>
              <w:rStyle w:val="eSPISCCParagraphDefaultFont"/>
              <w:rFonts w:eastAsiaTheme="minorHAnsi"/>
            </w:rPr>
            <w:t>Davorka Horvat</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71C84" w:rsidR="00671C84">
            <w:rPr>
              <w:rStyle w:val="eSPISCCParagraphDefaultFont"/>
              <w:rFonts w:eastAsiaTheme="minorHAnsi"/>
            </w:rPr>
            <w:t>27.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71C84" w:rsidR="00671C84">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71C84" w:rsidR="00671C84">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71C84" w:rsidR="00671C84">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71C84" w:rsidR="00671C84">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3FCB1734"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6D45EA99" w14:textId="33E3C812">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671C84" w:rsidR="00671C84">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671C84" w:rsidRDefault="00E801F4" w14:paraId="2E45DF14"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671C84" w:rsidRDefault="00E801F4" w14:paraId="498BC088"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671C84" w:rsidRDefault="00E801F4" w14:paraId="1165F913"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10111550" w14:textId="77777777">
      <w:pPr>
        <w:spacing w:after="0"/>
      </w:pPr>
    </w:p>
    <w:p w:rsidRPr="0041581F" w:rsidR="0041581F" w:rsidP="00A70E0A" w:rsidRDefault="0041581F" w14:paraId="7A6B558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71C84" w:rsidR="00671C8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71C84" w:rsidR="00671C84">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02BC45F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71C84" w14:paraId="0BD46082"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71C84">
            <w:rPr>
              <w:rStyle w:val="eSPISCCParagraphDefaultFont"/>
              <w:rFonts w:eastAsiaTheme="minorHAnsi"/>
            </w:rPr>
            <w:t>Katarina Jurišić</w:t>
          </w:r>
        </w:sdtContent>
      </w:sdt>
    </w:p>
    <w:p w:rsidRPr="0041581F" w:rsidR="006F62A9" w:rsidP="006F62A9" w:rsidRDefault="006F62A9" w14:paraId="6D871DEA" w14:textId="77777777">
      <w:pPr>
        <w:keepNext/>
        <w:spacing w:after="0"/>
        <w:contextualSpacing/>
        <w:rPr>
          <w:rFonts w:cs="Times New Roman"/>
          <w:noProof/>
        </w:rPr>
      </w:pPr>
    </w:p>
    <w:p w:rsidRPr="0041581F" w:rsidR="00176071" w:rsidP="000F1677" w:rsidRDefault="00176071" w14:paraId="73937DCD" w14:textId="69B10BCE">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07A2FA59" w14:textId="77777777">
      <w:r>
        <w:separator/>
      </w:r>
    </w:p>
  </w:endnote>
  <w:endnote w:type="continuationSeparator" w:id="0">
    <w:p w:rsidR="00963469" w:rsidP="00537B78" w:rsidRDefault="00963469" w14:paraId="29655B8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95C6027"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67E1BBD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2353471B" w14:textId="77777777">
      <w:r>
        <w:separator/>
      </w:r>
    </w:p>
  </w:footnote>
  <w:footnote w:type="continuationSeparator" w:id="0">
    <w:p w:rsidR="00963469" w:rsidP="00537B78" w:rsidRDefault="00963469" w14:paraId="210F394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5734ED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71C84" w:rsidR="00671C84">
          <w:rPr>
            <w:rStyle w:val="eSPISCCParagraphDefaultFont"/>
          </w:rPr>
          <w:t>Pp-9382/2026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1C84"/>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85D107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Budrovac Lukački</izvorni_sadrzaj>
    <derivirana_varijabla naziv="DomainObject.UcesnikSudskeRadnje.Adresa.Naselje_1">Budrovac Lukački</derivirana_varijabla>
  </DomainObject.UcesnikSudskeRadnje.Adresa.Naselje>
  <DomainObject.UcesnikSudskeRadnje.Adresa.PostBroj>
    <izvorni_sadrzaj>33406</izvorni_sadrzaj>
    <derivirana_varijabla naziv="DomainObject.UcesnikSudskeRadnje.Adresa.PostBroj_1">33406</derivirana_varijabla>
  </DomainObject.UcesnikSudskeRadnje.Adresa.PostBroj>
  <DomainObject.UcesnikSudskeRadnje.Adresa.UlicaIKBR>
    <izvorni_sadrzaj>Budrovac Lukački 21</izvorni_sadrzaj>
    <derivirana_varijabla naziv="DomainObject.UcesnikSudskeRadnje.Adresa.UlicaIKBR_1">Budrovac Lukački 21</derivirana_varijabla>
  </DomainObject.UcesnikSudskeRadnje.Adresa.UlicaIKBR>
  <DomainObject.UcesnikSudskeRadnje.Naziv>
    <izvorni_sadrzaj>Davorka Horvat</izvorni_sadrzaj>
    <derivirana_varijabla naziv="DomainObject.UcesnikSudskeRadnje.Naziv_1">Davorka Horvat</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13:14</izvorni_sadrzaj>
    <derivirana_varijabla naziv="DomainObject.UcesnikSudskeRadnje.SudskaRadnja.PlaniraniZavrsetakVrijeme_1">13:14</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9382</izvorni_sadrzaj>
    <derivirana_varijabla naziv="DomainObject.Predmet.Broj_1">9382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siječnja 1973.</izvorni_sadrzaj>
    <derivirana_varijabla naziv="DomainObject.Predmet.OkrivljenikFizickaOsoba.DatumRodjenja_1">19. siječnja 1973.</derivirana_varijabla>
  </DomainObject.Predmet.OkrivljenikFizickaOsoba.DatumRodjenja>
  <DomainObject.Predmet.OkrivljenikFizickaOsoba.DatumRodjenjaFormated>
    <izvorni_sadrzaj>19.1.1973.</izvorni_sadrzaj>
    <derivirana_varijabla naziv="DomainObject.Predmet.OkrivljenikFizickaOsoba.DatumRodjenjaFormated_1">19.1.1973.</derivirana_varijabla>
  </DomainObject.Predmet.OkrivljenikFizickaOsoba.DatumRodjenjaFormated>
  <DomainObject.Predmet.OkrivljenikFizickaOsoba.Ime>
    <izvorni_sadrzaj>Davorka</izvorni_sadrzaj>
    <derivirana_varijabla naziv="DomainObject.Predmet.OkrivljenikFizickaOsoba.Ime_1">Davorka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Davorka Horvat</izvorni_sadrzaj>
    <derivirana_varijabla naziv="DomainObject.Predmet.OkrivljenikFizickaOsoba.Naziv_1">Davorka Horvat</derivirana_varijabla>
  </DomainObject.Predmet.OkrivljenikFizickaOsoba.Naziv>
  <DomainObject.Predmet.OkrivljenikFizickaOsoba.Prezime>
    <izvorni_sadrzaj>Horvat</izvorni_sadrzaj>
    <derivirana_varijabla naziv="DomainObject.Predmet.OkrivljenikFizickaOsoba.Prezime_1">Horvat</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88196040887</izvorni_sadrzaj>
    <derivirana_varijabla naziv="DomainObject.Predmet.OkrivljenikFizickaOsoba.Oib_1">88196040887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Pp-9382/2026</izvorni_sadrzaj>
    <derivirana_varijabla naziv="DomainObject.Predmet.OznakaBroj_1">Pp-9382/2026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DB Tim d.o.o. za ugostiteljstvo u stečaju; Davorka Horvat</izvorni_sadrzaj>
    <derivirana_varijabla naziv="DomainObject.Predmet.ProtustrankaFormated_1">  DB Tim d.o.o. za ugostiteljstvo u stečaju; Davorka Horvat</derivirana_varijabla>
  </DomainObject.Predmet.ProtustrankaFormated>
  <DomainObject.Predmet.ProtustrankaFormatedOIB>
    <izvorni_sadrzaj>  DB Tim d.o.o. za ugostiteljstvo u stečaju, OIB 22606150282; Davorka Horvat, OIB 88196040887</izvorni_sadrzaj>
    <derivirana_varijabla naziv="DomainObject.Predmet.ProtustrankaFormatedOIB_1">  DB Tim d.o.o. za ugostiteljstvo u stečaju, OIB 22606150282; Davorka Horvat, OIB 88196040887</derivirana_varijabla>
  </DomainObject.Predmet.ProtustrankaFormatedOIB>
  <DomainObject.Predmet.ProtustrankaFormatedWithAdress>
    <izvorni_sadrzaj> DB Tim d.o.o. za ugostiteljstvo u stečaju, Trg kralja Tomislava 6, 32245 Nijemci; Davorka Horvat, Budrovac Lukački 21, 33406 Budrovac Lukački</izvorni_sadrzaj>
    <derivirana_varijabla naziv="DomainObject.Predmet.ProtustrankaFormatedWithAdress_1"> DB Tim d.o.o. za ugostiteljstvo u stečaju, Trg kralja Tomislava 6, 32245 Nijemci; Davorka Horvat, Budrovac Lukački 21, 33406 Budrovac Lukački</derivirana_varijabla>
  </DomainObject.Predmet.ProtustrankaFormatedWithAdress>
  <DomainObject.Predmet.ProtustrankaFormatedWithAdressOIB>
    <izvorni_sadrzaj> DB Tim d.o.o. za ugostiteljstvo u stečaju, OIB 22606150282, Trg kralja Tomislava 6, 32245 Nijemci; Davorka Horvat, OIB 88196040887, Budrovac Lukački 21, 33406 Budrovac Lukački</izvorni_sadrzaj>
    <derivirana_varijabla naziv="DomainObject.Predmet.ProtustrankaFormatedWithAdressOIB_1"> DB Tim d.o.o. za ugostiteljstvo u stečaju, OIB 22606150282, Trg kralja Tomislava 6, 32245 Nijemci; Davorka Horvat, OIB 88196040887, Budrovac Lukački 21, 33406 Budrovac Lukački</derivirana_varijabla>
  </DomainObject.Predmet.ProtustrankaFormatedWithAdressOIB>
  <DomainObject.Predmet.ProtustrankaWithAdress>
    <izvorni_sadrzaj>DB Tim d.o.o. za ugostiteljstvo u stečaju Trg kralja Tomislava 6, 32245 Nijemci, Davorka Horvat Budrovac Lukački 21, 33406 Budrovac Lukački</izvorni_sadrzaj>
    <derivirana_varijabla naziv="DomainObject.Predmet.ProtustrankaWithAdress_1">DB Tim d.o.o. za ugostiteljstvo u stečaju Trg kralja Tomislava 6, 32245 Nijemci, Davorka Horvat Budrovac Lukački 21, 33406 Budrovac Lukački</derivirana_varijabla>
  </DomainObject.Predmet.ProtustrankaWithAdress>
  <DomainObject.Predmet.ProtustrankaWithAdressOIB>
    <izvorni_sadrzaj>DB Tim d.o.o. za ugostiteljstvo u stečaju, OIB 22606150282, Trg kralja Tomislava 6, 32245 Nijemci, Davorka Horvat, OIB 88196040887, Budrovac Lukački 21, 33406 Budrovac Lukački</izvorni_sadrzaj>
    <derivirana_varijabla naziv="DomainObject.Predmet.ProtustrankaWithAdressOIB_1">DB Tim d.o.o. za ugostiteljstvo u stečaju, OIB 22606150282, Trg kralja Tomislava 6, 32245 Nijemci, Davorka Horvat, OIB 88196040887, Budrovac Lukački 21, 33406 Budrovac Lukački</derivirana_varijabla>
  </DomainObject.Predmet.ProtustrankaWithAdressOIB>
  <DomainObject.Predmet.ProtustrankaNazivFormated>
    <izvorni_sadrzaj>DB Tim d.o.o. za ugostiteljstvo u stečaju,Davorka Horvat</izvorni_sadrzaj>
    <derivirana_varijabla naziv="DomainObject.Predmet.ProtustrankaNazivFormated_1">Davorka Horvat</derivirana_varijabla>
    <derivirana_varijabla naziv="Padez">DB Tim d.o.o. za ugostiteljstvo u stečaju,Davorka Horvat</derivirana_varijabla>
  </DomainObject.Predmet.ProtustrankaNazivFormated>
  <DomainObject.Predmet.ProtustrankaNazivFormatedOIB>
    <izvorni_sadrzaj>DB Tim d.o.o. za ugostiteljstvo u stečaju, OIB 22606150282,Davorka Horvat, OIB 88196040887</izvorni_sadrzaj>
    <derivirana_varijabla naziv="DomainObject.Predmet.ProtustrankaNazivFormatedOIB_1">DB Tim d.o.o. za ugostiteljstvo u stečaju, OIB 22606150282,Davorka Horvat, OIB 88196040887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DB Tim d.o.o. za ugostiteljstvo u stečaju</item>
      <item>Davorka Horvat</item>
    </izvorni_sadrzaj>
    <derivirana_varijabla naziv="DomainObject.Predmet.ProtuStrankaListFormated_1">
      <item>DB Tim d.o.o. za ugostiteljstvo u stečaju</item>
      <item>Davorka Horvat</item>
    </derivirana_varijabla>
  </DomainObject.Predmet.ProtuStrankaListFormated>
  <DomainObject.Predmet.ProtuStrankaListFormatedOIB>
    <izvorni_sadrzaj>
      <item>DB Tim d.o.o. za ugostiteljstvo u stečaju, OIB 22606150282</item>
      <item>Davorka Horvat, OIB 88196040887</item>
    </izvorni_sadrzaj>
    <derivirana_varijabla naziv="DomainObject.Predmet.ProtuStrankaListFormatedOIB_1">
      <item>DB Tim d.o.o. za ugostiteljstvo u stečaju, OIB 22606150282</item>
      <item>Davorka Horvat, OIB 88196040887</item>
    </derivirana_varijabla>
  </DomainObject.Predmet.ProtuStrankaListFormatedOIB>
  <DomainObject.Predmet.ProtuStrankaListFormatedWithAdress>
    <izvorni_sadrzaj>
      <item>DB Tim d.o.o. za ugostiteljstvo u stečaju, Trg kralja Tomislava 6, 32245 Nijemci</item>
      <item>Davorka Horvat, Budrovac Lukački 21, 33406 Budrovac Lukački</item>
    </izvorni_sadrzaj>
    <derivirana_varijabla naziv="DomainObject.Predmet.ProtuStrankaListFormatedWithAdress_1">
      <item>DB Tim d.o.o. za ugostiteljstvo u stečaju, Trg kralja Tomislava 6, 32245 Nijemci</item>
      <item>Davorka Horvat, Budrovac Lukački 21, 33406 Budrovac Lukački</item>
    </derivirana_varijabla>
  </DomainObject.Predmet.ProtuStrankaListFormatedWithAdress>
  <DomainObject.Predmet.ProtuStrankaListFormatedWithAdressOIB>
    <izvorni_sadrzaj>
      <item>DB Tim d.o.o. za ugostiteljstvo u stečaju, OIB 22606150282, Trg kralja Tomislava 6, 32245 Nijemci</item>
      <item>Davorka Horvat, OIB 88196040887, Budrovac Lukački 21, 33406 Budrovac Lukački</item>
    </izvorni_sadrzaj>
    <derivirana_varijabla naziv="DomainObject.Predmet.ProtuStrankaListFormatedWithAdressOIB_1">
      <item>DB Tim d.o.o. za ugostiteljstvo u stečaju, OIB 22606150282, Trg kralja Tomislava 6, 32245 Nijemci</item>
      <item>Davorka Horvat, OIB 88196040887, Budrovac Lukački 21, 33406 Budrovac Lukački</item>
    </derivirana_varijabla>
  </DomainObject.Predmet.ProtuStrankaListFormatedWithAdressOIB>
  <DomainObject.Predmet.ProtuStrankaListNazivFormated>
    <izvorni_sadrzaj>
      <item>DB Tim d.o.o. za ugostiteljstvo u stečaju</item>
      <item>Davorka Horvat</item>
    </izvorni_sadrzaj>
    <derivirana_varijabla naziv="DomainObject.Predmet.ProtuStrankaListNazivFormated_1">
      <item>DB Tim d.o.o. za ugostiteljstvo u stečaju</item>
      <item>Davorka Horvat</item>
    </derivirana_varijabla>
  </DomainObject.Predmet.ProtuStrankaListNazivFormated>
  <DomainObject.Predmet.ProtuStrankaListNazivFormatedOIB>
    <izvorni_sadrzaj>
      <item>DB Tim d.o.o. za ugostiteljstvo u stečaju, OIB 22606150282</item>
      <item>Davorka Horvat, OIB 88196040887</item>
    </izvorni_sadrzaj>
    <derivirana_varijabla naziv="DomainObject.Predmet.ProtuStrankaListNazivFormatedOIB_1">
      <item>DB Tim d.o.o. za ugostiteljstvo u stečaju, OIB 22606150282</item>
      <item>Davorka Horvat, OIB 88196040887</item>
    </derivirana_varijabla>
  </DomainObject.Predmet.ProtuStrankaListNazivFormatedOIB>
  <DomainObject.Predmet.OstaliListFormated>
    <izvorni_sadrzaj>
      <item>Damir Čulić</item>
    </izvorni_sadrzaj>
    <derivirana_varijabla naziv="DomainObject.Predmet.OstaliListFormated_1">
      <item>Damir Čulić</item>
    </derivirana_varijabla>
    <derivirana_varijabla naziv="DrugaOsoba">
      <item>Damir Čulić</item>
    </derivirana_varijabla>
  </DomainObject.Predmet.OstaliListFormated>
  <DomainObject.Predmet.OstaliListFormatedOIB>
    <izvorni_sadrzaj>
      <item>Damir Čulić</item>
    </izvorni_sadrzaj>
    <derivirana_varijabla naziv="DomainObject.Predmet.OstaliListFormatedOIB_1">
      <item>Damir Čulić</item>
    </derivirana_varijabla>
  </DomainObject.Predmet.OstaliListFormatedOIB>
  <DomainObject.Predmet.OstaliListFormatedWithAdress>
    <izvorni_sadrzaj>
      <item>Damir Čulić</item>
    </izvorni_sadrzaj>
    <derivirana_varijabla naziv="DomainObject.Predmet.OstaliListFormatedWithAdress_1">
      <item>Damir Čulić</item>
    </derivirana_varijabla>
  </DomainObject.Predmet.OstaliListFormatedWithAdress>
  <DomainObject.Predmet.OstaliListFormatedWithAdressOIB>
    <izvorni_sadrzaj>
      <item>Damir Čulić</item>
    </izvorni_sadrzaj>
    <derivirana_varijabla naziv="DomainObject.Predmet.OstaliListFormatedWithAdressOIB_1">
      <item>Damir Čulić</item>
    </derivirana_varijabla>
  </DomainObject.Predmet.OstaliListFormatedWithAdressOIB>
  <DomainObject.Predmet.OstaliListNazivFormated>
    <izvorni_sadrzaj>
      <item>Damir Čulić</item>
    </izvorni_sadrzaj>
    <derivirana_varijabla naziv="DomainObject.Predmet.OstaliListNazivFormated_1">
      <item>Damir Čulić</item>
    </derivirana_varijabla>
  </DomainObject.Predmet.OstaliListNazivFormated>
  <DomainObject.Predmet.OstaliListNazivFormatedOIB>
    <izvorni_sadrzaj>
      <item>Damir Čulić</item>
    </izvorni_sadrzaj>
    <derivirana_varijabla naziv="DomainObject.Predmet.OstaliListNazivFormatedOIB_1">
      <item>Damir Čulić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DB Tim d.o.o. za ugostiteljstvo u stečaju i dr.</izvorni_sadrzaj>
    <derivirana_varijabla naziv="DomainObject.Predmet.ProtustrankaIDrugi_1">DB Tim d.o.o. </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DB Tim d.o.o. za ugostiteljstvo u stečaju, OIB 22606150282, Trg kralja Tomislava 6, 32245 Nijemci i dr.</izvorni_sadrzaj>
    <derivirana_varijabla naziv="DomainObject.Predmet.ProtustrankaIDrugiAdressOIB_1">DB Tim d.o.o. za ugostiteljstvo u stečaju, OIB 22606150282, Trg kralja Tomislava 6, 32245 Nijemci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DB Tim d.o.o. za ugostiteljstvo u stečaju</item>
      <item>Davorka Horvat</item>
      <item>Damir Čulić</item>
    </izvorni_sadrzaj>
    <derivirana_varijabla naziv="DomainObject.Predmet.SudioniciListNaziv_1">
      <item>Hrvatsko društvo skladatelja</item>
      <item>DB Tim d.o.o. za ugostiteljstvo u stečaju</item>
      <item>Davorka Horvat</item>
      <item>Damir Čulić</item>
    </derivirana_varijabla>
    <derivirana_varijabla naziv="OstaliSudionici">
      <item>Hrvatsko društvo skladatelja</item>
      <item>DB Tim d.o.o. za ugostiteljstvo u stečaju</item>
      <item>Davorka Horvat</item>
      <item>Damir Čulić</item>
    </derivirana_varijabla>
  </DomainObject.Predmet.SudioniciListNaziv>
  <DomainObject.Predmet.SudioniciListAdressOIB>
    <izvorni_sadrzaj>
      <item>Hrvatsko društvo skladatelja, OIB 56668956985, Heinzelova 62a,10000 Zagreb</item>
      <item>DB Tim d.o.o. za ugostiteljstvo u stečaju, OIB 22606150282, Trg kralja Tomislava 6,32245 Nijemci</item>
      <item>Davorka Horvat, OIB 88196040887, Budrovac Lukački 21,33406 Budrovac Lukački</item>
      <item>Damir Čulić</item>
    </izvorni_sadrzaj>
    <derivirana_varijabla naziv="DomainObject.Predmet.SudioniciListAdressOIB_1">
      <item>Hrvatsko društvo skladatelja, OIB 56668956985, Heinzelova 62a,10000 Zagreb</item>
      <item>DB Tim d.o.o. za ugostiteljstvo u stečaju, OIB 22606150282, Trg kralja Tomislava 6,32245 Nijemci</item>
      <item>Davorka Horvat, OIB 88196040887, Budrovac Lukački 21,33406 Budrovac Lukački</item>
      <item>Damir Čulić</item>
    </derivirana_varijabla>
  </DomainObject.Predmet.SudioniciListAdressOIB>
  <DomainObject.UcesnikSudskeRadnje.NazivFormated>
    <izvorni_sadrzaj>Davorka Horvat, OIB 88196040887, Budrovac Lukački 21,33406 Budrovac Lukački</izvorni_sadrzaj>
    <derivirana_varijabla naziv="DomainObject.UcesnikSudskeRadnje.NazivFormated_1">Davorka Horvat, OIB 88196040887, Budrovac Lukački 21,33406 Budrovac Lukački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22606150282</item>
      <item>, OIB 88196040887</item>
      <item>, OIB null</item>
    </izvorni_sadrzaj>
    <derivirana_varijabla naziv="DomainObject.Predmet.SudioniciListNazivOIB_1">
      <item>, OIB 56668956985</item>
      <item>, OIB 22606150282</item>
      <item>, OIB 88196040887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DB Tim d.o.o. za ugostiteljstvo u stečaju, OIB 22606150282, Trg kralja Tomislava 6, 32245 Nijemci
2. Okrivljenik Davorka Horvat, OIB 88196040887, Budrovac Lukački 21, 33406 Budrovac Lukački
3. Svjedok Damir Čulić</izvorni_sadrzaj>
    <derivirana_varijabla naziv="DomainObject.UcesnikSudskeRadnje.SudskaRadnja.UcesniciObavijest_1">1. Okrivljenik DB Tim d.o.o. za ugostiteljstvo u stečaju, OIB 22606150282, Trg kralja Tomislava 6, 32245 Nijemci
2. Okrivljenik Davorka Horvat, OIB 88196040887, Budrovac Lukački 21, 33406 Budrovac Lukački
3. Svjedok Damir Čulić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Zakona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DB Tim d.o.o. za ugostiteljstvo u stečaju, Trg kralja Tomislava 6, 32245 Nijemci, OIB: 22606150282</item>
      <item>Davorka Horvat, Budrovac Lukački 21, 33406 Budrovac Lukački, OIB: 88196040887, rođen-a 19.01.1973., mjesto rođenja Virovitica (Virovitica)</item>
    </izvorni_sadrzaj>
    <derivirana_varijabla naziv="DomainObject.Predmet.OkrivljenikAdresaMjestoRodjenjaList_1">
      <item>DB Tim d.o.o. za ugostiteljstvo u stečaju, Trg kralja Tomislava 6, 32245 Nijemci, OIB: 22606150282</item>
      <item>Davorka Horvat, Budrovac Lukački 21, 33406 Budrovac Lukački, OIB: 88196040887, rođen-a 19.01.1973.,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DB Tim d.o.o. za ugostiteljstvo u stečaju, MBS 110106245, Trg kralja Tomislava 6, 32245 Nijemci</izvorni_sadrzaj>
    <derivirana_varijabla naziv="DomainObject.Predmet.OkrivljenikPravnaNazivAdresaMbs_1">DB Tim d.o.o. za ugostiteljstvo u stečaju, MBS 110106245, Trg kralja Tomislava 6, 32245 Nijemci</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330</properties:Words>
  <properties:Characters>1902</properties:Characters>
  <properties:Lines>48</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2026-09-29T12:06:00Z</cp:lastPrinted>
  <dcterms:modified xmlns:xsi="http://www.w3.org/2001/XMLSchema-instance" xsi:type="dcterms:W3CDTF">2026-09-29T12:06:00Z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Davorka Horvat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