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9aa95ec" w14:textId="9aa95ec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D6631E">
        <w:t>13</w:t>
      </w:r>
      <w:r w:rsidRPr="0017550A" w:rsidR="00AE1F41">
        <w:t>. St-</w:t>
      </w:r>
      <w:r w:rsidR="00A52CD9">
        <w:t>3144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D6631E">
        <w:t>13</w:t>
      </w:r>
      <w:r w:rsidRPr="0017550A" w:rsidR="00884690">
        <w:t>. St</w:t>
      </w:r>
      <w:r w:rsidRPr="0017550A" w:rsidR="00B13065">
        <w:t>-</w:t>
      </w:r>
      <w:r w:rsidR="00A52CD9">
        <w:t>3144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C31088" w:rsidP="00A52CD9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A52CD9">
        <w:t xml:space="preserve">NAŠA TEŽNJA d.o.o., OIB: 56786516468, </w:t>
      </w:r>
      <w:r w:rsidRPr="00A52CD9" w:rsidR="00A52CD9">
        <w:t>Zagreb, Planinska ulica 13</w:t>
      </w:r>
    </w:p>
    <w:p w:rsidRPr="0017550A" w:rsidR="00A52CD9" w:rsidP="00A52CD9" w:rsidRDefault="00A52CD9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sectPr w:rsidRPr="0017550A" w:rsidR="00B3614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3EBE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0B7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C6B99"/>
    <w:rsid w:val="002D7B97"/>
    <w:rsid w:val="002E0D79"/>
    <w:rsid w:val="002F6256"/>
    <w:rsid w:val="00306C07"/>
    <w:rsid w:val="0031033E"/>
    <w:rsid w:val="003110BC"/>
    <w:rsid w:val="00313777"/>
    <w:rsid w:val="003145F0"/>
    <w:rsid w:val="0032235A"/>
    <w:rsid w:val="0032392C"/>
    <w:rsid w:val="00323C78"/>
    <w:rsid w:val="00343C10"/>
    <w:rsid w:val="003514C6"/>
    <w:rsid w:val="00351B44"/>
    <w:rsid w:val="00353CBD"/>
    <w:rsid w:val="00354FA4"/>
    <w:rsid w:val="00372F10"/>
    <w:rsid w:val="003815F7"/>
    <w:rsid w:val="0038498A"/>
    <w:rsid w:val="00395049"/>
    <w:rsid w:val="00395A47"/>
    <w:rsid w:val="003A1303"/>
    <w:rsid w:val="003A22DA"/>
    <w:rsid w:val="003A3B2F"/>
    <w:rsid w:val="003A7569"/>
    <w:rsid w:val="003A78D5"/>
    <w:rsid w:val="003B1491"/>
    <w:rsid w:val="003B2799"/>
    <w:rsid w:val="003B3F44"/>
    <w:rsid w:val="003B513D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61AC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56567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2CAC"/>
    <w:rsid w:val="00473EE1"/>
    <w:rsid w:val="00475FE0"/>
    <w:rsid w:val="0047787C"/>
    <w:rsid w:val="00485E0A"/>
    <w:rsid w:val="00486BF2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296B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07B5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6CC"/>
    <w:rsid w:val="005D776E"/>
    <w:rsid w:val="005E7832"/>
    <w:rsid w:val="006079F2"/>
    <w:rsid w:val="00610CF8"/>
    <w:rsid w:val="00617091"/>
    <w:rsid w:val="0062403A"/>
    <w:rsid w:val="00651C74"/>
    <w:rsid w:val="00655DC1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51D6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3CE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D5A7C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04D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1DB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033A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52CD9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65D0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520C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A2E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1088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2EC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57C5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6631E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5A90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47F49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EF7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0F00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F00B7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0F00B7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0F00B7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0F00B7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F00B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F00B7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0F00B7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0F00B7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0F00B7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04849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3144</izvorni_sadrzaj>
    <derivirana_varijabla naziv="DomainObject.Predmet.Broj_1">3144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studenog 2022.</izvorni_sadrzaj>
    <derivirana_varijabla naziv="DomainObject.Predmet.DatumIzradeOptuznogAkta_1">15. studenog 2022.</derivirana_varijabla>
  </DomainObject.Predmet.DatumIzradeOptuznogAkta>
  <DomainObject.Predmet.DatumIzradeOptuznogAktaFormated>
    <izvorni_sadrzaj>15.11.2022.</izvorni_sadrzaj>
    <derivirana_varijabla naziv="DomainObject.Predmet.DatumIzradeOptuznogAktaFormated_1">15.11.2022.</derivirana_varijabla>
  </DomainObject.Predmet.DatumIzradeOptuznogAktaFormated>
  <DomainObject.Predmet.DatumOsnivanja>
    <izvorni_sadrzaj>15. studenog 2022.</izvorni_sadrzaj>
    <derivirana_varijabla naziv="DomainObject.Predmet.DatumOsnivanja_1">15. studenog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15. studenog 2022.</izvorni_sadrzaj>
    <derivirana_varijabla naziv="DomainObject.Predmet.DatumPrimitkaOptuznogAkta_1">15. studenog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St-3144/2022</izvorni_sadrzaj>
    <derivirana_varijabla naziv="DomainObject.Predmet.OznakaBroj_1">St-3144/2022</derivirana_varijabla>
  </DomainObject.Predmet.OznakaBroj>
  <DomainObject.Predmet.OznakaBrojOptuznogAkta>
    <izvorni_sadrzaj>04-06-22-5427</izvorni_sadrzaj>
    <derivirana_varijabla naziv="DomainObject.Predmet.OznakaBrojOptuznogAkta_1">04-06-22-5427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NAŠA TEŽNJA d.o.o.</izvorni_sadrzaj>
    <derivirana_varijabla naziv="DomainObject.Predmet.ProtustrankaFormated_1">  NAŠA TEŽNJA d.o.o.</derivirana_varijabla>
  </DomainObject.Predmet.ProtustrankaFormated>
  <DomainObject.Predmet.ProtustrankaFormatedOIB>
    <izvorni_sadrzaj>  NAŠA TEŽNJA d.o.o., OIB 56786516468</izvorni_sadrzaj>
    <derivirana_varijabla naziv="DomainObject.Predmet.ProtustrankaFormatedOIB_1">  NAŠA TEŽNJA d.o.o., OIB 56786516468</derivirana_varijabla>
  </DomainObject.Predmet.ProtustrankaFormatedOIB>
  <DomainObject.Predmet.ProtustrankaFormatedWithAdress>
    <izvorni_sadrzaj> NAŠA TEŽNJA d.o.o., Planinska ulica 13, 10000 Zagreb</izvorni_sadrzaj>
    <derivirana_varijabla naziv="DomainObject.Predmet.ProtustrankaFormatedWithAdress_1"> NAŠA TEŽNJA d.o.o., Planinska ulica 13, 10000 Zagreb</derivirana_varijabla>
  </DomainObject.Predmet.ProtustrankaFormatedWithAdress>
  <DomainObject.Predmet.ProtustrankaFormatedWithAdressOIB>
    <izvorni_sadrzaj> NAŠA TEŽNJA d.o.o., OIB 56786516468, Planinska ulica 13, 10000 Zagreb</izvorni_sadrzaj>
    <derivirana_varijabla naziv="DomainObject.Predmet.ProtustrankaFormatedWithAdressOIB_1"> NAŠA TEŽNJA d.o.o., OIB 56786516468, Planinska ulica 13, 10000 Zagreb</derivirana_varijabla>
  </DomainObject.Predmet.ProtustrankaFormatedWithAdressOIB>
  <DomainObject.Predmet.ProtustrankaWithAdress>
    <izvorni_sadrzaj>NAŠA TEŽNJA d.o.o. Planinska ulica 13, 10000 Zagreb</izvorni_sadrzaj>
    <derivirana_varijabla naziv="DomainObject.Predmet.ProtustrankaWithAdress_1">NAŠA TEŽNJA d.o.o. Planinska ulica 13, 10000 Zagreb</derivirana_varijabla>
  </DomainObject.Predmet.ProtustrankaWithAdress>
  <DomainObject.Predmet.ProtustrankaWithAdressOIB>
    <izvorni_sadrzaj>NAŠA TEŽNJA d.o.o., OIB 56786516468, Planinska ulica 13, 10000 Zagreb</izvorni_sadrzaj>
    <derivirana_varijabla naziv="DomainObject.Predmet.ProtustrankaWithAdressOIB_1">NAŠA TEŽNJA d.o.o., OIB 56786516468, Planinska ulica 13, 10000 Zagreb</derivirana_varijabla>
  </DomainObject.Predmet.ProtustrankaWithAdressOIB>
  <DomainObject.Predmet.ProtustrankaNazivFormated>
    <izvorni_sadrzaj>NAŠA TEŽNJA d.o.o.</izvorni_sadrzaj>
    <derivirana_varijabla naziv="DomainObject.Predmet.ProtustrankaNazivFormated_1">NAŠA TEŽNJA d.o.o.</derivirana_varijabla>
  </DomainObject.Predmet.ProtustrankaNazivFormated>
  <DomainObject.Predmet.ProtustrankaNazivFormatedOIB>
    <izvorni_sadrzaj>NAŠA TEŽNJA d.o.o., OIB 56786516468</izvorni_sadrzaj>
    <derivirana_varijabla naziv="DomainObject.Predmet.ProtustrankaNazivFormatedOIB_1">NAŠA TEŽNJA d.o.o., OIB 56786516468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NAŠA TEŽNJA d.o.o.</item>
    </izvorni_sadrzaj>
    <derivirana_varijabla naziv="DomainObject.Predmet.ProtuStrankaListFormated_1">
      <item>NAŠA TEŽNJA d.o.o.</item>
    </derivirana_varijabla>
  </DomainObject.Predmet.ProtuStrankaListFormated>
  <DomainObject.Predmet.ProtuStrankaListFormatedOIB>
    <izvorni_sadrzaj>
      <item>NAŠA TEŽNJA d.o.o., OIB 56786516468</item>
    </izvorni_sadrzaj>
    <derivirana_varijabla naziv="DomainObject.Predmet.ProtuStrankaListFormatedOIB_1">
      <item>NAŠA TEŽNJA d.o.o., OIB 56786516468</item>
    </derivirana_varijabla>
  </DomainObject.Predmet.ProtuStrankaListFormatedOIB>
  <DomainObject.Predmet.ProtuStrankaListFormatedWithAdress>
    <izvorni_sadrzaj>
      <item>NAŠA TEŽNJA d.o.o., Planinska ulica 13, 10000 Zagreb</item>
    </izvorni_sadrzaj>
    <derivirana_varijabla naziv="DomainObject.Predmet.ProtuStrankaListFormatedWithAdress_1">
      <item>NAŠA TEŽNJA d.o.o., Planinska ulica 13, 10000 Zagreb</item>
    </derivirana_varijabla>
  </DomainObject.Predmet.ProtuStrankaListFormatedWithAdress>
  <DomainObject.Predmet.ProtuStrankaListFormatedWithAdressOIB>
    <izvorni_sadrzaj>
      <item>NAŠA TEŽNJA d.o.o., OIB 56786516468, Planinska ulica 13, 10000 Zagreb</item>
    </izvorni_sadrzaj>
    <derivirana_varijabla naziv="DomainObject.Predmet.ProtuStrankaListFormatedWithAdressOIB_1">
      <item>NAŠA TEŽNJA d.o.o., OIB 56786516468, Planinska ulica 13, 10000 Zagreb</item>
    </derivirana_varijabla>
  </DomainObject.Predmet.ProtuStrankaListFormatedWithAdressOIB>
  <DomainObject.Predmet.ProtuStrankaListNazivFormated>
    <izvorni_sadrzaj>
      <item>NAŠA TEŽNJA d.o.o.</item>
    </izvorni_sadrzaj>
    <derivirana_varijabla naziv="DomainObject.Predmet.ProtuStrankaListNazivFormated_1">
      <item>NAŠA TEŽNJA d.o.o.</item>
    </derivirana_varijabla>
  </DomainObject.Predmet.ProtuStrankaListNazivFormated>
  <DomainObject.Predmet.ProtuStrankaListNazivFormatedOIB>
    <izvorni_sadrzaj>
      <item>NAŠA TEŽNJA d.o.o., OIB 56786516468</item>
    </izvorni_sadrzaj>
    <derivirana_varijabla naziv="DomainObject.Predmet.ProtuStrankaListNazivFormatedOIB_1">
      <item>NAŠA TEŽNJA d.o.o., OIB 56786516468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NAŠA TEŽNJA d.o.o.</izvorni_sadrzaj>
    <derivirana_varijabla naziv="DomainObject.Predmet.ProtustrankaIDrugi_1">NAŠA TEŽNJA d.o.o.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NAŠA TEŽNJA d.o.o., OIB 56786516468, Planinska ulica 13, 10000 Zagreb</izvorni_sadrzaj>
    <derivirana_varijabla naziv="DomainObject.Predmet.ProtustrankaIDrugiAdressOIB_1">NAŠA TEŽNJA d.o.o., OIB 56786516468, Planinska ulica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NAŠA TEŽNJA d.o.o.</item>
      <item>Financijska agencija (FINA)</item>
    </izvorni_sadrzaj>
    <derivirana_varijabla naziv="DomainObject.Predmet.SudioniciListNaziv_1">
      <item>NAŠA TEŽNJA d.o.o.</item>
      <item>Financijska agencija (FINA)</item>
    </derivirana_varijabla>
  </DomainObject.Predmet.SudioniciListNaziv>
  <DomainObject.Predmet.SudioniciListAdressOIB>
    <izvorni_sadrzaj>
      <item>NAŠA TEŽNJA d.o.o., OIB 56786516468, Planinska ulica 13,10000 Zagreb</item>
      <item>Financijska agencija (FINA), OIB 85821130368, Ulica grada Vukovara 70,10000 Zagreb</item>
    </izvorni_sadrzaj>
    <derivirana_varijabla naziv="DomainObject.Predmet.SudioniciListAdressOIB_1">
      <item>NAŠA TEŽNJA d.o.o., OIB 56786516468, Planinska ulica 13,10000 Zagreb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56786516468</item>
      <item>, OIB 85821130368</item>
    </izvorni_sadrzaj>
    <derivirana_varijabla naziv="DomainObject.Predmet.SudioniciListNazivOIB_1">
      <item>, OIB 56786516468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studenog 2022.</izvorni_sadrzaj>
    <derivirana_varijabla naziv="DomainObject.Predmet.DatumPocetkaProcesa_1">15.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819</properties:Characters>
  <properties:Lines>43</properties:Lines>
  <properties:Paragraphs>24</properties:Paragraphs>
  <properties:TotalTime>72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2023-03-15T10:27:00Z</cp:lastPrinted>
  <dcterms:modified xmlns:xsi="http://www.w3.org/2001/XMLSchema-instance" xsi:type="dcterms:W3CDTF">2023-03-15T10:28:00Z</dcterms:modified>
  <cp:revision>117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