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1D650127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000000" w14:paraId="46E9F7A1" w14:textId="3D636F0A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PozadinaSvijetloZelena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Općinski prekršajni sud u Zagrebu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000000" w14:paraId="18CDB9C0" w14:textId="615777E8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PozadinaSvijetloZelena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Avenija Dubrovnik 8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000000" w14:paraId="275BC18F" w14:textId="19AEBDD3">
      <w:pPr>
        <w:spacing w:after="0"/>
      </w:pPr>
      <w:sdt>
        <w:sdtPr>
          <w:rPr>
            <w:rStyle w:val="PozadinaSvijetloZelena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10020</w:t>
          </w:r>
        </w:sdtContent>
      </w:sdt>
      <w:r w:rsidR="001349C2">
        <w:t xml:space="preserve"> </w:t>
      </w:r>
      <w:sdt>
        <w:sdtPr>
          <w:rPr>
            <w:rStyle w:val="PozadinaSvijetloZelena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Zagreb</w:t>
          </w:r>
        </w:sdtContent>
      </w:sdt>
      <w:r w:rsidR="001349C2">
        <w:t xml:space="preserve"> </w:t>
      </w:r>
    </w:p>
    <w:p w:rsidR="000E43A6" w:rsidP="001349C2" w:rsidRDefault="000E43A6" w14:paraId="061D5761" w14:textId="77777777">
      <w:pPr>
        <w:spacing w:after="0"/>
      </w:pPr>
    </w:p>
    <w:p w:rsidR="000E43A6" w:rsidP="001349C2" w:rsidRDefault="000E43A6" w14:paraId="2EADE235" w14:textId="77777777">
      <w:pPr>
        <w:spacing w:after="0"/>
      </w:pPr>
    </w:p>
    <w:p w:rsidR="000E43A6" w:rsidP="001349C2" w:rsidRDefault="000E43A6" w14:paraId="5FCBC70C" w14:textId="77777777">
      <w:pPr>
        <w:spacing w:after="0"/>
      </w:pPr>
    </w:p>
    <w:p w:rsidR="000E43A6" w:rsidP="001349C2" w:rsidRDefault="000E43A6" w14:paraId="279FEF41" w14:textId="77777777">
      <w:pPr>
        <w:spacing w:after="0"/>
      </w:pPr>
    </w:p>
    <w:p w:rsidR="000E43A6" w:rsidP="00610735" w:rsidRDefault="000E43A6" w14:paraId="3DAA4690" w14:textId="77777777">
      <w:pPr>
        <w:spacing w:after="0"/>
      </w:pPr>
    </w:p>
    <w:p w:rsidRPr="00176071" w:rsidR="00176071" w:rsidP="00610735" w:rsidRDefault="000E43A6" w14:paraId="4861D3C2" w14:textId="0AC0F537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 </w:t>
      </w:r>
      <w:sdt>
        <w:sdtPr>
          <w:rPr>
            <w:rStyle w:val="PozadinaSvijetloZelena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Pp-1527/2025</w:t>
          </w:r>
        </w:sdtContent>
      </w:sdt>
      <w:r w:rsidR="00176071">
        <w:t xml:space="preserve">                                                        </w:t>
      </w:r>
    </w:p>
    <w:p w:rsidRPr="0041581F" w:rsidR="0041581F" w:rsidP="000F1677" w:rsidRDefault="00610735" w14:paraId="6C05A452" w14:textId="2149DC98">
      <w:pPr>
        <w:spacing w:after="0"/>
        <w:ind w:left="1416"/>
        <w:jc w:val="right"/>
        <w:rPr>
          <w:rFonts w:eastAsia="Calibri" w:cs="Times New Roman"/>
          <w:noProof/>
        </w:rPr>
      </w:pPr>
      <w:r>
        <w:t xml:space="preserve">                                         </w:t>
      </w:r>
      <w:r w:rsidRPr="00176071" w:rsidR="00176071">
        <w:t>Okrivljenik:</w:t>
      </w:r>
      <w:r w:rsidRPr="00790719" w:rsidR="00790719">
        <w:t xml:space="preserve"> </w:t>
      </w:r>
      <w:sdt>
        <w:sdtPr>
          <w:rPr>
            <w:rStyle w:val="PozadinaSvijetloZelena"/>
          </w:rPr>
          <w:alias w:val="okrivljenik"/>
          <w:tag w:val="DomainObject.Predmet.ProtustrankaFormated_1"/>
          <w:id w:val="-1052847731"/>
          <w:lock w:val="sdtLocked"/>
          <w:placeholder>
            <w:docPart w:val="773E144D488148488566D1596A272752"/>
          </w:placeholder>
          <w:dataBinding w:xpath="/icms/DomainObject.Predmet.ProtustrankaFormated/derivirana_varijabla[@naziv='DomainObject.Predmet.ProtustrankaFormated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 xml:space="preserve">  Božidar Bajutti </w:t>
          </w:r>
        </w:sdtContent>
      </w:sdt>
      <w:r w:rsidR="00B06A10">
        <w:t xml:space="preserve"> </w:t>
      </w:r>
    </w:p>
    <w:p w:rsidRPr="00610735" w:rsidR="00176071" w:rsidP="000F1677" w:rsidRDefault="00176071" w14:paraId="2F7DDEBE" w14:textId="6A8CEE44">
      <w:pPr>
        <w:spacing w:after="0"/>
        <w:jc w:val="right"/>
        <w:rPr>
          <w:rStyle w:val="PozadinaSvijetloZelena"/>
          <w:rFonts w:eastAsia="Calibri" w:cs="Times New Roman"/>
          <w:noProof w:val="false"/>
          <w:shd w:val="clear" w:color="auto" w:fill="auto"/>
        </w:rPr>
      </w:pPr>
      <w:r>
        <w:rPr>
          <w:rFonts w:eastAsia="Calibri" w:cs="Times New Roman"/>
        </w:rPr>
        <w:t xml:space="preserve">  </w:t>
      </w:r>
      <w:r w:rsidR="00610735">
        <w:rPr>
          <w:rFonts w:eastAsia="Calibri" w:cs="Times New Roman"/>
        </w:rPr>
        <w:t xml:space="preserve">                                                               </w:t>
      </w:r>
      <w:r w:rsidRPr="00176071">
        <w:rPr>
          <w:rFonts w:eastAsia="Calibri" w:cs="Times New Roman"/>
        </w:rPr>
        <w:t>Prekršaj:</w:t>
      </w:r>
      <w:r w:rsidR="00D7095E">
        <w:rPr>
          <w:rFonts w:eastAsia="Calibri" w:cs="Times New Roman"/>
        </w:rPr>
        <w:t xml:space="preserve"> iz</w:t>
      </w:r>
      <w:r>
        <w:rPr>
          <w:rFonts w:eastAsia="Calibri" w:cs="Times New Roman"/>
        </w:rPr>
        <w:t xml:space="preserve"> </w:t>
      </w:r>
      <w:sdt>
        <w:sdtPr>
          <w:rPr>
            <w:rStyle w:val="PozadinaSvijetloZelena"/>
          </w:rPr>
          <w:alias w:val="članak zakona"/>
          <w:tag w:val="DomainObject.Predmet.ClanakZakonaFull_1"/>
          <w:id w:val="-1006057359"/>
          <w:placeholder>
            <w:docPart w:val="00D263A398E74948A120E399FCBC27B5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članka 19. stavka 1.</w:t>
          </w:r>
        </w:sdtContent>
      </w:sdt>
      <w:r w:rsidR="00E40F29">
        <w:rPr>
          <w:rStyle w:val="PozadinaSvijetloZelena"/>
        </w:rPr>
        <w:t xml:space="preserve"> </w:t>
      </w:r>
      <w:sdt>
        <w:sdtPr>
          <w:rPr>
            <w:rStyle w:val="PozadinaSvijetloZelena"/>
          </w:rPr>
          <w:alias w:val="ZakonPravilnik"/>
          <w:tag w:val="DomainObject.ZakonPravilnikFull_1"/>
          <w:id w:val="1911337479"/>
          <w:lock w:val="sdtLocked"/>
          <w:placeholder>
            <w:docPart w:val="250C422F1AC94092AAF7ECC85128630A"/>
          </w:placeholder>
          <w:dataBinding w:xpath="/icms/DomainObject.ZakonPravilnikFull/derivirana_varijabla[@naziv='DomainObject.ZakonPravilnikFull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Zakon o zaštiti od nasilja u obitelji (2017)</w:t>
          </w:r>
        </w:sdtContent>
      </w:sdt>
      <w:r w:rsidR="00117FCA">
        <w:rPr>
          <w:rStyle w:val="PozadinaSvijetloZelena"/>
        </w:rPr>
        <w:t xml:space="preserve"> </w:t>
      </w:r>
      <w:r w:rsidR="009E5F8B">
        <w:rPr>
          <w:rStyle w:val="PozadinaSvijetloZelena"/>
        </w:rPr>
        <w:t xml:space="preserve"> </w:t>
      </w:r>
      <w:r w:rsidR="00B06A10">
        <w:rPr>
          <w:rStyle w:val="PozadinaSvijetloZelena"/>
        </w:rPr>
        <w:t xml:space="preserve"> </w:t>
      </w:r>
      <w:r w:rsidR="00E40F29">
        <w:rPr>
          <w:rStyle w:val="PozadinaSvijetloZelena"/>
        </w:rPr>
        <w:t xml:space="preserve"> </w:t>
      </w:r>
    </w:p>
    <w:tbl>
      <w:tblPr>
        <w:tblpPr w:leftFromText="180" w:rightFromText="180" w:vertAnchor="text" w:horzAnchor="page" w:tblpX="1572" w:tblpY="1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160"/>
      </w:tblGrid>
      <w:tr w:rsidRPr="00D7095E" w:rsidR="00D7095E" w:rsidTr="0004393A" w14:paraId="71D16214" w14:textId="77777777">
        <w:trPr>
          <w:trHeight w:val="554"/>
        </w:trPr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7095E" w:rsidR="00D7095E" w:rsidP="00D7095E" w:rsidRDefault="00DC12A7" w14:paraId="0AD6E9BB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cs="Times New Roman"/>
                <w:bCs/>
              </w:rPr>
              <w:t xml:space="preserve">   </w:t>
            </w:r>
            <w:r w:rsidRPr="003B4689">
              <w:rPr>
                <w:rFonts w:cs="Times New Roman"/>
                <w:bCs/>
              </w:rPr>
              <w:t>ŽURNI POSTUPAK</w:t>
            </w:r>
          </w:p>
        </w:tc>
      </w:tr>
    </w:tbl>
    <w:p w:rsidRPr="0041581F" w:rsidR="00D7095E" w:rsidP="00D7095E" w:rsidRDefault="00D7095E" w14:paraId="08AC8D7C" w14:textId="77777777">
      <w:pPr>
        <w:spacing w:after="0"/>
        <w:jc w:val="right"/>
        <w:rPr>
          <w:rFonts w:eastAsia="Calibri" w:cs="Times New Roman"/>
          <w:noProof/>
        </w:rPr>
      </w:pPr>
    </w:p>
    <w:p w:rsidR="00D7095E" w:rsidP="00D7095E" w:rsidRDefault="00D7095E" w14:paraId="5EBC7708" w14:textId="77777777">
      <w:pPr>
        <w:keepNext/>
        <w:spacing w:after="0"/>
        <w:jc w:val="center"/>
        <w:rPr>
          <w:b/>
          <w:caps/>
          <w:spacing w:val="100"/>
        </w:rPr>
      </w:pPr>
    </w:p>
    <w:p w:rsidR="00D7095E" w:rsidP="00D7095E" w:rsidRDefault="00D7095E" w14:paraId="7F2F5574" w14:textId="77777777">
      <w:pPr>
        <w:keepNext/>
        <w:spacing w:after="0"/>
        <w:jc w:val="center"/>
        <w:rPr>
          <w:b/>
          <w:caps/>
          <w:spacing w:val="100"/>
        </w:rPr>
      </w:pPr>
    </w:p>
    <w:p w:rsidRPr="00867360" w:rsidR="00867360" w:rsidP="00867360" w:rsidRDefault="00867360" w14:paraId="55EE4464" w14:textId="77777777">
      <w:pPr>
        <w:spacing w:after="0"/>
        <w:jc w:val="center"/>
        <w:rPr>
          <w:rFonts w:eastAsia="Calibri" w:cs="Times New Roman"/>
          <w:b/>
          <w:bCs/>
        </w:rPr>
      </w:pPr>
      <w:r w:rsidRPr="00867360">
        <w:rPr>
          <w:rFonts w:eastAsia="Calibri" w:cs="Times New Roman"/>
          <w:b/>
        </w:rPr>
        <w:t>POZIV TUŽITELJU</w:t>
      </w:r>
    </w:p>
    <w:p w:rsidR="00D7095E" w:rsidP="00D7095E" w:rsidRDefault="00D7095E" w14:paraId="30C296E8" w14:textId="77777777">
      <w:pPr>
        <w:keepNext/>
        <w:spacing w:after="0"/>
        <w:jc w:val="center"/>
        <w:rPr>
          <w:b/>
          <w:caps/>
          <w:spacing w:val="100"/>
        </w:rPr>
      </w:pPr>
    </w:p>
    <w:p w:rsidRPr="003F634C" w:rsidR="00DC12A7" w:rsidP="00DC12A7" w:rsidRDefault="00867360" w14:paraId="34240F4F" w14:textId="400B3806">
      <w:pPr>
        <w:ind w:firstLine="709"/>
        <w:jc w:val="both"/>
        <w:rPr>
          <w:rFonts w:cs="Times New Roman"/>
        </w:rPr>
      </w:pPr>
      <w:r w:rsidRPr="00867360">
        <w:rPr>
          <w:rFonts w:eastAsia="Calibri" w:cs="Times New Roman"/>
        </w:rPr>
        <w:t>Pozivamo vas da u svojstvu tužitelja u prekršajnom postupku, po optužnom prijedlogu broj</w:t>
      </w:r>
      <w:r>
        <w:rPr>
          <w:rFonts w:eastAsia="Calibri" w:cs="Times New Roman"/>
          <w:szCs w:val="22"/>
        </w:rPr>
        <w:t xml:space="preserve"> </w:t>
      </w:r>
      <w:sdt>
        <w:sdtPr>
          <w:rPr>
            <w:rStyle w:val="PozadinaSvijetloZelena"/>
          </w:rPr>
          <w:alias w:val="klasa podnositelja podneska"/>
          <w:tag w:val="DomainObject.PrviPodnesak.OznakaBrojPodnositelja_1"/>
          <w:id w:val="-2124213261"/>
          <w:lock w:val="sdtLocked"/>
          <w:placeholder>
            <w:docPart w:val="00E78630E8A34C5EB9FC7E0AB88C9579"/>
          </w:placeholder>
          <w:dataBinding w:xpath="/icms/DomainObject.PrviPodnesak.OznakaBrojPodnositelja/derivirana_varijabla[@naziv='DomainObject.PrviPodnesak.OznakaBrojPodnositelja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211-07/25-5/672</w:t>
          </w:r>
        </w:sdtContent>
      </w:sdt>
      <w:r w:rsidR="001623EE">
        <w:rPr>
          <w:rFonts w:eastAsia="Calibri" w:cs="Times New Roman"/>
          <w:szCs w:val="22"/>
        </w:rPr>
        <w:t xml:space="preserve"> </w:t>
      </w:r>
      <w:r w:rsidRPr="00176071">
        <w:rPr>
          <w:rFonts w:eastAsia="Calibri" w:cs="Times New Roman"/>
          <w:szCs w:val="22"/>
        </w:rPr>
        <w:t xml:space="preserve"> </w:t>
      </w:r>
      <w:r w:rsidRPr="00867360">
        <w:rPr>
          <w:rFonts w:eastAsia="Calibri" w:cs="Times New Roman"/>
        </w:rPr>
        <w:t xml:space="preserve">od dana </w:t>
      </w:r>
      <w:sdt>
        <w:sdtPr>
          <w:rPr>
            <w:rStyle w:val="PozadinaSvijetloZelena"/>
          </w:rPr>
          <w:alias w:val="DomainObject.Predmet.DatumIzradeOptuznogAkta_1"/>
          <w:tag w:val="DomainObject.Predmet.DatumIzradeOptuznogAkta_1"/>
          <w:id w:val="1645459891"/>
          <w:placeholder>
            <w:docPart w:val="FA1C361C525242F2A76AB7F426E31BD8"/>
          </w:placeholder>
          <w:dataBinding w:xpath="/icms/DomainObject.Predmet.DatumIzradeOptuznogAkta/derivirana_varijabla[@naziv='DomainObject.Predmet.DatumIzradeOptuznogAkt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Zadanifontodlomka"/>
            <w:rFonts w:eastAsia="Times New Roman"/>
            <w:noProof w:val="false"/>
            <w:shd w:val="clear" w:color="auto" w:fill="auto"/>
            <w:lang w:eastAsia="hr-HR"/>
          </w:rPr>
        </w:sdtEndPr>
        <w:sdtContent>
          <w:r w:rsidR="000949D3">
            <w:rPr>
              <w:rStyle w:val="PozadinaSvijetloZelena"/>
            </w:rPr>
            <w:t>8. siječnja 2025.</w:t>
          </w:r>
        </w:sdtContent>
      </w:sdt>
      <w:r>
        <w:rPr>
          <w:rFonts w:eastAsia="Calibri" w:cs="Times New Roman"/>
          <w:szCs w:val="22"/>
        </w:rPr>
        <w:t xml:space="preserve">, </w:t>
      </w:r>
      <w:r w:rsidRPr="00867360">
        <w:rPr>
          <w:rFonts w:eastAsia="Calibri" w:cs="Times New Roman"/>
        </w:rPr>
        <w:t>pristupite ovom sudu dana</w:t>
      </w:r>
      <w:r>
        <w:rPr>
          <w:rFonts w:eastAsia="Calibri" w:cs="Times New Roman"/>
          <w:szCs w:val="22"/>
        </w:rPr>
        <w:t xml:space="preserve">  </w:t>
      </w:r>
      <w:sdt>
        <w:sdtPr>
          <w:rPr>
            <w:rStyle w:val="PozadinaSvijetloZelena"/>
          </w:rPr>
          <w:alias w:val="Vrijeme sudske radnje"/>
          <w:tag w:val="DomainObject.UcesnikSudskeRadnje.SudskaRadnja.PlaniraniPocetakDa"/>
          <w:id w:val="-466661887"/>
          <w:placeholder>
            <w:docPart w:val="A916C4AEDA9B4AE69679916557EEEDDF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PozadinaSvijetloZelena"/>
            <w:lang w:eastAsia="hr-HR"/>
          </w:rPr>
        </w:sdtEndPr>
        <w:sdtContent>
          <w:r w:rsidRPr="000949D3" w:rsidR="000949D3">
            <w:rPr>
              <w:rStyle w:val="PozadinaSvijetloZelena"/>
            </w:rPr>
            <w:t>7. prosinca 2026.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 xml:space="preserve"> u </w:t>
      </w:r>
      <w:sdt>
        <w:sdtPr>
          <w:rPr>
            <w:rStyle w:val="PozadinaSvijetloZelena"/>
          </w:rPr>
          <w:alias w:val="Vrijeme sudske radnje"/>
          <w:tag w:val="DomainObject.UcesnikSudskeRadnje.SudskaRadnja.PlaniraniPocetakVr"/>
          <w:id w:val="-933661165"/>
          <w:placeholder>
            <w:docPart w:val="75DA07546610408BB744B8A7A246FECD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PozadinaSvijetloZelena"/>
            <w:lang w:eastAsia="hr-HR"/>
          </w:rPr>
        </w:sdtEndPr>
        <w:sdtContent>
          <w:r w:rsidRPr="000949D3" w:rsidR="000949D3">
            <w:rPr>
              <w:rStyle w:val="PozadinaSvijetloZelena"/>
            </w:rPr>
            <w:t>09:00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b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>sati</w:t>
      </w:r>
      <w:r w:rsidRPr="00176071" w:rsidR="000F1677">
        <w:rPr>
          <w:rFonts w:eastAsia="Times New Roman" w:cs="Times New Roman"/>
          <w:lang w:eastAsia="hr-HR"/>
        </w:rPr>
        <w:t>, na adresu</w:t>
      </w:r>
      <w:r w:rsidRPr="00176071" w:rsidR="000F1677">
        <w:t xml:space="preserve"> </w:t>
      </w:r>
      <w:sdt>
        <w:sdtPr>
          <w:rPr>
            <w:rStyle w:val="PozadinaSvijetloZelena"/>
          </w:rPr>
          <w:alias w:val="Sud (adresa)"/>
          <w:tag w:val="DomainObject.Predmet.Sud.Adresa.UlicaIKBR_1"/>
          <w:id w:val="1331333015"/>
          <w:lock w:val="sdtLocked"/>
          <w:placeholder>
            <w:docPart w:val="0277FAAEE76A4D319CE346D69FD4AA2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Avenija Dubrovnik 8</w:t>
          </w:r>
        </w:sdtContent>
      </w:sdt>
      <w:r w:rsidR="000F1677">
        <w:rPr>
          <w:rStyle w:val="PozadinaSvijetloZelena"/>
          <w:noProof w:val="false"/>
          <w:shd w:val="clear" w:color="auto" w:fill="auto"/>
        </w:rPr>
        <w:t xml:space="preserve">, </w:t>
      </w:r>
      <w:sdt>
        <w:sdtPr>
          <w:rPr>
            <w:rStyle w:val="PozadinaSvijetloZelena"/>
          </w:rPr>
          <w:alias w:val="Naselje suda"/>
          <w:tag w:val="DomainObject.Predmet.Sud.Adresa.Naselje_1"/>
          <w:id w:val="177473605"/>
          <w:lock w:val="sdtLocked"/>
          <w:placeholder>
            <w:docPart w:val="FB59FD101FD04C739D37F9732A91F56E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Zagreb</w:t>
          </w:r>
        </w:sdtContent>
      </w:sdt>
      <w:r w:rsidR="000F1677">
        <w:rPr>
          <w:rFonts w:eastAsia="Calibri" w:cs="Times New Roman"/>
        </w:rPr>
        <w:t xml:space="preserve"> </w:t>
      </w:r>
      <w:r w:rsidRPr="00D7095E" w:rsidR="00D7095E">
        <w:rPr>
          <w:rFonts w:eastAsia="Calibri" w:cs="Times New Roman"/>
        </w:rPr>
        <w:t>sob</w:t>
      </w:r>
      <w:r w:rsidR="000F1677">
        <w:rPr>
          <w:rFonts w:eastAsia="Calibri" w:cs="Times New Roman"/>
        </w:rPr>
        <w:t xml:space="preserve">a </w:t>
      </w:r>
      <w:sdt>
        <w:sdtPr>
          <w:rPr>
            <w:rStyle w:val="PozadinaSvijetloZelena"/>
          </w:rPr>
          <w:alias w:val="Prostorija održavanja sudske radnje"/>
          <w:tag w:val="DomainObject.UcesnikSudskeRadnje.SudskaRadnja.Prostorija.Oznaka_"/>
          <w:id w:val="-1617818639"/>
          <w:placeholder>
            <w:docPart w:val="E21AC687B8024AB78678452E0EDA3160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PozadinaSvijetloZelena"/>
            <w:lang w:eastAsia="hr-HR"/>
          </w:rPr>
        </w:sdtEndPr>
        <w:sdtContent>
          <w:r w:rsidRPr="000949D3" w:rsidR="000949D3">
            <w:rPr>
              <w:rStyle w:val="PozadinaSvijetloZelena"/>
            </w:rPr>
            <w:t>335</w:t>
          </w:r>
        </w:sdtContent>
      </w:sdt>
      <w:r w:rsidRPr="00176071" w:rsidR="00176071">
        <w:rPr>
          <w:rFonts w:eastAsia="Calibri" w:cs="Times New Roman"/>
          <w:szCs w:val="22"/>
        </w:rPr>
        <w:t xml:space="preserve"> </w:t>
      </w:r>
      <w:r w:rsidRPr="003F634C" w:rsidR="00DC12A7">
        <w:rPr>
          <w:rFonts w:cs="Times New Roman"/>
        </w:rPr>
        <w:t xml:space="preserve">na ročište na kojem će se provesti ispitivanje </w:t>
      </w:r>
      <w:r w:rsidRPr="003F634C" w:rsidR="00DC12A7">
        <w:rPr>
          <w:rFonts w:cs="Times New Roman"/>
          <w:color w:val="0070C0"/>
        </w:rPr>
        <w:t>okrivljenika/svjedoka</w:t>
      </w:r>
      <w:r w:rsidRPr="003F634C" w:rsidR="00DC12A7">
        <w:rPr>
          <w:rFonts w:cs="Times New Roman"/>
        </w:rPr>
        <w:t>.</w:t>
      </w:r>
    </w:p>
    <w:p w:rsidRPr="00987549" w:rsidR="00987549" w:rsidP="00987549" w:rsidRDefault="00987549" w14:paraId="666C190C" w14:textId="77777777">
      <w:pPr>
        <w:spacing w:after="0"/>
        <w:jc w:val="both"/>
        <w:rPr>
          <w:rFonts w:eastAsia="Calibri" w:cs="Times New Roman"/>
          <w:bCs/>
        </w:rPr>
      </w:pPr>
      <w:r w:rsidRPr="00987549">
        <w:rPr>
          <w:rFonts w:eastAsia="Calibri" w:cs="Times New Roman"/>
          <w:bCs/>
        </w:rPr>
        <w:t>UPOZORENJE:</w:t>
      </w:r>
    </w:p>
    <w:p w:rsidR="00987549" w:rsidP="00DC12A7" w:rsidRDefault="00DC12A7" w14:paraId="5C09C8E9" w14:textId="77777777">
      <w:pPr>
        <w:spacing w:after="0"/>
        <w:ind w:firstLine="708"/>
        <w:jc w:val="both"/>
        <w:rPr>
          <w:rFonts w:eastAsia="Times New Roman" w:cs="Times New Roman"/>
          <w:bCs/>
          <w:lang w:eastAsia="hr-HR"/>
        </w:rPr>
      </w:pPr>
      <w:r w:rsidRPr="00DC12A7">
        <w:rPr>
          <w:rFonts w:eastAsia="Times New Roman" w:cs="Times New Roman"/>
          <w:bCs/>
          <w:lang w:eastAsia="hr-HR"/>
        </w:rPr>
        <w:t>Ako na ročište ne dođe uredno pozvani tužitelj, ono će se održati bez njega.</w:t>
      </w:r>
    </w:p>
    <w:p w:rsidR="00DC12A7" w:rsidP="00DC12A7" w:rsidRDefault="00DC12A7" w14:paraId="7E6D6D87" w14:textId="77777777">
      <w:pPr>
        <w:spacing w:after="0"/>
        <w:ind w:firstLine="708"/>
        <w:jc w:val="both"/>
        <w:rPr>
          <w:rFonts w:eastAsia="Times New Roman" w:cs="Times New Roman"/>
          <w:bCs/>
          <w:lang w:eastAsia="hr-HR"/>
        </w:rPr>
      </w:pPr>
    </w:p>
    <w:p w:rsidRPr="0041581F" w:rsidR="0041581F" w:rsidP="00A70E0A" w:rsidRDefault="0041581F" w14:paraId="470FE0E8" w14:textId="33666BBC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Zagrebu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PozadinaSvijetloZelena"/>
          </w:rPr>
          <w:alias w:val="Datum pisanja (datum)"/>
          <w:tag w:val="DomainObject.Datum_1"/>
          <w:id w:val="950828317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Content>
          <w:r w:rsidRPr="000949D3" w:rsidR="000949D3">
            <w:rPr>
              <w:rStyle w:val="PozadinaSvijetloZelena"/>
            </w:rPr>
            <w:t>3. studenog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41581F" w:rsidP="0041581F" w:rsidRDefault="0041581F" w14:paraId="473410B4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41581F" w:rsidRDefault="00000000" w14:paraId="33719CDD" w14:textId="6901DC1B">
      <w:pPr>
        <w:keepNext/>
        <w:spacing w:after="0"/>
        <w:ind w:left="5329"/>
        <w:contextualSpacing/>
        <w:rPr>
          <w:rFonts w:cs="Times New Roman"/>
          <w:noProof/>
        </w:rPr>
      </w:pPr>
      <w:sdt>
        <w:sdtPr>
          <w:rPr>
            <w:rStyle w:val="PozadinaSvijetloZelena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Content>
          <w:r w:rsidRPr="000949D3" w:rsidR="000949D3">
            <w:rPr>
              <w:rStyle w:val="PozadinaSvijetloZelena"/>
            </w:rPr>
            <w:t>Antonija Golac</w:t>
          </w:r>
        </w:sdtContent>
      </w:sdt>
    </w:p>
    <w:p w:rsidRPr="0041581F" w:rsidR="006F62A9" w:rsidP="006F62A9" w:rsidRDefault="006F62A9" w14:paraId="289B8B1A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6F62A9" w:rsidSect="000E43A6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914F7" w:rsidP="00537B78" w:rsidRDefault="00C914F7" w14:paraId="11CA130A" w14:textId="77777777">
      <w:r>
        <w:separator/>
      </w:r>
    </w:p>
  </w:endnote>
  <w:endnote w:type="continuationSeparator" w:id="0">
    <w:p w:rsidR="00C914F7" w:rsidP="00537B78" w:rsidRDefault="00C914F7" w14:paraId="5F7E55B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Content>
      <w:p w:rsidR="00350FBF" w:rsidRDefault="00350FBF" w14:paraId="1934A36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549">
          <w:t>2</w:t>
        </w:r>
        <w:r>
          <w:fldChar w:fldCharType="end"/>
        </w:r>
      </w:p>
    </w:sdtContent>
  </w:sdt>
  <w:p w:rsidR="006C43C5" w:rsidP="00C5238E" w:rsidRDefault="006C43C5" w14:paraId="136E8157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914F7" w:rsidP="00537B78" w:rsidRDefault="00C914F7" w14:paraId="7309FEF4" w14:textId="77777777">
      <w:r>
        <w:separator/>
      </w:r>
    </w:p>
  </w:footnote>
  <w:footnote w:type="continuationSeparator" w:id="0">
    <w:p w:rsidR="00C914F7" w:rsidP="00537B78" w:rsidRDefault="00C914F7" w14:paraId="0A8E696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A68AC0A" w14:textId="7D73B0EB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PozadinaSvijetloZelena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Content>
        <w:r w:rsidRPr="000949D3" w:rsidR="000949D3">
          <w:rPr>
            <w:rStyle w:val="PozadinaSvijetloZelena"/>
          </w:rPr>
          <w:t>21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PozadinaSvijetloZelena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Content>
        <w:r w:rsidRPr="000949D3" w:rsidR="000949D3">
          <w:rPr>
            <w:rStyle w:val="PozadinaSvijetloZelena"/>
          </w:rPr>
          <w:t>Pp-1527/2025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49D3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631C"/>
    <w:rsid w:val="00117273"/>
    <w:rsid w:val="00117725"/>
    <w:rsid w:val="00117FCA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3EE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41D1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2ADB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EC"/>
    <w:rsid w:val="003542A7"/>
    <w:rsid w:val="00354FF6"/>
    <w:rsid w:val="00355048"/>
    <w:rsid w:val="0035550B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26330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0C4E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97F1B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6DC9"/>
    <w:rsid w:val="007170BA"/>
    <w:rsid w:val="007205AC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719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67360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87549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5F8B"/>
    <w:rsid w:val="009E6127"/>
    <w:rsid w:val="009E6E68"/>
    <w:rsid w:val="009F013A"/>
    <w:rsid w:val="009F1128"/>
    <w:rsid w:val="009F1334"/>
    <w:rsid w:val="009F208E"/>
    <w:rsid w:val="009F2412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84B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6A10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45F3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38C4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E87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14F7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12A7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47B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0F29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BAF2FB8"/>
  <w15:docId w15:val="{F1466729-8F2D-474A-91BA-5A0368C8DD2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C7E87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C7E87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C7E87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D263A398E74948A120E399FCBC27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D00F21-DC5B-495A-8EEF-70A57D68F5E7}"/>
      </w:docPartPr>
      <w:docPartBody>
        <w:p w:rsidR="009E5D09" w:rsidP="00CF08C6" w:rsidRDefault="00CF08C6">
          <w:pPr>
            <w:pStyle w:val="00D263A398E74948A120E399FCBC27B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21AC687B8024AB78678452E0EDA3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7E7456-3385-4D0B-8978-6C165D70959B}"/>
      </w:docPartPr>
      <w:docPartBody>
        <w:p w:rsidR="009E5D09" w:rsidP="00CF08C6" w:rsidRDefault="00CF08C6">
          <w:pPr>
            <w:pStyle w:val="E21AC687B8024AB78678452E0EDA3160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16C4AEDA9B4AE69679916557EEED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373167-281A-4A55-9DED-7EB94AF3C61B}"/>
      </w:docPartPr>
      <w:docPartBody>
        <w:p w:rsidR="001219C6" w:rsidP="00C647F0" w:rsidRDefault="00C647F0">
          <w:pPr>
            <w:pStyle w:val="A916C4AEDA9B4AE69679916557EEEDDF"/>
          </w:pPr>
          <w:r w:rsidRPr="00D01587">
            <w:rPr>
              <w:rStyle w:val="Tekstrezerviranogmjesta"/>
            </w:rPr>
            <w:t>__________</w:t>
          </w:r>
        </w:p>
      </w:docPartBody>
    </w:docPart>
    <w:docPart>
      <w:docPartPr>
        <w:name w:val="75DA07546610408BB744B8A7A246FE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3136D9-765C-4EA0-A50D-B2FFC911D8AD}"/>
      </w:docPartPr>
      <w:docPartBody>
        <w:p w:rsidR="001219C6" w:rsidP="00C647F0" w:rsidRDefault="00C647F0">
          <w:pPr>
            <w:pStyle w:val="75DA07546610408BB744B8A7A246FECD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77FAAEE76A4D319CE346D69FD4AA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5FCA66-25FE-4F8D-8876-B94EF7EBA120}"/>
      </w:docPartPr>
      <w:docPartBody>
        <w:p w:rsidR="001219C6" w:rsidP="00C647F0" w:rsidRDefault="00C647F0">
          <w:pPr>
            <w:pStyle w:val="0277FAAEE76A4D319CE346D69FD4AA22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B59FD101FD04C739D37F9732A91F5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8F03242-B8CF-4933-A02D-EE6B95805278}"/>
      </w:docPartPr>
      <w:docPartBody>
        <w:p w:rsidR="001219C6" w:rsidP="00C647F0" w:rsidRDefault="00C647F0">
          <w:pPr>
            <w:pStyle w:val="FB59FD101FD04C739D37F9732A91F56E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1C361C525242F2A76AB7F426E31B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EEA058-5254-4EE5-9503-E7499B596FB5}"/>
      </w:docPartPr>
      <w:docPartBody>
        <w:p w:rsidR="00BC2128" w:rsidP="007134A5" w:rsidRDefault="007134A5">
          <w:pPr>
            <w:pStyle w:val="FA1C361C525242F2A76AB7F426E31BD8"/>
          </w:pPr>
          <w:r w:rsidRPr="00EC566D">
            <w:rPr>
              <w:rStyle w:val="Tekstrezerviranogmjesta"/>
            </w:rPr>
            <w:t>__________</w:t>
          </w:r>
        </w:p>
      </w:docPartBody>
    </w:docPart>
    <w:docPart>
      <w:docPartPr>
        <w:name w:val="773E144D488148488566D1596A2727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290AE6-2DF3-4DB5-884D-95D9355F7FB5}"/>
      </w:docPartPr>
      <w:docPartBody>
        <w:p w:rsidR="00FD1F3C" w:rsidRDefault="00D07B0D">
          <w:r w:rsidRPr="00B73AE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E78630E8A34C5EB9FC7E0AB88C957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1BACBA-0758-43B6-BEB8-4486A631D482}"/>
      </w:docPartPr>
      <w:docPartBody>
        <w:p w:rsidR="00B24F55" w:rsidRDefault="00D70EF7">
          <w:r w:rsidRPr="00DE709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0C422F1AC94092AAF7ECC85128630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8FB454-ABD3-4AE0-B929-D3D170BF324C}"/>
      </w:docPartPr>
      <w:docPartBody>
        <w:p w:rsidR="00A24D0E" w:rsidRDefault="00B24F55">
          <w:r w:rsidRPr="00AE69C7">
            <w:rPr>
              <w:rStyle w:val="Tekstrezerviranogmjesta"/>
              <w:lang w:val="en-US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666CE"/>
    <w:rsid w:val="000B6009"/>
    <w:rsid w:val="000D6A23"/>
    <w:rsid w:val="0010694A"/>
    <w:rsid w:val="001219C6"/>
    <w:rsid w:val="00141482"/>
    <w:rsid w:val="00172D97"/>
    <w:rsid w:val="00283B6C"/>
    <w:rsid w:val="00332B0E"/>
    <w:rsid w:val="0038319D"/>
    <w:rsid w:val="003C2FC6"/>
    <w:rsid w:val="003E0449"/>
    <w:rsid w:val="003F07CD"/>
    <w:rsid w:val="005132FB"/>
    <w:rsid w:val="00525F84"/>
    <w:rsid w:val="006126C6"/>
    <w:rsid w:val="006249A5"/>
    <w:rsid w:val="007134A5"/>
    <w:rsid w:val="00716DC9"/>
    <w:rsid w:val="007D6264"/>
    <w:rsid w:val="00817312"/>
    <w:rsid w:val="008214C9"/>
    <w:rsid w:val="00866FCE"/>
    <w:rsid w:val="00873CD1"/>
    <w:rsid w:val="00880F32"/>
    <w:rsid w:val="008E7DD0"/>
    <w:rsid w:val="00974C32"/>
    <w:rsid w:val="009C203C"/>
    <w:rsid w:val="009C6B88"/>
    <w:rsid w:val="009E5D09"/>
    <w:rsid w:val="00A24D0E"/>
    <w:rsid w:val="00A35B62"/>
    <w:rsid w:val="00AB0B20"/>
    <w:rsid w:val="00AB484B"/>
    <w:rsid w:val="00B24F55"/>
    <w:rsid w:val="00B51F9D"/>
    <w:rsid w:val="00BC2128"/>
    <w:rsid w:val="00C647F0"/>
    <w:rsid w:val="00C8069D"/>
    <w:rsid w:val="00CC30E8"/>
    <w:rsid w:val="00CE74A1"/>
    <w:rsid w:val="00CF08C6"/>
    <w:rsid w:val="00D07B0D"/>
    <w:rsid w:val="00D70EF7"/>
    <w:rsid w:val="00DC0A90"/>
    <w:rsid w:val="00E65753"/>
    <w:rsid w:val="00EA7C11"/>
    <w:rsid w:val="00F963D5"/>
    <w:rsid w:val="00FD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24F55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  <w:style w:type="paragraph" w:styleId="00D263A398E74948A120E399FCBC27B5" w:customStyle="true">
    <w:name w:val="00D263A398E74948A120E399FCBC27B5"/>
    <w:rsid w:val="00CF08C6"/>
  </w:style>
  <w:style w:type="paragraph" w:styleId="E21AC687B8024AB78678452E0EDA3160" w:customStyle="true">
    <w:name w:val="E21AC687B8024AB78678452E0EDA3160"/>
    <w:rsid w:val="00CF08C6"/>
  </w:style>
  <w:style w:type="paragraph" w:styleId="A916C4AEDA9B4AE69679916557EEEDDF" w:customStyle="true">
    <w:name w:val="A916C4AEDA9B4AE69679916557EEEDDF"/>
    <w:rsid w:val="00C647F0"/>
  </w:style>
  <w:style w:type="paragraph" w:styleId="75DA07546610408BB744B8A7A246FECD" w:customStyle="true">
    <w:name w:val="75DA07546610408BB744B8A7A246FECD"/>
    <w:rsid w:val="00C647F0"/>
  </w:style>
  <w:style w:type="paragraph" w:styleId="0277FAAEE76A4D319CE346D69FD4AA22" w:customStyle="true">
    <w:name w:val="0277FAAEE76A4D319CE346D69FD4AA22"/>
    <w:rsid w:val="00C647F0"/>
  </w:style>
  <w:style w:type="paragraph" w:styleId="FB59FD101FD04C739D37F9732A91F56E" w:customStyle="true">
    <w:name w:val="FB59FD101FD04C739D37F9732A91F56E"/>
    <w:rsid w:val="00C647F0"/>
  </w:style>
  <w:style w:type="paragraph" w:styleId="FA1C361C525242F2A76AB7F426E31BD8" w:customStyle="true">
    <w:name w:val="FA1C361C525242F2A76AB7F426E31BD8"/>
    <w:rsid w:val="007134A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Zagreb</izvorni_sadrzaj>
    <derivirana_varijabla naziv="DomainObject.UcesnikSudskeRadnje.Adresa.Naselje_1">Zagreb</derivirana_varijabla>
  </DomainObject.UcesnikSudskeRadnje.Adresa.Naselje>
  <DomainObject.UcesnikSudskeRadnje.Adresa.PostBroj>
    <izvorni_sadrzaj>10000</izvorni_sadrzaj>
    <derivirana_varijabla naziv="DomainObject.UcesnikSudskeRadnje.Adresa.PostBroj_1">10000</derivirana_varijabla>
  </DomainObject.UcesnikSudskeRadnje.Adresa.PostBroj>
  <DomainObject.UcesnikSudskeRadnje.Adresa.UlicaIKBR>
    <izvorni_sadrzaj>Ilica 245</izvorni_sadrzaj>
    <derivirana_varijabla naziv="DomainObject.UcesnikSudskeRadnje.Adresa.UlicaIKBR_1">Ilica 245</derivirana_varijabla>
  </DomainObject.UcesnikSudskeRadnje.Adresa.UlicaIKBR>
  <DomainObject.UcesnikSudskeRadnje.Naziv>
    <izvorni_sadrzaj>II. policijska postaja Zagreb</izvorni_sadrzaj>
    <derivirana_varijabla naziv="DomainObject.UcesnikSudskeRadnje.Naziv_1">II. policijska postaja Zagreb</derivirana_varijabla>
  </DomainObject.UcesnikSudskeRadnje.Naziv>
  <DomainObject.UcesnikSudskeRadnje.SudskaRadnja.Prostorija.Naziv>
    <izvorni_sadrzaj>sudnica</izvorni_sadrzaj>
    <derivirana_varijabla naziv="DomainObject.UcesnikSudskeRadnje.SudskaRadnja.Prostorija.Naziv_1">sudnica</derivirana_varijabla>
  </DomainObject.UcesnikSudskeRadnje.SudskaRadnja.Prostorija.Naziv>
  <DomainObject.UcesnikSudskeRadnje.SudskaRadnja.Prostorija.Oznaka>
    <izvorni_sadrzaj>335</izvorni_sadrzaj>
    <derivirana_varijabla naziv="DomainObject.UcesnikSudskeRadnje.SudskaRadnja.Prostorija.Oznaka_1">335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7. prosinca 2026.</izvorni_sadrzaj>
    <derivirana_varijabla naziv="DomainObject.UcesnikSudskeRadnje.SudskaRadnja.PlaniraniZavrsetakDatum_1">7. prosinca 2026.</derivirana_varijabla>
  </DomainObject.UcesnikSudskeRadnje.SudskaRadnja.PlaniraniZavrsetakDatum>
  <DomainObject.UcesnikSudskeRadnje.SudskaRadnja.PlaniraniPocetakDatum>
    <izvorni_sadrzaj>7. prosinca 2026.</izvorni_sadrzaj>
    <derivirana_varijabla naziv="DomainObject.UcesnikSudskeRadnje.SudskaRadnja.PlaniraniPocetakDatum_1">7. prosinca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09:00</izvorni_sadrzaj>
    <derivirana_varijabla naziv="DomainObject.UcesnikSudskeRadnje.SudskaRadnja.PlaniraniPocetakVrijeme_1">09:00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1527</izvorni_sadrzaj>
    <derivirana_varijabla naziv="DomainObject.Predmet.Broj_1">1527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>8. siječnja 2025.</derivirana_varijabla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veljače 2025.</izvorni_sadrzaj>
    <derivirana_varijabla naziv="DomainObject.Predmet.DatumOsnivanja_1">15. veljače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svibnja 1983.</izvorni_sadrzaj>
    <derivirana_varijabla naziv="DomainObject.Predmet.OkrivljenikFizickaOsoba.DatumRodjenja_1">30. svibnja 1983.</derivirana_varijabla>
  </DomainObject.Predmet.OkrivljenikFizickaOsoba.DatumRodjenja>
  <DomainObject.Predmet.OkrivljenikFizickaOsoba.DatumRodjenjaFormated>
    <izvorni_sadrzaj>30.5.1983.</izvorni_sadrzaj>
    <derivirana_varijabla naziv="DomainObject.Predmet.OkrivljenikFizickaOsoba.DatumRodjenjaFormated_1">30.5.1983.</derivirana_varijabla>
  </DomainObject.Predmet.OkrivljenikFizickaOsoba.DatumRodjenjaFormated>
  <DomainObject.Predmet.OkrivljenikFizickaOsoba.Ime>
    <izvorni_sadrzaj>Božidar</izvorni_sadrzaj>
    <derivirana_varijabla naziv="DomainObject.Predmet.OkrivljenikFizickaOsoba.Ime_1">Božidar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Božidar Bajutti</izvorni_sadrzaj>
    <derivirana_varijabla naziv="DomainObject.Predmet.OkrivljenikFizickaOsoba.Naziv_1">Božidar Bajutti</derivirana_varijabla>
  </DomainObject.Predmet.OkrivljenikFizickaOsoba.Naziv>
  <DomainObject.Predmet.OkrivljenikFizickaOsoba.Prezime>
    <izvorni_sadrzaj>Bajutti</izvorni_sadrzaj>
    <derivirana_varijabla naziv="DomainObject.Predmet.OkrivljenikFizickaOsoba.Prezime_1">Bajutti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74591716871</izvorni_sadrzaj>
    <derivirana_varijabla naziv="DomainObject.Predmet.OkrivljenikFizickaOsoba.Oib_1">74591716871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Pp-1527/2025</izvorni_sadrzaj>
    <derivirana_varijabla naziv="DomainObject.Predmet.OznakaBroj_1">Pp-1527/2025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Božidar Bajutti zastupanog po punomoćniku Angella Nongom</izvorni_sadrzaj>
    <derivirana_varijabla naziv="DomainObject.Predmet.ProtustrankaFormated_1">  Božidar Bajutti </derivirana_varijabla>
  </DomainObject.Predmet.ProtustrankaFormated>
  <DomainObject.Predmet.ProtustrankaFormatedOIB>
    <izvorni_sadrzaj>  Božidar Bajutti, OIB 74591716871 zastupanog po punomoćniku Angella Nongom</izvorni_sadrzaj>
    <derivirana_varijabla naziv="DomainObject.Predmet.ProtustrankaFormatedOIB_1">  Božidar Bajutti, OIB 74591716871 zastupanog po punomoćniku Angella Nongom</derivirana_varijabla>
  </DomainObject.Predmet.ProtustrankaFormatedOIB>
  <DomainObject.Predmet.ProtustrankaFormatedWithAdress>
    <izvorni_sadrzaj> Božidar Bajutti, Čileanska Ulica 1, 10000 Zagreb zastupanog po punomoćniku Angella Nongom</izvorni_sadrzaj>
    <derivirana_varijabla naziv="DomainObject.Predmet.ProtustrankaFormatedWithAdress_1"> Božidar Bajutti, Čileanska Ulica 1, 10000 Zagreb zastupanog po punomoćniku Angella Nongom</derivirana_varijabla>
  </DomainObject.Predmet.ProtustrankaFormatedWithAdress>
  <DomainObject.Predmet.ProtustrankaFormatedWithAdressOIB>
    <izvorni_sadrzaj> Božidar Bajutti, OIB 74591716871, Čileanska Ulica 1, 10000 Zagreb zastupanog po punomoćniku Angella Nongom</izvorni_sadrzaj>
    <derivirana_varijabla naziv="DomainObject.Predmet.ProtustrankaFormatedWithAdressOIB_1"> Božidar Bajutti, OIB 74591716871, Čileanska Ulica 1, 10000 Zagreb zastupanog po punomoćniku Angella Nongom</derivirana_varijabla>
  </DomainObject.Predmet.ProtustrankaFormatedWithAdressOIB>
  <DomainObject.Predmet.ProtustrankaWithAdress>
    <izvorni_sadrzaj>Božidar Bajutti Čileanska Ulica 1, 10000 Zagreb</izvorni_sadrzaj>
    <derivirana_varijabla naziv="DomainObject.Predmet.ProtustrankaWithAdress_1">Božidar Bajutti Čileanska Ulica 1, 10000 Zagreb</derivirana_varijabla>
  </DomainObject.Predmet.ProtustrankaWithAdress>
  <DomainObject.Predmet.ProtustrankaWithAdressOIB>
    <izvorni_sadrzaj>Božidar Bajutti, OIB 74591716871, Čileanska Ulica 1, 10000 Zagreb</izvorni_sadrzaj>
    <derivirana_varijabla naziv="DomainObject.Predmet.ProtustrankaWithAdressOIB_1">Božidar Bajutti, OIB 74591716871, Čileanska Ulica 1, 10000 Zagreb</derivirana_varijabla>
  </DomainObject.Predmet.ProtustrankaWithAdressOIB>
  <DomainObject.Predmet.ProtustrankaNazivFormated>
    <izvorni_sadrzaj>Božidar Bajutti</izvorni_sadrzaj>
    <derivirana_varijabla naziv="DomainObject.Predmet.ProtustrankaNazivFormated_1">Božidar Bajutti</derivirana_varijabla>
    <derivirana_varijabla naziv="Padez">Božidar Bajutti</derivirana_varijabla>
  </DomainObject.Predmet.ProtustrankaNazivFormated>
  <DomainObject.Predmet.ProtustrankaNazivFormatedOIB>
    <izvorni_sadrzaj>Božidar Bajutti, OIB 74591716871</izvorni_sadrzaj>
    <derivirana_varijabla naziv="DomainObject.Predmet.ProtustrankaNazivFormatedOIB_1">Božidar Bajutti, OIB 74591716871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Antonija Golac, 21.</izvorni_sadrzaj>
    <derivirana_varijabla naziv="DomainObject.Predmet.Referada.Naziv_1">Antonija Golac, 21.</derivirana_varijabla>
  </DomainObject.Predmet.Referada.Naziv>
  <DomainObject.Predmet.Referada.Oznaka>
    <izvorni_sadrzaj>21</izvorni_sadrzaj>
    <derivirana_varijabla naziv="DomainObject.Predmet.Referada.Oznaka_1">21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335</izvorni_sadrzaj>
    <derivirana_varijabla naziv="DomainObject.Predmet.Referada.Prostorija.Oznaka_1">335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Antonija Golac</izvorni_sadrzaj>
    <derivirana_varijabla naziv="DomainObject.Predmet.Referada.Sudac_1">Antonija Golac</derivirana_varijabla>
    <derivirana_varijabla naziv="Dativ">Antonija Golac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Zagreb</izvorni_sadrzaj>
    <derivirana_varijabla naziv="DomainObject.Predmet.StrankaFormated_1">  II. policijska postaja Zagreb</derivirana_varijabla>
  </DomainObject.Predmet.StrankaFormated>
  <DomainObject.Predmet.StrankaFormatedOIB>
    <izvorni_sadrzaj>  II. policijska postaja Zagreb</izvorni_sadrzaj>
    <derivirana_varijabla naziv="DomainObject.Predmet.StrankaFormatedOIB_1">  II. policijska postaja Zagreb</derivirana_varijabla>
  </DomainObject.Predmet.StrankaFormatedOIB>
  <DomainObject.Predmet.StrankaFormatedWithAdress>
    <izvorni_sadrzaj> II. policijska postaja Zagreb, Ilica 245, 10000 Zagreb</izvorni_sadrzaj>
    <derivirana_varijabla naziv="DomainObject.Predmet.StrankaFormatedWithAdress_1"> II. policijska postaja Zagreb, Ilica 245, 10000 Zagreb</derivirana_varijabla>
  </DomainObject.Predmet.StrankaFormatedWithAdress>
  <DomainObject.Predmet.StrankaFormatedWithAdressOIB>
    <izvorni_sadrzaj> II. policijska postaja Zagreb, Ilica 245, 10000 Zagreb</izvorni_sadrzaj>
    <derivirana_varijabla naziv="DomainObject.Predmet.StrankaFormatedWithAdressOIB_1"> II. policijska postaja Zagreb, Ilica 245, 10000 Zagreb</derivirana_varijabla>
  </DomainObject.Predmet.StrankaFormatedWithAdressOIB>
  <DomainObject.Predmet.StrankaWithAdress>
    <izvorni_sadrzaj>II. policijska postaja Zagreb Ilica 245,10000 Zagreb</izvorni_sadrzaj>
    <derivirana_varijabla naziv="DomainObject.Predmet.StrankaWithAdress_1">II. policijska postaja Zagreb Ilica 245,10000 Zagreb</derivirana_varijabla>
  </DomainObject.Predmet.StrankaWithAdress>
  <DomainObject.Predmet.StrankaWithAdressOIB>
    <izvorni_sadrzaj>II. policijska postaja Zagreb, Ilica 245,10000 Zagreb</izvorni_sadrzaj>
    <derivirana_varijabla naziv="DomainObject.Predmet.StrankaWithAdressOIB_1">II. policijska postaja Zagreb, Ilica 245,10000 Zagreb</derivirana_varijabla>
  </DomainObject.Predmet.StrankaWithAdressOIB>
  <DomainObject.Predmet.StrankaNazivFormated>
    <izvorni_sadrzaj>II. policijska postaja Zagreb</izvorni_sadrzaj>
    <derivirana_varijabla naziv="DomainObject.Predmet.StrankaNazivFormated_1">II. policijska postaja Zagreb</derivirana_varijabla>
    <derivirana_varijabla naziv="Padez">II. policijska postaja Zagreb</derivirana_varijabla>
  </DomainObject.Predmet.StrankaNazivFormated>
  <DomainObject.Predmet.StrankaNazivFormatedOIB>
    <izvorni_sadrzaj>II. policijska postaja Zagreb</izvorni_sadrzaj>
    <derivirana_varijabla naziv="DomainObject.Predmet.StrankaNazivFormatedOIB_1">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Antonija Golac, 21.</izvorni_sadrzaj>
    <derivirana_varijabla naziv="DomainObject.Predmet.TrenutnaLokacijaSpisa.Naziv_1">Antonija Golac, 21.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dežurne službe</izvorni_sadrzaj>
    <derivirana_varijabla naziv="DomainObject.Predmet.UstrojstvenaJedinicaVodi.Naziv_1">Pisarnica dežurne službe</derivirana_varijabla>
  </DomainObject.Predmet.UstrojstvenaJedinicaVodi.Naziv>
  <DomainObject.Predmet.UstrojstvenaJedinicaVodi.Oznaka>
    <izvorni_sadrzaj>ZGPISDS</izvorni_sadrzaj>
    <derivirana_varijabla naziv="DomainObject.Predmet.UstrojstvenaJedinicaVodi.Oznaka_1">ZGPISDS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Senka Višekruna</izvorni_sadrzaj>
    <derivirana_varijabla naziv="DomainObject.Predmet.Zapisnicar_1">Senka Višekruna</derivirana_varijabla>
    <derivirana_varijabla naziv="Padez">Senka Višekruna</derivirana_varijabla>
  </DomainObject.Predmet.Zapisnicar>
  <DomainObject.Predmet.StrankaListFormated>
    <izvorni_sadrzaj>
      <item>II. policijska postaja Zagreb</item>
    </izvorni_sadrzaj>
    <derivirana_varijabla naziv="DomainObject.Predmet.StrankaListFormated_1">
      <item>II. policijska postaja Zagreb</item>
    </derivirana_varijabla>
  </DomainObject.Predmet.StrankaListFormated>
  <DomainObject.Predmet.StrankaListFormatedOIB>
    <izvorni_sadrzaj>
      <item>II. policijska postaja Zagreb</item>
    </izvorni_sadrzaj>
    <derivirana_varijabla naziv="DomainObject.Predmet.StrankaListFormatedOIB_1">
      <item>II. policijska postaja Zagreb</item>
    </derivirana_varijabla>
  </DomainObject.Predmet.StrankaListFormatedOIB>
  <DomainObject.Predmet.StrankaListFormatedWithAdress>
    <izvorni_sadrzaj>
      <item>II. policijska postaja Zagreb, Ilica 245, 10000 Zagreb</item>
    </izvorni_sadrzaj>
    <derivirana_varijabla naziv="DomainObject.Predmet.StrankaListFormatedWithAdress_1">
      <item>II. policijska postaja Zagreb, Ilica 245, 10000 Zagreb</item>
    </derivirana_varijabla>
  </DomainObject.Predmet.StrankaListFormatedWithAdress>
  <DomainObject.Predmet.StrankaListFormatedWithAdressOIB>
    <izvorni_sadrzaj>
      <item>II. policijska postaja Zagreb, Ilica 245, 10000 Zagreb</item>
    </izvorni_sadrzaj>
    <derivirana_varijabla naziv="DomainObject.Predmet.StrankaListFormatedWithAdressOIB_1">
      <item>II. policijska postaja Zagreb, Ilica 245, 10000 Zagreb</item>
    </derivirana_varijabla>
  </DomainObject.Predmet.StrankaListFormatedWithAdressOIB>
  <DomainObject.Predmet.StrankaListNazivFormated>
    <izvorni_sadrzaj>
      <item>II. policijska postaja Zagreb</item>
    </izvorni_sadrzaj>
    <derivirana_varijabla naziv="DomainObject.Predmet.StrankaListNazivFormated_1">
      <item>II. policijska postaja Zagreb</item>
    </derivirana_varijabla>
  </DomainObject.Predmet.StrankaListNazivFormated>
  <DomainObject.Predmet.StrankaListNazivFormatedOIB>
    <izvorni_sadrzaj>
      <item>II. policijska postaja Zagreb</item>
    </izvorni_sadrzaj>
    <derivirana_varijabla naziv="DomainObject.Predmet.StrankaListNazivFormatedOIB_1">
      <item>II. policijska postaja Zagreb</item>
    </derivirana_varijabla>
  </DomainObject.Predmet.StrankaListNazivFormatedOIB>
  <DomainObject.Predmet.ProtuStrankaListFormated>
    <izvorni_sadrzaj>
      <item>Božidar Bajutti zastupanog po punomoćniku Angella Nongom</item>
    </izvorni_sadrzaj>
    <derivirana_varijabla naziv="DomainObject.Predmet.ProtuStrankaListFormated_1">
      <item>Božidar Bajutti zastupanog po punomoćniku Angella Nongom</item>
    </derivirana_varijabla>
  </DomainObject.Predmet.ProtuStrankaListFormated>
  <DomainObject.Predmet.ProtuStrankaListFormatedOIB>
    <izvorni_sadrzaj>
      <item>Božidar Bajutti, OIB 74591716871 zastupanog po punomoćniku Angella Nongom</item>
    </izvorni_sadrzaj>
    <derivirana_varijabla naziv="DomainObject.Predmet.ProtuStrankaListFormatedOIB_1">
      <item>Božidar Bajutti, OIB 74591716871 zastupanog po punomoćniku Angella Nongom</item>
    </derivirana_varijabla>
  </DomainObject.Predmet.ProtuStrankaListFormatedOIB>
  <DomainObject.Predmet.ProtuStrankaListFormatedWithAdress>
    <izvorni_sadrzaj>
      <item>Božidar Bajutti, Čileanska Ulica 1, 10000 Zagreb zastupanog po punomoćniku Angella Nongom</item>
    </izvorni_sadrzaj>
    <derivirana_varijabla naziv="DomainObject.Predmet.ProtuStrankaListFormatedWithAdress_1">
      <item>Božidar Bajutti, Čileanska Ulica 1, 10000 Zagreb zastupanog po punomoćniku Angella Nongom</item>
    </derivirana_varijabla>
  </DomainObject.Predmet.ProtuStrankaListFormatedWithAdress>
  <DomainObject.Predmet.ProtuStrankaListFormatedWithAdressOIB>
    <izvorni_sadrzaj>
      <item>Božidar Bajutti, OIB 74591716871, Čileanska Ulica 1, 10000 Zagreb zastupanog po punomoćniku Angella Nongom</item>
    </izvorni_sadrzaj>
    <derivirana_varijabla naziv="DomainObject.Predmet.ProtuStrankaListFormatedWithAdressOIB_1">
      <item>Božidar Bajutti, OIB 74591716871, Čileanska Ulica 1, 10000 Zagreb zastupanog po punomoćniku Angella Nongom</item>
    </derivirana_varijabla>
  </DomainObject.Predmet.ProtuStrankaListFormatedWithAdressOIB>
  <DomainObject.Predmet.ProtuStrankaListNazivFormated>
    <izvorni_sadrzaj>
      <item>Božidar Bajutti</item>
    </izvorni_sadrzaj>
    <derivirana_varijabla naziv="DomainObject.Predmet.ProtuStrankaListNazivFormated_1">
      <item>Božidar Bajutti</item>
    </derivirana_varijabla>
  </DomainObject.Predmet.ProtuStrankaListNazivFormated>
  <DomainObject.Predmet.ProtuStrankaListNazivFormatedOIB>
    <izvorni_sadrzaj>
      <item>Božidar Bajutti, OIB 74591716871</item>
    </izvorni_sadrzaj>
    <derivirana_varijabla naziv="DomainObject.Predmet.ProtuStrankaListNazivFormatedOIB_1">
      <item>Božidar Bajutti, OIB 74591716871</item>
    </derivirana_varijabla>
  </DomainObject.Predmet.ProtuStrankaListNazivFormatedOIB>
  <DomainObject.Predmet.OstaliListFormated>
    <izvorni_sadrzaj>
      <item>Angella Nongom punomoćnica sudionika u postupku Božidar Bajutti</item>
      <item>V. policijska postaja Zagreb</item>
      <item>I. policijska postaja Zagreb</item>
      <item>PU zagrebačka, Sektor krim.policije, Odjel krim.evidencija</item>
    </izvorni_sadrzaj>
    <derivirana_varijabla naziv="DomainObject.Predmet.OstaliListFormated_1">
      <item>Angella Nongom punomoćnica sudionika u postupku Božidar Bajutti</item>
      <item>V. policijska postaja Zagreb</item>
      <item>I. policijska postaja Zagreb</item>
      <item>PU zagrebačka, Sektor krim.policije, Odjel krim.evidencija</item>
    </derivirana_varijabla>
    <derivirana_varijabla naziv="DrugaOsoba">
      <item>Angella Nongom punomoćnica sudionika u postupku Božidar Bajutti</item>
      <item>V. policijska postaja Zagreb</item>
      <item>I. policijska postaja Zagreb</item>
      <item>PU zagrebačka, Sektor krim.policije, Odjel krim.evidencija</item>
    </derivirana_varijabla>
  </DomainObject.Predmet.OstaliListFormated>
  <DomainObject.Predmet.OstaliListFormatedOIB>
    <izvorni_sadrzaj>
      <item>Angella Nongom, OIB 57244079587 punomoćnica sudionika u postupku Božidar Bajutti</item>
      <item>V. policijska postaja Zagreb</item>
      <item>I. policijska postaja Zagreb</item>
      <item>PU zagrebačka, Sektor krim.policije, Odjel krim.evidencija</item>
    </izvorni_sadrzaj>
    <derivirana_varijabla naziv="DomainObject.Predmet.OstaliListFormatedOIB_1">
      <item>Angella Nongom, OIB 57244079587 punomoćnica sudionika u postupku Božidar Bajutti</item>
      <item>V. policijska postaja Zagreb</item>
      <item>I. policijska postaja Zagreb</item>
      <item>PU zagrebačka, Sektor krim.policije, Odjel krim.evidencija</item>
    </derivirana_varijabla>
  </DomainObject.Predmet.OstaliListFormatedOIB>
  <DomainObject.Predmet.OstaliListFormatedWithAdress>
    <izvorni_sadrzaj>
      <item>Angella Nongom,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izvorni_sadrzaj>
    <derivirana_varijabla naziv="DomainObject.Predmet.OstaliListFormatedWithAdress_1">
      <item>Angella Nongom,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derivirana_varijabla>
  </DomainObject.Predmet.OstaliListFormatedWithAdress>
  <DomainObject.Predmet.OstaliListFormatedWithAdressOIB>
    <izvorni_sadrzaj>
      <item>Angella Nongom, OIB 57244079587,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izvorni_sadrzaj>
    <derivirana_varijabla naziv="DomainObject.Predmet.OstaliListFormatedWithAdressOIB_1">
      <item>Angella Nongom, OIB 57244079587,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derivirana_varijabla>
  </DomainObject.Predmet.OstaliListFormatedWithAdressOIB>
  <DomainObject.Predmet.OstaliListNazivFormated>
    <izvorni_sadrzaj>
      <item>Angella Nongom</item>
      <item>V. policijska postaja Zagreb</item>
      <item>I. policijska postaja Zagreb</item>
      <item>PU zagrebačka, Sektor krim.policije, Odjel krim.evidencija</item>
    </izvorni_sadrzaj>
    <derivirana_varijabla naziv="DomainObject.Predmet.OstaliListNazivFormated_1">
      <item>Angella Nongom</item>
      <item>V. policijska postaja Zagreb</item>
      <item>I. policijska postaja Zagreb</item>
      <item>PU zagrebačka, Sektor krim.policije, Odjel krim.evidencija</item>
    </derivirana_varijabla>
  </DomainObject.Predmet.OstaliListNazivFormated>
  <DomainObject.Predmet.OstaliListNazivFormatedOIB>
    <izvorni_sadrzaj>
      <item>Angella Nongom, OIB 57244079587</item>
      <item>V. policijska postaja Zagreb</item>
      <item>I. policijska postaja Zagreb</item>
      <item>PU zagrebačka, Sektor krim.policije, Odjel krim.evidencija</item>
    </izvorni_sadrzaj>
    <derivirana_varijabla naziv="DomainObject.Predmet.OstaliListNazivFormatedOIB_1">
      <item>Angella Nongom, OIB 57244079587</item>
      <item>V. policijska postaja Zagreb</item>
      <item>I. policijska postaja Zagreb</item>
      <item>PU zagrebačka, Sektor krim.policije, Odjel krim.evidencija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</izvorni_sadrzaj>
    <derivirana_varijabla naziv="DomainObject.Predmet.ClanakZakona_1">19</derivirana_varijabla>
  </DomainObject.Predmet.ClanakZakona>
  <DomainObject.Predmet.ClanakZakonaFull>
    <izvorni_sadrzaj>članka 19. stavka 1.</izvorni_sadrzaj>
    <derivirana_varijabla naziv="DomainObject.Predmet.ClanakZakonaFull_1">članka 19.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studenog 2026.</izvorni_sadrzaj>
    <derivirana_varijabla naziv="DomainObject.Datum_1">3. studenog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policijska postaja Zagreb</izvorni_sadrzaj>
    <derivirana_varijabla naziv="DomainObject.Predmet.StrankaIDrugi_1">II. policijska postaja Zagreb</derivirana_varijabla>
  </DomainObject.Predmet.StrankaIDrugi>
  <DomainObject.Predmet.ProtustrankaIDrugi>
    <izvorni_sadrzaj>Božidar Bajutti</izvorni_sadrzaj>
    <derivirana_varijabla naziv="DomainObject.Predmet.ProtustrankaIDrugi_1">Božidar Bajutti</derivirana_varijabla>
  </DomainObject.Predmet.ProtustrankaIDrugi>
  <DomainObject.Predmet.StrankaIDrugiAdressOIB>
    <izvorni_sadrzaj>II. policijska postaja Zagreb, Ilica 245, 10000 Zagreb</izvorni_sadrzaj>
    <derivirana_varijabla naziv="DomainObject.Predmet.StrankaIDrugiAdressOIB_1">II. policijska postaja Zagreb, Ilica 245, 10000 Zagreb</derivirana_varijabla>
  </DomainObject.Predmet.StrankaIDrugiAdressOIB>
  <DomainObject.Predmet.ProtustrankaIDrugiAdressOIB>
    <izvorni_sadrzaj>Božidar Bajutti, OIB 74591716871, Čileanska Ulica 1, 10000 Zagreb</izvorni_sadrzaj>
    <derivirana_varijabla naziv="DomainObject.Predmet.ProtustrankaIDrugiAdressOIB_1">Božidar Bajutti, OIB 74591716871, Čileanska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izvorni_sadrzaj>
    <derivirana_varijabla naziv="DomainObject.Predmet.SudioniciListNaziv_1"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derivirana_varijabla>
    <derivirana_varijabla naziv="OstaliSudionici"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derivirana_varijabla>
  </DomainObject.Predmet.SudioniciListNaziv>
  <DomainObject.Predmet.SudioniciListAdressOIB>
    <izvorni_sadrzaj>
      <item>II. policijska postaja Zagreb, Ilica 245,10000 Zagreb</item>
      <item>Božidar Bajutti, OIB 74591716871, Čileanska Ulica 1,10000 Zagreb</item>
      <item>Angella Nongom, OIB 57244079587, Hercegovačka Ulica 33,10000 Zagreb</item>
      <item>V. policijska postaja Zagreb, Ulica Antuna Bauera 1,10000 Zagreb</item>
      <item>I. policijska postaja Zagreb, Trg Josipa Jurja Strossmayera 3,10000 Zagreb</item>
      <item>PU zagrebačka, Sektor krim.policije, Odjel krim.evidencija, Heinzelova 98,10000 Zagreb</item>
    </izvorni_sadrzaj>
    <derivirana_varijabla naziv="DomainObject.Predmet.SudioniciListAdressOIB_1">
      <item>II. policijska postaja Zagreb, Ilica 245,10000 Zagreb</item>
      <item>Božidar Bajutti, OIB 74591716871, Čileanska Ulica 1,10000 Zagreb</item>
      <item>Angella Nongom, OIB 57244079587, Hercegovačka Ulica 33,10000 Zagreb</item>
      <item>V. policijska postaja Zagreb, Ulica Antuna Bauera 1,10000 Zagreb</item>
      <item>I. policijska postaja Zagreb, Trg Josipa Jurja Strossmayera 3,10000 Zagreb</item>
      <item>PU zagrebačka, Sektor krim.policije, Odjel krim.evidencija, Heinzelova 98,10000 Zagreb</item>
    </derivirana_varijabla>
  </DomainObject.Predmet.SudioniciListAdressOIB>
  <DomainObject.UcesnikSudskeRadnje.NazivFormated>
    <izvorni_sadrzaj>II. policijska postaja Zagreb, Ilica 245,10000 Zagreb</izvorni_sadrzaj>
    <derivirana_varijabla naziv="DomainObject.UcesnikSudskeRadnje.NazivFormated_1">II. policijska postaja Zagreb, Ilica 245,10000 Zagreb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74591716871</item>
      <item>, OIB 57244079587</item>
      <item>, OIB null</item>
      <item>, OIB null</item>
      <item>, OIB null</item>
    </izvorni_sadrzaj>
    <derivirana_varijabla naziv="DomainObject.Predmet.SudioniciListNazivOIB_1">
      <item>, OIB null</item>
      <item>, OIB 74591716871</item>
      <item>, OIB 57244079587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DomainObject.UcesnikSudskeRadnje.SudskaRadnja.UcesniciObavijest>
    <izvorni_sadrzaj>1. Tužitelj II. policijska postaja Zagreb, Ilica 245, 10000 Zagreb
2. Okrivljenik Božidar Bajutti, OIB 74591716871, Čileanska Ulica 1, 10000 Zagreb
3. Žrtva / svjedok - žrtva Angella Nongom, OIB 57244079587, Hercegovačka Ulica 33, 10000 Zagreb
4. Žrtva / svjedok - žrtva Angella Nongom, OIB 57244079587, Hercegovačka Ulica 33, 10000 Zagreb
5. Okrivljenik Božidar Bajutti, OIB 74591716871, Čileanska Ulica 1, 10000 Zagreb</izvorni_sadrzaj>
    <derivirana_varijabla naziv="DomainObject.UcesnikSudskeRadnje.SudskaRadnja.UcesniciObavijest_1">1. Tužitelj II. policijska postaja Zagreb, Ilica 245, 10000 Zagreb
2. Okrivljenik Božidar Bajutti, OIB 74591716871, Čileanska Ulica 1, 10000 Zagreb
3. Žrtva / svjedok - žrtva Angella Nongom, OIB 57244079587, Hercegovačka Ulica 33, 10000 Zagreb
4. Žrtva / svjedok - žrtva Angella Nongom, OIB 57244079587, Hercegovačka Ulica 33, 10000 Zagreb
5. Okrivljenik Božidar Bajutti, OIB 74591716871, Čileanska Ulica 1, 10000 Zagreb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veljače 2025.</izvorni_sadrzaj>
    <derivirana_varijabla naziv="DomainObject.Predmet.DatumPocetkaProcesa_1">15. veljače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Božidar Bajutti, Čileanska Ulica 1, 10000 Zagreb, OIB: 74591716871, rođen-a 30.05.1983., mjesto rođenja Zagreb (Grad Zagreb)</item>
    </izvorni_sadrzaj>
    <derivirana_varijabla naziv="DomainObject.Predmet.OkrivljenikAdresaMjestoRodjenjaList_1">
      <item>Božidar Bajutti, Čileanska Ulica 1, 10000 Zagreb, OIB: 74591716871, rođen-a 30.05.1983.,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Antonija.Golac@pszg.pravosudje.hr</izvorni_sadrzaj>
    <derivirana_varijabla naziv="DomainObject.Sudac.Email_1">Antonija.Golac@pszg.pravosudje.hr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  <DomainObject.PrviPodnesak.OznakaBrojPodnositelja>
    <izvorni_sadrzaj>211-07/25-5/672</izvorni_sadrzaj>
    <derivirana_varijabla naziv="DomainObject.PrviPodnesak.OznakaBrojPodnositelja_1">211-07/25-5/672</derivirana_varijabla>
  </DomainObject.PrviPodnesak.OznakaBrojPodnositelja>
  <DomainObject.ZakonPravilnikFull>
    <izvorni_sadrzaj>Zakon o zaštiti od nasilja u obitelji (2017)</izvorni_sadrzaj>
    <derivirana_varijabla naziv="DomainObject.ZakonPravilnikFull_1">Zakon o zaštiti od nasilja u obitelji (2017)</derivirana_varijabla>
  </DomainObject.ZakonPravilnikFull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7DB84E8-13C6-4C76-BA50-680CB3CE0E0E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141</properties:Words>
  <properties:Characters>799</properties:Characters>
  <properties:Lines>42</properties:Lines>
  <properties:Paragraphs>23</properties:Paragraphs>
  <properties:TotalTime>111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917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Antonija Golac</cp:lastModifiedBy>
  <cp:lastPrinted>2026-11-03T09:33:00Z</cp:lastPrinted>
  <dcterms:modified xmlns:xsi="http://www.w3.org/2001/XMLSchema-instance" xsi:type="dcterms:W3CDTF">2026-11-03T09:33:00Z</dcterms:modified>
  <cp:revision>42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true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Poziv za II. policijska postaja Zagreb - Ročište</vt:lpwstr>
  </prop:property>
  <prop:property fmtid="{D5CDD505-2E9C-101B-9397-08002B2CF9AE}" pid="6" name="Predlozak_id">
    <vt:lpwstr>1000000803</vt:lpwstr>
  </prop:property>
  <prop:property fmtid="{D5CDD505-2E9C-101B-9397-08002B2CF9AE}" pid="7" name="Predlozak_oznaka">
    <vt:lpwstr>OS_Pp-032</vt:lpwstr>
  </prop:property>
  <prop:property fmtid="{D5CDD505-2E9C-101B-9397-08002B2CF9AE}" pid="8" name="Predlozak_naziv">
    <vt:lpwstr>Poziv tužitelju – žurni postupak</vt:lpwstr>
  </prop:property>
</prop:Properties>
</file>