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B5A52" w:rsidR="00546ACA" w:rsidP="00546ACA" w:rsidRDefault="00546ACA" w14:paraId="3FB91FC8" w14:textId="77777777">
      <w:pPr>
        <w:pStyle w:val="Naslov1"/>
        <w:ind w:right="-51"/>
        <w:jc w:val="both"/>
        <w15:collapsed w:val="false"/>
      </w:pPr>
      <w:r w:rsidRPr="007B5A52">
        <w:t xml:space="preserve">               REPUBLIKA HRVATSKA</w:t>
      </w:r>
    </w:p>
    <w:p w:rsidRPr="007B5A52" w:rsidR="00546ACA" w:rsidP="00546ACA" w:rsidRDefault="00546ACA" w14:paraId="3C050D41" w14:textId="77777777">
      <w:pPr>
        <w:pStyle w:val="Naslov1"/>
        <w:tabs>
          <w:tab w:val="right" w:pos="8691"/>
        </w:tabs>
        <w:ind w:right="-51"/>
      </w:pPr>
      <w:r w:rsidRPr="007B5A52">
        <w:t>OPĆINSKI GRAĐANSKI SUD U ZAGREBU</w:t>
      </w:r>
      <w:r w:rsidRPr="007B5A52">
        <w:tab/>
      </w:r>
    </w:p>
    <w:p w:rsidRPr="007B5A52" w:rsidR="00546ACA" w:rsidP="00546ACA" w:rsidRDefault="00546ACA" w14:paraId="28DA4909" w14:textId="77777777">
      <w:pPr>
        <w:pStyle w:val="Naslov3"/>
        <w:ind w:right="-51"/>
        <w:rPr>
          <w:sz w:val="24"/>
        </w:rPr>
      </w:pPr>
      <w:r w:rsidRPr="007B5A52">
        <w:rPr>
          <w:sz w:val="24"/>
        </w:rPr>
        <w:t xml:space="preserve">   10000 ZAGREB – Ul. Grada Vukovara 84 </w:t>
      </w:r>
    </w:p>
    <w:p w:rsidR="00546ACA" w:rsidP="00546ACA" w:rsidRDefault="00546ACA" w14:paraId="5930B09D" w14:textId="77777777">
      <w:pPr>
        <w:ind w:right="-51"/>
        <w:jc w:val="both"/>
      </w:pPr>
      <w:r w:rsidRPr="007B5A52">
        <w:t xml:space="preserve">                 </w:t>
      </w:r>
      <w:r w:rsidRPr="007B5A52">
        <w:rPr>
          <w:b/>
        </w:rPr>
        <w:t>Poštanski pretinac 303</w:t>
      </w:r>
      <w:r w:rsidRPr="007B5A52">
        <w:t xml:space="preserve"> </w:t>
      </w:r>
      <w:r w:rsidRPr="007B5A52">
        <w:tab/>
      </w:r>
      <w:r w:rsidRPr="007B5A52">
        <w:tab/>
      </w:r>
      <w:r w:rsidRPr="007B5A52">
        <w:tab/>
      </w:r>
      <w:r w:rsidRPr="007B5A52">
        <w:tab/>
      </w:r>
    </w:p>
    <w:p w:rsidR="00546ACA" w:rsidP="00632B98" w:rsidRDefault="004D2627" w14:paraId="3BF468C7" w14:textId="215F8812">
      <w:pPr>
        <w:ind w:left="4248" w:right="-51" w:firstLine="708"/>
        <w:jc w:val="right"/>
      </w:pPr>
      <w:r>
        <w:t xml:space="preserve">Poslovni broj: </w:t>
      </w:r>
      <w:r w:rsidR="00C57968">
        <w:t>Ps-4/2025</w:t>
      </w:r>
      <w:r w:rsidR="005B2D74">
        <w:t>-12</w:t>
      </w:r>
    </w:p>
    <w:p w:rsidRPr="007B5A52" w:rsidR="000F1C90" w:rsidP="00632B98" w:rsidRDefault="000F1C90" w14:paraId="7689C3BB" w14:textId="5A13B6FD">
      <w:pPr>
        <w:ind w:left="4248" w:right="-51" w:firstLine="708"/>
        <w:jc w:val="right"/>
      </w:pPr>
      <w:r>
        <w:t>(spojeni P-674/26)</w:t>
      </w:r>
    </w:p>
    <w:p w:rsidRPr="007B5A52" w:rsidR="00546ACA" w:rsidP="00546ACA" w:rsidRDefault="00546ACA" w14:paraId="693B5FDE" w14:textId="77777777">
      <w:pPr>
        <w:ind w:right="-51"/>
        <w:jc w:val="right"/>
      </w:pPr>
      <w:r w:rsidRPr="007B5A52">
        <w:t xml:space="preserve">                                                                         </w:t>
      </w:r>
    </w:p>
    <w:p w:rsidRPr="007B5A52" w:rsidR="00546ACA" w:rsidP="00546ACA" w:rsidRDefault="00546ACA" w14:paraId="25D9C0A9" w14:textId="77777777">
      <w:pPr>
        <w:jc w:val="center"/>
        <w:rPr>
          <w:b/>
          <w:sz w:val="32"/>
        </w:rPr>
      </w:pPr>
      <w:r w:rsidRPr="007B5A52">
        <w:rPr>
          <w:b/>
          <w:sz w:val="32"/>
        </w:rPr>
        <w:t>Zapisnik</w:t>
      </w:r>
    </w:p>
    <w:p w:rsidRPr="007B5A52" w:rsidR="00546ACA" w:rsidP="00546ACA" w:rsidRDefault="00546ACA" w14:paraId="2DC0D449" w14:textId="6FDE081E">
      <w:pPr>
        <w:jc w:val="center"/>
      </w:pPr>
      <w:r w:rsidRPr="007B5A52">
        <w:t xml:space="preserve">od </w:t>
      </w:r>
      <w:r w:rsidRPr="00546ACA">
        <w:t xml:space="preserve"> </w:t>
      </w:r>
      <w:r w:rsidR="00C57968">
        <w:t xml:space="preserve"> 10. lipnja </w:t>
      </w:r>
      <w:r w:rsidR="00A5496B">
        <w:t xml:space="preserve"> </w:t>
      </w:r>
      <w:r w:rsidR="00E47554">
        <w:t>202</w:t>
      </w:r>
      <w:r w:rsidR="008E3093">
        <w:t>6</w:t>
      </w:r>
      <w:r w:rsidR="00632B98">
        <w:t>.</w:t>
      </w:r>
    </w:p>
    <w:p w:rsidR="00546ACA" w:rsidP="00546ACA" w:rsidRDefault="00546ACA" w14:paraId="599CB388" w14:textId="77777777">
      <w:pPr>
        <w:jc w:val="center"/>
      </w:pPr>
      <w:r w:rsidRPr="007B5A52">
        <w:t>o održanom pripremnom ročištu kod Općinskog građanskog suda u Zagrebu</w:t>
      </w:r>
    </w:p>
    <w:p w:rsidRPr="007B5A52" w:rsidR="00546ACA" w:rsidP="00546ACA" w:rsidRDefault="00546ACA" w14:paraId="6BA05F64" w14:textId="77777777">
      <w:pPr>
        <w:jc w:val="center"/>
      </w:pPr>
    </w:p>
    <w:p w:rsidRPr="007B5A52" w:rsidR="00546ACA" w:rsidP="00546ACA" w:rsidRDefault="00546ACA" w14:paraId="02786A41" w14:textId="77777777">
      <w:pPr>
        <w:rPr>
          <w:sz w:val="12"/>
          <w:szCs w:val="12"/>
        </w:rPr>
      </w:pPr>
    </w:p>
    <w:p w:rsidR="00546ACA" w:rsidP="00546ACA" w:rsidRDefault="00546ACA" w14:paraId="6090FAE1" w14:textId="77777777">
      <w:r w:rsidRPr="007B5A52">
        <w:t>Prisutni od suda:</w:t>
      </w:r>
    </w:p>
    <w:p w:rsidRPr="007B5A52" w:rsidR="00546ACA" w:rsidP="00546ACA" w:rsidRDefault="00546ACA" w14:paraId="34F57D95" w14:textId="77777777"/>
    <w:p w:rsidRPr="007B5A52" w:rsidR="00546ACA" w:rsidP="00546ACA" w:rsidRDefault="00546ACA" w14:paraId="48DF8090" w14:textId="77777777">
      <w:pPr>
        <w:rPr>
          <w:sz w:val="12"/>
          <w:szCs w:val="12"/>
        </w:rPr>
      </w:pPr>
    </w:p>
    <w:p w:rsidRPr="007B5A52" w:rsidR="00546ACA" w:rsidP="00546ACA" w:rsidRDefault="003D600C" w14:paraId="4154006F" w14:textId="4AC15100">
      <w:pPr>
        <w:tabs>
          <w:tab w:val="left" w:pos="993"/>
          <w:tab w:val="left" w:pos="4111"/>
        </w:tabs>
        <w:ind w:left="4248" w:hanging="4248"/>
        <w:jc w:val="both"/>
      </w:pPr>
      <w:r>
        <w:t xml:space="preserve">Sudac: </w:t>
      </w:r>
      <w:r w:rsidR="00900137">
        <w:t>Ivan Bešlić</w:t>
      </w:r>
      <w:r w:rsidRPr="007B5A52" w:rsidR="00546ACA">
        <w:tab/>
        <w:t xml:space="preserve">  Tužitelj</w:t>
      </w:r>
      <w:r w:rsidR="000F1C90">
        <w:t>-protutuženik</w:t>
      </w:r>
      <w:r w:rsidRPr="007B5A52" w:rsidR="00546ACA">
        <w:t xml:space="preserve">: </w:t>
      </w:r>
      <w:r w:rsidR="00C57968">
        <w:t>Nenad Šepić</w:t>
      </w:r>
    </w:p>
    <w:p w:rsidRPr="007B5A52" w:rsidR="00546ACA" w:rsidP="003D600C" w:rsidRDefault="00546ACA" w14:paraId="4EA18049" w14:textId="5EFAEB8A">
      <w:pPr>
        <w:tabs>
          <w:tab w:val="left" w:pos="993"/>
          <w:tab w:val="left" w:pos="4111"/>
        </w:tabs>
      </w:pPr>
      <w:r w:rsidRPr="007B5A52">
        <w:tab/>
        <w:t xml:space="preserve">                </w:t>
      </w:r>
    </w:p>
    <w:p w:rsidRPr="007B5A52" w:rsidR="00546ACA" w:rsidP="00546ACA" w:rsidRDefault="00546ACA" w14:paraId="24C341D2" w14:textId="77777777">
      <w:pPr>
        <w:tabs>
          <w:tab w:val="left" w:pos="993"/>
          <w:tab w:val="left" w:pos="4111"/>
        </w:tabs>
        <w:ind w:left="4248" w:hanging="4248"/>
        <w:rPr>
          <w:sz w:val="12"/>
          <w:szCs w:val="12"/>
        </w:rPr>
      </w:pPr>
    </w:p>
    <w:p w:rsidRPr="007B5A52" w:rsidR="00546ACA" w:rsidP="00546ACA" w:rsidRDefault="00546ACA" w14:paraId="71C0CBD6" w14:textId="62A20B92">
      <w:pPr>
        <w:pStyle w:val="Zaglavlje"/>
        <w:tabs>
          <w:tab w:val="clear" w:pos="4320"/>
          <w:tab w:val="clear" w:pos="8640"/>
        </w:tabs>
        <w:jc w:val="both"/>
      </w:pPr>
      <w:r w:rsidRPr="007B5A52">
        <w:tab/>
        <w:t xml:space="preserve">             </w:t>
      </w:r>
      <w:r w:rsidRPr="007B5A52">
        <w:tab/>
      </w:r>
      <w:r w:rsidRPr="007B5A52">
        <w:tab/>
      </w:r>
      <w:r w:rsidRPr="007B5A52">
        <w:tab/>
        <w:t xml:space="preserve">           Tuženik</w:t>
      </w:r>
      <w:r w:rsidR="000F1C90">
        <w:t>-protutužitelj</w:t>
      </w:r>
      <w:r w:rsidRPr="007B5A52">
        <w:t xml:space="preserve">:  </w:t>
      </w:r>
      <w:r w:rsidR="00C57968">
        <w:t xml:space="preserve"> Branimir Gajer</w:t>
      </w:r>
    </w:p>
    <w:p w:rsidR="00632B98" w:rsidP="00546ACA" w:rsidRDefault="003D600C" w14:paraId="0C58B393" w14:textId="52223479">
      <w:pPr>
        <w:tabs>
          <w:tab w:val="left" w:pos="851"/>
        </w:tabs>
        <w:jc w:val="both"/>
      </w:pPr>
      <w:r w:rsidRPr="007B5A52">
        <w:t>Zapisničar</w:t>
      </w:r>
      <w:r>
        <w:t>:</w:t>
      </w:r>
      <w:r w:rsidRPr="007B5A52">
        <w:t xml:space="preserve"> </w:t>
      </w:r>
      <w:r w:rsidR="00F060F6">
        <w:t xml:space="preserve">Željka Bulka </w:t>
      </w:r>
    </w:p>
    <w:p w:rsidRPr="007B5A52" w:rsidR="00546ACA" w:rsidP="00546ACA" w:rsidRDefault="00546ACA" w14:paraId="41EDD85B" w14:textId="7C23F68E">
      <w:pPr>
        <w:tabs>
          <w:tab w:val="left" w:pos="851"/>
        </w:tabs>
        <w:jc w:val="both"/>
      </w:pPr>
      <w:r w:rsidRPr="007B5A52">
        <w:t xml:space="preserve">       </w:t>
      </w:r>
      <w:r w:rsidRPr="007B5A52">
        <w:tab/>
        <w:t xml:space="preserve">                 </w:t>
      </w:r>
      <w:r>
        <w:t xml:space="preserve">             </w:t>
      </w:r>
      <w:r w:rsidR="0068609A">
        <w:tab/>
      </w:r>
      <w:r w:rsidR="0068609A">
        <w:tab/>
      </w:r>
      <w:r>
        <w:t xml:space="preserve"> </w:t>
      </w:r>
      <w:r w:rsidRPr="007B5A52">
        <w:t xml:space="preserve">Radi: </w:t>
      </w:r>
      <w:r w:rsidR="00C57968">
        <w:t xml:space="preserve"> iseljenja</w:t>
      </w:r>
      <w:r w:rsidR="000F1C90">
        <w:t xml:space="preserve"> i utvrđenja</w:t>
      </w:r>
    </w:p>
    <w:p w:rsidRPr="007B5A52" w:rsidR="00546ACA" w:rsidP="00546ACA" w:rsidRDefault="00546ACA" w14:paraId="5C91FF9C" w14:textId="77777777">
      <w:r w:rsidRPr="007B5A52">
        <w:tab/>
      </w:r>
      <w:r w:rsidRPr="007B5A52">
        <w:tab/>
      </w:r>
      <w:r w:rsidRPr="007B5A52">
        <w:tab/>
        <w:t xml:space="preserve">                                                         </w:t>
      </w:r>
    </w:p>
    <w:p w:rsidRPr="007B5A52" w:rsidR="00546ACA" w:rsidP="00546ACA" w:rsidRDefault="00546ACA" w14:paraId="6807FABB" w14:textId="452C969A">
      <w:pPr>
        <w:jc w:val="both"/>
      </w:pPr>
      <w:r>
        <w:t>Su</w:t>
      </w:r>
      <w:r w:rsidR="003D600C">
        <w:t>dac:</w:t>
      </w:r>
      <w:r w:rsidRPr="007B5A52">
        <w:t xml:space="preserve"> započinje pripremno ročište u </w:t>
      </w:r>
      <w:r w:rsidRPr="00546ACA">
        <w:t xml:space="preserve"> </w:t>
      </w:r>
      <w:r w:rsidR="00C57968">
        <w:t xml:space="preserve">9,00 </w:t>
      </w:r>
      <w:r w:rsidRPr="007B5A52">
        <w:t xml:space="preserve">sati, i objavljuje predmet raspravljanja. </w:t>
      </w:r>
    </w:p>
    <w:p w:rsidRPr="007B5A52" w:rsidR="00546ACA" w:rsidP="00546ACA" w:rsidRDefault="00546ACA" w14:paraId="152AC9D4" w14:textId="77777777">
      <w:r w:rsidRPr="007B5A52">
        <w:t xml:space="preserve">Pripremno ročište je javno.  </w:t>
      </w:r>
    </w:p>
    <w:p w:rsidRPr="007B5A52" w:rsidR="00546ACA" w:rsidP="00546ACA" w:rsidRDefault="00546ACA" w14:paraId="258D8117" w14:textId="77777777"/>
    <w:p w:rsidRPr="007B5A52" w:rsidR="00546ACA" w:rsidP="00546ACA" w:rsidRDefault="00546ACA" w14:paraId="409E163D" w14:textId="77777777">
      <w:r w:rsidRPr="007B5A52">
        <w:t xml:space="preserve">Utvrđuje se da su pristupili:  </w:t>
      </w:r>
    </w:p>
    <w:p w:rsidR="00546ACA" w:rsidP="00546ACA" w:rsidRDefault="00546ACA" w14:paraId="0BC7F58F" w14:textId="3DB6ACA9">
      <w:pPr>
        <w:jc w:val="both"/>
      </w:pPr>
      <w:r w:rsidRPr="007B5A52">
        <w:t>Za tužitelja</w:t>
      </w:r>
      <w:r w:rsidR="005B2D74">
        <w:t>-protutuženik</w:t>
      </w:r>
      <w:r w:rsidRPr="007B5A52">
        <w:t xml:space="preserve">: </w:t>
      </w:r>
      <w:r w:rsidR="005B2D74">
        <w:t xml:space="preserve">pun. Hrvoje Kalauz, odvj. </w:t>
      </w:r>
    </w:p>
    <w:p w:rsidR="00546ACA" w:rsidP="00546ACA" w:rsidRDefault="00546ACA" w14:paraId="112428CC" w14:textId="7C1B290B">
      <w:pPr>
        <w:jc w:val="both"/>
      </w:pPr>
      <w:r w:rsidRPr="007B5A52">
        <w:t>Za</w:t>
      </w:r>
      <w:r>
        <w:t xml:space="preserve"> tuženika</w:t>
      </w:r>
      <w:r w:rsidR="005B2D74">
        <w:t>-protutužitelja</w:t>
      </w:r>
      <w:r w:rsidRPr="007B5A52">
        <w:t xml:space="preserve">: </w:t>
      </w:r>
      <w:r w:rsidR="005B2D74">
        <w:t xml:space="preserve"> pun. Zvjezdana Znidarčić-Begović</w:t>
      </w:r>
    </w:p>
    <w:p w:rsidRPr="007B5A52" w:rsidR="00546ACA" w:rsidP="00546ACA" w:rsidRDefault="00546ACA" w14:paraId="333DD647" w14:textId="77777777">
      <w:pPr>
        <w:jc w:val="both"/>
      </w:pPr>
    </w:p>
    <w:p w:rsidRPr="007B5A52" w:rsidR="00546ACA" w:rsidP="00546ACA" w:rsidRDefault="00546ACA" w14:paraId="66523629" w14:textId="77777777">
      <w:pPr>
        <w:tabs>
          <w:tab w:val="left" w:pos="0"/>
        </w:tabs>
        <w:jc w:val="both"/>
      </w:pPr>
    </w:p>
    <w:p w:rsidRPr="00287283" w:rsidR="005B2D74" w:rsidP="005B2D74" w:rsidRDefault="005B2D74" w14:paraId="38C15B88" w14:textId="77777777">
      <w:pPr>
        <w:ind w:firstLine="360"/>
        <w:jc w:val="both"/>
        <w:rPr>
          <w:szCs w:val="24"/>
        </w:rPr>
      </w:pPr>
      <w:r>
        <w:rPr>
          <w:szCs w:val="24"/>
        </w:rPr>
        <w:t xml:space="preserve"> </w:t>
      </w:r>
      <w:r w:rsidRPr="00287283">
        <w:rPr>
          <w:szCs w:val="24"/>
        </w:rPr>
        <w:t>Stranke navode kako žele sklopiti sudsku nagodbu:</w:t>
      </w:r>
    </w:p>
    <w:p w:rsidRPr="00287283" w:rsidR="005B2D74" w:rsidP="005B2D74" w:rsidRDefault="005B2D74" w14:paraId="6CE14D51" w14:textId="77777777">
      <w:pPr>
        <w:ind w:firstLine="360"/>
        <w:jc w:val="both"/>
        <w:rPr>
          <w:szCs w:val="24"/>
        </w:rPr>
      </w:pPr>
    </w:p>
    <w:p w:rsidRPr="00287283" w:rsidR="005B2D74" w:rsidP="005B2D74" w:rsidRDefault="005B2D74" w14:paraId="1A5FFF42" w14:textId="796C9F84">
      <w:pPr>
        <w:ind w:firstLine="360"/>
        <w:jc w:val="both"/>
        <w:rPr>
          <w:szCs w:val="24"/>
        </w:rPr>
      </w:pPr>
      <w:r w:rsidRPr="00287283">
        <w:rPr>
          <w:szCs w:val="24"/>
        </w:rPr>
        <w:t>Tužitelj</w:t>
      </w:r>
      <w:r>
        <w:rPr>
          <w:szCs w:val="24"/>
        </w:rPr>
        <w:t>-protutuženik</w:t>
      </w:r>
      <w:r w:rsidRPr="00287283">
        <w:rPr>
          <w:szCs w:val="24"/>
        </w:rPr>
        <w:t xml:space="preserve"> </w:t>
      </w:r>
      <w:r>
        <w:rPr>
          <w:szCs w:val="24"/>
        </w:rPr>
        <w:t>Nenad Šepić</w:t>
      </w:r>
      <w:r w:rsidRPr="00287283">
        <w:rPr>
          <w:szCs w:val="24"/>
        </w:rPr>
        <w:t>, OIB:</w:t>
      </w:r>
      <w:bookmarkStart w:name="Tekst16" w:id="0"/>
      <w:r w:rsidRPr="00287283">
        <w:rPr>
          <w:szCs w:val="24"/>
        </w:rPr>
        <w:t xml:space="preserve"> </w:t>
      </w:r>
      <w:bookmarkEnd w:id="0"/>
      <w:r>
        <w:rPr>
          <w:szCs w:val="24"/>
        </w:rPr>
        <w:t>83177983134</w:t>
      </w:r>
      <w:r w:rsidRPr="00287283">
        <w:rPr>
          <w:szCs w:val="24"/>
        </w:rPr>
        <w:t xml:space="preserve">, iz </w:t>
      </w:r>
      <w:r>
        <w:rPr>
          <w:szCs w:val="24"/>
        </w:rPr>
        <w:t xml:space="preserve"> Zagreba, Vladimira Nazora 74A</w:t>
      </w:r>
      <w:r w:rsidRPr="00287283">
        <w:rPr>
          <w:szCs w:val="24"/>
        </w:rPr>
        <w:t xml:space="preserve">, zastupan po punomoćniku </w:t>
      </w:r>
      <w:r>
        <w:rPr>
          <w:szCs w:val="24"/>
        </w:rPr>
        <w:t xml:space="preserve"> Hrvoju Kalauzu</w:t>
      </w:r>
      <w:r w:rsidRPr="00287283">
        <w:rPr>
          <w:szCs w:val="24"/>
        </w:rPr>
        <w:t xml:space="preserve">, odvjetniku </w:t>
      </w:r>
      <w:r>
        <w:rPr>
          <w:szCs w:val="24"/>
        </w:rPr>
        <w:t>u Zagrebu</w:t>
      </w:r>
      <w:r w:rsidRPr="00287283">
        <w:rPr>
          <w:szCs w:val="24"/>
        </w:rPr>
        <w:t>, (dalje: tužitelj</w:t>
      </w:r>
      <w:r>
        <w:rPr>
          <w:szCs w:val="24"/>
        </w:rPr>
        <w:t>-protutuženik</w:t>
      </w:r>
      <w:r w:rsidRPr="00287283">
        <w:rPr>
          <w:szCs w:val="24"/>
        </w:rPr>
        <w:t>)</w:t>
      </w:r>
      <w:smartTag w:uri="urn:schemas-microsoft-com:office:smarttags" w:element="PersonName">
        <w:r w:rsidRPr="00287283">
          <w:rPr>
            <w:szCs w:val="24"/>
          </w:rPr>
          <w:t>,</w:t>
        </w:r>
      </w:smartTag>
      <w:r w:rsidRPr="00287283">
        <w:rPr>
          <w:szCs w:val="24"/>
        </w:rPr>
        <w:t xml:space="preserve"> </w:t>
      </w:r>
    </w:p>
    <w:p w:rsidRPr="00287283" w:rsidR="005B2D74" w:rsidP="005B2D74" w:rsidRDefault="005B2D74" w14:paraId="6FD050EE" w14:textId="77777777">
      <w:pPr>
        <w:ind w:firstLine="360"/>
        <w:jc w:val="both"/>
        <w:rPr>
          <w:szCs w:val="24"/>
        </w:rPr>
      </w:pPr>
    </w:p>
    <w:p w:rsidRPr="00287283" w:rsidR="005B2D74" w:rsidP="005B2D74" w:rsidRDefault="005B2D74" w14:paraId="25BD9F04" w14:textId="77777777">
      <w:pPr>
        <w:ind w:firstLine="360"/>
        <w:jc w:val="both"/>
        <w:rPr>
          <w:szCs w:val="24"/>
        </w:rPr>
      </w:pPr>
      <w:r w:rsidRPr="00287283">
        <w:rPr>
          <w:szCs w:val="24"/>
        </w:rPr>
        <w:t>i</w:t>
      </w:r>
    </w:p>
    <w:p w:rsidRPr="00287283" w:rsidR="005B2D74" w:rsidP="005B2D74" w:rsidRDefault="005B2D74" w14:paraId="768A2D4C" w14:textId="77777777">
      <w:pPr>
        <w:ind w:firstLine="360"/>
        <w:jc w:val="both"/>
        <w:rPr>
          <w:szCs w:val="24"/>
        </w:rPr>
      </w:pPr>
    </w:p>
    <w:p w:rsidRPr="00287283" w:rsidR="005B2D74" w:rsidP="005B2D74" w:rsidRDefault="005B2D74" w14:paraId="2DF8BC70" w14:textId="3964A580">
      <w:pPr>
        <w:ind w:firstLine="360"/>
        <w:jc w:val="both"/>
        <w:rPr>
          <w:szCs w:val="24"/>
        </w:rPr>
      </w:pPr>
      <w:r w:rsidRPr="00287283">
        <w:rPr>
          <w:szCs w:val="24"/>
        </w:rPr>
        <w:t>Tuženi</w:t>
      </w:r>
      <w:r>
        <w:rPr>
          <w:szCs w:val="24"/>
        </w:rPr>
        <w:t>k-protutužitelj Branimir Gajer</w:t>
      </w:r>
      <w:r w:rsidRPr="00287283">
        <w:rPr>
          <w:szCs w:val="24"/>
        </w:rPr>
        <w:t xml:space="preserve">, OIB: </w:t>
      </w:r>
      <w:r>
        <w:rPr>
          <w:szCs w:val="24"/>
        </w:rPr>
        <w:t>56318722135</w:t>
      </w:r>
      <w:r w:rsidRPr="00287283">
        <w:rPr>
          <w:szCs w:val="24"/>
        </w:rPr>
        <w:t xml:space="preserve">, iz </w:t>
      </w:r>
      <w:r w:rsidR="00BD1815">
        <w:rPr>
          <w:szCs w:val="24"/>
        </w:rPr>
        <w:t>Zagreba, Vladimira Nazora 74</w:t>
      </w:r>
      <w:r w:rsidRPr="00287283">
        <w:rPr>
          <w:szCs w:val="24"/>
        </w:rPr>
        <w:t>, zastupan po punomoćni</w:t>
      </w:r>
      <w:r w:rsidR="00BD1815">
        <w:rPr>
          <w:szCs w:val="24"/>
        </w:rPr>
        <w:t>ci Zvjezdani Znidarčić-Begović</w:t>
      </w:r>
      <w:r w:rsidRPr="00287283">
        <w:rPr>
          <w:szCs w:val="24"/>
        </w:rPr>
        <w:t>, odvjetni</w:t>
      </w:r>
      <w:r w:rsidR="00BD1815">
        <w:rPr>
          <w:szCs w:val="24"/>
        </w:rPr>
        <w:t>ci u Zagrebu</w:t>
      </w:r>
      <w:r w:rsidRPr="00287283">
        <w:rPr>
          <w:szCs w:val="24"/>
        </w:rPr>
        <w:t>, (dalje: tuženik</w:t>
      </w:r>
      <w:r w:rsidR="00BD1815">
        <w:rPr>
          <w:szCs w:val="24"/>
        </w:rPr>
        <w:t>-protutužitelj</w:t>
      </w:r>
      <w:r w:rsidRPr="00287283">
        <w:rPr>
          <w:szCs w:val="24"/>
        </w:rPr>
        <w:t>)</w:t>
      </w:r>
      <w:smartTag w:uri="urn:schemas-microsoft-com:office:smarttags" w:element="PersonName">
        <w:r w:rsidRPr="00287283">
          <w:rPr>
            <w:szCs w:val="24"/>
          </w:rPr>
          <w:t>,</w:t>
        </w:r>
      </w:smartTag>
    </w:p>
    <w:p w:rsidRPr="00287283" w:rsidR="005B2D74" w:rsidP="005B2D74" w:rsidRDefault="005B2D74" w14:paraId="3A61EA08" w14:textId="77777777">
      <w:pPr>
        <w:ind w:firstLine="360"/>
        <w:jc w:val="both"/>
        <w:rPr>
          <w:szCs w:val="24"/>
        </w:rPr>
      </w:pPr>
    </w:p>
    <w:p w:rsidRPr="00287283" w:rsidR="005B2D74" w:rsidP="005B2D74" w:rsidRDefault="005B2D74" w14:paraId="595C0A79" w14:textId="77777777">
      <w:pPr>
        <w:ind w:firstLine="360"/>
        <w:jc w:val="both"/>
        <w:rPr>
          <w:szCs w:val="24"/>
        </w:rPr>
      </w:pPr>
      <w:r w:rsidRPr="00287283">
        <w:rPr>
          <w:szCs w:val="24"/>
        </w:rPr>
        <w:t>slobodno i bez mana volje sklapaju:</w:t>
      </w:r>
    </w:p>
    <w:p w:rsidRPr="00287283" w:rsidR="005B2D74" w:rsidP="005B2D74" w:rsidRDefault="005B2D74" w14:paraId="3B0AAE6E" w14:textId="77777777">
      <w:pPr>
        <w:jc w:val="both"/>
        <w:rPr>
          <w:szCs w:val="24"/>
        </w:rPr>
      </w:pPr>
    </w:p>
    <w:p w:rsidRPr="00287283" w:rsidR="005B2D74" w:rsidP="005B2D74" w:rsidRDefault="005B2D74" w14:paraId="23D29013" w14:textId="77777777">
      <w:pPr>
        <w:jc w:val="both"/>
        <w:rPr>
          <w:szCs w:val="24"/>
        </w:rPr>
      </w:pPr>
    </w:p>
    <w:p w:rsidRPr="00287283" w:rsidR="005B2D74" w:rsidP="005B2D74" w:rsidRDefault="005B2D74" w14:paraId="5FEDE1C5" w14:textId="77777777">
      <w:pPr>
        <w:jc w:val="center"/>
        <w:rPr>
          <w:szCs w:val="24"/>
        </w:rPr>
      </w:pPr>
      <w:r w:rsidRPr="00287283">
        <w:rPr>
          <w:szCs w:val="24"/>
        </w:rPr>
        <w:t>S U D S K U   N A G O D B U</w:t>
      </w:r>
    </w:p>
    <w:p w:rsidRPr="00287283" w:rsidR="005B2D74" w:rsidP="005B2D74" w:rsidRDefault="005B2D74" w14:paraId="43FB3D99" w14:textId="77777777">
      <w:pPr>
        <w:jc w:val="both"/>
        <w:rPr>
          <w:szCs w:val="24"/>
        </w:rPr>
      </w:pPr>
    </w:p>
    <w:p w:rsidRPr="00287283" w:rsidR="005B2D74" w:rsidP="005B2D74" w:rsidRDefault="005B2D74" w14:paraId="1876FA2A" w14:textId="77777777">
      <w:pPr>
        <w:jc w:val="both"/>
        <w:rPr>
          <w:szCs w:val="24"/>
        </w:rPr>
      </w:pPr>
    </w:p>
    <w:p w:rsidRPr="00287283" w:rsidR="005B2D74" w:rsidP="005B2D74" w:rsidRDefault="005B2D74" w14:paraId="2767E018" w14:textId="1F352215">
      <w:pPr>
        <w:jc w:val="both"/>
        <w:rPr>
          <w:szCs w:val="24"/>
        </w:rPr>
      </w:pPr>
      <w:r w:rsidRPr="00287283">
        <w:rPr>
          <w:szCs w:val="24"/>
        </w:rPr>
        <w:t>I.  Stranke suglasno utvrđuju kako s</w:t>
      </w:r>
      <w:r>
        <w:rPr>
          <w:szCs w:val="24"/>
        </w:rPr>
        <w:t>e ovaj</w:t>
      </w:r>
      <w:r w:rsidRPr="00287283">
        <w:rPr>
          <w:szCs w:val="24"/>
        </w:rPr>
        <w:t xml:space="preserve">  parnični postupak </w:t>
      </w:r>
      <w:r>
        <w:rPr>
          <w:szCs w:val="24"/>
        </w:rPr>
        <w:t xml:space="preserve">vodi radi </w:t>
      </w:r>
      <w:r w:rsidR="00A179D0">
        <w:rPr>
          <w:szCs w:val="24"/>
        </w:rPr>
        <w:t xml:space="preserve">tužbenog zahtjeva tužitelja-protutuženika radi iseljenja, tj. predaje u posjed te radi protutužbenog zahtjeva tuženika-protutužitelja radi utvrđenja prava vlasništva. </w:t>
      </w:r>
    </w:p>
    <w:p w:rsidRPr="00287283" w:rsidR="005B2D74" w:rsidP="005B2D74" w:rsidRDefault="005B2D74" w14:paraId="570CD375" w14:textId="77777777">
      <w:pPr>
        <w:ind w:firstLine="360"/>
        <w:jc w:val="both"/>
        <w:rPr>
          <w:szCs w:val="24"/>
        </w:rPr>
      </w:pPr>
    </w:p>
    <w:p w:rsidR="005B2D74" w:rsidP="00182EB8" w:rsidRDefault="005B2D74" w14:paraId="755DD2D3" w14:textId="686E9166">
      <w:pPr>
        <w:jc w:val="both"/>
        <w:rPr>
          <w:szCs w:val="24"/>
        </w:rPr>
      </w:pPr>
      <w:r w:rsidRPr="00287283">
        <w:rPr>
          <w:szCs w:val="24"/>
        </w:rPr>
        <w:t>II.</w:t>
      </w:r>
      <w:r w:rsidR="00182EB8">
        <w:rPr>
          <w:szCs w:val="24"/>
        </w:rPr>
        <w:t xml:space="preserve"> Tužitelj-protutuženik odriče se tužbenog zahtjeva koji je glasi:</w:t>
      </w:r>
    </w:p>
    <w:p w:rsidR="00182EB8" w:rsidP="00182EB8" w:rsidRDefault="00182EB8" w14:paraId="599D32B3" w14:textId="77777777">
      <w:pPr>
        <w:jc w:val="both"/>
        <w:rPr>
          <w:szCs w:val="24"/>
        </w:rPr>
      </w:pPr>
    </w:p>
    <w:p w:rsidR="00182EB8" w:rsidP="00182EB8" w:rsidRDefault="00182EB8" w14:paraId="4DA81907" w14:textId="16BA7A33">
      <w:pPr>
        <w:jc w:val="both"/>
        <w:rPr>
          <w:szCs w:val="24"/>
        </w:rPr>
      </w:pPr>
      <w:r>
        <w:rPr>
          <w:szCs w:val="24"/>
        </w:rPr>
        <w:tab/>
        <w:t>"</w:t>
      </w:r>
      <w:r w:rsidRPr="00182EB8">
        <w:rPr>
          <w:szCs w:val="24"/>
        </w:rPr>
        <w:t>Nalaže se tuženiku BRANIMIU GAJERU, OIB: 56318722135, Ulica Vladimira Nazora 74, da</w:t>
      </w:r>
      <w:r>
        <w:rPr>
          <w:szCs w:val="24"/>
        </w:rPr>
        <w:t xml:space="preserve"> </w:t>
      </w:r>
      <w:r w:rsidRPr="00182EB8">
        <w:rPr>
          <w:szCs w:val="24"/>
        </w:rPr>
        <w:t>tužitelju NENADU ŠEPIĆU, OIB: 83177983134, Ulica Vladimira Nazora 74a, preda u posjed</w:t>
      </w:r>
      <w:r>
        <w:rPr>
          <w:szCs w:val="24"/>
        </w:rPr>
        <w:t xml:space="preserve"> </w:t>
      </w:r>
      <w:r w:rsidRPr="00182EB8">
        <w:rPr>
          <w:szCs w:val="24"/>
        </w:rPr>
        <w:t>slobodan od osoba i stvari, zk.č.br. 1185/5 Gradilište Nazorova površine 129 m2 upisana u zk.ul.br.</w:t>
      </w:r>
      <w:r>
        <w:rPr>
          <w:szCs w:val="24"/>
        </w:rPr>
        <w:t xml:space="preserve"> </w:t>
      </w:r>
      <w:r w:rsidRPr="00182EB8">
        <w:rPr>
          <w:szCs w:val="24"/>
        </w:rPr>
        <w:t>22956 k.o. Grad Zagreb kao i garaže sagrađene na predmetnoj čestici, te mu naknaditi parnični</w:t>
      </w:r>
      <w:r>
        <w:rPr>
          <w:szCs w:val="24"/>
        </w:rPr>
        <w:t xml:space="preserve"> </w:t>
      </w:r>
      <w:r w:rsidRPr="00182EB8">
        <w:rPr>
          <w:szCs w:val="24"/>
        </w:rPr>
        <w:t>trošak, s zakonskom zateznom kamatom tekućom od dana donošenja prvostupanjske presude do</w:t>
      </w:r>
      <w:r>
        <w:rPr>
          <w:szCs w:val="24"/>
        </w:rPr>
        <w:t xml:space="preserve"> </w:t>
      </w:r>
      <w:r w:rsidRPr="00182EB8">
        <w:rPr>
          <w:szCs w:val="24"/>
        </w:rPr>
        <w:t>isplate, sve u roku od 15 dana pod prijetnjom ovrhe.</w:t>
      </w:r>
      <w:r>
        <w:rPr>
          <w:szCs w:val="24"/>
        </w:rPr>
        <w:t>"</w:t>
      </w:r>
    </w:p>
    <w:p w:rsidR="004549FF" w:rsidP="00182EB8" w:rsidRDefault="004549FF" w14:paraId="406FFC94" w14:textId="77777777">
      <w:pPr>
        <w:jc w:val="both"/>
        <w:rPr>
          <w:szCs w:val="24"/>
        </w:rPr>
      </w:pPr>
    </w:p>
    <w:p w:rsidR="004549FF" w:rsidP="00182EB8" w:rsidRDefault="004549FF" w14:paraId="73E332CD" w14:textId="369D5605">
      <w:pPr>
        <w:jc w:val="both"/>
        <w:rPr>
          <w:szCs w:val="24"/>
        </w:rPr>
      </w:pPr>
      <w:r>
        <w:rPr>
          <w:szCs w:val="24"/>
        </w:rPr>
        <w:t>III. Tužitelj-protutuženik priznaje protutužbeni zahtjev tuženika-protutužitelja koji glasi:</w:t>
      </w:r>
    </w:p>
    <w:p w:rsidR="004549FF" w:rsidP="00182EB8" w:rsidRDefault="004549FF" w14:paraId="2834D54F" w14:textId="77777777">
      <w:pPr>
        <w:jc w:val="both"/>
        <w:rPr>
          <w:szCs w:val="24"/>
        </w:rPr>
      </w:pPr>
    </w:p>
    <w:p w:rsidR="004549FF" w:rsidP="00182EB8" w:rsidRDefault="004549FF" w14:paraId="172458C7" w14:textId="61FFD7C0">
      <w:pPr>
        <w:jc w:val="both"/>
        <w:rPr>
          <w:szCs w:val="24"/>
        </w:rPr>
      </w:pPr>
      <w:r>
        <w:rPr>
          <w:szCs w:val="24"/>
        </w:rPr>
        <w:tab/>
        <w:t>"</w:t>
      </w:r>
      <w:r w:rsidRPr="004549FF">
        <w:rPr>
          <w:szCs w:val="24"/>
        </w:rPr>
        <w:t>Utvrđuje se da je tuženi</w:t>
      </w:r>
      <w:r>
        <w:rPr>
          <w:szCs w:val="24"/>
        </w:rPr>
        <w:t>k-</w:t>
      </w:r>
      <w:r w:rsidRPr="004549FF">
        <w:rPr>
          <w:szCs w:val="24"/>
        </w:rPr>
        <w:t>protutužitelj BRANIMIR GAJER iz Zagreba, Vladimira Nazora 74, OIB: 56318722135, vlasnik nekretnine oznake zk.č.br. 1185/5 k.o. Grad Zagreb - gradilište Nazorova, površine 129 m2, upisane u zk.ul.br. 22956 k.o. Grad Zagreb, a što je tužitelj</w:t>
      </w:r>
      <w:r>
        <w:rPr>
          <w:szCs w:val="24"/>
        </w:rPr>
        <w:t>-</w:t>
      </w:r>
      <w:r w:rsidRPr="004549FF">
        <w:rPr>
          <w:szCs w:val="24"/>
        </w:rPr>
        <w:t>protutuženik ŠEPIĆ NENAD iz Zagreba, Nazorova br. 74a, OIB: 83177983134 dužan priznati i trpjeti upis prava vlasništva na predmetnoj nekretnini na ime tuženika</w:t>
      </w:r>
      <w:r>
        <w:rPr>
          <w:szCs w:val="24"/>
        </w:rPr>
        <w:t>-</w:t>
      </w:r>
      <w:r w:rsidRPr="004549FF">
        <w:rPr>
          <w:szCs w:val="24"/>
        </w:rPr>
        <w:t>protutužitelja, jer će u protivnome navedeno zamijeniti ova presuda.</w:t>
      </w:r>
      <w:r>
        <w:rPr>
          <w:szCs w:val="24"/>
        </w:rPr>
        <w:t>"</w:t>
      </w:r>
    </w:p>
    <w:p w:rsidR="004549FF" w:rsidP="00182EB8" w:rsidRDefault="004549FF" w14:paraId="6485385E" w14:textId="77777777">
      <w:pPr>
        <w:jc w:val="both"/>
        <w:rPr>
          <w:szCs w:val="24"/>
        </w:rPr>
      </w:pPr>
    </w:p>
    <w:p w:rsidR="004549FF" w:rsidP="00182EB8" w:rsidRDefault="00224DBC" w14:paraId="07854B9D" w14:textId="17D51801">
      <w:pPr>
        <w:jc w:val="both"/>
        <w:rPr>
          <w:szCs w:val="24"/>
        </w:rPr>
      </w:pPr>
      <w:r>
        <w:rPr>
          <w:szCs w:val="24"/>
        </w:rPr>
        <w:t>IV. Stranke suglasno navode kako će svaka snositi svoje troškove postupka te dodatno navode kako će sudsku pristojbu za odgovor na tužbu platiti tuženik-protutužitelj, dok će sudsku pristojbu za odgovor na protutužbu platiti tužitelj-protutuženik.</w:t>
      </w:r>
    </w:p>
    <w:p w:rsidR="00224DBC" w:rsidP="00182EB8" w:rsidRDefault="00224DBC" w14:paraId="4AA7F929" w14:textId="77777777">
      <w:pPr>
        <w:jc w:val="both"/>
        <w:rPr>
          <w:szCs w:val="24"/>
        </w:rPr>
      </w:pPr>
    </w:p>
    <w:p w:rsidRPr="00287283" w:rsidR="005B2D74" w:rsidP="005B2D74" w:rsidRDefault="00224DBC" w14:paraId="147A191B" w14:textId="165AAD45">
      <w:pPr>
        <w:jc w:val="both"/>
        <w:rPr>
          <w:szCs w:val="24"/>
        </w:rPr>
      </w:pPr>
      <w:r>
        <w:rPr>
          <w:szCs w:val="24"/>
        </w:rPr>
        <w:t xml:space="preserve">V. </w:t>
      </w:r>
      <w:r w:rsidRPr="00287283" w:rsidR="005B2D74">
        <w:rPr>
          <w:szCs w:val="24"/>
        </w:rPr>
        <w:t>Stranke suglasno utvrđuju da potpisivanjem ove nagodbe u potpunosti rješavaju svoj odnos koji je predmet ovog parničnog postupka</w:t>
      </w:r>
      <w:r>
        <w:rPr>
          <w:szCs w:val="24"/>
        </w:rPr>
        <w:t xml:space="preserve"> koji se vodio pod poslovnim brojevima Ps-4/25 i P-674/26. </w:t>
      </w:r>
    </w:p>
    <w:p w:rsidRPr="00287283" w:rsidR="005B2D74" w:rsidP="005B2D74" w:rsidRDefault="005B2D74" w14:paraId="2B21EE23" w14:textId="77777777">
      <w:pPr>
        <w:ind w:firstLine="360"/>
        <w:jc w:val="both"/>
        <w:rPr>
          <w:szCs w:val="24"/>
        </w:rPr>
      </w:pPr>
    </w:p>
    <w:p w:rsidR="005B2D74" w:rsidP="005B2D74" w:rsidRDefault="005B2D74" w14:paraId="4FB97993" w14:textId="70A7B480">
      <w:pPr>
        <w:jc w:val="both"/>
        <w:rPr>
          <w:szCs w:val="24"/>
        </w:rPr>
      </w:pPr>
      <w:r>
        <w:rPr>
          <w:szCs w:val="24"/>
        </w:rPr>
        <w:t>V</w:t>
      </w:r>
      <w:r w:rsidR="00224DBC">
        <w:rPr>
          <w:szCs w:val="24"/>
        </w:rPr>
        <w:t>I</w:t>
      </w:r>
      <w:r>
        <w:rPr>
          <w:szCs w:val="24"/>
        </w:rPr>
        <w:t>.</w:t>
      </w:r>
      <w:r w:rsidRPr="00287283">
        <w:rPr>
          <w:szCs w:val="24"/>
        </w:rPr>
        <w:t xml:space="preserve"> Strankama je ova nagodba pročitana i protumačena</w:t>
      </w:r>
      <w:smartTag w:uri="urn:schemas-microsoft-com:office:smarttags" w:element="PersonName">
        <w:r w:rsidRPr="00287283">
          <w:rPr>
            <w:szCs w:val="24"/>
          </w:rPr>
          <w:t>,</w:t>
        </w:r>
      </w:smartTag>
      <w:r w:rsidRPr="00287283">
        <w:rPr>
          <w:szCs w:val="24"/>
        </w:rPr>
        <w:t xml:space="preserve"> te je u znak suglasnosti potpisuju. </w:t>
      </w:r>
    </w:p>
    <w:p w:rsidR="00FB5BD6" w:rsidP="005B2D74" w:rsidRDefault="00FB5BD6" w14:paraId="05BB41FE" w14:textId="77777777">
      <w:pPr>
        <w:jc w:val="both"/>
        <w:rPr>
          <w:szCs w:val="24"/>
        </w:rPr>
      </w:pPr>
    </w:p>
    <w:p w:rsidRPr="00287283" w:rsidR="00FB5BD6" w:rsidP="005B2D74" w:rsidRDefault="00FB5BD6" w14:paraId="41B3ED18" w14:textId="6EF890D7">
      <w:pPr>
        <w:jc w:val="both"/>
        <w:rPr>
          <w:szCs w:val="24"/>
        </w:rPr>
      </w:pPr>
      <w:r>
        <w:rPr>
          <w:szCs w:val="24"/>
        </w:rPr>
        <w:t>VII. Sudska nagodba je pravomoćna i ovršna s danom potpisa, tj. 10. lipnja 2026.</w:t>
      </w:r>
    </w:p>
    <w:p w:rsidRPr="00287283" w:rsidR="005B2D74" w:rsidP="005B2D74" w:rsidRDefault="005B2D74" w14:paraId="1979D379" w14:textId="77777777">
      <w:pPr>
        <w:jc w:val="both"/>
        <w:rPr>
          <w:szCs w:val="24"/>
        </w:rPr>
      </w:pPr>
    </w:p>
    <w:p w:rsidRPr="00287283" w:rsidR="005B2D74" w:rsidP="005B2D74" w:rsidRDefault="005B2D74" w14:paraId="71B27EFA" w14:textId="1BAFF392">
      <w:pPr>
        <w:jc w:val="center"/>
        <w:rPr>
          <w:szCs w:val="24"/>
        </w:rPr>
      </w:pPr>
      <w:r w:rsidRPr="00287283">
        <w:rPr>
          <w:szCs w:val="24"/>
        </w:rPr>
        <w:t xml:space="preserve">Dovršeno u </w:t>
      </w:r>
      <w:r w:rsidR="00224DBC">
        <w:rPr>
          <w:szCs w:val="24"/>
        </w:rPr>
        <w:t>9,</w:t>
      </w:r>
      <w:r w:rsidR="00FB5BD6">
        <w:rPr>
          <w:szCs w:val="24"/>
        </w:rPr>
        <w:t>20</w:t>
      </w:r>
      <w:r w:rsidRPr="00287283">
        <w:rPr>
          <w:szCs w:val="24"/>
        </w:rPr>
        <w:t xml:space="preserve"> sati</w:t>
      </w:r>
    </w:p>
    <w:p w:rsidRPr="00287283" w:rsidR="005B2D74" w:rsidP="005B2D74" w:rsidRDefault="005B2D74" w14:paraId="67BE3B99" w14:textId="77777777">
      <w:pPr>
        <w:jc w:val="center"/>
        <w:rPr>
          <w:szCs w:val="24"/>
        </w:rPr>
      </w:pPr>
    </w:p>
    <w:p w:rsidRPr="00287283" w:rsidR="005B2D74" w:rsidP="005B2D74" w:rsidRDefault="005B2D74" w14:paraId="08014350" w14:textId="77777777">
      <w:pPr>
        <w:jc w:val="center"/>
        <w:rPr>
          <w:szCs w:val="24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26"/>
        <w:gridCol w:w="3097"/>
        <w:gridCol w:w="3119"/>
      </w:tblGrid>
      <w:tr w:rsidRPr="00287283" w:rsidR="005B2D74" w:rsidTr="00CC35E0" w14:paraId="1595523A" w14:textId="77777777">
        <w:tc>
          <w:tcPr>
            <w:tcW w:w="3209" w:type="dxa"/>
            <w:shd w:val="clear" w:color="auto" w:fill="auto"/>
          </w:tcPr>
          <w:p w:rsidRPr="00287283" w:rsidR="005B2D74" w:rsidP="00CC35E0" w:rsidRDefault="005B2D74" w14:paraId="338008AA" w14:textId="77777777">
            <w:pPr>
              <w:tabs>
                <w:tab w:val="center" w:pos="4800"/>
              </w:tabs>
              <w:jc w:val="both"/>
              <w:rPr>
                <w:szCs w:val="24"/>
              </w:rPr>
            </w:pPr>
          </w:p>
        </w:tc>
        <w:tc>
          <w:tcPr>
            <w:tcW w:w="3209" w:type="dxa"/>
            <w:shd w:val="clear" w:color="auto" w:fill="auto"/>
          </w:tcPr>
          <w:p w:rsidRPr="00287283" w:rsidR="005B2D74" w:rsidP="00CC35E0" w:rsidRDefault="005B2D74" w14:paraId="51D928DD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Sudac:</w:t>
            </w:r>
          </w:p>
          <w:p w:rsidRPr="00287283" w:rsidR="005B2D74" w:rsidP="00CC35E0" w:rsidRDefault="005B2D74" w14:paraId="13018E97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5B2D74" w:rsidP="00CC35E0" w:rsidRDefault="005B2D74" w14:paraId="3DC7E456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5B2D74" w:rsidP="00CC35E0" w:rsidRDefault="005B2D74" w14:paraId="388F9AE6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Zapisničar:</w:t>
            </w:r>
          </w:p>
        </w:tc>
        <w:tc>
          <w:tcPr>
            <w:tcW w:w="3210" w:type="dxa"/>
            <w:shd w:val="clear" w:color="auto" w:fill="auto"/>
          </w:tcPr>
          <w:p w:rsidRPr="00287283" w:rsidR="005B2D74" w:rsidP="00CC35E0" w:rsidRDefault="005B2D74" w14:paraId="7836335B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Stranke:</w:t>
            </w:r>
          </w:p>
          <w:p w:rsidRPr="00287283" w:rsidR="005B2D74" w:rsidP="00CC35E0" w:rsidRDefault="005B2D74" w14:paraId="525D270A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fldChar w:fldCharType="begin">
                <w:ffData>
                  <w:name w:val="Tekst33"/>
                  <w:enabled/>
                  <w:calcOnExit w:val="false"/>
                  <w:textInput/>
                </w:ffData>
              </w:fldChar>
            </w:r>
            <w:bookmarkStart w:name="Tekst33" w:id="1"/>
            <w:r w:rsidRPr="00287283">
              <w:rPr>
                <w:szCs w:val="24"/>
              </w:rPr>
              <w:instrText xml:space="preserve"> FORMTEXT </w:instrText>
            </w:r>
            <w:r w:rsidRPr="00287283">
              <w:rPr>
                <w:szCs w:val="24"/>
              </w:rPr>
            </w:r>
            <w:r w:rsidRPr="00287283">
              <w:rPr>
                <w:szCs w:val="24"/>
              </w:rPr>
              <w:fldChar w:fldCharType="separate"/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szCs w:val="24"/>
              </w:rPr>
              <w:fldChar w:fldCharType="end"/>
            </w:r>
            <w:bookmarkEnd w:id="1"/>
          </w:p>
          <w:p w:rsidRPr="00287283" w:rsidR="005B2D74" w:rsidP="00CC35E0" w:rsidRDefault="005B2D74" w14:paraId="5AAF8392" w14:textId="42414BAF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(Za tužitelja</w:t>
            </w:r>
            <w:r w:rsidR="001C0030">
              <w:rPr>
                <w:szCs w:val="24"/>
              </w:rPr>
              <w:t>-protutuženika</w:t>
            </w:r>
            <w:r w:rsidRPr="00287283">
              <w:rPr>
                <w:szCs w:val="24"/>
              </w:rPr>
              <w:t>)</w:t>
            </w:r>
          </w:p>
          <w:p w:rsidRPr="00287283" w:rsidR="005B2D74" w:rsidP="00CC35E0" w:rsidRDefault="005B2D74" w14:paraId="1A57692F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5B2D74" w:rsidP="00CC35E0" w:rsidRDefault="005B2D74" w14:paraId="266AEE31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</w:p>
          <w:p w:rsidRPr="00287283" w:rsidR="005B2D74" w:rsidP="00CC35E0" w:rsidRDefault="005B2D74" w14:paraId="6F409787" w14:textId="77777777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fldChar w:fldCharType="begin">
                <w:ffData>
                  <w:name w:val="Tekst34"/>
                  <w:enabled/>
                  <w:calcOnExit w:val="false"/>
                  <w:textInput/>
                </w:ffData>
              </w:fldChar>
            </w:r>
            <w:bookmarkStart w:name="Tekst34" w:id="2"/>
            <w:r w:rsidRPr="00287283">
              <w:rPr>
                <w:szCs w:val="24"/>
              </w:rPr>
              <w:instrText xml:space="preserve"> FORMTEXT </w:instrText>
            </w:r>
            <w:r w:rsidRPr="00287283">
              <w:rPr>
                <w:szCs w:val="24"/>
              </w:rPr>
            </w:r>
            <w:r w:rsidRPr="00287283">
              <w:rPr>
                <w:szCs w:val="24"/>
              </w:rPr>
              <w:fldChar w:fldCharType="separate"/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noProof/>
                <w:szCs w:val="24"/>
              </w:rPr>
              <w:t> </w:t>
            </w:r>
            <w:r w:rsidRPr="00287283">
              <w:rPr>
                <w:szCs w:val="24"/>
              </w:rPr>
              <w:fldChar w:fldCharType="end"/>
            </w:r>
            <w:bookmarkEnd w:id="2"/>
          </w:p>
          <w:p w:rsidRPr="00287283" w:rsidR="005B2D74" w:rsidP="00CC35E0" w:rsidRDefault="005B2D74" w14:paraId="1C020C0F" w14:textId="672C6CC2">
            <w:pPr>
              <w:tabs>
                <w:tab w:val="center" w:pos="4800"/>
              </w:tabs>
              <w:jc w:val="center"/>
              <w:rPr>
                <w:szCs w:val="24"/>
              </w:rPr>
            </w:pPr>
            <w:r w:rsidRPr="00287283">
              <w:rPr>
                <w:szCs w:val="24"/>
              </w:rPr>
              <w:t>(Za tuženika</w:t>
            </w:r>
            <w:r w:rsidR="001C0030">
              <w:rPr>
                <w:szCs w:val="24"/>
              </w:rPr>
              <w:t>-protutužitelja</w:t>
            </w:r>
            <w:r w:rsidRPr="00287283">
              <w:rPr>
                <w:szCs w:val="24"/>
              </w:rPr>
              <w:t>)</w:t>
            </w:r>
          </w:p>
        </w:tc>
      </w:tr>
    </w:tbl>
    <w:p w:rsidRPr="00287283" w:rsidR="005B2D74" w:rsidP="005B2D74" w:rsidRDefault="005B2D74" w14:paraId="1C802615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5B2D74" w:rsidP="005B2D74" w:rsidRDefault="005B2D74" w14:paraId="7B41B124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5B2D74" w:rsidP="005B2D74" w:rsidRDefault="005B2D74" w14:paraId="2235B727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5B2D74" w:rsidP="005B2D74" w:rsidRDefault="005B2D74" w14:paraId="01C01D6D" w14:textId="77777777">
      <w:pPr>
        <w:tabs>
          <w:tab w:val="center" w:pos="4800"/>
        </w:tabs>
        <w:jc w:val="both"/>
        <w:rPr>
          <w:szCs w:val="24"/>
        </w:rPr>
      </w:pPr>
    </w:p>
    <w:p w:rsidRPr="00287283" w:rsidR="005B2D74" w:rsidP="005B2D74" w:rsidRDefault="005B2D74" w14:paraId="4235924C" w14:textId="77777777">
      <w:pPr>
        <w:rPr>
          <w:szCs w:val="24"/>
        </w:rPr>
      </w:pPr>
    </w:p>
    <w:p w:rsidRPr="00287283" w:rsidR="005B2D74" w:rsidP="005B2D74" w:rsidRDefault="005B2D74" w14:paraId="1C3A5431" w14:textId="77777777">
      <w:pPr>
        <w:rPr>
          <w:szCs w:val="24"/>
        </w:rPr>
      </w:pPr>
    </w:p>
    <w:p w:rsidR="007722F9" w:rsidRDefault="007722F9" w14:paraId="0D772299" w14:textId="04BC9979"/>
    <w:sectPr w:rsidR="007722F9" w:rsidSect="000F1C90">
      <w:headerReference w:type="even" r:id="rId9"/>
      <w:headerReference w:type="default" r:id="rId10"/>
      <w:footerReference w:type="default" r:id="rId11"/>
      <w:pgSz w:w="11907" w:h="16839" w:code="9"/>
      <w:pgMar w:top="851" w:right="124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71698" w:rsidP="00546ACA" w:rsidRDefault="00371698" w14:paraId="74DD3001" w14:textId="77777777">
      <w:r>
        <w:separator/>
      </w:r>
    </w:p>
  </w:endnote>
  <w:endnote w:type="continuationSeparator" w:id="0">
    <w:p w:rsidR="00371698" w:rsidP="00546ACA" w:rsidRDefault="00371698" w14:paraId="3EC5202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963DF" w:rsidRDefault="00B963DF" w14:paraId="552E0B5D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71698" w:rsidP="00546ACA" w:rsidRDefault="00371698" w14:paraId="0C8F2DDC" w14:textId="77777777">
      <w:r>
        <w:separator/>
      </w:r>
    </w:p>
  </w:footnote>
  <w:footnote w:type="continuationSeparator" w:id="0">
    <w:p w:rsidR="00371698" w:rsidP="00546ACA" w:rsidRDefault="00371698" w14:paraId="63DE441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963DF" w:rsidRDefault="00546ACA" w14:paraId="2A9DD8F0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963DF" w:rsidRDefault="00B963DF" w14:paraId="049843C9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963DF" w:rsidRDefault="00546ACA" w14:paraId="57481A06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349C7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C02965" w:rsidP="00C57968" w:rsidRDefault="00C57968" w14:paraId="28710930" w14:textId="43DD6AD2">
    <w:pPr>
      <w:ind w:left="4248" w:right="-51" w:firstLine="708"/>
      <w:jc w:val="right"/>
    </w:pPr>
    <w:r>
      <w:t>Poslovni broj: Ps-4/2025</w:t>
    </w:r>
    <w:r w:rsidR="005B2D74">
      <w:t>-12</w:t>
    </w:r>
  </w:p>
  <w:p w:rsidRPr="007B5A52" w:rsidR="000F1C90" w:rsidP="000F1C90" w:rsidRDefault="000F1C90" w14:paraId="13F4DBEC" w14:textId="77777777">
    <w:pPr>
      <w:ind w:left="4248" w:right="-51" w:firstLine="708"/>
      <w:jc w:val="right"/>
    </w:pPr>
    <w:r>
      <w:t>(spojeni P-674/26)</w:t>
    </w:r>
  </w:p>
  <w:p w:rsidR="000F1C90" w:rsidP="00C57968" w:rsidRDefault="000F1C90" w14:paraId="18446C21" w14:textId="77777777">
    <w:pPr>
      <w:ind w:left="4248" w:right="-51" w:firstLine="708"/>
      <w:jc w:val="right"/>
    </w:pPr>
  </w:p>
  <w:p w:rsidRPr="007B5A52" w:rsidR="00B963DF" w:rsidP="00CC1A87" w:rsidRDefault="00B963DF" w14:paraId="11C4690A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B3C4E0F"/>
    <w:multiLevelType w:val="hybridMultilevel"/>
    <w:tmpl w:val="C20E18DE"/>
    <w:lvl w:ilvl="0" w:tplc="395613AC">
      <w:start w:val="16"/>
      <w:numFmt w:val="bullet"/>
      <w:lvlText w:val="-"/>
      <w:lvlJc w:val="left"/>
      <w:pPr>
        <w:ind w:left="1428" w:hanging="360"/>
      </w:pPr>
      <w:rPr>
        <w:rFonts w:hint="default" w:ascii="Calibri" w:hAnsi="Calibri" w:eastAsiaTheme="minorHAnsi" w:cstheme="minorBidi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">
    <w:nsid w:val="749259E3"/>
    <w:multiLevelType w:val="hybridMultilevel"/>
    <w:tmpl w:val="9DF2D50A"/>
    <w:lvl w:ilvl="0" w:tplc="041A0013">
      <w:start w:val="1"/>
      <w:numFmt w:val="upperRoman"/>
      <w:lvlText w:val="%1."/>
      <w:lvlJc w:val="righ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ACA"/>
    <w:rsid w:val="000752BA"/>
    <w:rsid w:val="00084835"/>
    <w:rsid w:val="000F1C90"/>
    <w:rsid w:val="00131AE2"/>
    <w:rsid w:val="00177E03"/>
    <w:rsid w:val="00182EB8"/>
    <w:rsid w:val="001C0030"/>
    <w:rsid w:val="001C4234"/>
    <w:rsid w:val="001C5607"/>
    <w:rsid w:val="00224DBC"/>
    <w:rsid w:val="00237E24"/>
    <w:rsid w:val="002E217C"/>
    <w:rsid w:val="0033273E"/>
    <w:rsid w:val="003349C7"/>
    <w:rsid w:val="00347DAA"/>
    <w:rsid w:val="00371698"/>
    <w:rsid w:val="003D600C"/>
    <w:rsid w:val="004549FF"/>
    <w:rsid w:val="004C0412"/>
    <w:rsid w:val="004C5555"/>
    <w:rsid w:val="004D2627"/>
    <w:rsid w:val="004D3734"/>
    <w:rsid w:val="00546ACA"/>
    <w:rsid w:val="00550087"/>
    <w:rsid w:val="005B2D74"/>
    <w:rsid w:val="005B3CFA"/>
    <w:rsid w:val="005E179C"/>
    <w:rsid w:val="005E7296"/>
    <w:rsid w:val="00632B98"/>
    <w:rsid w:val="00636172"/>
    <w:rsid w:val="0068609A"/>
    <w:rsid w:val="006C1DA6"/>
    <w:rsid w:val="007161F1"/>
    <w:rsid w:val="007722F9"/>
    <w:rsid w:val="007A1358"/>
    <w:rsid w:val="007C6112"/>
    <w:rsid w:val="007D677B"/>
    <w:rsid w:val="007F2536"/>
    <w:rsid w:val="0081069E"/>
    <w:rsid w:val="0082050F"/>
    <w:rsid w:val="008E3093"/>
    <w:rsid w:val="00900137"/>
    <w:rsid w:val="009F7AFF"/>
    <w:rsid w:val="00A179D0"/>
    <w:rsid w:val="00A51055"/>
    <w:rsid w:val="00A52163"/>
    <w:rsid w:val="00A5496B"/>
    <w:rsid w:val="00A71D5D"/>
    <w:rsid w:val="00A7440E"/>
    <w:rsid w:val="00B86136"/>
    <w:rsid w:val="00B963DF"/>
    <w:rsid w:val="00BB6B70"/>
    <w:rsid w:val="00BD1815"/>
    <w:rsid w:val="00BD556E"/>
    <w:rsid w:val="00C02965"/>
    <w:rsid w:val="00C3522D"/>
    <w:rsid w:val="00C57968"/>
    <w:rsid w:val="00D74084"/>
    <w:rsid w:val="00E43DF7"/>
    <w:rsid w:val="00E47554"/>
    <w:rsid w:val="00E7483A"/>
    <w:rsid w:val="00E936F2"/>
    <w:rsid w:val="00ED5DA8"/>
    <w:rsid w:val="00F060F6"/>
    <w:rsid w:val="00FB250B"/>
    <w:rsid w:val="00FB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spidmax="1026" v:ext="edit"/>
    <o:shapelayout v:ext="edit">
      <o:idmap data="1" v:ext="edit"/>
    </o:shapelayout>
  </w:shapeDefaults>
  <w:decimalSymbol w:val=","/>
  <w:listSeparator w:val=";"/>
  <w14:docId w14:val="1EA0BA28"/>
  <w15:docId w15:val="{89C6B4A5-D61E-4795-A5E3-2BC63CF11BD4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0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uiPriority="0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46ACA"/>
    <w:pPr>
      <w:spacing w:after="0" w:line="240" w:lineRule="auto"/>
    </w:pPr>
    <w:rPr>
      <w:rFonts w:ascii="Arial" w:hAnsi="Arial" w:eastAsia="Times New Roman" w:cs="Arial"/>
      <w:sz w:val="24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546ACA"/>
    <w:pPr>
      <w:keepNext/>
      <w:outlineLvl w:val="0"/>
    </w:pPr>
    <w:rPr>
      <w:b/>
    </w:rPr>
  </w:style>
  <w:style w:type="paragraph" w:styleId="Naslov3">
    <w:name w:val="heading 3"/>
    <w:basedOn w:val="Normal"/>
    <w:next w:val="Normal"/>
    <w:link w:val="Naslov3Char"/>
    <w:qFormat/>
    <w:rsid w:val="00546ACA"/>
    <w:pPr>
      <w:keepNext/>
      <w:ind w:right="6186"/>
      <w:outlineLvl w:val="2"/>
    </w:pPr>
    <w:rPr>
      <w:b/>
      <w:sz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546ACA"/>
    <w:rPr>
      <w:rFonts w:ascii="Arial" w:hAnsi="Arial" w:eastAsia="Times New Roman" w:cs="Arial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rsid w:val="00546ACA"/>
    <w:rPr>
      <w:rFonts w:ascii="Arial" w:hAnsi="Arial" w:eastAsia="Times New Roman" w:cs="Arial"/>
      <w:b/>
      <w:sz w:val="20"/>
      <w:szCs w:val="20"/>
      <w:lang w:eastAsia="hr-HR"/>
    </w:rPr>
  </w:style>
  <w:style w:type="paragraph" w:styleId="Zaglavlje">
    <w:name w:val="header"/>
    <w:basedOn w:val="Normal"/>
    <w:link w:val="ZaglavljeChar"/>
    <w:rsid w:val="00546ACA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rsid w:val="00546ACA"/>
    <w:rPr>
      <w:rFonts w:ascii="Arial" w:hAnsi="Arial" w:eastAsia="Times New Roman" w:cs="Arial"/>
      <w:sz w:val="24"/>
      <w:szCs w:val="20"/>
      <w:lang w:eastAsia="hr-HR"/>
    </w:rPr>
  </w:style>
  <w:style w:type="character" w:styleId="Brojstranice">
    <w:name w:val="page number"/>
    <w:basedOn w:val="Zadanifontodlomka"/>
    <w:rsid w:val="00546ACA"/>
  </w:style>
  <w:style w:type="paragraph" w:styleId="Podnoje">
    <w:name w:val="footer"/>
    <w:basedOn w:val="Normal"/>
    <w:link w:val="PodnojeChar"/>
    <w:rsid w:val="00546ACA"/>
    <w:pPr>
      <w:tabs>
        <w:tab w:val="center" w:pos="4320"/>
        <w:tab w:val="right" w:pos="8640"/>
      </w:tabs>
    </w:pPr>
  </w:style>
  <w:style w:type="character" w:styleId="PodnojeChar" w:customStyle="true">
    <w:name w:val="Podnožje Char"/>
    <w:basedOn w:val="Zadanifontodlomka"/>
    <w:link w:val="Podnoje"/>
    <w:rsid w:val="00546ACA"/>
    <w:rPr>
      <w:rFonts w:ascii="Arial" w:hAnsi="Arial" w:eastAsia="Times New Roman" w:cs="Arial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546ACA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5E729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E729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E7296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E7296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E7296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lipnja 2026.</izvorni_sadrzaj>
    <derivirana_varijabla naziv="DomainObject.DatumDonosenjaOdluke_1">10.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</izvorni_sadrzaj>
    <derivirana_varijabla naziv="DomainObject.DonositeljOdluke.Ime_1">Ivan</derivirana_varijabla>
  </DomainObject.DonositeljOdluke.Ime>
  <DomainObject.DonositeljOdluke.Prezime>
    <izvorni_sadrzaj>Bešlić</izvorni_sadrzaj>
    <derivirana_varijabla naziv="DomainObject.DonositeljOdluke.Prezime_1">Bešlić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2025.</izvorni_sadrzaj>
    <derivirana_varijabla naziv="DomainObject.Predmet.DatumOsnivanja_1">9. siječnja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15000</izvorni_sadrzaj>
    <derivirana_varijabla naziv="DomainObject.Predmet.InicijalnaVrijednost_1">15000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Ps-4/2025</izvorni_sadrzaj>
    <derivirana_varijabla naziv="DomainObject.Predmet.OznakaBroj_1">Ps-4/2025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Branimir Gajer zastupanog po punomoćniku Zvjezdana Znidarčić-Begović</izvorni_sadrzaj>
    <derivirana_varijabla naziv="DomainObject.Predmet.ProtustrankaFormated_1">  Branimir Gajer zastupanog po punomoćniku Zvjezdana Znidarčić-Begović</derivirana_varijabla>
  </DomainObject.Predmet.ProtustrankaFormated>
  <DomainObject.Predmet.ProtustrankaFormatedOIB>
    <izvorni_sadrzaj>  Branimir Gajer, OIB 56318722135 zastupanog po punomoćniku Zvjezdana Znidarčić-Begović</izvorni_sadrzaj>
    <derivirana_varijabla naziv="DomainObject.Predmet.ProtustrankaFormatedOIB_1">  Branimir Gajer, OIB 56318722135 zastupanog po punomoćniku Zvjezdana Znidarčić-Begović</derivirana_varijabla>
  </DomainObject.Predmet.ProtustrankaFormatedOIB>
  <DomainObject.Predmet.ProtustrankaFormatedWithAdress>
    <izvorni_sadrzaj> Branimir Gajer, VLADIMIRA NAZORA 74, 10000 Zagreb zastupanog po punomoćniku Zvjezdana Znidarčić-Begović</izvorni_sadrzaj>
    <derivirana_varijabla naziv="DomainObject.Predmet.ProtustrankaFormatedWithAdress_1"> Branimir Gajer, VLADIMIRA NAZORA 74, 10000 Zagreb zastupanog po punomoćniku Zvjezdana Znidarčić-Begović</derivirana_varijabla>
  </DomainObject.Predmet.ProtustrankaFormatedWithAdress>
  <DomainObject.Predmet.ProtustrankaFormatedWithAdressOIB>
    <izvorni_sadrzaj> Branimir Gajer, OIB 56318722135, VLADIMIRA NAZORA 74, 10000 Zagreb zastupanog po punomoćniku Zvjezdana Znidarčić-Begović</izvorni_sadrzaj>
    <derivirana_varijabla naziv="DomainObject.Predmet.ProtustrankaFormatedWithAdressOIB_1"> Branimir Gajer, OIB 56318722135, VLADIMIRA NAZORA 74, 10000 Zagreb zastupanog po punomoćniku Zvjezdana Znidarčić-Begović</derivirana_varijabla>
  </DomainObject.Predmet.ProtustrankaFormatedWithAdressOIB>
  <DomainObject.Predmet.ProtustrankaWithAdress>
    <izvorni_sadrzaj>Branimir Gajer VLADIMIRA NAZORA 74, 10000 Zagreb</izvorni_sadrzaj>
    <derivirana_varijabla naziv="DomainObject.Predmet.ProtustrankaWithAdress_1">Branimir Gajer VLADIMIRA NAZORA 74, 10000 Zagreb</derivirana_varijabla>
  </DomainObject.Predmet.ProtustrankaWithAdress>
  <DomainObject.Predmet.ProtustrankaWithAdressOIB>
    <izvorni_sadrzaj>Branimir Gajer, OIB 56318722135, VLADIMIRA NAZORA 74, 10000 Zagreb</izvorni_sadrzaj>
    <derivirana_varijabla naziv="DomainObject.Predmet.ProtustrankaWithAdressOIB_1">Branimir Gajer, OIB 56318722135, VLADIMIRA NAZORA 74, 10000 Zagreb</derivirana_varijabla>
  </DomainObject.Predmet.ProtustrankaWithAdressOIB>
  <DomainObject.Predmet.ProtustrankaNazivFormated>
    <izvorni_sadrzaj>Branimir Gajer</izvorni_sadrzaj>
    <derivirana_varijabla naziv="DomainObject.Predmet.ProtustrankaNazivFormated_1">Branimir Gajer</derivirana_varijabla>
  </DomainObject.Predmet.ProtustrankaNazivFormated>
  <DomainObject.Predmet.ProtustrankaNazivFormatedOIB>
    <izvorni_sadrzaj>Branimir Gajer, OIB 56318722135</izvorni_sadrzaj>
    <derivirana_varijabla naziv="DomainObject.Predmet.ProtustrankaNazivFormatedOIB_1">Branimir Gajer, OIB 56318722135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41 - Parnična</izvorni_sadrzaj>
    <derivirana_varijabla naziv="DomainObject.Predmet.Referada.Naziv_1">Referada 41 - Parnična</derivirana_varijabla>
  </DomainObject.Predmet.Referada.Naziv>
  <DomainObject.Predmet.Referada.Oznaka>
    <izvorni_sadrzaj>41</izvorni_sadrzaj>
    <derivirana_varijabla naziv="DomainObject.Predmet.Referada.Oznaka_1">41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građanski sud u Zagrebu</izvorni_sadrzaj>
    <derivirana_varijabla naziv="DomainObject.Predmet.Referada.Sud.Naziv_1">Općinski građanski sud u Zagrebu</derivirana_varijabla>
  </DomainObject.Predmet.Referada.Sud.Naziv>
  <DomainObject.Predmet.Referada.Sudac>
    <izvorni_sadrzaj>Ivan Bešlić</izvorni_sadrzaj>
    <derivirana_varijabla naziv="DomainObject.Predmet.Referada.Sudac_1">Ivan Bešlić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Nenad Šepić zastupanog po punomoćniku Hrvoje Kalauz</izvorni_sadrzaj>
    <derivirana_varijabla naziv="DomainObject.Predmet.StrankaFormated_1">  Nenad Šepić zastupanog po punomoćniku Hrvoje Kalauz</derivirana_varijabla>
  </DomainObject.Predmet.StrankaFormated>
  <DomainObject.Predmet.StrankaFormatedOIB>
    <izvorni_sadrzaj>  Nenad Šepić, OIB 83177983134 zastupanog po punomoćniku Hrvoje Kalauz</izvorni_sadrzaj>
    <derivirana_varijabla naziv="DomainObject.Predmet.StrankaFormatedOIB_1">  Nenad Šepić, OIB 83177983134 zastupanog po punomoćniku Hrvoje Kalauz</derivirana_varijabla>
  </DomainObject.Predmet.StrankaFormatedOIB>
  <DomainObject.Predmet.StrankaFormatedWithAdress>
    <izvorni_sadrzaj> Nenad Šepić, VLADIMIRA NAZORA 74A, 10000 Zagreb zastupanog po punomoćniku Hrvoje Kalauz</izvorni_sadrzaj>
    <derivirana_varijabla naziv="DomainObject.Predmet.StrankaFormatedWithAdress_1"> Nenad Šepić, VLADIMIRA NAZORA 74A, 10000 Zagreb zastupanog po punomoćniku Hrvoje Kalauz</derivirana_varijabla>
  </DomainObject.Predmet.StrankaFormatedWithAdress>
  <DomainObject.Predmet.StrankaFormatedWithAdressOIB>
    <izvorni_sadrzaj> Nenad Šepić, OIB 83177983134, VLADIMIRA NAZORA 74A, 10000 Zagreb zastupanog po punomoćniku Hrvoje Kalauz</izvorni_sadrzaj>
    <derivirana_varijabla naziv="DomainObject.Predmet.StrankaFormatedWithAdressOIB_1"> Nenad Šepić, OIB 83177983134, VLADIMIRA NAZORA 74A, 10000 Zagreb zastupanog po punomoćniku Hrvoje Kalauz</derivirana_varijabla>
  </DomainObject.Predmet.StrankaFormatedWithAdressOIB>
  <DomainObject.Predmet.StrankaWithAdress>
    <izvorni_sadrzaj>Nenad Šepić VLADIMIRA NAZORA 74A,10000 Zagreb</izvorni_sadrzaj>
    <derivirana_varijabla naziv="DomainObject.Predmet.StrankaWithAdress_1">Nenad Šepić VLADIMIRA NAZORA 74A,10000 Zagreb</derivirana_varijabla>
  </DomainObject.Predmet.StrankaWithAdress>
  <DomainObject.Predmet.StrankaWithAdressOIB>
    <izvorni_sadrzaj>Nenad Šepić, OIB 83177983134, VLADIMIRA NAZORA 74A,10000 Zagreb</izvorni_sadrzaj>
    <derivirana_varijabla naziv="DomainObject.Predmet.StrankaWithAdressOIB_1">Nenad Šepić, OIB 83177983134, VLADIMIRA NAZORA 74A,10000 Zagreb</derivirana_varijabla>
  </DomainObject.Predmet.StrankaWithAdressOIB>
  <DomainObject.Predmet.StrankaNazivFormated>
    <izvorni_sadrzaj>Nenad Šepić</izvorni_sadrzaj>
    <derivirana_varijabla naziv="DomainObject.Predmet.StrankaNazivFormated_1">Nenad Šepić</derivirana_varijabla>
  </DomainObject.Predmet.StrankaNazivFormated>
  <DomainObject.Predmet.StrankaNazivFormatedOIB>
    <izvorni_sadrzaj>Nenad Šepić, OIB 83177983134</izvorni_sadrzaj>
    <derivirana_varijabla naziv="DomainObject.Predmet.StrankaNazivFormatedOIB_1">Nenad Šepić, OIB 83177983134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Ulica grada Vukovara 84</izvorni_sadrzaj>
    <derivirana_varijabla naziv="DomainObject.Predmet.Sud.Adresa.UlicaIKBR_1">Ulica grada Vukovara 84</derivirana_varijabla>
  </DomainObject.Predmet.Sud.Adresa.UlicaIKBR>
  <DomainObject.Predmet.Sud.Naziv>
    <izvorni_sadrzaj>Općinski građanski sud u Zagrebu</izvorni_sadrzaj>
    <derivirana_varijabla naziv="DomainObject.Predmet.Sud.Naziv_1">Općinski građanski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41 - Parnična</izvorni_sadrzaj>
    <derivirana_varijabla naziv="DomainObject.Predmet.TrenutnaLokacijaSpisa.Naziv_1">Referada 41 - Parnična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građanski sud u Zagrebu</izvorni_sadrzaj>
    <derivirana_varijabla naziv="DomainObject.Predmet.TrenutnaLokacijaSpisa.Sud.Naziv_1">Općinski građanski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P, Pn, Ps, Psp, Pp</izvorni_sadrzaj>
    <derivirana_varijabla naziv="DomainObject.Predmet.UstrojstvenaJedinicaVodi.Naziv_1">Pisarnica P, Pn, Ps, Psp, Pp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građanski sud u Zagrebu</izvorni_sadrzaj>
    <derivirana_varijabla naziv="DomainObject.Predmet.UstrojstvenaJedinicaVodi.Sud.Naziv_1">Općinski građanski sud u Zagrebu</derivirana_varijabla>
  </DomainObject.Predmet.UstrojstvenaJedinicaVodi.Sud.Naziv>
  <DomainObject.Predmet.VrstaSpora.Naziv>
    <izvorni_sadrzaj>Stambeno - iseljenje</izvorni_sadrzaj>
    <derivirana_varijabla naziv="DomainObject.Predmet.VrstaSpora.Naziv_1">Stambeno - iseljenje</derivirana_varijabla>
  </DomainObject.Predmet.VrstaSpora.Naziv>
  <DomainObject.Predmet.Zapisnicar>
    <izvorni_sadrzaj>Željka Bulka</izvorni_sadrzaj>
    <derivirana_varijabla naziv="DomainObject.Predmet.Zapisnicar_1">Željka Bulka</derivirana_varijabla>
  </DomainObject.Predmet.Zapisnicar>
  <DomainObject.Predmet.StrankaListFormated>
    <izvorni_sadrzaj>
      <item>Nenad Šepić zastupanog po punomoćniku Hrvoje Kalauz</item>
    </izvorni_sadrzaj>
    <derivirana_varijabla naziv="DomainObject.Predmet.StrankaListFormated_1">
      <item>Nenad Šepić zastupanog po punomoćniku Hrvoje Kalauz</item>
    </derivirana_varijabla>
  </DomainObject.Predmet.StrankaListFormated>
  <DomainObject.Predmet.StrankaListFormatedOIB>
    <izvorni_sadrzaj>
      <item>Nenad Šepić, OIB 83177983134 zastupanog po punomoćniku Hrvoje Kalauz</item>
    </izvorni_sadrzaj>
    <derivirana_varijabla naziv="DomainObject.Predmet.StrankaListFormatedOIB_1">
      <item>Nenad Šepić, OIB 83177983134 zastupanog po punomoćniku Hrvoje Kalauz</item>
    </derivirana_varijabla>
  </DomainObject.Predmet.StrankaListFormatedOIB>
  <DomainObject.Predmet.StrankaListFormatedWithAdress>
    <izvorni_sadrzaj>
      <item>Nenad Šepić, VLADIMIRA NAZORA 74A, 10000 Zagreb zastupanog po punomoćniku Hrvoje Kalauz</item>
    </izvorni_sadrzaj>
    <derivirana_varijabla naziv="DomainObject.Predmet.StrankaListFormatedWithAdress_1">
      <item>Nenad Šepić, VLADIMIRA NAZORA 74A, 10000 Zagreb zastupanog po punomoćniku Hrvoje Kalauz</item>
    </derivirana_varijabla>
  </DomainObject.Predmet.StrankaListFormatedWithAdress>
  <DomainObject.Predmet.StrankaListFormatedWithAdressOIB>
    <izvorni_sadrzaj>
      <item>Nenad Šepić, OIB 83177983134, VLADIMIRA NAZORA 74A, 10000 Zagreb zastupanog po punomoćniku Hrvoje Kalauz</item>
    </izvorni_sadrzaj>
    <derivirana_varijabla naziv="DomainObject.Predmet.StrankaListFormatedWithAdressOIB_1">
      <item>Nenad Šepić, OIB 83177983134, VLADIMIRA NAZORA 74A, 10000 Zagreb zastupanog po punomoćniku Hrvoje Kalauz</item>
    </derivirana_varijabla>
  </DomainObject.Predmet.StrankaListFormatedWithAdressOIB>
  <DomainObject.Predmet.StrankaListNazivFormated>
    <izvorni_sadrzaj>
      <item>Nenad Šepić</item>
    </izvorni_sadrzaj>
    <derivirana_varijabla naziv="DomainObject.Predmet.StrankaListNazivFormated_1">
      <item>Nenad Šepić</item>
    </derivirana_varijabla>
  </DomainObject.Predmet.StrankaListNazivFormated>
  <DomainObject.Predmet.StrankaListNazivFormatedOIB>
    <izvorni_sadrzaj>
      <item>Nenad Šepić, OIB 83177983134</item>
    </izvorni_sadrzaj>
    <derivirana_varijabla naziv="DomainObject.Predmet.StrankaListNazivFormatedOIB_1">
      <item>Nenad Šepić, OIB 83177983134</item>
    </derivirana_varijabla>
  </DomainObject.Predmet.StrankaListNazivFormatedOIB>
  <DomainObject.Predmet.ProtuStrankaListFormated>
    <izvorni_sadrzaj>
      <item>Branimir Gajer zastupanog po punomoćniku Zvjezdana Znidarčić-Begović</item>
    </izvorni_sadrzaj>
    <derivirana_varijabla naziv="DomainObject.Predmet.ProtuStrankaListFormated_1">
      <item>Branimir Gajer zastupanog po punomoćniku Zvjezdana Znidarčić-Begović</item>
    </derivirana_varijabla>
  </DomainObject.Predmet.ProtuStrankaListFormated>
  <DomainObject.Predmet.ProtuStrankaListFormatedOIB>
    <izvorni_sadrzaj>
      <item>Branimir Gajer, OIB 56318722135 zastupanog po punomoćniku Zvjezdana Znidarčić-Begović</item>
    </izvorni_sadrzaj>
    <derivirana_varijabla naziv="DomainObject.Predmet.ProtuStrankaListFormatedOIB_1">
      <item>Branimir Gajer, OIB 56318722135 zastupanog po punomoćniku Zvjezdana Znidarčić-Begović</item>
    </derivirana_varijabla>
  </DomainObject.Predmet.ProtuStrankaListFormatedOIB>
  <DomainObject.Predmet.ProtuStrankaListFormatedWithAdress>
    <izvorni_sadrzaj>
      <item>Branimir Gajer, VLADIMIRA NAZORA 74, 10000 Zagreb zastupanog po punomoćniku Zvjezdana Znidarčić-Begović</item>
    </izvorni_sadrzaj>
    <derivirana_varijabla naziv="DomainObject.Predmet.ProtuStrankaListFormatedWithAdress_1">
      <item>Branimir Gajer, VLADIMIRA NAZORA 74, 10000 Zagreb zastupanog po punomoćniku Zvjezdana Znidarčić-Begović</item>
    </derivirana_varijabla>
  </DomainObject.Predmet.ProtuStrankaListFormatedWithAdress>
  <DomainObject.Predmet.ProtuStrankaListFormatedWithAdressOIB>
    <izvorni_sadrzaj>
      <item>Branimir Gajer, OIB 56318722135, VLADIMIRA NAZORA 74, 10000 Zagreb zastupanog po punomoćniku Zvjezdana Znidarčić-Begović</item>
    </izvorni_sadrzaj>
    <derivirana_varijabla naziv="DomainObject.Predmet.ProtuStrankaListFormatedWithAdressOIB_1">
      <item>Branimir Gajer, OIB 56318722135, VLADIMIRA NAZORA 74, 10000 Zagreb zastupanog po punomoćniku Zvjezdana Znidarčić-Begović</item>
    </derivirana_varijabla>
  </DomainObject.Predmet.ProtuStrankaListFormatedWithAdressOIB>
  <DomainObject.Predmet.ProtuStrankaListNazivFormated>
    <izvorni_sadrzaj>
      <item>Branimir Gajer</item>
    </izvorni_sadrzaj>
    <derivirana_varijabla naziv="DomainObject.Predmet.ProtuStrankaListNazivFormated_1">
      <item>Branimir Gajer</item>
    </derivirana_varijabla>
  </DomainObject.Predmet.ProtuStrankaListNazivFormated>
  <DomainObject.Predmet.ProtuStrankaListNazivFormatedOIB>
    <izvorni_sadrzaj>
      <item>Branimir Gajer, OIB 56318722135</item>
    </izvorni_sadrzaj>
    <derivirana_varijabla naziv="DomainObject.Predmet.ProtuStrankaListNazivFormatedOIB_1">
      <item>Branimir Gajer, OIB 56318722135</item>
    </derivirana_varijabla>
  </DomainObject.Predmet.ProtuStrankaListNazivFormatedOIB>
  <DomainObject.Predmet.OstaliListFormated>
    <izvorni_sadrzaj>
      <item>Hrvoje Kalauz punomoćnik sudionika u postupku Nenad Šepić</item>
      <item>Zvjezdana Znidarčić-Begović punomoćnik sudionika u postupku Branimir Gajer</item>
    </izvorni_sadrzaj>
    <derivirana_varijabla naziv="DomainObject.Predmet.OstaliListFormated_1">
      <item>Hrvoje Kalauz punomoćnik sudionika u postupku Nenad Šepić</item>
      <item>Zvjezdana Znidarčić-Begović punomoćnik sudionika u postupku Branimir Gajer</item>
    </derivirana_varijabla>
  </DomainObject.Predmet.OstaliListFormated>
  <DomainObject.Predmet.OstaliListFormatedOIB>
    <izvorni_sadrzaj>
      <item>Hrvoje Kalauz, OIB 94999152698 punomoćnik sudionika u postupku Nenad Šepić</item>
      <item>Zvjezdana Znidarčić-Begović, OIB 83545131955 punomoćnik sudionika u postupku Branimir Gajer</item>
    </izvorni_sadrzaj>
    <derivirana_varijabla naziv="DomainObject.Predmet.OstaliListFormatedOIB_1">
      <item>Hrvoje Kalauz, OIB 94999152698 punomoćnik sudionika u postupku Nenad Šepić</item>
      <item>Zvjezdana Znidarčić-Begović, OIB 83545131955 punomoćnik sudionika u postupku Branimir Gajer</item>
    </derivirana_varijabla>
  </DomainObject.Predmet.OstaliListFormatedOIB>
  <DomainObject.Predmet.OstaliListFormatedWithAdress>
    <izvorni_sadrzaj>
      <item>Hrvoje Kalauz, Vlaška 79, 10000 Zagreb punomoćnik sudionika u postupku Nenad Šepić</item>
      <item>Zvjezdana Znidarčić-Begović, Ksaverska cesta 35a, 10000 Zagreb punomoćnik sudionika u postupku Branimir Gajer</item>
    </izvorni_sadrzaj>
    <derivirana_varijabla naziv="DomainObject.Predmet.OstaliListFormatedWithAdress_1">
      <item>Hrvoje Kalauz, Vlaška 79, 10000 Zagreb punomoćnik sudionika u postupku Nenad Šepić</item>
      <item>Zvjezdana Znidarčić-Begović, Ksaverska cesta 35a, 10000 Zagreb punomoćnik sudionika u postupku Branimir Gajer</item>
    </derivirana_varijabla>
  </DomainObject.Predmet.OstaliListFormatedWithAdress>
  <DomainObject.Predmet.OstaliListFormatedWithAdressOIB>
    <izvorni_sadrzaj>
      <item>Hrvoje Kalauz, OIB 94999152698, Vlaška 79, 10000 Zagreb punomoćnik sudionika u postupku Nenad Šepić</item>
      <item>Zvjezdana Znidarčić-Begović, OIB 83545131955, Ksaverska cesta 35a, 10000 Zagreb punomoćnik sudionika u postupku Branimir Gajer</item>
    </izvorni_sadrzaj>
    <derivirana_varijabla naziv="DomainObject.Predmet.OstaliListFormatedWithAdressOIB_1">
      <item>Hrvoje Kalauz, OIB 94999152698, Vlaška 79, 10000 Zagreb punomoćnik sudionika u postupku Nenad Šepić</item>
      <item>Zvjezdana Znidarčić-Begović, OIB 83545131955, Ksaverska cesta 35a, 10000 Zagreb punomoćnik sudionika u postupku Branimir Gajer</item>
    </derivirana_varijabla>
  </DomainObject.Predmet.OstaliListFormatedWithAdressOIB>
  <DomainObject.Predmet.OstaliListNazivFormated>
    <izvorni_sadrzaj>
      <item>Hrvoje Kalauz</item>
      <item>Zvjezdana Znidarčić-Begović</item>
    </izvorni_sadrzaj>
    <derivirana_varijabla naziv="DomainObject.Predmet.OstaliListNazivFormated_1">
      <item>Hrvoje Kalauz</item>
      <item>Zvjezdana Znidarčić-Begović</item>
    </derivirana_varijabla>
  </DomainObject.Predmet.OstaliListNazivFormated>
  <DomainObject.Predmet.OstaliListNazivFormatedOIB>
    <izvorni_sadrzaj>
      <item>Hrvoje Kalauz, OIB 94999152698</item>
      <item>Zvjezdana Znidarčić-Begović, OIB 83545131955</item>
    </izvorni_sadrzaj>
    <derivirana_varijabla naziv="DomainObject.Predmet.OstaliListNazivFormatedOIB_1">
      <item>Hrvoje Kalauz, OIB 94999152698</item>
      <item>Zvjezdana Znidarčić-Begović, OIB 83545131955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lipnja 2026.</izvorni_sadrzaj>
    <derivirana_varijabla naziv="DomainObject.Datum_1">10. lipnja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Nenad Šepić</izvorni_sadrzaj>
    <derivirana_varijabla naziv="DomainObject.Predmet.StrankaIDrugi_1">Nenad Šepić</derivirana_varijabla>
  </DomainObject.Predmet.StrankaIDrugi>
  <DomainObject.Predmet.ProtustrankaIDrugi>
    <izvorni_sadrzaj>Branimir Gajer</izvorni_sadrzaj>
    <derivirana_varijabla naziv="DomainObject.Predmet.ProtustrankaIDrugi_1">Branimir Gajer</derivirana_varijabla>
  </DomainObject.Predmet.ProtustrankaIDrugi>
  <DomainObject.Predmet.StrankaIDrugiAdressOIB>
    <izvorni_sadrzaj>Nenad Šepić, OIB 83177983134, VLADIMIRA NAZORA 74A, 10000 Zagreb</izvorni_sadrzaj>
    <derivirana_varijabla naziv="DomainObject.Predmet.StrankaIDrugiAdressOIB_1">Nenad Šepić, OIB 83177983134, VLADIMIRA NAZORA 74A, 10000 Zagreb</derivirana_varijabla>
  </DomainObject.Predmet.StrankaIDrugiAdressOIB>
  <DomainObject.Predmet.ProtustrankaIDrugiAdressOIB>
    <izvorni_sadrzaj>Branimir Gajer, OIB 56318722135, VLADIMIRA NAZORA 74, 10000 Zagreb</izvorni_sadrzaj>
    <derivirana_varijabla naziv="DomainObject.Predmet.ProtustrankaIDrugiAdressOIB_1">Branimir Gajer, OIB 56318722135, VLADIMIRA NAZORA 74,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Nenad Šepić</item>
      <item>Branimir Gajer</item>
      <item>Hrvoje Kalauz</item>
      <item>Zvjezdana Znidarčić-Begović</item>
    </izvorni_sadrzaj>
    <derivirana_varijabla naziv="DomainObject.Predmet.SudioniciListNaziv_1">
      <item>Nenad Šepić</item>
      <item>Branimir Gajer</item>
      <item>Hrvoje Kalauz</item>
      <item>Zvjezdana Znidarčić-Begović</item>
    </derivirana_varijabla>
  </DomainObject.Predmet.SudioniciListNaziv>
  <DomainObject.Predmet.SudioniciListAdressOIB>
    <izvorni_sadrzaj>
      <item>Nenad Šepić, OIB 83177983134, VLADIMIRA NAZORA 74A,10000 Zagreb</item>
      <item>Branimir Gajer, OIB 56318722135, VLADIMIRA NAZORA 74,10000 Zagreb</item>
      <item>Hrvoje Kalauz, OIB 94999152698, Vlaška 79,10000 Zagreb</item>
      <item>Zvjezdana Znidarčić-Begović, OIB 83545131955, Ksaverska cesta 35a,10000 Zagreb</item>
    </izvorni_sadrzaj>
    <derivirana_varijabla naziv="DomainObject.Predmet.SudioniciListAdressOIB_1">
      <item>Nenad Šepić, OIB 83177983134, VLADIMIRA NAZORA 74A,10000 Zagreb</item>
      <item>Branimir Gajer, OIB 56318722135, VLADIMIRA NAZORA 74,10000 Zagreb</item>
      <item>Hrvoje Kalauz, OIB 94999152698, Vlaška 79,10000 Zagreb</item>
      <item>Zvjezdana Znidarčić-Begović, OIB 83545131955, Ksaverska cesta 35a,10000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83177983134</item>
      <item>, OIB 56318722135</item>
      <item>, OIB 94999152698</item>
      <item>, OIB 83545131955</item>
    </izvorni_sadrzaj>
    <derivirana_varijabla naziv="DomainObject.Predmet.SudioniciListNazivOIB_1">
      <item>, OIB 83177983134</item>
      <item>, OIB 56318722135</item>
      <item>, OIB 94999152698</item>
      <item>, OIB 83545131955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siječnja 2025.</izvorni_sadrzaj>
    <derivirana_varijabla naziv="DomainObject.Predmet.DatumPocetkaProcesa_1">9. siječnja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A72B843-41FD-4AA5-8119-FCA8D8C9B6A3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447</properties:Words>
  <properties:Characters>2853</properties:Characters>
  <properties:Lines>105</properties:Lines>
  <properties:Paragraphs>42</properties:Paragraphs>
  <properties:TotalTime>30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3550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2026-05-28T13:03:00Z</dcterms:created>
  <dc:creator>Dijana Vragović</dc:creator>
  <cp:lastModifiedBy>Željka Bulka</cp:lastModifiedBy>
  <cp:lastPrinted>2026-06-10T07:19:00Z</cp:lastPrinted>
  <dcterms:modified xmlns:xsi="http://www.w3.org/2001/XMLSchema-instance" xsi:type="dcterms:W3CDTF">2026-06-10T07:28:00Z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Sudska nagodba (9,00.docx)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