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425a7a" w14:paraId="6425a7a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7B6A57" w:rsidRPr="007B6A57">
        <w:t>MARCHETTI ANGELO d.o.o., OIB: 87970114212, Vis, Poljana Sv. Duha bb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4635D8">
        <w:t>21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7B6A57" w:rsidRPr="007B6A57">
        <w:t>MARCHETTI ANGELO d.o.o., OIB: 87970114212, Vis, Poljana Sv. Duha bb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52350E">
        <w:t>1. rujna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7B6A57">
        <w:t>972</w:t>
      </w:r>
      <w:r w:rsidR="008A558F" w:rsidRPr="008A558F">
        <w:t xml:space="preserve"> dana, u ukupnom iznosu </w:t>
      </w:r>
      <w:r w:rsidR="003D02B9">
        <w:t xml:space="preserve">od </w:t>
      </w:r>
      <w:r w:rsidR="007B6A57">
        <w:t>15.149,78</w:t>
      </w:r>
      <w:r w:rsidR="00C90192">
        <w:t xml:space="preserve"> </w:t>
      </w:r>
      <w:r w:rsidR="00F725C8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4635D8">
        <w:t>21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7B6A57">
      <w:t>2936</w:t>
    </w:r>
    <w:r w:rsidR="004635D8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2439C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91E85"/>
    <w:rsid w:val="006944F6"/>
    <w:rsid w:val="006A78F5"/>
    <w:rsid w:val="006B3ED2"/>
    <w:rsid w:val="006C2C72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studenog 2016.</izvorni_sadrzaj>
    <derivirana_varijabla naziv="DomainObject.DatumDonosenjaOdluke_1">21.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2936</izvorni_sadrzaj>
    <derivirana_varijabla naziv="DomainObject.Predmet.Broj_1">2936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prosinca 2015.</izvorni_sadrzaj>
    <derivirana_varijabla naziv="DomainObject.Predmet.DatumOsnivanja_1">28.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St-2936/2015</izvorni_sadrzaj>
    <derivirana_varijabla naziv="DomainObject.Predmet.OznakaBroj_1">St-2936/2015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MARCHETTI ANGELO društvo s ograničenom odgovornošću za trgovinu</izvorni_sadrzaj>
    <derivirana_varijabla naziv="DomainObject.Predmet.ProtustrankaFormated_1">  MARCHETTI ANGELO društvo s ograničenom odgovornošću za trgovinu</derivirana_varijabla>
  </DomainObject.Predmet.ProtustrankaFormated>
  <DomainObject.Predmet.ProtustrankaFormatedOIB>
    <izvorni_sadrzaj>  MARCHETTI ANGELO društvo s ograničenom odgovornošću za trgovinu, OIB 87970114212</izvorni_sadrzaj>
    <derivirana_varijabla naziv="DomainObject.Predmet.ProtustrankaFormatedOIB_1">  MARCHETTI ANGELO društvo s ograničenom odgovornošću za trgovinu, OIB 87970114212</derivirana_varijabla>
  </DomainObject.Predmet.ProtustrankaFormatedOIB>
  <DomainObject.Predmet.ProtustrankaFormatedWithAdress>
    <izvorni_sadrzaj> MARCHETTI ANGELO društvo s ograničenom odgovornošću za trgovinu, Poljana Sv.Duha/bb, 21480 Vis</izvorni_sadrzaj>
    <derivirana_varijabla naziv="DomainObject.Predmet.ProtustrankaFormatedWithAdress_1"> MARCHETTI ANGELO društvo s ograničenom odgovornošću za trgovinu, Poljana Sv.Duha/bb, 21480 Vis</derivirana_varijabla>
  </DomainObject.Predmet.ProtustrankaFormatedWithAdress>
  <DomainObject.Predmet.ProtustrankaFormatedWithAdressOIB>
    <izvorni_sadrzaj> MARCHETTI ANGELO društvo s ograničenom odgovornošću za trgovinu, OIB 87970114212, Poljana Sv.Duha/bb, 21480 Vis</izvorni_sadrzaj>
    <derivirana_varijabla naziv="DomainObject.Predmet.ProtustrankaFormatedWithAdressOIB_1"> MARCHETTI ANGELO društvo s ograničenom odgovornošću za trgovinu, OIB 87970114212, Poljana Sv.Duha/bb, 21480 Vis</derivirana_varijabla>
  </DomainObject.Predmet.ProtustrankaFormatedWithAdressOIB>
  <DomainObject.Predmet.ProtustrankaWithAdress>
    <izvorni_sadrzaj>MARCHETTI ANGELO društvo s ograničenom odgovornošću za trgovinu Poljana Sv.Duha/bb, 21480 Vis</izvorni_sadrzaj>
    <derivirana_varijabla naziv="DomainObject.Predmet.ProtustrankaWithAdress_1">MARCHETTI ANGELO društvo s ograničenom odgovornošću za trgovinu Poljana Sv.Duha/bb, 21480 Vis</derivirana_varijabla>
  </DomainObject.Predmet.ProtustrankaWithAdress>
  <DomainObject.Predmet.ProtustrankaWithAdressOIB>
    <izvorni_sadrzaj>MARCHETTI ANGELO društvo s ograničenom odgovornošću za trgovinu, OIB 87970114212, Poljana Sv.Duha/bb, 21480 Vis</izvorni_sadrzaj>
    <derivirana_varijabla naziv="DomainObject.Predmet.ProtustrankaWithAdressOIB_1">MARCHETTI ANGELO društvo s ograničenom odgovornošću za trgovinu, OIB 87970114212, Poljana Sv.Duha/bb, 21480 Vis</derivirana_varijabla>
  </DomainObject.Predmet.ProtustrankaWithAdressOIB>
  <DomainObject.Predmet.ProtustrankaNazivFormated>
    <izvorni_sadrzaj>MARCHETTI ANGELO društvo s ograničenom odgovornošću za trgovinu</izvorni_sadrzaj>
    <derivirana_varijabla naziv="DomainObject.Predmet.ProtustrankaNazivFormated_1">MARCHETTI ANGELO društvo s ograničenom odgovornošću za trgovinu</derivirana_varijabla>
  </DomainObject.Predmet.ProtustrankaNazivFormated>
  <DomainObject.Predmet.ProtustrankaNazivFormatedOIB>
    <izvorni_sadrzaj>MARCHETTI ANGELO društvo s ograničenom odgovornošću za trgovinu, OIB 87970114212</izvorni_sadrzaj>
    <derivirana_varijabla naziv="DomainObject.Predmet.ProtustrankaNazivFormatedOIB_1">MARCHETTI ANGELO društvo s ograničenom odgovornošću za trgovinu, OIB 87970114212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SPLIT, Podružnica Split</izvorni_sadrzaj>
    <derivirana_varijabla naziv="DomainObject.Predmet.StrankaFormated_1">  FINANCIJSKA AGENCIJA, RC SPLIT, Podružnica Split</derivirana_varijabla>
  </DomainObject.Predmet.StrankaFormated>
  <DomainObject.Predmet.StrankaFormatedOIB>
    <izvorni_sadrzaj>  FINANCIJSKA AGENCIJA, RC SPLIT, Podružnica Split, OIB 85821130368</izvorni_sadrzaj>
    <derivirana_varijabla naziv="DomainObject.Predmet.StrankaFormatedOIB_1">  FINANCIJSKA AGENCIJA, RC SPLIT, Podružnica Split, OIB 85821130368</derivirana_varijabla>
  </DomainObject.Predmet.StrankaFormatedOIB>
  <DomainObject.Predmet.StrankaFormatedWithAdress>
    <izvorni_sadrzaj> FINANCIJSKA AGENCIJA, RC SPLIT, Podružnica Split, Mažuranićevo šetalište 24b, 21000 Split</izvorni_sadrzaj>
    <derivirana_varijabla naziv="DomainObject.Predmet.StrankaFormatedWithAdress_1"> FINANCIJSKA AGENCIJA, RC SPLIT, Podružnica Split, Mažuranićevo šetalište 24b, 21000 Split</derivirana_varijabla>
  </DomainObject.Predmet.StrankaFormatedWithAdress>
  <DomainObject.Predmet.StrankaFormatedWithAdressOIB>
    <izvorni_sadrzaj> FINANCIJSKA AGENCIJA, RC SPLIT, Podružnica Split, OIB 85821130368, Mažuranićevo šetalište 24b, 21000 Split</izvorni_sadrzaj>
    <derivirana_varijabla naziv="DomainObject.Predmet.StrankaFormatedWithAdressOIB_1"> FINANCIJSKA AGENCIJA, RC SPLIT, Podružnica Split, OIB 85821130368, Mažuranićevo šetalište 24b, 21000 Split</derivirana_varijabla>
  </DomainObject.Predmet.StrankaFormatedWithAdressOIB>
  <DomainObject.Predmet.StrankaWithAdress>
    <izvorni_sadrzaj>FINANCIJSKA AGENCIJA, RC SPLIT, Podružnica Split Mažuranićevo šetalište 24b,21000 Split</izvorni_sadrzaj>
    <derivirana_varijabla naziv="DomainObject.Predmet.StrankaWithAdress_1">FINANCIJSKA AGENCIJA, RC SPLIT, Podružnica Split Mažuranićevo šetalište 24b,21000 Split</derivirana_varijabla>
  </DomainObject.Predmet.StrankaWithAdress>
  <DomainObject.Predmet.StrankaWithAdressOIB>
    <izvorni_sadrzaj>FINANCIJSKA AGENCIJA, RC SPLIT, Podružnica Split, OIB 85821130368, Mažuranićevo šetalište 24b,21000 Split</izvorni_sadrzaj>
    <derivirana_varijabla naziv="DomainObject.Predmet.StrankaWithAdressOIB_1">FINANCIJSKA AGENCIJA, RC SPLIT, Podružnica Split, OIB 85821130368, Mažuranićevo šetalište 24b,21000 Split</derivirana_varijabla>
  </DomainObject.Predmet.StrankaWithAdressOIB>
  <DomainObject.Predmet.StrankaNazivFormated>
    <izvorni_sadrzaj>FINANCIJSKA AGENCIJA, RC SPLIT, Podružnica Split</izvorni_sadrzaj>
    <derivirana_varijabla naziv="DomainObject.Predmet.StrankaNazivFormated_1">FINANCIJSKA AGENCIJA, RC SPLIT, Podružnica Split</derivirana_varijabla>
  </DomainObject.Predmet.StrankaNazivFormated>
  <DomainObject.Predmet.StrankaNazivFormatedOIB>
    <izvorni_sadrzaj>FINANCIJSKA AGENCIJA, RC SPLIT, Podružnica Split, OIB 85821130368</izvorni_sadrzaj>
    <derivirana_varijabla naziv="DomainObject.Predmet.StrankaNazivFormatedOIB_1">FINANCIJSKA AGENCIJA, RC SPLIT, Podružnica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15149.78</izvorni_sadrzaj>
    <derivirana_varijabla naziv="DomainObject.Predmet.TrenutnaVrijednost_1">15149.78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SPLIT, Podružnica Split</item>
    </izvorni_sadrzaj>
    <derivirana_varijabla naziv="DomainObject.Predmet.StrankaListFormated_1">
      <item>FINANCIJSKA AGENCIJA, RC SPLIT, Podružnica Split</item>
    </derivirana_varijabla>
  </DomainObject.Predmet.StrankaListFormated>
  <DomainObject.Predmet.StrankaListFormatedOIB>
    <izvorni_sadrzaj>
      <item>FINANCIJSKA AGENCIJA, RC SPLIT, Podružnica Split, OIB 85821130368</item>
    </izvorni_sadrzaj>
    <derivirana_varijabla naziv="DomainObject.Predmet.StrankaListFormatedOIB_1">
      <item>FINANCIJSKA AGENCIJA, RC SPLIT, Podružnica Split, OIB 85821130368</item>
    </derivirana_varijabla>
  </DomainObject.Predmet.StrankaListFormatedOIB>
  <DomainObject.Predmet.StrankaListFormatedWithAdress>
    <izvorni_sadrzaj>
      <item>FINANCIJSKA AGENCIJA, RC SPLIT, Podružnica Split, Mažuranićevo šetalište 24b, 21000 Split</item>
    </izvorni_sadrzaj>
    <derivirana_varijabla naziv="DomainObject.Predmet.StrankaListFormatedWithAdress_1">
      <item>FINANCIJSKA AGENCIJA, RC SPLIT, Podružnica Split, Mažuranićevo šetalište 24b, 21000 Split</item>
    </derivirana_varijabla>
  </DomainObject.Predmet.StrankaListFormatedWithAdress>
  <DomainObject.Predmet.StrankaListFormatedWithAdressOIB>
    <izvorni_sadrzaj>
      <item>FINANCIJSKA AGENCIJA, RC SPLIT, Podružnica Split, OIB 85821130368, Mažuranićevo šetalište 24b, 21000 Split</item>
    </izvorni_sadrzaj>
    <derivirana_varijabla naziv="DomainObject.Predmet.StrankaListFormatedWithAdressOIB_1">
      <item>FINANCIJSKA AGENCIJA, RC SPLIT, Podružnica Split, OIB 85821130368, Mažuranićevo šetalište 24b, 21000 Split</item>
    </derivirana_varijabla>
  </DomainObject.Predmet.StrankaListFormatedWithAdressOIB>
  <DomainObject.Predmet.StrankaListNazivFormated>
    <izvorni_sadrzaj>
      <item>FINANCIJSKA AGENCIJA, RC SPLIT, Podružnica Split</item>
    </izvorni_sadrzaj>
    <derivirana_varijabla naziv="DomainObject.Predmet.StrankaListNazivFormated_1">
      <item>FINANCIJSKA AGENCIJA, RC SPLIT, Podružnica Split</item>
    </derivirana_varijabla>
  </DomainObject.Predmet.StrankaListNazivFormated>
  <DomainObject.Predmet.StrankaListNazivFormatedOIB>
    <izvorni_sadrzaj>
      <item>FINANCIJSKA AGENCIJA, RC SPLIT, Podružnica Split, OIB 85821130368</item>
    </izvorni_sadrzaj>
    <derivirana_varijabla naziv="DomainObject.Predmet.StrankaListNazivFormatedOIB_1">
      <item>FINANCIJSKA AGENCIJA, RC SPLIT, Podružnica Split, OIB 85821130368</item>
    </derivirana_varijabla>
  </DomainObject.Predmet.StrankaListNazivFormatedOIB>
  <DomainObject.Predmet.ProtuStrankaListFormated>
    <izvorni_sadrzaj>
      <item>MARCHETTI ANGELO društvo s ograničenom odgovornošću za trgovinu</item>
    </izvorni_sadrzaj>
    <derivirana_varijabla naziv="DomainObject.Predmet.ProtuStrankaListFormated_1">
      <item>MARCHETTI ANGELO društvo s ograničenom odgovornošću za trgovinu</item>
    </derivirana_varijabla>
  </DomainObject.Predmet.ProtuStrankaListFormated>
  <DomainObject.Predmet.ProtuStrankaListFormatedOIB>
    <izvorni_sadrzaj>
      <item>MARCHETTI ANGELO društvo s ograničenom odgovornošću za trgovinu, OIB 87970114212</item>
    </izvorni_sadrzaj>
    <derivirana_varijabla naziv="DomainObject.Predmet.ProtuStrankaListFormatedOIB_1">
      <item>MARCHETTI ANGELO društvo s ograničenom odgovornošću za trgovinu, OIB 87970114212</item>
    </derivirana_varijabla>
  </DomainObject.Predmet.ProtuStrankaListFormatedOIB>
  <DomainObject.Predmet.ProtuStrankaListFormatedWithAdress>
    <izvorni_sadrzaj>
      <item>MARCHETTI ANGELO društvo s ograničenom odgovornošću za trgovinu, Poljana Sv.Duha/bb, 21480 Vis</item>
    </izvorni_sadrzaj>
    <derivirana_varijabla naziv="DomainObject.Predmet.ProtuStrankaListFormatedWithAdress_1">
      <item>MARCHETTI ANGELO društvo s ograničenom odgovornošću za trgovinu, Poljana Sv.Duha/bb, 21480 Vis</item>
    </derivirana_varijabla>
  </DomainObject.Predmet.ProtuStrankaListFormatedWithAdress>
  <DomainObject.Predmet.ProtuStrankaListFormatedWithAdressOIB>
    <izvorni_sadrzaj>
      <item>MARCHETTI ANGELO društvo s ograničenom odgovornošću za trgovinu, OIB 87970114212, Poljana Sv.Duha/bb, 21480 Vis</item>
    </izvorni_sadrzaj>
    <derivirana_varijabla naziv="DomainObject.Predmet.ProtuStrankaListFormatedWithAdressOIB_1">
      <item>MARCHETTI ANGELO društvo s ograničenom odgovornošću za trgovinu, OIB 87970114212, Poljana Sv.Duha/bb, 21480 Vis</item>
    </derivirana_varijabla>
  </DomainObject.Predmet.ProtuStrankaListFormatedWithAdressOIB>
  <DomainObject.Predmet.ProtuStrankaListNazivFormated>
    <izvorni_sadrzaj>
      <item>MARCHETTI ANGELO društvo s ograničenom odgovornošću za trgovinu</item>
    </izvorni_sadrzaj>
    <derivirana_varijabla naziv="DomainObject.Predmet.ProtuStrankaListNazivFormated_1">
      <item>MARCHETTI ANGELO društvo s ograničenom odgovornošću za trgovinu</item>
    </derivirana_varijabla>
  </DomainObject.Predmet.ProtuStrankaListNazivFormated>
  <DomainObject.Predmet.ProtuStrankaListNazivFormatedOIB>
    <izvorni_sadrzaj>
      <item>MARCHETTI ANGELO društvo s ograničenom odgovornošću za trgovinu, OIB 87970114212</item>
    </izvorni_sadrzaj>
    <derivirana_varijabla naziv="DomainObject.Predmet.ProtuStrankaListNazivFormatedOIB_1">
      <item>MARCHETTI ANGELO društvo s ograničenom odgovornošću za trgovinu, OIB 87970114212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studenog 2016.</izvorni_sadrzaj>
    <derivirana_varijabla naziv="DomainObject.Datum_1">21.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SPLIT, Podružnica Split</izvorni_sadrzaj>
    <derivirana_varijabla naziv="DomainObject.Predmet.StrankaIDrugi_1">FINANCIJSKA AGENCIJA, RC SPLIT, Podružnica Split</derivirana_varijabla>
  </DomainObject.Predmet.StrankaIDrugi>
  <DomainObject.Predmet.ProtustrankaIDrugi>
    <izvorni_sadrzaj>MARCHETTI ANGELO društvo s ograničenom odgovornošću za trgovinu</izvorni_sadrzaj>
    <derivirana_varijabla naziv="DomainObject.Predmet.ProtustrankaIDrugi_1">MARCHETTI ANGELO društvo s ograničenom odgovornošću za trgovinu</derivirana_varijabla>
  </DomainObject.Predmet.ProtustrankaIDrugi>
  <DomainObject.Predmet.StrankaIDrugiAdressOIB>
    <izvorni_sadrzaj>FINANCIJSKA AGENCIJA, RC SPLIT, Podružnica Split, OIB 85821130368, Mažuranićevo šetalište 24b, 21000 Split</izvorni_sadrzaj>
    <derivirana_varijabla naziv="DomainObject.Predmet.StrankaIDrugiAdressOIB_1">FINANCIJSKA AGENCIJA, RC SPLIT, Podružnica Split, OIB 85821130368, Mažuranićevo šetalište 24b, 21000 Split</derivirana_varijabla>
  </DomainObject.Predmet.StrankaIDrugiAdressOIB>
  <DomainObject.Predmet.ProtustrankaIDrugiAdressOIB>
    <izvorni_sadrzaj>MARCHETTI ANGELO društvo s ograničenom odgovornošću za trgovinu, OIB 87970114212, Poljana Sv.Duha/bb, 21480 Vis</izvorni_sadrzaj>
    <derivirana_varijabla naziv="DomainObject.Predmet.ProtustrankaIDrugiAdressOIB_1">MARCHETTI ANGELO društvo s ograničenom odgovornošću za trgovinu, OIB 87970114212, Poljana Sv.Duha/bb, 21480 Vis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SPLIT, Podružnica Split</item>
      <item>MARCHETTI ANGELO društvo s ograničenom odgovornošću za trgovinu</item>
    </izvorni_sadrzaj>
    <derivirana_varijabla naziv="DomainObject.Predmet.SudioniciListNaziv_1">
      <item>FINANCIJSKA AGENCIJA, RC SPLIT, Podružnica Split</item>
      <item>MARCHETTI ANGELO društvo s ograničenom odgovornošću za trgovinu</item>
    </derivirana_varijabla>
  </DomainObject.Predmet.SudioniciListNaziv>
  <DomainObject.Predmet.SudioniciListAdressOIB>
    <izvorni_sadrzaj>
      <item>FINANCIJSKA AGENCIJA, RC SPLIT, Podružnica Split, OIB 85821130368, Mažuranićevo šetalište 24b,21000 Split</item>
      <item>MARCHETTI ANGELO društvo s ograničenom odgovornošću za trgovinu, OIB 87970114212, Poljana Sv.Duha/bb,21480 Vis</item>
    </izvorni_sadrzaj>
    <derivirana_varijabla naziv="DomainObject.Predmet.SudioniciListAdressOIB_1">
      <item>FINANCIJSKA AGENCIJA, RC SPLIT, Podružnica Split, OIB 85821130368, Mažuranićevo šetalište 24b,21000 Split</item>
      <item>MARCHETTI ANGELO društvo s ograničenom odgovornošću za trgovinu, OIB 87970114212, Poljana Sv.Duha/bb,21480 Vis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87970114212</item>
    </izvorni_sadrzaj>
    <derivirana_varijabla naziv="DomainObject.Predmet.SudioniciListNazivOIB_1">
      <item>, OIB 85821130368</item>
      <item>, OIB 87970114212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D7925B2-F15B-4306-9E4A-E581F3DA6A8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326</properties:Words>
  <properties:Characters>1822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2016-11-18T08:02:00Z</dcterms:created>
  <dc:creator>nmarkovic</dc:creator>
  <cp:lastModifiedBy>Ana Golub Gruić</cp:lastModifiedBy>
  <cp:lastPrinted>2016-11-18T08:02:00Z</cp:lastPrinted>
  <dcterms:modified xmlns:xsi="http://www.w3.org/2001/XMLSchema-instance" xsi:type="dcterms:W3CDTF">2016-11-21T11:44:00Z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