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325398" w:rsidRDefault="00A26B2A" w14:paraId="73bb77c" w14:textId="73bb77c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           </w:t>
      </w:r>
    </w:p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="00ED6AA8" w:rsidP="00325398" w:rsidRDefault="00ED6AA8"/>
    <w:p w:rsidR="00ED6AA8" w:rsidP="00325398" w:rsidRDefault="00ED6AA8"/>
    <w:p w:rsidR="00325398" w:rsidP="00325398" w:rsidRDefault="00325398"/>
    <w:p w:rsidR="00325398" w:rsidP="009419D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614040">
        <w:t>1</w:t>
      </w:r>
      <w:r w:rsidR="00883704">
        <w:t>123</w:t>
      </w:r>
      <w:r w:rsidR="003C298B">
        <w:t>/201</w:t>
      </w:r>
      <w:r w:rsidR="00883704">
        <w:t>8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614040">
        <w:t>71/15, 104/17</w:t>
      </w:r>
      <w:r>
        <w:t>)</w:t>
      </w:r>
      <w:r w:rsidR="008155EE">
        <w:t>,</w:t>
      </w:r>
      <w:r>
        <w:t xml:space="preserve"> dana </w:t>
      </w:r>
      <w:r w:rsidR="00D02338">
        <w:t>15</w:t>
      </w:r>
      <w:r w:rsidR="00595D48">
        <w:t xml:space="preserve">. </w:t>
      </w:r>
      <w:r w:rsidR="00D21B35">
        <w:t xml:space="preserve">listopada </w:t>
      </w:r>
      <w:proofErr w:type="spellStart"/>
      <w:r w:rsidR="00595D48">
        <w:t>2019</w:t>
      </w:r>
      <w:r w:rsidR="00590AEF">
        <w:t>.</w:t>
      </w:r>
      <w:r w:rsidR="0073608C">
        <w:t>g</w:t>
      </w:r>
      <w:proofErr w:type="spellEnd"/>
      <w:r w:rsidR="0073608C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325398" w:rsidRDefault="00ED6AA8">
      <w:pPr>
        <w:rPr>
          <w:sz w:val="40"/>
          <w:szCs w:val="40"/>
        </w:rPr>
      </w:pPr>
    </w:p>
    <w:p w:rsidRPr="001F6933" w:rsidR="00325398" w:rsidP="00325398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325398" w:rsidRDefault="00325398">
      <w:pPr>
        <w:rPr>
          <w:b/>
        </w:rPr>
      </w:pPr>
    </w:p>
    <w:p w:rsidR="005352B6" w:rsidP="003F5C65" w:rsidRDefault="008155EE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F2296">
        <w:t xml:space="preserve"> </w:t>
      </w:r>
      <w:r w:rsidRPr="008600EF" w:rsidR="00780A17">
        <w:t>dužnikom</w:t>
      </w:r>
      <w:r w:rsidR="00780A17">
        <w:t xml:space="preserve"> </w:t>
      </w:r>
      <w:proofErr w:type="spellStart"/>
      <w:r w:rsidR="00780A17">
        <w:t>GLAZBUS</w:t>
      </w:r>
      <w:proofErr w:type="spellEnd"/>
      <w:r w:rsidR="00780A17">
        <w:t xml:space="preserve">, Sesvete, Varaždinska 57, </w:t>
      </w:r>
      <w:proofErr w:type="spellStart"/>
      <w:r w:rsidR="00780A17">
        <w:t>OIB</w:t>
      </w:r>
      <w:proofErr w:type="spellEnd"/>
      <w:r w:rsidR="00780A17">
        <w:t>: 35896693530.</w:t>
      </w:r>
    </w:p>
    <w:p w:rsidR="00780A17" w:rsidP="00780A17" w:rsidRDefault="00780A17">
      <w:pPr>
        <w:pStyle w:val="Odlomakpopisa"/>
        <w:ind w:left="1428"/>
        <w:jc w:val="both"/>
      </w:pPr>
    </w:p>
    <w:p w:rsidR="00AC4528" w:rsidP="00A941B2" w:rsidRDefault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085645">
        <w:t xml:space="preserve"> </w:t>
      </w:r>
      <w:r w:rsidR="00780A17">
        <w:t>11</w:t>
      </w:r>
      <w:r w:rsidR="003F4BC7">
        <w:t>.</w:t>
      </w:r>
      <w:r w:rsidR="00780A17">
        <w:t>603</w:t>
      </w:r>
      <w:r w:rsidR="003F4BC7">
        <w:t>,</w:t>
      </w:r>
      <w:r w:rsidR="00780A17">
        <w:t>37</w:t>
      </w:r>
      <w:r w:rsidR="00A00AB6">
        <w:t xml:space="preserve"> </w:t>
      </w:r>
      <w:r>
        <w:t>kn</w:t>
      </w:r>
      <w:r w:rsidR="005F4627">
        <w:t>.</w:t>
      </w:r>
    </w:p>
    <w:p w:rsidR="00AC4528" w:rsidP="00AC4528" w:rsidRDefault="00AC4528">
      <w:pPr>
        <w:ind w:left="360"/>
      </w:pPr>
      <w:r>
        <w:t xml:space="preserve"> </w:t>
      </w: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D66226" w:rsidRDefault="00D01B78">
      <w:pPr>
        <w:ind w:firstLine="720"/>
        <w:jc w:val="both"/>
      </w:pP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D01B78" w:rsidRDefault="00D01B78">
      <w:pPr>
        <w:pStyle w:val="Odlomakpopisa"/>
      </w:pPr>
    </w:p>
    <w:p w:rsidR="001F6933" w:rsidP="001F6933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1F6933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1F6933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325398" w:rsidRDefault="008155EE">
      <w:pPr>
        <w:jc w:val="center"/>
      </w:pPr>
    </w:p>
    <w:p w:rsidR="005D50A7" w:rsidP="00325398" w:rsidRDefault="005D50A7">
      <w:pPr>
        <w:jc w:val="center"/>
      </w:pPr>
    </w:p>
    <w:p w:rsidR="00325398" w:rsidP="00325398" w:rsidRDefault="00EC3F2F">
      <w:pPr>
        <w:jc w:val="center"/>
      </w:pPr>
      <w:r>
        <w:t xml:space="preserve">   </w:t>
      </w:r>
      <w:r w:rsidR="00F10640">
        <w:t xml:space="preserve">          </w:t>
      </w:r>
      <w:r w:rsidR="00325398">
        <w:t>Zagreb,</w:t>
      </w:r>
      <w:r w:rsidR="00590AEF">
        <w:t xml:space="preserve"> </w:t>
      </w:r>
      <w:r w:rsidR="00D02338">
        <w:t>15</w:t>
      </w:r>
      <w:r w:rsidR="00595D48">
        <w:t xml:space="preserve">. </w:t>
      </w:r>
      <w:r w:rsidR="003F4BC7">
        <w:t xml:space="preserve">listopada </w:t>
      </w:r>
      <w:proofErr w:type="spellStart"/>
      <w:r w:rsidR="00595D48">
        <w:t>2019</w:t>
      </w:r>
      <w:r w:rsidR="00446844">
        <w:t>.g</w:t>
      </w:r>
      <w:proofErr w:type="spellEnd"/>
      <w:r w:rsidR="00446844">
        <w:t>.</w:t>
      </w:r>
    </w:p>
    <w:p w:rsidR="00325398" w:rsidP="00325398" w:rsidRDefault="00325398"/>
    <w:p w:rsidR="00707008" w:rsidP="00707008" w:rsidRDefault="00707008">
      <w:pPr>
        <w:jc w:val="right"/>
      </w:pPr>
      <w:r>
        <w:t>Sudac:</w:t>
      </w:r>
    </w:p>
    <w:p w:rsidRPr="006D1E8C" w:rsidR="006D1E8C" w:rsidP="006D1E8C" w:rsidRDefault="00707008">
      <w:pPr>
        <w:jc w:val="right"/>
      </w:pPr>
      <w:r>
        <w:t xml:space="preserve">          Mirna Panjan</w:t>
      </w:r>
      <w:r w:rsidRPr="006D1E8C" w:rsidR="006D1E8C">
        <w:t>, v.r.</w:t>
      </w:r>
    </w:p>
    <w:p w:rsidRPr="006D1E8C" w:rsidR="006D1E8C" w:rsidP="006D1E8C" w:rsidRDefault="006D1E8C">
      <w:pPr>
        <w:jc w:val="right"/>
      </w:pPr>
      <w:r w:rsidRPr="006D1E8C">
        <w:t xml:space="preserve">Za točnost </w:t>
      </w:r>
      <w:proofErr w:type="spellStart"/>
      <w:r w:rsidRPr="006D1E8C">
        <w:t>otpravka</w:t>
      </w:r>
      <w:proofErr w:type="spellEnd"/>
    </w:p>
    <w:p w:rsidRPr="006D1E8C" w:rsidR="006D1E8C" w:rsidP="006D1E8C" w:rsidRDefault="006D1E8C">
      <w:pPr>
        <w:jc w:val="right"/>
      </w:pPr>
      <w:r w:rsidRPr="006D1E8C">
        <w:t>Ovlašteni službenik</w:t>
      </w:r>
    </w:p>
    <w:p w:rsidRPr="006D1E8C" w:rsidR="006D1E8C" w:rsidP="006D1E8C" w:rsidRDefault="006D1E8C">
      <w:pPr>
        <w:jc w:val="right"/>
      </w:pPr>
      <w:r w:rsidRPr="006D1E8C">
        <w:t>Josipa Krčelić</w:t>
      </w:r>
    </w:p>
    <w:p w:rsidR="009348D9" w:rsidP="00560FC5" w:rsidRDefault="009348D9">
      <w:pPr>
        <w:jc w:val="right"/>
      </w:pPr>
    </w:p>
    <w:p w:rsidRPr="004902A1" w:rsidR="004902A1" w:rsidRDefault="004902A1">
      <w:pPr>
        <w:jc w:val="right"/>
      </w:pPr>
    </w:p>
    <w:sectPr w:rsidRPr="004902A1" w:rsidR="004902A1" w:rsidSect="00215F32">
      <w:headerReference w:type="even" r:id="rId10"/>
      <w:headerReference w:type="default" r:id="rId11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E5DD2" w:rsidRDefault="007E5DD2">
      <w:r>
        <w:separator/>
      </w:r>
    </w:p>
  </w:endnote>
  <w:endnote w:type="continuationSeparator" w:id="0">
    <w:p w:rsidR="007E5DD2" w:rsidRDefault="007E5DD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E5DD2" w:rsidRDefault="007E5DD2">
      <w:r>
        <w:separator/>
      </w:r>
    </w:p>
  </w:footnote>
  <w:footnote w:type="continuationSeparator" w:id="0">
    <w:p w:rsidR="007E5DD2" w:rsidRDefault="007E5DD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D1E8C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98"/>
    <w:rsid w:val="00006D36"/>
    <w:rsid w:val="000103CC"/>
    <w:rsid w:val="000144FF"/>
    <w:rsid w:val="000160DD"/>
    <w:rsid w:val="00016738"/>
    <w:rsid w:val="00022B7B"/>
    <w:rsid w:val="00043A61"/>
    <w:rsid w:val="00052C98"/>
    <w:rsid w:val="00053FCF"/>
    <w:rsid w:val="00055D8F"/>
    <w:rsid w:val="00056F59"/>
    <w:rsid w:val="00062C86"/>
    <w:rsid w:val="00064761"/>
    <w:rsid w:val="00070C8A"/>
    <w:rsid w:val="00076FD1"/>
    <w:rsid w:val="00077F39"/>
    <w:rsid w:val="00077FBC"/>
    <w:rsid w:val="00085645"/>
    <w:rsid w:val="000C0476"/>
    <w:rsid w:val="000C21CC"/>
    <w:rsid w:val="000E2341"/>
    <w:rsid w:val="001043B2"/>
    <w:rsid w:val="001078A9"/>
    <w:rsid w:val="00111FDB"/>
    <w:rsid w:val="00114EAD"/>
    <w:rsid w:val="001270F7"/>
    <w:rsid w:val="00131910"/>
    <w:rsid w:val="00143566"/>
    <w:rsid w:val="00162361"/>
    <w:rsid w:val="00166A38"/>
    <w:rsid w:val="00173AA3"/>
    <w:rsid w:val="00176265"/>
    <w:rsid w:val="00180F31"/>
    <w:rsid w:val="00185571"/>
    <w:rsid w:val="001862E4"/>
    <w:rsid w:val="001908BC"/>
    <w:rsid w:val="001A359B"/>
    <w:rsid w:val="001B012F"/>
    <w:rsid w:val="001C3452"/>
    <w:rsid w:val="001D4A16"/>
    <w:rsid w:val="001D6916"/>
    <w:rsid w:val="001E1ED0"/>
    <w:rsid w:val="001E50FB"/>
    <w:rsid w:val="001F42B1"/>
    <w:rsid w:val="001F6361"/>
    <w:rsid w:val="001F6933"/>
    <w:rsid w:val="00200905"/>
    <w:rsid w:val="00211D4E"/>
    <w:rsid w:val="00215F32"/>
    <w:rsid w:val="00217A96"/>
    <w:rsid w:val="00221C21"/>
    <w:rsid w:val="00230A63"/>
    <w:rsid w:val="00236757"/>
    <w:rsid w:val="00243430"/>
    <w:rsid w:val="0024555A"/>
    <w:rsid w:val="00263D6D"/>
    <w:rsid w:val="00264D19"/>
    <w:rsid w:val="0027018D"/>
    <w:rsid w:val="00297903"/>
    <w:rsid w:val="00297E94"/>
    <w:rsid w:val="002B63FB"/>
    <w:rsid w:val="002C0F13"/>
    <w:rsid w:val="002C4505"/>
    <w:rsid w:val="002C646F"/>
    <w:rsid w:val="002E3279"/>
    <w:rsid w:val="002E395A"/>
    <w:rsid w:val="002E6A10"/>
    <w:rsid w:val="002F07C4"/>
    <w:rsid w:val="00304D56"/>
    <w:rsid w:val="003224EE"/>
    <w:rsid w:val="00325398"/>
    <w:rsid w:val="0032757B"/>
    <w:rsid w:val="00332BE1"/>
    <w:rsid w:val="003369DE"/>
    <w:rsid w:val="00346B77"/>
    <w:rsid w:val="00354A20"/>
    <w:rsid w:val="003637C4"/>
    <w:rsid w:val="00367DBF"/>
    <w:rsid w:val="00381046"/>
    <w:rsid w:val="0038246E"/>
    <w:rsid w:val="0038564A"/>
    <w:rsid w:val="003864E2"/>
    <w:rsid w:val="00397143"/>
    <w:rsid w:val="003A21EE"/>
    <w:rsid w:val="003A2F14"/>
    <w:rsid w:val="003A5A58"/>
    <w:rsid w:val="003B59B9"/>
    <w:rsid w:val="003C20F2"/>
    <w:rsid w:val="003C298B"/>
    <w:rsid w:val="003C4552"/>
    <w:rsid w:val="003D35F9"/>
    <w:rsid w:val="003D41D9"/>
    <w:rsid w:val="003E3A15"/>
    <w:rsid w:val="003E5BD0"/>
    <w:rsid w:val="003E5DF8"/>
    <w:rsid w:val="003F2296"/>
    <w:rsid w:val="003F4BC7"/>
    <w:rsid w:val="00413F4C"/>
    <w:rsid w:val="00431C2D"/>
    <w:rsid w:val="00446844"/>
    <w:rsid w:val="00453A0D"/>
    <w:rsid w:val="00471762"/>
    <w:rsid w:val="00480A4B"/>
    <w:rsid w:val="00480B05"/>
    <w:rsid w:val="00481B07"/>
    <w:rsid w:val="004902A1"/>
    <w:rsid w:val="004A7E11"/>
    <w:rsid w:val="004B3001"/>
    <w:rsid w:val="004B337A"/>
    <w:rsid w:val="004C6F51"/>
    <w:rsid w:val="004D25CF"/>
    <w:rsid w:val="004D5731"/>
    <w:rsid w:val="004D73D8"/>
    <w:rsid w:val="004E30E5"/>
    <w:rsid w:val="004E39DF"/>
    <w:rsid w:val="004E42D0"/>
    <w:rsid w:val="004E4594"/>
    <w:rsid w:val="004F3962"/>
    <w:rsid w:val="00507243"/>
    <w:rsid w:val="00507A29"/>
    <w:rsid w:val="00521430"/>
    <w:rsid w:val="00522D72"/>
    <w:rsid w:val="00530143"/>
    <w:rsid w:val="0053333E"/>
    <w:rsid w:val="0053446F"/>
    <w:rsid w:val="005352B6"/>
    <w:rsid w:val="00542CD7"/>
    <w:rsid w:val="00550283"/>
    <w:rsid w:val="0055220A"/>
    <w:rsid w:val="005547D4"/>
    <w:rsid w:val="0055567B"/>
    <w:rsid w:val="0055635E"/>
    <w:rsid w:val="00560F6F"/>
    <w:rsid w:val="00560FC5"/>
    <w:rsid w:val="00562A47"/>
    <w:rsid w:val="0056434A"/>
    <w:rsid w:val="0057190E"/>
    <w:rsid w:val="00572798"/>
    <w:rsid w:val="00577223"/>
    <w:rsid w:val="005779CF"/>
    <w:rsid w:val="005819A6"/>
    <w:rsid w:val="005845ED"/>
    <w:rsid w:val="00590AEF"/>
    <w:rsid w:val="00591994"/>
    <w:rsid w:val="00595D48"/>
    <w:rsid w:val="005A0039"/>
    <w:rsid w:val="005B09DC"/>
    <w:rsid w:val="005B164F"/>
    <w:rsid w:val="005B3DEC"/>
    <w:rsid w:val="005B4EE5"/>
    <w:rsid w:val="005C766B"/>
    <w:rsid w:val="005D476D"/>
    <w:rsid w:val="005D50A7"/>
    <w:rsid w:val="005D6D2C"/>
    <w:rsid w:val="005E02EA"/>
    <w:rsid w:val="005E4AB8"/>
    <w:rsid w:val="005F0073"/>
    <w:rsid w:val="005F1FAF"/>
    <w:rsid w:val="005F4627"/>
    <w:rsid w:val="0060130F"/>
    <w:rsid w:val="0060249E"/>
    <w:rsid w:val="00611CA7"/>
    <w:rsid w:val="00612A3D"/>
    <w:rsid w:val="00614040"/>
    <w:rsid w:val="006160F2"/>
    <w:rsid w:val="00627E39"/>
    <w:rsid w:val="00627F6A"/>
    <w:rsid w:val="006316F7"/>
    <w:rsid w:val="00657B8E"/>
    <w:rsid w:val="00666488"/>
    <w:rsid w:val="0068565F"/>
    <w:rsid w:val="006906A3"/>
    <w:rsid w:val="00696FD8"/>
    <w:rsid w:val="006A2C62"/>
    <w:rsid w:val="006B3193"/>
    <w:rsid w:val="006C408B"/>
    <w:rsid w:val="006D1967"/>
    <w:rsid w:val="006D1E8C"/>
    <w:rsid w:val="006E1194"/>
    <w:rsid w:val="006E7BE6"/>
    <w:rsid w:val="006F5922"/>
    <w:rsid w:val="007052E3"/>
    <w:rsid w:val="00707008"/>
    <w:rsid w:val="0071599B"/>
    <w:rsid w:val="00715E9E"/>
    <w:rsid w:val="007330F2"/>
    <w:rsid w:val="00735BFD"/>
    <w:rsid w:val="0073608C"/>
    <w:rsid w:val="00740F3B"/>
    <w:rsid w:val="00747168"/>
    <w:rsid w:val="007515CB"/>
    <w:rsid w:val="00753B76"/>
    <w:rsid w:val="00755557"/>
    <w:rsid w:val="00763462"/>
    <w:rsid w:val="00771F38"/>
    <w:rsid w:val="0078044F"/>
    <w:rsid w:val="00780A17"/>
    <w:rsid w:val="0079475B"/>
    <w:rsid w:val="007A5A3C"/>
    <w:rsid w:val="007A5D3A"/>
    <w:rsid w:val="007B4682"/>
    <w:rsid w:val="007B46FB"/>
    <w:rsid w:val="007B5AFD"/>
    <w:rsid w:val="007C014B"/>
    <w:rsid w:val="007C08D9"/>
    <w:rsid w:val="007C0E65"/>
    <w:rsid w:val="007C3AB5"/>
    <w:rsid w:val="007C3E58"/>
    <w:rsid w:val="007D0219"/>
    <w:rsid w:val="007D132B"/>
    <w:rsid w:val="007D5A5D"/>
    <w:rsid w:val="007E5DD2"/>
    <w:rsid w:val="007F4BE3"/>
    <w:rsid w:val="007F6760"/>
    <w:rsid w:val="007F73D9"/>
    <w:rsid w:val="00802CE0"/>
    <w:rsid w:val="008046CD"/>
    <w:rsid w:val="008060C4"/>
    <w:rsid w:val="008155EE"/>
    <w:rsid w:val="00821D2A"/>
    <w:rsid w:val="00826242"/>
    <w:rsid w:val="008418A4"/>
    <w:rsid w:val="0084256A"/>
    <w:rsid w:val="00844A84"/>
    <w:rsid w:val="00847EED"/>
    <w:rsid w:val="00855B30"/>
    <w:rsid w:val="00857B67"/>
    <w:rsid w:val="008613BD"/>
    <w:rsid w:val="00863025"/>
    <w:rsid w:val="00871F01"/>
    <w:rsid w:val="0087479D"/>
    <w:rsid w:val="00883704"/>
    <w:rsid w:val="00892344"/>
    <w:rsid w:val="008C1787"/>
    <w:rsid w:val="008C2FAD"/>
    <w:rsid w:val="008D00C3"/>
    <w:rsid w:val="008D5455"/>
    <w:rsid w:val="008D57E3"/>
    <w:rsid w:val="008D7BAD"/>
    <w:rsid w:val="008E12DC"/>
    <w:rsid w:val="008E24E1"/>
    <w:rsid w:val="008F602B"/>
    <w:rsid w:val="008F7D47"/>
    <w:rsid w:val="00907DF7"/>
    <w:rsid w:val="00910793"/>
    <w:rsid w:val="0091395F"/>
    <w:rsid w:val="00914EC6"/>
    <w:rsid w:val="0091507A"/>
    <w:rsid w:val="0091590D"/>
    <w:rsid w:val="00916E02"/>
    <w:rsid w:val="00920CA0"/>
    <w:rsid w:val="00930B34"/>
    <w:rsid w:val="009348D9"/>
    <w:rsid w:val="0094089C"/>
    <w:rsid w:val="009419D8"/>
    <w:rsid w:val="0094572F"/>
    <w:rsid w:val="00947867"/>
    <w:rsid w:val="00950670"/>
    <w:rsid w:val="00967BB8"/>
    <w:rsid w:val="00973416"/>
    <w:rsid w:val="009765C2"/>
    <w:rsid w:val="00981CE5"/>
    <w:rsid w:val="00984048"/>
    <w:rsid w:val="009844EA"/>
    <w:rsid w:val="00995C77"/>
    <w:rsid w:val="009A1DED"/>
    <w:rsid w:val="009B187C"/>
    <w:rsid w:val="009D7A2A"/>
    <w:rsid w:val="009F0B67"/>
    <w:rsid w:val="009F1299"/>
    <w:rsid w:val="00A00AB6"/>
    <w:rsid w:val="00A16D3F"/>
    <w:rsid w:val="00A26B2A"/>
    <w:rsid w:val="00A33AFE"/>
    <w:rsid w:val="00A36C9E"/>
    <w:rsid w:val="00A5417C"/>
    <w:rsid w:val="00A661D2"/>
    <w:rsid w:val="00A67D7C"/>
    <w:rsid w:val="00A71431"/>
    <w:rsid w:val="00A729B9"/>
    <w:rsid w:val="00A92C45"/>
    <w:rsid w:val="00A941B2"/>
    <w:rsid w:val="00A96731"/>
    <w:rsid w:val="00A9674B"/>
    <w:rsid w:val="00AA61A6"/>
    <w:rsid w:val="00AB1387"/>
    <w:rsid w:val="00AB31A3"/>
    <w:rsid w:val="00AB46EE"/>
    <w:rsid w:val="00AB59CE"/>
    <w:rsid w:val="00AB7F35"/>
    <w:rsid w:val="00AC4528"/>
    <w:rsid w:val="00AD027A"/>
    <w:rsid w:val="00AD1D20"/>
    <w:rsid w:val="00AD7EA3"/>
    <w:rsid w:val="00AE19F0"/>
    <w:rsid w:val="00AE55BA"/>
    <w:rsid w:val="00AE7EC0"/>
    <w:rsid w:val="00AF1371"/>
    <w:rsid w:val="00AF34A8"/>
    <w:rsid w:val="00B0287A"/>
    <w:rsid w:val="00B12BB2"/>
    <w:rsid w:val="00B14161"/>
    <w:rsid w:val="00B23FB7"/>
    <w:rsid w:val="00B24060"/>
    <w:rsid w:val="00B44CAF"/>
    <w:rsid w:val="00B46BED"/>
    <w:rsid w:val="00B6055D"/>
    <w:rsid w:val="00B63833"/>
    <w:rsid w:val="00B73114"/>
    <w:rsid w:val="00B77E4B"/>
    <w:rsid w:val="00B817D5"/>
    <w:rsid w:val="00B8257F"/>
    <w:rsid w:val="00B82F18"/>
    <w:rsid w:val="00B848F9"/>
    <w:rsid w:val="00BA578D"/>
    <w:rsid w:val="00BB040C"/>
    <w:rsid w:val="00BC1362"/>
    <w:rsid w:val="00BD367C"/>
    <w:rsid w:val="00BE2CC3"/>
    <w:rsid w:val="00BE7EAD"/>
    <w:rsid w:val="00BF4F3A"/>
    <w:rsid w:val="00BF74DE"/>
    <w:rsid w:val="00BF7FDC"/>
    <w:rsid w:val="00C01420"/>
    <w:rsid w:val="00C06A02"/>
    <w:rsid w:val="00C17E1D"/>
    <w:rsid w:val="00C26B64"/>
    <w:rsid w:val="00C3177E"/>
    <w:rsid w:val="00C40783"/>
    <w:rsid w:val="00C45149"/>
    <w:rsid w:val="00C639C1"/>
    <w:rsid w:val="00C82171"/>
    <w:rsid w:val="00C836B9"/>
    <w:rsid w:val="00C86A99"/>
    <w:rsid w:val="00C958E9"/>
    <w:rsid w:val="00CA1A7A"/>
    <w:rsid w:val="00CA2B24"/>
    <w:rsid w:val="00CA52AA"/>
    <w:rsid w:val="00CA67B4"/>
    <w:rsid w:val="00CB0864"/>
    <w:rsid w:val="00CB134B"/>
    <w:rsid w:val="00CC10BE"/>
    <w:rsid w:val="00CC1D05"/>
    <w:rsid w:val="00CD4D0C"/>
    <w:rsid w:val="00CE676D"/>
    <w:rsid w:val="00CE7362"/>
    <w:rsid w:val="00CF1C46"/>
    <w:rsid w:val="00CF3AC2"/>
    <w:rsid w:val="00CF45B2"/>
    <w:rsid w:val="00CF6F96"/>
    <w:rsid w:val="00D01B78"/>
    <w:rsid w:val="00D02338"/>
    <w:rsid w:val="00D059B7"/>
    <w:rsid w:val="00D06454"/>
    <w:rsid w:val="00D170A8"/>
    <w:rsid w:val="00D21B35"/>
    <w:rsid w:val="00D2340B"/>
    <w:rsid w:val="00D325CB"/>
    <w:rsid w:val="00D3606F"/>
    <w:rsid w:val="00D405A7"/>
    <w:rsid w:val="00D5445E"/>
    <w:rsid w:val="00D57D9E"/>
    <w:rsid w:val="00D57FBC"/>
    <w:rsid w:val="00D637D3"/>
    <w:rsid w:val="00D66226"/>
    <w:rsid w:val="00D6664D"/>
    <w:rsid w:val="00D70F01"/>
    <w:rsid w:val="00D808BB"/>
    <w:rsid w:val="00D85B03"/>
    <w:rsid w:val="00D8679A"/>
    <w:rsid w:val="00D93C52"/>
    <w:rsid w:val="00DA49F9"/>
    <w:rsid w:val="00DA4FEB"/>
    <w:rsid w:val="00DC0E80"/>
    <w:rsid w:val="00DC383F"/>
    <w:rsid w:val="00DD7360"/>
    <w:rsid w:val="00E06DB8"/>
    <w:rsid w:val="00E1089A"/>
    <w:rsid w:val="00E133E7"/>
    <w:rsid w:val="00E2122E"/>
    <w:rsid w:val="00E30822"/>
    <w:rsid w:val="00E36BAE"/>
    <w:rsid w:val="00E51DEB"/>
    <w:rsid w:val="00E60BC8"/>
    <w:rsid w:val="00E94BAE"/>
    <w:rsid w:val="00EA0B82"/>
    <w:rsid w:val="00EC3302"/>
    <w:rsid w:val="00EC3F2F"/>
    <w:rsid w:val="00ED1264"/>
    <w:rsid w:val="00ED6AA8"/>
    <w:rsid w:val="00EE0B57"/>
    <w:rsid w:val="00EF087A"/>
    <w:rsid w:val="00EF3069"/>
    <w:rsid w:val="00F034D3"/>
    <w:rsid w:val="00F062EE"/>
    <w:rsid w:val="00F10640"/>
    <w:rsid w:val="00F1693D"/>
    <w:rsid w:val="00F16DB9"/>
    <w:rsid w:val="00F32497"/>
    <w:rsid w:val="00F3429F"/>
    <w:rsid w:val="00F4584E"/>
    <w:rsid w:val="00F56661"/>
    <w:rsid w:val="00F623BF"/>
    <w:rsid w:val="00F642CC"/>
    <w:rsid w:val="00F64B88"/>
    <w:rsid w:val="00F67991"/>
    <w:rsid w:val="00F72ABF"/>
    <w:rsid w:val="00F87B17"/>
    <w:rsid w:val="00F92344"/>
    <w:rsid w:val="00F957A2"/>
    <w:rsid w:val="00FA6C6A"/>
    <w:rsid w:val="00FB7851"/>
    <w:rsid w:val="00FC2A00"/>
    <w:rsid w:val="00FC592A"/>
    <w:rsid w:val="00FD3CA1"/>
    <w:rsid w:val="00FD78CF"/>
    <w:rsid w:val="00FE0C6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754FF57"/>
  <w15:docId w15:val="{8F53BF4B-FFAE-4212-97A0-EA8A6451137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D1E8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D1E8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D1E8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D1E8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D1E8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263585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7746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93522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listopada 2019.</izvorni_sadrzaj>
    <derivirana_varijabla naziv="DomainObject.DatumDonosenjaOdluke_1">15.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1123</izvorni_sadrzaj>
    <derivirana_varijabla naziv="DomainObject.Predmet.Broj_1">1123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travnja 2018.</izvorni_sadrzaj>
    <derivirana_varijabla naziv="DomainObject.Predmet.DatumOsnivanja_1">24.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St-1123/2018</izvorni_sadrzaj>
    <derivirana_varijabla naziv="DomainObject.Predmet.OznakaBroj_1">St-1123/2018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GLAZBUS</izvorni_sadrzaj>
    <derivirana_varijabla naziv="DomainObject.Predmet.ProtustrankaFormated_1">  GLAZBUS</derivirana_varijabla>
  </DomainObject.Predmet.ProtustrankaFormated>
  <DomainObject.Predmet.ProtustrankaFormatedOIB>
    <izvorni_sadrzaj>  GLAZBUS, OIB 35896693530</izvorni_sadrzaj>
    <derivirana_varijabla naziv="DomainObject.Predmet.ProtustrankaFormatedOIB_1">  GLAZBUS, OIB 35896693530</derivirana_varijabla>
  </DomainObject.Predmet.ProtustrankaFormatedOIB>
  <DomainObject.Predmet.ProtustrankaFormatedWithAdress>
    <izvorni_sadrzaj> GLAZBUS, Varaždinska 57, 10360 Sesvete</izvorni_sadrzaj>
    <derivirana_varijabla naziv="DomainObject.Predmet.ProtustrankaFormatedWithAdress_1"> GLAZBUS, Varaždinska 57, 10360 Sesvete</derivirana_varijabla>
  </DomainObject.Predmet.ProtustrankaFormatedWithAdress>
  <DomainObject.Predmet.ProtustrankaFormatedWithAdressOIB>
    <izvorni_sadrzaj> GLAZBUS, OIB 35896693530, Varaždinska 57, 10360 Sesvete</izvorni_sadrzaj>
    <derivirana_varijabla naziv="DomainObject.Predmet.ProtustrankaFormatedWithAdressOIB_1"> GLAZBUS, OIB 35896693530, Varaždinska 57, 10360 Sesvete</derivirana_varijabla>
  </DomainObject.Predmet.ProtustrankaFormatedWithAdressOIB>
  <DomainObject.Predmet.ProtustrankaWithAdress>
    <izvorni_sadrzaj>GLAZBUS Varaždinska 57, 10360 Sesvete</izvorni_sadrzaj>
    <derivirana_varijabla naziv="DomainObject.Predmet.ProtustrankaWithAdress_1">GLAZBUS Varaždinska 57, 10360 Sesvete</derivirana_varijabla>
  </DomainObject.Predmet.ProtustrankaWithAdress>
  <DomainObject.Predmet.ProtustrankaWithAdressOIB>
    <izvorni_sadrzaj>GLAZBUS, OIB 35896693530, Varaždinska 57, 10360 Sesvete</izvorni_sadrzaj>
    <derivirana_varijabla naziv="DomainObject.Predmet.ProtustrankaWithAdressOIB_1">GLAZBUS, OIB 35896693530, Varaždinska 57, 10360 Sesvete</derivirana_varijabla>
  </DomainObject.Predmet.ProtustrankaWithAdressOIB>
  <DomainObject.Predmet.ProtustrankaNazivFormated>
    <izvorni_sadrzaj>GLAZBUS</izvorni_sadrzaj>
    <derivirana_varijabla naziv="DomainObject.Predmet.ProtustrankaNazivFormated_1">GLAZBUS</derivirana_varijabla>
  </DomainObject.Predmet.ProtustrankaNazivFormated>
  <DomainObject.Predmet.ProtustrankaNazivFormatedOIB>
    <izvorni_sadrzaj>GLAZBUS, OIB 35896693530</izvorni_sadrzaj>
    <derivirana_varijabla naziv="DomainObject.Predmet.ProtustrankaNazivFormatedOIB_1">GLAZBUS, OIB 35896693530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Josipa Krčelić</izvorni_sadrzaj>
    <derivirana_varijabla naziv="DomainObject.Predmet.Zapisnicar_1">Josipa Krčelić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GLAZBUS</item>
    </izvorni_sadrzaj>
    <derivirana_varijabla naziv="DomainObject.Predmet.ProtuStrankaListFormated_1">
      <item>GLAZBUS</item>
    </derivirana_varijabla>
  </DomainObject.Predmet.ProtuStrankaListFormated>
  <DomainObject.Predmet.ProtuStrankaListFormatedOIB>
    <izvorni_sadrzaj>
      <item>GLAZBUS, OIB 35896693530</item>
    </izvorni_sadrzaj>
    <derivirana_varijabla naziv="DomainObject.Predmet.ProtuStrankaListFormatedOIB_1">
      <item>GLAZBUS, OIB 35896693530</item>
    </derivirana_varijabla>
  </DomainObject.Predmet.ProtuStrankaListFormatedOIB>
  <DomainObject.Predmet.ProtuStrankaListFormatedWithAdress>
    <izvorni_sadrzaj>
      <item>GLAZBUS, Varaždinska 57, 10360 Sesvete</item>
    </izvorni_sadrzaj>
    <derivirana_varijabla naziv="DomainObject.Predmet.ProtuStrankaListFormatedWithAdress_1">
      <item>GLAZBUS, Varaždinska 57, 10360 Sesvete</item>
    </derivirana_varijabla>
  </DomainObject.Predmet.ProtuStrankaListFormatedWithAdress>
  <DomainObject.Predmet.ProtuStrankaListFormatedWithAdressOIB>
    <izvorni_sadrzaj>
      <item>GLAZBUS, OIB 35896693530, Varaždinska 57, 10360 Sesvete</item>
    </izvorni_sadrzaj>
    <derivirana_varijabla naziv="DomainObject.Predmet.ProtuStrankaListFormatedWithAdressOIB_1">
      <item>GLAZBUS, OIB 35896693530, Varaždinska 57, 10360 Sesvete</item>
    </derivirana_varijabla>
  </DomainObject.Predmet.ProtuStrankaListFormatedWithAdressOIB>
  <DomainObject.Predmet.ProtuStrankaListNazivFormated>
    <izvorni_sadrzaj>
      <item>GLAZBUS</item>
    </izvorni_sadrzaj>
    <derivirana_varijabla naziv="DomainObject.Predmet.ProtuStrankaListNazivFormated_1">
      <item>GLAZBUS</item>
    </derivirana_varijabla>
  </DomainObject.Predmet.ProtuStrankaListNazivFormated>
  <DomainObject.Predmet.ProtuStrankaListNazivFormatedOIB>
    <izvorni_sadrzaj>
      <item>GLAZBUS, OIB 35896693530</item>
    </izvorni_sadrzaj>
    <derivirana_varijabla naziv="DomainObject.Predmet.ProtuStrankaListNazivFormatedOIB_1">
      <item>GLAZBUS, OIB 35896693530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15. listopada 2019.</izvorni_sadrzaj>
    <derivirana_varijabla naziv="DomainObject.Datum_1">15.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GLAZBUS</izvorni_sadrzaj>
    <derivirana_varijabla naziv="DomainObject.Predmet.ProtustrankaIDrugi_1">GLAZBUS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GLAZBUS, OIB 35896693530, Varaždinska 57, 10360 Sesvete</izvorni_sadrzaj>
    <derivirana_varijabla naziv="DomainObject.Predmet.ProtustrankaIDrugiAdressOIB_1">GLAZBUS, OIB 35896693530, Varaždinska 57,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GLAZBUS</item>
    </izvorni_sadrzaj>
    <derivirana_varijabla naziv="DomainObject.Predmet.SudioniciListNaziv_1">
      <item>FINA Regionalni centar Zagreb</item>
      <item>GLAZBUS</item>
    </derivirana_varijabla>
  </DomainObject.Predmet.SudioniciListNaziv>
  <DomainObject.Predmet.SudioniciListAdressOIB>
    <izvorni_sadrzaj>
      <item>FINA Regionalni centar Zagreb, OIB 85821130368, Trg svibanjskih žrtava 1995. br. 1,10000 Zagreb</item>
      <item>GLAZBUS, OIB 35896693530, Varaždinska 57,10360 Sesvete</item>
    </izvorni_sadrzaj>
    <derivirana_varijabla naziv="DomainObject.Predmet.SudioniciListAdressOIB_1">
      <item>FINA Regionalni centar Zagreb, OIB 85821130368, Trg svibanjskih žrtava 1995. br. 1,10000 Zagreb</item>
      <item>GLAZBUS, OIB 35896693530, Varaždinska 57,10360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35896693530</item>
    </izvorni_sadrzaj>
    <derivirana_varijabla naziv="DomainObject.Predmet.SudioniciListNazivOIB_1">
      <item>, OIB 85821130368</item>
      <item>, OIB 35896693530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F3FFD0D-9FB6-4FE2-BC26-071EC65C630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238</properties:Words>
  <properties:Characters>1333</properties:Characters>
  <properties:Lines>46</properties:Lines>
  <properties:Paragraphs>18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2019-10-15T13:37:00Z</dcterms:created>
  <dc:creator>ilukac</dc:creator>
  <cp:lastModifiedBy>Mirna Panjan</cp:lastModifiedBy>
  <cp:lastPrinted>2019-10-15T11:56:00Z</cp:lastPrinted>
  <dcterms:modified xmlns:xsi="http://www.w3.org/2001/XMLSchema-instance" xsi:type="dcterms:W3CDTF">2019-10-15T13:42:00Z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(st-1123-2018.docx)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