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585d13" w14:paraId="1585d13" w:rsidRDefault="0084366C" w:rsidP="00511BC3" w:rsidR="00511BC3">
      <w:pPr>
        <w:pStyle w:val="Naslov1"/>
        <w:jc w:val="both"/>
        <w15:collapsed w:val="false"/>
      </w:pPr>
      <w:bookmarkStart w:name="_GoBack" w:id="0"/>
      <w:bookmarkEnd w:id="0"/>
      <w:r>
        <w:t>+</w:t>
      </w:r>
      <w:r w:rsidR="00511BC3">
        <w:tab/>
      </w:r>
      <w:r w:rsidR="00511BC3">
        <w:tab/>
      </w:r>
      <w:r w:rsidR="00511BC3">
        <w:tab/>
      </w:r>
      <w:r w:rsidR="00511BC3">
        <w:tab/>
      </w:r>
      <w:r w:rsidR="00511BC3">
        <w:tab/>
      </w:r>
      <w:r w:rsidR="00511BC3">
        <w:tab/>
      </w:r>
      <w:r w:rsidR="00511BC3">
        <w:tab/>
      </w:r>
      <w:r w:rsidR="00511BC3">
        <w:tab/>
      </w:r>
      <w:r w:rsidR="00511BC3">
        <w:tab/>
      </w:r>
      <w:r w:rsidR="00511BC3">
        <w:tab/>
        <w:t>1.Stpn-1</w:t>
      </w:r>
      <w:r w:rsidR="0015522C">
        <w:t>03</w:t>
      </w:r>
      <w:r w:rsidR="00511BC3">
        <w:t>/2015</w:t>
      </w:r>
    </w:p>
    <w:p w:rsidRDefault="00511BC3" w:rsidP="00511BC3" w:rsidR="00511BC3" w:rsidRPr="00511BC3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11BC3" w:rsidP="00511BC3" w:rsidR="00511BC3">
      <w:pPr>
        <w:pStyle w:val="Naslov1"/>
        <w:jc w:val="both"/>
      </w:pPr>
    </w:p>
    <w:p w:rsidRDefault="00511BC3" w:rsidP="00511BC3" w:rsidR="00511BC3">
      <w:pPr>
        <w:pStyle w:val="Naslov1"/>
        <w:jc w:val="both"/>
      </w:pPr>
      <w:r>
        <w:t>REPUBLIKA HRVATSKA</w:t>
      </w:r>
    </w:p>
    <w:p w:rsidRDefault="00511BC3" w:rsidP="00511BC3" w:rsidR="00511BC3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511BC3" w:rsidP="00511BC3" w:rsidR="00511BC3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511BC3" w:rsidP="00511BC3" w:rsidR="00511BC3">
      <w:pPr>
        <w:rPr>
          <w:lang w:val="hr-HR"/>
        </w:rPr>
      </w:pPr>
    </w:p>
    <w:p w:rsidRDefault="00511BC3" w:rsidP="00511BC3" w:rsidR="00511BC3">
      <w:pPr>
        <w:rPr>
          <w:lang w:val="hr-HR"/>
        </w:rPr>
      </w:pPr>
    </w:p>
    <w:p w:rsidRDefault="00511BC3" w:rsidP="00511BC3" w:rsidR="00511BC3">
      <w:pPr>
        <w:pStyle w:val="Naslov1"/>
      </w:pPr>
      <w:r>
        <w:t>U  I M E  R E P U B L I K E  H R V A T S K E</w:t>
      </w:r>
    </w:p>
    <w:p w:rsidRDefault="00511BC3" w:rsidP="00511BC3" w:rsidR="00511BC3">
      <w:pPr>
        <w:rPr>
          <w:lang w:eastAsia="hr-HR" w:val="hr-HR"/>
        </w:rPr>
      </w:pPr>
    </w:p>
    <w:p w:rsidRDefault="00511BC3" w:rsidP="00511BC3" w:rsidR="00511BC3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511BC3" w:rsidP="00511BC3" w:rsidR="00511BC3" w:rsidRPr="009E5778">
      <w:pPr>
        <w:rPr>
          <w:lang w:val="hr-HR"/>
        </w:rPr>
      </w:pPr>
    </w:p>
    <w:p w:rsidRDefault="00511BC3" w:rsidP="006B149A" w:rsidR="00511BC3" w:rsidRPr="009E5778">
      <w:pPr>
        <w:jc w:val="both"/>
        <w:rPr>
          <w:lang w:val="hr-HR"/>
        </w:rPr>
      </w:pPr>
      <w:r w:rsidRPr="009E5778">
        <w:rPr>
          <w:lang w:val="hr-HR"/>
        </w:rPr>
        <w:tab/>
        <w:t xml:space="preserve">Trgovački sud u Splitu, po sucu tog suda Velimiru Vukoviću, kao sucu pojedincu, u postupku povodom prijedloga predlagatelja – dužnika ROBOT </w:t>
      </w:r>
      <w:r w:rsidR="00E82A98">
        <w:rPr>
          <w:lang w:val="hr-HR"/>
        </w:rPr>
        <w:t xml:space="preserve">COMMERCE, </w:t>
      </w:r>
      <w:r w:rsidRPr="009E5778">
        <w:rPr>
          <w:lang w:val="hr-HR"/>
        </w:rPr>
        <w:t xml:space="preserve">d.o.o. za trgovinu, </w:t>
      </w:r>
      <w:r w:rsidR="00E82A98">
        <w:rPr>
          <w:lang w:val="hr-HR"/>
        </w:rPr>
        <w:t>Kamen</w:t>
      </w:r>
      <w:r w:rsidRPr="009E5778">
        <w:rPr>
          <w:lang w:val="hr-HR"/>
        </w:rPr>
        <w:t xml:space="preserve">, </w:t>
      </w:r>
      <w:r w:rsidR="00E82A98">
        <w:rPr>
          <w:lang w:val="hr-HR"/>
        </w:rPr>
        <w:t xml:space="preserve">(Grad Split) Ulica </w:t>
      </w:r>
      <w:r w:rsidRPr="009E5778">
        <w:rPr>
          <w:lang w:val="hr-HR"/>
        </w:rPr>
        <w:t xml:space="preserve">4.Gardijske brigade 43, OIB: 55925906180, za sklapanje predstečajne nagodbe, na ročištu radi sklapanja predstečajne nagodbe održanim kod ovog suda </w:t>
      </w:r>
      <w:r w:rsidR="0084366C">
        <w:rPr>
          <w:lang w:val="hr-HR"/>
        </w:rPr>
        <w:t>24</w:t>
      </w:r>
      <w:r w:rsidRPr="009E5778">
        <w:rPr>
          <w:lang w:val="hr-HR"/>
        </w:rPr>
        <w:t xml:space="preserve">. </w:t>
      </w:r>
      <w:r w:rsidR="0084366C">
        <w:rPr>
          <w:lang w:val="hr-HR"/>
        </w:rPr>
        <w:t>ožujka</w:t>
      </w:r>
      <w:r w:rsidRPr="009E5778">
        <w:rPr>
          <w:lang w:val="hr-HR"/>
        </w:rPr>
        <w:t xml:space="preserve"> 201</w:t>
      </w:r>
      <w:r w:rsidR="0084366C">
        <w:rPr>
          <w:lang w:val="hr-HR"/>
        </w:rPr>
        <w:t>7</w:t>
      </w:r>
      <w:r w:rsidRPr="009E5778">
        <w:rPr>
          <w:lang w:val="hr-HR"/>
        </w:rPr>
        <w:t>. godine</w:t>
      </w:r>
    </w:p>
    <w:p w:rsidRDefault="00511BC3" w:rsidP="00511BC3" w:rsidR="00511BC3" w:rsidRPr="009E5778">
      <w:pPr>
        <w:rPr>
          <w:lang w:val="hr-HR"/>
        </w:rPr>
      </w:pPr>
      <w:r w:rsidRPr="009E5778">
        <w:rPr>
          <w:lang w:val="hr-HR"/>
        </w:rPr>
        <w:t xml:space="preserve"> </w:t>
      </w:r>
    </w:p>
    <w:p w:rsidRDefault="00511BC3" w:rsidP="00511BC3" w:rsidR="00511BC3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511BC3" w:rsidP="00511BC3" w:rsidR="00511BC3">
      <w:pPr>
        <w:rPr>
          <w:lang w:val="hr-HR"/>
        </w:rPr>
      </w:pPr>
    </w:p>
    <w:p w:rsidRDefault="00511BC3" w:rsidP="00511BC3" w:rsidR="00511BC3">
      <w:pPr>
        <w:jc w:val="both"/>
        <w:rPr>
          <w:lang w:eastAsia="hr-HR" w:val="hr-HR"/>
        </w:rPr>
      </w:pPr>
      <w:r>
        <w:rPr>
          <w:lang w:val="hr-HR"/>
        </w:rPr>
        <w:t>I. Utvrđuje se da je nad dužnikom ROBOT</w:t>
      </w:r>
      <w:r w:rsidR="0021310F">
        <w:rPr>
          <w:lang w:val="hr-HR"/>
        </w:rPr>
        <w:t xml:space="preserve"> COMMERCE</w:t>
      </w:r>
      <w:r w:rsidR="00E82A98">
        <w:rPr>
          <w:lang w:val="hr-HR"/>
        </w:rPr>
        <w:t>,</w:t>
      </w:r>
      <w:r>
        <w:rPr>
          <w:lang w:val="hr-HR"/>
        </w:rPr>
        <w:t xml:space="preserve"> d.o.o. za trgovinu, </w:t>
      </w:r>
      <w:r w:rsidR="00E82A98">
        <w:rPr>
          <w:lang w:val="hr-HR"/>
        </w:rPr>
        <w:t xml:space="preserve">Kamen (Grad </w:t>
      </w:r>
      <w:r>
        <w:rPr>
          <w:lang w:val="hr-HR"/>
        </w:rPr>
        <w:t>Split</w:t>
      </w:r>
      <w:r w:rsidR="00E82A98">
        <w:rPr>
          <w:lang w:val="hr-HR"/>
        </w:rPr>
        <w:t>)</w:t>
      </w:r>
      <w:r>
        <w:rPr>
          <w:lang w:val="hr-HR"/>
        </w:rPr>
        <w:t xml:space="preserve">, </w:t>
      </w:r>
      <w:r w:rsidR="00E82A98">
        <w:rPr>
          <w:lang w:val="hr-HR"/>
        </w:rPr>
        <w:t xml:space="preserve">Ulica </w:t>
      </w:r>
      <w:r>
        <w:rPr>
          <w:lang w:val="hr-HR"/>
        </w:rPr>
        <w:t>4.Gardijske brigade 43, OIB: 55925906180 (u daljnjem tekstu predstečajne nagodbe: dužnik), proveden postupak predstečajne nagodbe kod Financijske agencije, Regionalni centar Split pod klasom: UP-I/110/07/15-01/7766 te da su u tom postupku vjerovnici dužnika, s potrebnom većinom glasova, prihvatili Plan financijskog i operativnog restrukturiranja dužnika od 26. lipnja 2015. god., koji je objavljen na web-stranicama Financijske agencije dana 16. studenoa 2015. god. pod ur.br. 04-06-15-7766-488.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II. Sukladno prihvaćenom Planu financijskog i operativnog restrukturiranja dužnika, a s obzirom na način namirenja tražbina, vjerovnici su u ovoj predstečajnoj nagodbi podijeljeni u dvije grupe vjerovnika i to: Grupa A, u koju su svrstani vjerovnici  javne uprave i trgovačkih društava u većinskom vlasništvu RH, Grupa B</w:t>
      </w:r>
      <w:r w:rsidR="00E46A2A">
        <w:rPr>
          <w:lang w:val="hr-HR"/>
        </w:rPr>
        <w:t xml:space="preserve"> u koju su svrstani vjerovnici financijskih institucija i Grupa C  </w:t>
      </w:r>
      <w:r>
        <w:rPr>
          <w:lang w:val="hr-HR"/>
        </w:rPr>
        <w:t xml:space="preserve">, u koju su svrstani svi ostali vjerovnici predstečajnog dužnika.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 w:rsidRPr="00567845">
      <w:pPr>
        <w:jc w:val="both"/>
        <w:rPr>
          <w:lang w:val="hr-HR"/>
        </w:rPr>
      </w:pPr>
      <w:r>
        <w:rPr>
          <w:lang w:val="hr-HR"/>
        </w:rPr>
        <w:t>III.</w:t>
      </w:r>
      <w:r w:rsidR="00E46A2A">
        <w:rPr>
          <w:lang w:val="hr-HR"/>
        </w:rPr>
        <w:t>1.</w:t>
      </w:r>
      <w:r>
        <w:rPr>
          <w:lang w:val="hr-HR"/>
        </w:rPr>
        <w:t xml:space="preserve"> Svi vjerovnici Grupe A, otpuštaju dug dužniku u dijelu od </w:t>
      </w:r>
      <w:r w:rsidR="00E46A2A">
        <w:rPr>
          <w:lang w:val="hr-HR"/>
        </w:rPr>
        <w:t>50</w:t>
      </w:r>
      <w:r>
        <w:rPr>
          <w:lang w:val="hr-HR"/>
        </w:rPr>
        <w:t xml:space="preserve">% </w:t>
      </w:r>
      <w:r w:rsidR="00E46A2A">
        <w:rPr>
          <w:lang w:val="hr-HR"/>
        </w:rPr>
        <w:t xml:space="preserve">glavnice te u cijelosti otpuštaju dug za kamate i ostale troškove </w:t>
      </w:r>
      <w:r>
        <w:rPr>
          <w:lang w:val="hr-HR"/>
        </w:rPr>
        <w:t>od iznosa njihovih utvrđenih tražbina,  a dužnik na sve otpuste duga pristaje, , a dužnik se nakon otpusta dijela duga temeljem ove predstečajne nagodbe obvezuje namiriti vjerovnicima Grupe A</w:t>
      </w:r>
      <w:r w:rsidR="00641A56">
        <w:rPr>
          <w:lang w:val="hr-HR"/>
        </w:rPr>
        <w:t xml:space="preserve"> preostali iznos utvrđene tražbine  u roku od pet godina, s naglaskom na godinu dana počeka, na način da od dana pravomoćnosti predstečajne nagodbe počinje teći godina dana počeka , a zatim da 50%-tni iznos glavnice u 16 jednakih kvartalnih anuiteta, koji dospijevaju zadnjeg dana tromjesečnog razdoblja,računajući od 1. u mjesecu nakon isteka počeka uz godišnju kamatnu stopu od 4,5% </w:t>
      </w:r>
      <w:r w:rsidR="00641A56">
        <w:rPr>
          <w:lang w:val="hr-HR"/>
        </w:rPr>
        <w:lastRenderedPageBreak/>
        <w:t>koja se obračunava i tijekom počeka i tijekom otplate duga. Obračunata kamata za vrijeme počeka otplate od 1 godine</w:t>
      </w:r>
      <w:r w:rsidR="00567845">
        <w:rPr>
          <w:lang w:val="hr-HR"/>
        </w:rPr>
        <w:t xml:space="preserve"> dospijeva na naplatu zadnjeg dana roka počeka</w:t>
      </w:r>
      <w:r w:rsidR="00641A56">
        <w:rPr>
          <w:lang w:val="hr-HR"/>
        </w:rPr>
        <w:t xml:space="preserve"> </w:t>
      </w:r>
      <w:r>
        <w:rPr>
          <w:lang w:val="hr-HR"/>
        </w:rPr>
        <w:t xml:space="preserve">, sve u iznosima kako slijedi:  </w:t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</w:p>
    <w:p w:rsidRDefault="00511BC3" w:rsidP="00511BC3" w:rsidR="00511BC3">
      <w:pPr>
        <w:rPr>
          <w:lang w:val="hr-HR"/>
        </w:rPr>
      </w:pPr>
    </w:p>
    <w:p w:rsidRDefault="00511BC3" w:rsidP="00511BC3" w:rsidR="00511BC3">
      <w:pPr>
        <w:rPr>
          <w:lang w:val="hr-HR"/>
        </w:rPr>
      </w:pPr>
      <w:r>
        <w:rPr>
          <w:lang w:val="hr-HR"/>
        </w:rPr>
        <w:t>GRUPA  A</w:t>
      </w:r>
    </w:p>
    <w:p w:rsidRDefault="00567845" w:rsidP="00511BC3" w:rsidR="00567845">
      <w:pPr>
        <w:rPr>
          <w:lang w:val="hr-HR"/>
        </w:rPr>
      </w:pPr>
    </w:p>
    <w:tbl>
      <w:tblPr>
        <w:tblW w:type="dxa" w:w="10731"/>
        <w:jc w:val="center"/>
        <w:tblInd w:type="dxa" w:w="-743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430"/>
        <w:gridCol w:w="2700"/>
        <w:gridCol w:w="991"/>
        <w:gridCol w:w="562"/>
        <w:gridCol w:w="1027"/>
        <w:gridCol w:w="887"/>
        <w:gridCol w:w="858"/>
        <w:gridCol w:w="810"/>
        <w:gridCol w:w="887"/>
        <w:gridCol w:w="852"/>
        <w:gridCol w:w="727"/>
      </w:tblGrid>
      <w:tr w:rsidTr="00567845" w:rsidR="00567845">
        <w:trPr>
          <w:trHeight w:val="471"/>
          <w:jc w:val="center"/>
        </w:trPr>
        <w:tc>
          <w:tcPr>
            <w:tcW w:type="dxa" w:w="43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70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dxa" w:w="991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CETINSKE KRAJINE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79243957155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8.395,91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8.168,50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227,41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4.084,25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d.o.o. Split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38812451417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55.118,19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55.118,19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27.559,10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0,27%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d.o.o. 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84923155727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12.401,85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12.401,85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6.200,93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Čistoća Dubrovnik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16912997621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7.268,03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7.268,03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3.634,02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Dobrovoljno vatrogasno društvo Žrnovnica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97299401304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2.735,00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2.735,00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1.367,50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FINA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85821130368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Fond za zaštitu okoliša i energetsku učinkovitost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85828625994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48.359,46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38.115,03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10.244,43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19.057,52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0,23%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Dubrovnik - Up. odjel za kom. dje. i mjesnu samoupravu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21712494719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25.639,13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25.639,13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12.819,57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0,12%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Biograd na moru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95603491861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2.855,43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2.855,43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1.427,72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Omiš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49299622160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Sinj- Upravni odjel za komunalnu djelatnost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03210055420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5.160,01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4.986,64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173,37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2.493,32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Split- Upravni odjel za financije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78755598868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1.126.973,24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1.031.563,29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95.409,95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515.781,65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5,47%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Stari Grad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95584171878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1.060,00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1.060,00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Supetar- Gradsko poglavarstvo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16857373591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15.348,87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15.348,87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7.674,44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Trilj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91648398574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696,39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 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9933651854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22.367,65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20.469,95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1.897,70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10.234,98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d.o.o. Elektrodalmacija Split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46830600751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41.174,92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39.663,87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1.511,05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19.831,94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0,20%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ODS d.o.o. 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46830600751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5.022,55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4.920,80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101,75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2.460,40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ODS d.o.o. - Dubrovnik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46830600751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4.087,95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4.008,24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79,71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2.004,12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HEP Opskrba d.o.o. Zagreb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63073332379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223.099,42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218.926,10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4.173,32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109.463,05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1,08%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HP- Hrvatska pošta d.d.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87311810356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2.459,30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2.388,76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70,54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1.194,38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HRT d.o.o. Odjel preplate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68419124305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26.212,15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25.120,00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1.092,15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12.560,00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Hrvatska gospodarska komora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85167032587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20.386,40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20.386,40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10.193,20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0,10%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Hrvatske vode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28921383001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2.714,30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2.682,55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1.341,28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Komunalno društvo GRAD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7918201023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24.654,18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23.446,06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1.208,12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11.723,03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0,12%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Ministarstvo financija, Porezna uprava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18683136487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2.146.141,77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2.131.294,04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14.847,73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1.065.647,02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10,41%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Nastavni zavod za javno zdravstvo Splitsko- dalmatinske županije / Mikrobiologija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54948902275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4.125,20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4.125,20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2.062,60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Općina Orebić - Jedinstveni upravni odjel komunalne naknade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16825959078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4.630,00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4.630,00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2.315,00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Turistička zajednica grada Splita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67919657637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15.869,24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15.869,24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7.934,62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0,08%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Vodovod d.o.o.Zadar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89406825003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292,88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292,88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146,44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Vodovod i kanalizacija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56826138353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14.278,35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14.278,35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7.139,18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3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</w:t>
            </w:r>
          </w:p>
        </w:tc>
        <w:tc>
          <w:tcPr>
            <w:tcW w:type="dxa" w:w="27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Vodovod i odvodnja Cetinske krajine d.o.o.</w:t>
            </w:r>
          </w:p>
        </w:tc>
        <w:tc>
          <w:tcPr>
            <w:tcW w:type="dxa" w:w="99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81685682389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76,67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683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1. 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3.871.189,99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3.740.121,01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131.068,98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1.870.060,51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18,77%</w:t>
            </w:r>
          </w:p>
        </w:tc>
      </w:tr>
      <w:tr w:rsidTr="00567845" w:rsidR="00567845">
        <w:trPr>
          <w:trHeight w:hRule="exact" w:val="471"/>
          <w:jc w:val="center"/>
        </w:trPr>
        <w:tc>
          <w:tcPr>
            <w:tcW w:type="dxa" w:w="4683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</w:tcPr>
          <w:p w:rsidRDefault="00567845" w:rsidP="00567845" w:rsidR="00567845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</w:tbl>
    <w:p w:rsidRDefault="00511BC3" w:rsidP="00511BC3" w:rsidR="00511BC3">
      <w:pPr>
        <w:rPr>
          <w:lang w:val="hr-HR"/>
        </w:rPr>
      </w:pPr>
    </w:p>
    <w:p w:rsidRDefault="005A15E6" w:rsidP="00511BC3" w:rsidR="005A15E6">
      <w:pPr>
        <w:rPr>
          <w:lang w:val="hr-HR"/>
        </w:rPr>
      </w:pPr>
      <w:r>
        <w:rPr>
          <w:lang w:val="hr-HR"/>
        </w:rPr>
        <w:t>III.2. Svi vjerovnici Grupe B</w:t>
      </w:r>
      <w:r w:rsidR="00C43374">
        <w:rPr>
          <w:lang w:val="hr-HR"/>
        </w:rPr>
        <w:t xml:space="preserve"> 2.1</w:t>
      </w:r>
      <w:r>
        <w:rPr>
          <w:lang w:val="hr-HR"/>
        </w:rPr>
        <w:t xml:space="preserve">, otpuštaju dug dužniku u u cijelosti  za kamate i ostale troškove od iznosa njihovih utvrđenih tražbina,  a dužnik na sve otpuste duga pristaje, , a dužnik se nakon otpusta dijela duga temeljem ove predstečajne nagodbe obvezuje namiriti vjerovnicima Grupe B preostali iznos utvrđene tražbine  i to glavnicu u 100%-tnom iznosu   u roku od dvije godina, s naglaskom na godinu dana počeka, na način da od dana pravomoćnosti predstečajne nagodbe počinje teći godina dana počeka , u 4 jednaka kvartalna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 , sve u iznosima kako slijedi:  </w:t>
      </w:r>
    </w:p>
    <w:p w:rsidRDefault="00511BC3" w:rsidP="00511BC3" w:rsidR="00511BC3">
      <w:pPr>
        <w:rPr>
          <w:lang w:val="hr-HR"/>
        </w:rPr>
      </w:pPr>
    </w:p>
    <w:p w:rsidRDefault="00511BC3" w:rsidP="00A5629E" w:rsidR="00A5629E">
      <w:pPr>
        <w:rPr>
          <w:lang w:val="hr-HR"/>
        </w:rPr>
      </w:pPr>
      <w:r>
        <w:rPr>
          <w:lang w:val="hr-HR"/>
        </w:rPr>
        <w:t>GRUPA B</w:t>
      </w:r>
    </w:p>
    <w:p w:rsidRDefault="00BE5611" w:rsidP="00A5629E" w:rsidR="00BE5611" w:rsidRPr="00A5629E"/>
    <w:p w:rsidRDefault="00A5629E" w:rsidP="00A5629E" w:rsidR="00A5629E" w:rsidRPr="00A5629E">
      <w:pPr>
        <w:pStyle w:val="Opisslike"/>
        <w:keepNext/>
        <w:ind w:firstLine="0" w:left="0"/>
      </w:pPr>
      <w:r>
        <w:t>Podgrupa B</w:t>
      </w:r>
      <w:r w:rsidRPr="00A5629E">
        <w:t xml:space="preserve"> 2.1. vjerovnika</w:t>
      </w:r>
    </w:p>
    <w:tbl>
      <w:tblPr>
        <w:tblW w:type="dxa" w:w="9748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69"/>
        <w:gridCol w:w="2072"/>
        <w:gridCol w:w="951"/>
        <w:gridCol w:w="555"/>
        <w:gridCol w:w="1027"/>
        <w:gridCol w:w="727"/>
        <w:gridCol w:w="931"/>
        <w:gridCol w:w="810"/>
        <w:gridCol w:w="727"/>
        <w:gridCol w:w="852"/>
        <w:gridCol w:w="727"/>
      </w:tblGrid>
      <w:tr w:rsidTr="006948FC" w:rsidR="00A5629E">
        <w:trPr>
          <w:trHeight w:val="454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072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dxa" w:w="931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Croatia osiguranje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26187994862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PRIVREDNA BANKA ZAGREB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0 2535697732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1.439,54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1.413,72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1.413,72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SBERBANK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78427478595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415,19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407,84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407,84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UNIQA osiguranje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75665455333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22.724,90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20.522,46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2.202,44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20.522,46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07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ZAGREBAČKA BANKA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92963223473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39.066,33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39.060,68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39.060,68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+ 1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0,19%</w:t>
            </w:r>
          </w:p>
        </w:tc>
      </w:tr>
      <w:tr w:rsidTr="006948FC" w:rsidR="00A5629E">
        <w:trPr>
          <w:trHeight w:hRule="exact" w:val="454"/>
          <w:jc w:val="center"/>
        </w:trPr>
        <w:tc>
          <w:tcPr>
            <w:tcW w:type="dxa" w:w="3947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2.1.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63.645,96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61.404,70</w:t>
            </w:r>
          </w:p>
        </w:tc>
        <w:tc>
          <w:tcPr>
            <w:tcW w:type="dxa" w:w="931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2.241,26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61.404,70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5629E" w:rsidP="006948FC" w:rsidR="00A5629E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0,31%</w:t>
            </w:r>
          </w:p>
        </w:tc>
      </w:tr>
    </w:tbl>
    <w:p w:rsidRDefault="00A5629E" w:rsidP="00A5629E" w:rsidR="00A5629E"/>
    <w:p w:rsidRDefault="00BE5611" w:rsidP="00A5629E" w:rsidR="00BE5611"/>
    <w:p w:rsidRDefault="00BE5611" w:rsidP="00A5629E" w:rsidR="00BE5611"/>
    <w:p w:rsidRDefault="00BE5611" w:rsidP="00A5629E" w:rsidR="00BE5611"/>
    <w:p w:rsidRDefault="00A5629E" w:rsidP="00A5629E" w:rsidR="00A5629E"/>
    <w:p w:rsidRDefault="00C43374" w:rsidP="00C43374" w:rsidR="00C43374">
      <w:pPr>
        <w:rPr>
          <w:lang w:val="hr-HR"/>
        </w:rPr>
      </w:pPr>
      <w:r>
        <w:rPr>
          <w:lang w:val="hr-HR"/>
        </w:rPr>
        <w:t>III.2. Svi vjerovnici Grupe B 2.</w:t>
      </w:r>
      <w:r w:rsidR="0021310F">
        <w:rPr>
          <w:lang w:val="hr-HR"/>
        </w:rPr>
        <w:t>3</w:t>
      </w:r>
      <w:r w:rsidR="00F74882">
        <w:rPr>
          <w:lang w:val="hr-HR"/>
        </w:rPr>
        <w:t xml:space="preserve"> </w:t>
      </w:r>
      <w:r>
        <w:rPr>
          <w:lang w:val="hr-HR"/>
        </w:rPr>
        <w:t xml:space="preserve">.i B.2.4. otpuštaju dug dužniku u u cijelosti  za kamate i ostale troškove od iznosa njihovih utvrđenih tražbina,  a dužnik na sve otpuste duga pristaje, , a dužnik se nakon otpusta dijela duga temeljem ove predstečajne nagodbe obvezuje namiriti vjerovnicima Grupe B 2.2,B 2.3.i B.2.4 preostali iznos utvrđene tražbine  i to glavnicu u 100%-tnom iznosu   u roku od deset godina, s naglaskom na godinu dana počeka, na način da od dana pravomoćnosti predstečajne nagodbe počinje teći godina dana počeka , u 36 jednaka kvartalna anuiteta, koji dospijevaju zadnjeg dana tromjesečnog razdoblja,računajući od 1. u mjesecu nakon isteka počeka uz godišnju kamatnu stopu od 6% koja se obračunava i tijekom počeka i tijekom otplate duga. Obračunata kamata za vrijeme počeka otplate od 1 godine dospijeva na naplatu zadnjeg dana roka počeka , sve u iznosima kako slijedi:  </w:t>
      </w:r>
    </w:p>
    <w:p w:rsidRDefault="00C43374" w:rsidP="00A5629E" w:rsidR="00C43374"/>
    <w:p w:rsidRDefault="00C43374" w:rsidP="00A5629E" w:rsidR="00C43374"/>
    <w:p w:rsidRDefault="00A5629E" w:rsidP="00A5629E" w:rsidR="00A5629E">
      <w:pPr>
        <w:spacing w:lineRule="auto" w:line="360"/>
        <w:jc w:val="both"/>
      </w:pPr>
      <w:r>
        <w:t>Podgrupa B.2.</w:t>
      </w:r>
      <w:r w:rsidR="0021310F">
        <w:t>2.,</w:t>
      </w:r>
      <w:r>
        <w:t xml:space="preserve">  2.3</w:t>
      </w:r>
      <w:r w:rsidR="00FB30D6">
        <w:t>. i 2.4.</w:t>
      </w:r>
      <w:r>
        <w:t xml:space="preserve"> se odnose na tražbine Erste &amp; Steiermarkische bank d.d. i</w:t>
      </w:r>
      <w:r w:rsidR="00FB30D6">
        <w:t xml:space="preserve"> Privredna banka Zagreb d.d.i</w:t>
      </w:r>
      <w:r>
        <w:t xml:space="preserve"> to kako slijedi:</w:t>
      </w:r>
    </w:p>
    <w:p w:rsidRDefault="00BE5611" w:rsidP="00A5629E" w:rsidR="00BE5611">
      <w:pPr>
        <w:spacing w:lineRule="auto" w:line="360"/>
        <w:jc w:val="both"/>
      </w:pPr>
    </w:p>
    <w:tbl>
      <w:tblPr>
        <w:tblW w:type="dxa" w:w="10780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06"/>
        <w:gridCol w:w="2619"/>
        <w:gridCol w:w="1001"/>
        <w:gridCol w:w="444"/>
        <w:gridCol w:w="966"/>
        <w:gridCol w:w="940"/>
        <w:gridCol w:w="800"/>
        <w:gridCol w:w="810"/>
        <w:gridCol w:w="897"/>
        <w:gridCol w:w="1261"/>
        <w:gridCol w:w="736"/>
      </w:tblGrid>
      <w:tr w:rsidTr="006948FC" w:rsidR="00BE5611">
        <w:trPr>
          <w:trHeight w:hRule="exact" w:val="70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ERSTE &amp; STEIERMARKISCHE BANK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23057039320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5.995.959,68</w:t>
            </w:r>
          </w:p>
        </w:tc>
        <w:tc>
          <w:tcPr>
            <w:tcW w:type="dxa" w:w="94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5.648.850,94</w:t>
            </w:r>
          </w:p>
        </w:tc>
        <w:tc>
          <w:tcPr>
            <w:tcW w:type="dxa" w:w="80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347.108,74</w:t>
            </w:r>
          </w:p>
        </w:tc>
        <w:tc>
          <w:tcPr>
            <w:tcW w:type="dxa" w:w="81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dxa" w:w="89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5.995.959,68</w:t>
            </w:r>
          </w:p>
        </w:tc>
        <w:tc>
          <w:tcPr>
            <w:tcW w:type="dxa" w:w="1261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Namirenje od prodaje imovine</w:t>
            </w:r>
          </w:p>
        </w:tc>
        <w:tc>
          <w:tcPr>
            <w:tcW w:type="dxa" w:w="73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29,08%</w:t>
            </w:r>
          </w:p>
        </w:tc>
      </w:tr>
      <w:tr w:rsidTr="006948FC" w:rsidR="00BE5611">
        <w:trPr>
          <w:trHeight w:hRule="exact" w:val="705"/>
          <w:jc w:val="center"/>
        </w:trPr>
        <w:tc>
          <w:tcPr>
            <w:tcW w:type="auto" w:w="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2.2.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5.995.959,68</w:t>
            </w:r>
          </w:p>
        </w:tc>
        <w:tc>
          <w:tcPr>
            <w:tcW w:type="dxa" w:w="94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5.648.850,94</w:t>
            </w:r>
          </w:p>
        </w:tc>
        <w:tc>
          <w:tcPr>
            <w:tcW w:type="dxa" w:w="80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347.108,74</w:t>
            </w:r>
          </w:p>
        </w:tc>
        <w:tc>
          <w:tcPr>
            <w:tcW w:type="dxa" w:w="81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897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5.995.959,68</w:t>
            </w:r>
          </w:p>
        </w:tc>
        <w:tc>
          <w:tcPr>
            <w:tcW w:type="dxa" w:w="1261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736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29,08%</w:t>
            </w:r>
          </w:p>
        </w:tc>
      </w:tr>
    </w:tbl>
    <w:p w:rsidRDefault="00BE5611" w:rsidP="00BE5611" w:rsidR="00BE5611">
      <w:pPr>
        <w:pStyle w:val="Opisslike"/>
        <w:keepNext/>
        <w:ind w:firstLine="0" w:left="0"/>
        <w:rPr>
          <w:i/>
          <w:szCs w:val="20"/>
        </w:rPr>
      </w:pPr>
    </w:p>
    <w:p w:rsidRDefault="00BE5611" w:rsidP="00BE5611" w:rsidR="00BE5611" w:rsidRPr="00BE5611">
      <w:pPr>
        <w:pStyle w:val="Opisslike"/>
        <w:keepNext/>
        <w:ind w:firstLine="0" w:left="0"/>
      </w:pPr>
    </w:p>
    <w:tbl>
      <w:tblPr>
        <w:tblW w:type="dxa" w:w="10823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72"/>
        <w:gridCol w:w="2430"/>
        <w:gridCol w:w="929"/>
        <w:gridCol w:w="561"/>
        <w:gridCol w:w="1038"/>
        <w:gridCol w:w="1032"/>
        <w:gridCol w:w="860"/>
        <w:gridCol w:w="859"/>
        <w:gridCol w:w="1004"/>
        <w:gridCol w:w="1003"/>
        <w:gridCol w:w="735"/>
      </w:tblGrid>
      <w:tr w:rsidTr="006948FC" w:rsidR="00BE5611">
        <w:trPr>
          <w:trHeight w:val="662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dxa" w:w="1032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 + Naknada</w:t>
            </w:r>
          </w:p>
        </w:tc>
        <w:tc>
          <w:tcPr>
            <w:tcW w:type="dxa" w:w="86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dxa" w:w="2865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dxa" w:w="735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6948FC" w:rsidR="00BE5611">
        <w:trPr>
          <w:trHeight w:hRule="exact" w:val="662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 i naknade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6948FC" w:rsidR="00BE5611">
        <w:trPr>
          <w:trHeight w:hRule="exact" w:val="66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ERSTE &amp; STEIERMARKISCHE BANK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23057039320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4.137.562,99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4.004.137,44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40.910,41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4.004.137,44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+ 9 godina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20,07%</w:t>
            </w:r>
          </w:p>
        </w:tc>
      </w:tr>
      <w:tr w:rsidTr="006948FC" w:rsidR="00BE5611">
        <w:trPr>
          <w:trHeight w:hRule="exact" w:val="662"/>
          <w:jc w:val="center"/>
        </w:trPr>
        <w:tc>
          <w:tcPr>
            <w:tcW w:type="auto" w:w="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2.3.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4.137.562,99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4.004.137,44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40.910,41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4.004.137,44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5611" w:rsidP="006948FC" w:rsidR="00BE5611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20,07%</w:t>
            </w:r>
          </w:p>
        </w:tc>
      </w:tr>
    </w:tbl>
    <w:p w:rsidRDefault="00A5629E" w:rsidP="00A5629E" w:rsidR="00A5629E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  <w:szCs w:val="20"/>
          <w:lang w:val="hr-HR"/>
        </w:rPr>
      </w:pPr>
    </w:p>
    <w:p w:rsidRDefault="00FB30D6" w:rsidP="00A5629E" w:rsidR="00FB30D6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  <w:szCs w:val="20"/>
          <w:lang w:val="hr-HR"/>
        </w:rPr>
      </w:pPr>
    </w:p>
    <w:tbl>
      <w:tblPr>
        <w:tblW w:type="dxa" w:w="10823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402"/>
        <w:gridCol w:w="2280"/>
        <w:gridCol w:w="929"/>
        <w:gridCol w:w="603"/>
        <w:gridCol w:w="1116"/>
        <w:gridCol w:w="1032"/>
        <w:gridCol w:w="860"/>
        <w:gridCol w:w="859"/>
        <w:gridCol w:w="1004"/>
        <w:gridCol w:w="1003"/>
        <w:gridCol w:w="735"/>
      </w:tblGrid>
      <w:tr w:rsidTr="009E5778" w:rsidR="00FB30D6">
        <w:trPr>
          <w:trHeight w:val="662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dxa" w:w="1032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 + Naknada</w:t>
            </w:r>
          </w:p>
        </w:tc>
        <w:tc>
          <w:tcPr>
            <w:tcW w:type="dxa" w:w="86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Kamata/ Ost. Troškovi</w:t>
            </w:r>
          </w:p>
        </w:tc>
        <w:tc>
          <w:tcPr>
            <w:tcW w:type="dxa" w:w="2865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dxa" w:w="735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9E5778" w:rsidR="00FB30D6">
        <w:trPr>
          <w:trHeight w:hRule="exact" w:val="662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 i naknade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9E5778" w:rsidR="00FB30D6">
        <w:trPr>
          <w:trHeight w:hRule="exact" w:val="66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PRIVREDNA BANKA ZAGREB d.d. 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B30D6" w:rsidP="00FB30D6" w:rsidR="00FB30D6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0253569773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B30D6" w:rsidP="00FB30D6" w:rsidR="00FB30D6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9B60BD" w:rsidP="009F3AA7" w:rsidR="00FB30D6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 w:rsidRPr="009F3AA7">
              <w:rPr>
                <w:rFonts w:hAnsi="Arial Narrow" w:ascii="Arial Narrow"/>
                <w:b/>
                <w:sz w:val="14"/>
                <w:szCs w:val="14"/>
              </w:rPr>
              <w:t>3</w:t>
            </w:r>
            <w:r w:rsidRPr="009B60BD">
              <w:rPr>
                <w:rFonts w:hAnsi="Arial Narrow" w:ascii="Arial Narrow"/>
                <w:sz w:val="14"/>
                <w:szCs w:val="14"/>
              </w:rPr>
              <w:t>.537.952,57</w:t>
            </w:r>
            <w:r w:rsidR="009F3AA7">
              <w:rPr>
                <w:rFonts w:hAnsi="Arial Narrow" w:ascii="Arial Narrow"/>
                <w:sz w:val="14"/>
                <w:szCs w:val="14"/>
              </w:rPr>
              <w:t>.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9B60BD" w:rsidP="009E5778" w:rsidR="00FB30D6" w:rsidRPr="009B60BD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 w:rsidRPr="009B60BD">
              <w:rPr>
                <w:rFonts w:hAnsi="Arial Narrow" w:ascii="Arial Narrow"/>
                <w:sz w:val="14"/>
                <w:szCs w:val="14"/>
              </w:rPr>
              <w:t>3.501..973.03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9F3AA7" w:rsidP="009E5778" w:rsidR="00FB30D6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35.973,00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100%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9B60BD" w:rsidP="009E5778" w:rsidR="00FB30D6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 w:rsidRPr="009B60BD">
              <w:rPr>
                <w:rFonts w:hAnsi="Arial Narrow" w:ascii="Arial Narrow"/>
                <w:sz w:val="14"/>
                <w:szCs w:val="14"/>
              </w:rPr>
              <w:t>3.501..973.03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+ 9 godina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</w:p>
        </w:tc>
      </w:tr>
      <w:tr w:rsidTr="009E5778" w:rsidR="00FB30D6">
        <w:trPr>
          <w:trHeight w:hRule="exact" w:val="662"/>
          <w:jc w:val="center"/>
        </w:trPr>
        <w:tc>
          <w:tcPr>
            <w:tcW w:type="auto" w:w="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FB30D6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2.4.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9F3AA7" w:rsidP="00B32C2E" w:rsidR="00FB30D6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 w:rsidRPr="009F3AA7">
              <w:rPr>
                <w:rFonts w:hAnsi="Arial Narrow" w:ascii="Arial Narrow"/>
                <w:b/>
                <w:sz w:val="14"/>
                <w:szCs w:val="14"/>
              </w:rPr>
              <w:t>3.5</w:t>
            </w:r>
            <w:r w:rsidR="00B32C2E">
              <w:rPr>
                <w:rFonts w:hAnsi="Arial Narrow" w:ascii="Arial Narrow"/>
                <w:b/>
                <w:sz w:val="14"/>
                <w:szCs w:val="14"/>
              </w:rPr>
              <w:t>37</w:t>
            </w:r>
            <w:r w:rsidRPr="009F3AA7">
              <w:rPr>
                <w:rFonts w:hAnsi="Arial Narrow" w:ascii="Arial Narrow"/>
                <w:b/>
                <w:sz w:val="14"/>
                <w:szCs w:val="14"/>
              </w:rPr>
              <w:t>.</w:t>
            </w:r>
            <w:r w:rsidR="00B32C2E">
              <w:rPr>
                <w:rFonts w:hAnsi="Arial Narrow" w:ascii="Arial Narrow"/>
                <w:b/>
                <w:sz w:val="14"/>
                <w:szCs w:val="14"/>
              </w:rPr>
              <w:t>952</w:t>
            </w:r>
            <w:r w:rsidRPr="009F3AA7">
              <w:rPr>
                <w:rFonts w:hAnsi="Arial Narrow" w:ascii="Arial Narrow"/>
                <w:b/>
                <w:sz w:val="14"/>
                <w:szCs w:val="14"/>
              </w:rPr>
              <w:t>,</w:t>
            </w:r>
            <w:r w:rsidR="00B32C2E">
              <w:rPr>
                <w:rFonts w:hAnsi="Arial Narrow" w:ascii="Arial Narrow"/>
                <w:b/>
                <w:sz w:val="14"/>
                <w:szCs w:val="14"/>
              </w:rPr>
              <w:t>57</w:t>
            </w:r>
            <w:r>
              <w:rPr>
                <w:rFonts w:hAnsi="Arial Narrow" w:ascii="Arial Narrow"/>
                <w:sz w:val="14"/>
                <w:szCs w:val="14"/>
              </w:rPr>
              <w:t>.</w:t>
            </w:r>
          </w:p>
        </w:tc>
        <w:tc>
          <w:tcPr>
            <w:tcW w:type="dxa" w:w="1032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9F3AA7" w:rsidP="00B32C2E" w:rsidR="00FB30D6" w:rsidRPr="009F3AA7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 w:rsidRPr="009F3AA7">
              <w:rPr>
                <w:rFonts w:hAnsi="Arial Narrow" w:ascii="Arial Narrow"/>
                <w:b/>
                <w:sz w:val="14"/>
                <w:szCs w:val="14"/>
              </w:rPr>
              <w:t>3.</w:t>
            </w:r>
            <w:r w:rsidR="00B32C2E">
              <w:rPr>
                <w:rFonts w:hAnsi="Arial Narrow" w:ascii="Arial Narrow"/>
                <w:b/>
                <w:sz w:val="14"/>
                <w:szCs w:val="14"/>
              </w:rPr>
              <w:t>501</w:t>
            </w:r>
            <w:r w:rsidRPr="009F3AA7">
              <w:rPr>
                <w:rFonts w:hAnsi="Arial Narrow" w:ascii="Arial Narrow"/>
                <w:b/>
                <w:sz w:val="14"/>
                <w:szCs w:val="14"/>
              </w:rPr>
              <w:t>..9</w:t>
            </w:r>
            <w:r w:rsidR="00B32C2E">
              <w:rPr>
                <w:rFonts w:hAnsi="Arial Narrow" w:ascii="Arial Narrow"/>
                <w:b/>
                <w:sz w:val="14"/>
                <w:szCs w:val="14"/>
              </w:rPr>
              <w:t>73</w:t>
            </w:r>
            <w:r w:rsidRPr="009F3AA7">
              <w:rPr>
                <w:rFonts w:hAnsi="Arial Narrow" w:ascii="Arial Narrow"/>
                <w:b/>
                <w:sz w:val="14"/>
                <w:szCs w:val="14"/>
              </w:rPr>
              <w:t>.</w:t>
            </w:r>
            <w:r w:rsidR="00B32C2E">
              <w:rPr>
                <w:rFonts w:hAnsi="Arial Narrow" w:ascii="Arial Narrow"/>
                <w:b/>
                <w:sz w:val="14"/>
                <w:szCs w:val="14"/>
              </w:rPr>
              <w:t>03</w:t>
            </w:r>
          </w:p>
        </w:tc>
        <w:tc>
          <w:tcPr>
            <w:tcW w:type="dxa" w:w="86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9F3AA7" w:rsidP="009E5778" w:rsidR="00FB30D6" w:rsidRPr="009F3AA7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 w:rsidRPr="009F3AA7">
              <w:rPr>
                <w:rFonts w:hAnsi="Arial Narrow" w:ascii="Arial Narrow"/>
                <w:b/>
                <w:sz w:val="14"/>
                <w:szCs w:val="14"/>
              </w:rPr>
              <w:t>35.973,00</w:t>
            </w:r>
          </w:p>
        </w:tc>
        <w:tc>
          <w:tcPr>
            <w:tcW w:type="dxa" w:w="859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1004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9B60BD" w:rsidP="00B32C2E" w:rsidR="00FB30D6" w:rsidRPr="009B60BD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 w:rsidRPr="009B60BD">
              <w:rPr>
                <w:rFonts w:hAnsi="Arial Narrow" w:ascii="Arial Narrow"/>
                <w:b/>
                <w:sz w:val="14"/>
                <w:szCs w:val="14"/>
              </w:rPr>
              <w:t>3.501..973.03</w:t>
            </w:r>
          </w:p>
        </w:tc>
        <w:tc>
          <w:tcPr>
            <w:tcW w:type="dxa" w:w="100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dxa" w:w="735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B30D6" w:rsidP="009E5778" w:rsidR="00FB30D6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</w:tbl>
    <w:p w:rsidRDefault="00FB30D6" w:rsidP="00FB30D6" w:rsidR="00FB30D6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  <w:szCs w:val="20"/>
          <w:lang w:val="hr-HR"/>
        </w:rPr>
      </w:pPr>
    </w:p>
    <w:p w:rsidRDefault="00FB30D6" w:rsidP="00A5629E" w:rsidR="00FB30D6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  <w:szCs w:val="20"/>
          <w:lang w:val="hr-HR"/>
        </w:rPr>
      </w:pPr>
    </w:p>
    <w:p w:rsidRDefault="00FB30D6" w:rsidP="00A5629E" w:rsidR="00FB30D6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  <w:szCs w:val="20"/>
          <w:lang w:val="hr-HR"/>
        </w:rPr>
      </w:pPr>
    </w:p>
    <w:p w:rsidRDefault="00721A2B" w:rsidP="00721A2B" w:rsidR="00721A2B" w:rsidRPr="0098626E">
      <w:pPr>
        <w:autoSpaceDE w:val="false"/>
        <w:autoSpaceDN w:val="false"/>
        <w:adjustRightInd w:val="false"/>
        <w:spacing w:lineRule="auto" w:line="360"/>
        <w:jc w:val="both"/>
        <w:rPr>
          <w:rFonts w:eastAsia="Arial Unicode MS"/>
        </w:rPr>
      </w:pPr>
    </w:p>
    <w:p w:rsidRDefault="00721A2B" w:rsidP="00721A2B" w:rsidR="00721A2B" w:rsidRPr="0098626E">
      <w:pPr>
        <w:jc w:val="both"/>
      </w:pPr>
      <w:r w:rsidRPr="0098626E">
        <w:t>III.1. Svi vjerovnici Grupe C - Ostali vjerovnici, otpuštaju dug dužniku u dijelu od 25% glavnice te u cijelosti otpuštaju dug za kamate i ostale troškove od iznosa njihovih utvrđenih tražbina,  a dužnik na sve otpuste duga pristaje, , a dužnik se nakon otpusta dijela duga temeljem ove predstečajne nagodbe obvezuje namiriti vjerovnicima Grupe C</w:t>
      </w:r>
      <w:r>
        <w:t xml:space="preserve">, Podgrupa C.1. </w:t>
      </w:r>
      <w:r w:rsidRPr="0098626E">
        <w:t xml:space="preserve"> preostali iznos utvrđene tražbine  u roku od čet</w:t>
      </w:r>
      <w:r>
        <w:t>i</w:t>
      </w:r>
      <w:r w:rsidRPr="0098626E">
        <w:t>ri godin</w:t>
      </w:r>
      <w:r>
        <w:t>e</w:t>
      </w:r>
      <w:r w:rsidRPr="0098626E">
        <w:t>, s naglaskom na godinu dana počeka,</w:t>
      </w:r>
      <w:r w:rsidRPr="00022971">
        <w:t xml:space="preserve"> </w:t>
      </w:r>
      <w:r>
        <w:t xml:space="preserve">vjerovnicima Podgrupa C.2. </w:t>
      </w:r>
      <w:r w:rsidRPr="0098626E">
        <w:t xml:space="preserve">preostali iznos utvrđene tražbine  u roku od </w:t>
      </w:r>
      <w:r>
        <w:t>pet</w:t>
      </w:r>
      <w:r w:rsidRPr="0098626E">
        <w:t xml:space="preserve"> godin</w:t>
      </w:r>
      <w:r>
        <w:t>e</w:t>
      </w:r>
      <w:r w:rsidRPr="0098626E">
        <w:t>, s naglaskom na godinu dana počeka</w:t>
      </w:r>
      <w:r>
        <w:t xml:space="preserve">  i vjerovnicima Podgrupa C.3. </w:t>
      </w:r>
      <w:r w:rsidRPr="0098626E">
        <w:t xml:space="preserve"> preostali iznos utvrđene tražbine  u roku od </w:t>
      </w:r>
      <w:r>
        <w:t>sedam</w:t>
      </w:r>
      <w:r w:rsidRPr="0098626E">
        <w:t xml:space="preserve"> godin</w:t>
      </w:r>
      <w:r>
        <w:t>e</w:t>
      </w:r>
      <w:r w:rsidRPr="0098626E">
        <w:t>, s naglaskom na godinu dana počeka</w:t>
      </w:r>
      <w:r>
        <w:t>,</w:t>
      </w:r>
      <w:r w:rsidRPr="0098626E">
        <w:t xml:space="preserve"> na način da od dana pravomoćnosti predstečajne nagodbe počinje teći godina dana počeka , a zatim da </w:t>
      </w:r>
      <w:r>
        <w:t>75</w:t>
      </w:r>
      <w:r w:rsidRPr="0098626E">
        <w:t>%-tni iznos glavnice u 12 jednakih kvartalnih anuiteta, koji dospijevaju zadnjeg dana tromjesečnog razdoblja,</w:t>
      </w:r>
      <w:r w:rsidR="004910AB">
        <w:t xml:space="preserve"> </w:t>
      </w:r>
      <w:r w:rsidRPr="0098626E">
        <w:t>računajući od 1. u mjesecu nakon isteka počeka uz godišnju kamatnu stopu od 4,5% koja se obračunava i tijekom počeka i tijekom otplate duga. Obračunata kamata za vrijeme počeka otplate od 1 godine dospijeva na naplatu zadnjeg dana roka počeka</w:t>
      </w:r>
      <w:r>
        <w:t>,</w:t>
      </w:r>
      <w:r w:rsidRPr="0098626E">
        <w:t xml:space="preserve"> sve u iznosima kako slijedi:  </w:t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  <w:r w:rsidRPr="0098626E">
        <w:rPr>
          <w:b/>
        </w:rPr>
        <w:tab/>
      </w:r>
    </w:p>
    <w:p w:rsidRDefault="00BE5611" w:rsidP="00BE5611" w:rsidR="00BE5611">
      <w:pPr>
        <w:rPr>
          <w:lang w:val="hr-HR"/>
        </w:rPr>
      </w:pPr>
    </w:p>
    <w:p w:rsidRDefault="00BE5611" w:rsidP="00BE5611" w:rsidR="00A5629E">
      <w:pPr>
        <w:rPr>
          <w:lang w:val="hr-HR"/>
        </w:rPr>
      </w:pPr>
      <w:r>
        <w:rPr>
          <w:lang w:val="hr-HR"/>
        </w:rPr>
        <w:t>GRUPA  C</w:t>
      </w:r>
    </w:p>
    <w:p w:rsidRDefault="00AC03F4" w:rsidP="00BE5611" w:rsidR="00AC03F4">
      <w:pPr>
        <w:rPr>
          <w:lang w:val="hr-HR"/>
        </w:rPr>
      </w:pPr>
    </w:p>
    <w:p w:rsidRDefault="00AC03F4" w:rsidP="00BE5611" w:rsidR="00AC03F4" w:rsidRPr="00BE5611">
      <w:pPr>
        <w:rPr>
          <w:lang w:val="hr-HR"/>
        </w:rPr>
      </w:pPr>
      <w:r>
        <w:rPr>
          <w:lang w:val="hr-HR"/>
        </w:rPr>
        <w:t>Podgrupa C.1.</w:t>
      </w:r>
    </w:p>
    <w:p w:rsidRDefault="005A15E6" w:rsidP="00511BC3" w:rsidR="005A15E6">
      <w:pPr>
        <w:rPr>
          <w:b/>
          <w:u w:val="single"/>
          <w:lang w:val="hr-HR"/>
        </w:rPr>
      </w:pPr>
    </w:p>
    <w:tbl>
      <w:tblPr>
        <w:tblW w:type="dxa" w:w="10360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69"/>
        <w:gridCol w:w="2419"/>
        <w:gridCol w:w="983"/>
        <w:gridCol w:w="555"/>
        <w:gridCol w:w="1027"/>
        <w:gridCol w:w="727"/>
        <w:gridCol w:w="1013"/>
        <w:gridCol w:w="836"/>
        <w:gridCol w:w="751"/>
        <w:gridCol w:w="953"/>
        <w:gridCol w:w="727"/>
      </w:tblGrid>
      <w:tr w:rsidTr="006948FC" w:rsidR="006948FC">
        <w:trPr>
          <w:trHeight w:val="495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419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Kamate/ Ost. troškovi</w:t>
            </w:r>
          </w:p>
        </w:tc>
        <w:tc>
          <w:tcPr>
            <w:tcW w:type="dxa" w:w="254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 Promotion j.d.o.o.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87397229221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53029743672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2.946,65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2.946,65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2.209,99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Adria-Plin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94466377826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9.178,00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9.178,00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6.883,50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Adriatic -BB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44222364179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8.141,50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8.141,50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6.106,13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Alcuni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57583491822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Alles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23412849119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9.336,18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9.336,18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7.002,14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Apfel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20939574622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5.238,77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5.238,77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3.929,08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Auto Servis Marko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98993729742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392,25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392,25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294,19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Automehaničarski obrt RADIĆ, vl. Joško Radić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66820408548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Autopraonica i vulkanizer VULKANIZER - vl. Korda Sretna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86348563584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1.218,75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BAT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01944520619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27.316,83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24.870,50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2.446,33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18.652,88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BENGAL CARG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100497033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6.815,91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6.815,91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5.111,93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Benussi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14268614148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210,29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210,29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157,72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Bitechnique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26787377655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12.870,87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12.870,87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9.653,15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BLACK RED WHITE INTERIOR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403141130007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6.249,43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6.249,43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4.687,07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Bobis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88148846119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13.207,48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13.207,48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9.905,61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Brid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17982323568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Capricorno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09517317411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2.093,78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1.921,02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172,76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1.440,77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Cargo partner d.o.o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84596041174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1.823,46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1.775,00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1.331,25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Castra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94178197109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3.091,08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3.091,08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2.318,31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CEE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89989374147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28.000,46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28.000,46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21.000,35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Chaky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43060974064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757,14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CIAN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04201603871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16.312,50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</w:tbl>
    <w:p w:rsidRDefault="006948FC" w:rsidP="006948FC" w:rsidR="006948FC"/>
    <w:p w:rsidRDefault="006948FC" w:rsidP="006948FC" w:rsidR="006948FC"/>
    <w:tbl>
      <w:tblPr>
        <w:tblW w:type="dxa" w:w="10360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537"/>
        <w:gridCol w:w="2419"/>
        <w:gridCol w:w="1323"/>
        <w:gridCol w:w="536"/>
        <w:gridCol w:w="958"/>
        <w:gridCol w:w="958"/>
        <w:gridCol w:w="785"/>
        <w:gridCol w:w="482"/>
        <w:gridCol w:w="854"/>
        <w:gridCol w:w="923"/>
        <w:gridCol w:w="585"/>
      </w:tblGrid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</w:t>
            </w:r>
          </w:p>
        </w:tc>
        <w:tc>
          <w:tcPr>
            <w:tcW w:type="dxa" w:w="2419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CITY EX d.o.o.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99406899243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6.850,11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5.359,45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1.490,66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4.019,59 </w:t>
            </w:r>
          </w:p>
        </w:tc>
        <w:tc>
          <w:tcPr>
            <w:tcW w:type="dxa" w:w="92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Comet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48249084626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2.137,36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1.923,11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214,25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1.442,33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Čulić Elektro Centar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96434662616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549,38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Damm Komerce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92145306284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937,50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937,50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703,13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Dicentra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79709472695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9.556,45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9.556,45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7.167,34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Drin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78808630043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29.139,52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29.139,52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21.854,64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EC Inspekt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98403848106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4.050,00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3.037,50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Ecos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34423371594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3.646,50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3.646,50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2.734,88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EKUPI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67567085531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13.366,00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9.375,00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Elektromehaničarki i trgovački obrt. vl. Alan Prugelhof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40424332184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1.388,55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1.388,55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1.041,41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Ellabo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48062605125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Enel- Split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34987217891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38.704,22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38.704,22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29.028,17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0,19%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Europapress holding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79517545745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371,70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371,70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278,78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Eurorobot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51253802239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56,25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Explorer sport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51895238027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375,00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FIL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21879556345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3.438,00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3.438,00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2.578,50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Florijan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03523082838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1.476,91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1.476,91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1.107,68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Forest Agram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42674421214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34.736,47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34.199,14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537,33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25.649,36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0,17%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Gama Elektornik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13670900574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6.063,28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6.063,28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4.547,46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Garmin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68963092190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15.177,66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14.621,44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556,22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10.966,08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Gebruder Weiss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05216322294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5.542,38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5.259,61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282,77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3.944,71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GoodBook j.d.o.o.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58118687299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874,13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874,13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655,60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Gorimix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10758749378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12.826,50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12.826,50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9.619,88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Gradska Sigurnost Šimac i sin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16003380887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22.888,06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21.600,00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1.288,06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16.200,00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Gredičak-plast obrt. vl. Branko Gredičak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36980177127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11.675,14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1.675,14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7.500,00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GRUPA NIDA D.O.O. za proizvodnju i trgovinu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04608159082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6.383,72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6.383,72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4.787,79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GS1 Hrvats.udruženje za automatsku identif.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03365973101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2.750,60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2.025,00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HILARIS d.o.o. RADIO IMOTSKI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53549881025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3.750,00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2.812,50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HIT RADIO doo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82297906250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1,99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HIT Records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71881695198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Holex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97701539167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3.281,25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Honor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36695957486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HRGOTA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04709389507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281,25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HRVATSKO DRUŠTVO SKLADATELJA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56668956985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36.520,54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34.742,68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1.777,86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26.057,01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Import pro domo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02528455458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30.599,81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30.599,81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22.949,86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 TIME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18458216879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11.705,23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11.705,23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8.778,92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INA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27759560625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23.385,33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22.659,83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725,50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16.994,87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Ines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63495103972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946,98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946,98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710,24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Infokom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95530746475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1.217,64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1.217,64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913,23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Ira- Commerce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04881568165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13.860,46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12.240,85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1.619,61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9.180,64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IZI Prom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18080695014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1.392,66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1.044,50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Javni bilježnik Bradarić Ivan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11761578966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1.046,25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1.046,25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784,69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Javni bilježnik Zlokić Ante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65473551645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6.611,25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6.611,25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4.958,44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JELA JAGODINA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102062235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16.750,10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16.750,10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12.562,58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0,08%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Jole megapromet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90583959338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Kaufland Hrvatska K.D.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47432874968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1.159,56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1.159,56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869,67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57881852421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202,04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202,04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151,53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Kingtrade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38720065593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6.442,81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6.442,81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4.832,11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Knjigotisak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30661786635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346,28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346,28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259,71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Konfeta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11891933374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KONGO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09199445632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8.758,00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8.758,00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6.568,50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Kovinoplastika Zagreb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32160741547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26.130,69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26.130,69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19.598,02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Kožul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99080771351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9.711,87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9.711,87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7.283,90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Kragić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35264136731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Kvantum-tim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56616753620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43.481,26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43.481,26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32.610,95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Kvark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17866789967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44.298,08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44.298,08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33.223,56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Lateran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21555902131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2.527,56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2.527,56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1.895,67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LOGOMEDIA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95854605318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4.600,00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3.450,00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Makro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53696769296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2.433,00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2.433,00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1.824,75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Marina dizajn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18143323199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Marjan Auto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73749851633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4,34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4,34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3,26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Marlo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35522723812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12.118,06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12.118,06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9.088,55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Matković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57718247406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1.242,99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1.242,99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932,24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MB Frigo Grupa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61155890230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353,69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353,69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265,27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Medikor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67863378582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32.945,42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32.945,42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24.709,07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Međimurjeplet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42394083611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11.863,63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11.863,63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8.897,72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Mesna Industrija braća Pivac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28128148322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Mesna Industrija Šakić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64544897033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36.969,50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36.969,50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27.727,13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Mesnica Džakula. vl. Ivan Džakula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34294465672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13.620,98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13.114,00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506,98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9.835,50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Metal Servis Bašić .vl. Marijana Bašić Kutleša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90942340928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M-K . Zajednički obrt za proizvodnju . trgovinu i ugostiteljstvo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07245476875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4.562,50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4.562,50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3.421,88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MMM Agramservis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77209285118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38.809,19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36.970,72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1.838,47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27.728,04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0,19%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Montre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73380836627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9.378,00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7.033,50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Mr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23566963636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Narodni trgovački lanac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78344221376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38,13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Nird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50522457221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NOVEM d.o.o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42255862533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3.558,10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3.558,10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2.668,58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Novi dani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95077462370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2.509,00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2.509,00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1.881,75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prijevoz i usluge čišćenja i pražnjenja septičkih jama Cigić Vedran. vl. Vedran Cigić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06030494856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14.488,25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14.488,25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10.866,19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usluge JANJE KOD LJUBE. vl. Ivanka Lozina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54704318718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1.041,55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1.041,55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781,16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usluge PRAONICA RUBLJA ENOX. vl. Nada Đikić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90404080207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23.552,97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23.552,97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17.664,73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Odvjetnički ured Adella Radić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52419167350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27.000,00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20.250,00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Odvjetničko društvo Radić &amp; Radić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14518464744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31.452,00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31.452,00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23.589,00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Orion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81681449287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10.406,48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9.408,12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998,36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7.056,09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Otis dizala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76080865307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2.280,94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2.280,94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1.710,71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Overseas Trade Co Ltd. d.o.o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19407280555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1.654,43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1.654,43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1.240,82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P.Z. Kuna 1898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32687506826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3.382,50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3.382,50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2.536,88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PEL 3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16746074162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731,25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PEMO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96916374875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6.894,61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6.807,88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86,73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5.105,91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Perungraf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76550888858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3.087,74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3.087,74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2.315,81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PEVEC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73660371074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3.647,88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3.518,99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128,89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2.639,24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POLA- POLA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17690732598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170,50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170,50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127,88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Poliklinika Dr. Ercegović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71480736194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168,75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Prestige Trade Dubrovnik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42858236476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4.372,01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4.372,01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3.279,01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Prijevoznički obrt Batinić. vl. Ivan Batinić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02919025489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6,45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Pro Automatika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87357644223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890,63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890,63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667,97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RADIO DALMACIJA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27746792432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7.449,94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7.449,94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5.587,46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Radioton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11576767556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589,47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589,47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442,10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Roli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90859118856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5.286,85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5.286,85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3.965,14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RTD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70786957047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2.877,05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2.759,40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117,65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2.069,55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RTV servis i trgovina. vl. Mijo Kalaica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81778198810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339,35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339,35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254,51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Samčović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09340422225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75,00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Scardona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93795492699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291,28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291,28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218,46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Silnica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73831216284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Spar Hrvatska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46108893754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6.473,10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6.473,10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4.854,83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SPM HERMES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93228565623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Stambena zgrada Rudera Boškovića 15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27138707332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13.346,55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10.964,33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2.382,22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8.223,25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Stanić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50056415529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11.466,77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11.466,77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8.600,08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STANO-UPRAVA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17418170125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10.861,05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10.861,05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8.145,79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Status- izvorna kućna pomagala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81282681568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7,50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STO POSTO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33298697510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5.625,00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4.218,75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Stranica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05555436501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24.391,65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24.391,65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18.293,74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Studenac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33060874644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12.906,13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12.906,13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9.679,60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0,06%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Supra Mea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98546354501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1.020,41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1.020,41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765,31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Šimić Company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82404228541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5.947,66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5.947,66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4.460,75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ŠKARIK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70816378234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240,00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TAHO 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96320385428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6.107,76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5.834,46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273,30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4.375,85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0,03%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Tehnika Tomić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99174648716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114,27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114,27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85,70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Tehnocentar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49241214763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37.680,59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36.479,41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1.201,18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27.359,56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TEHNOPLAST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70676517267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4.246,00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4.246,00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3.184,50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Tekstilpromet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16529207670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41.789,93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38.245,30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3.544,63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28.683,98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Tekton d.o.o. (sredstva priučuve Zadar)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55259679310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37.216,80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37.216,80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27.912,60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0,18%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Tenda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83549472766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6,29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TERRA ULUS.TAS.VE DIS,1ST ANBUL - ISTANBUL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TR8400015261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17.418,44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17.418,44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13.063,83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0,08%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Tetex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83149329167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TEXT papir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45878059290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9.776,47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9.776,47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7.332,35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0,05%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ThyssenKrupp Dizala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03861531654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1.500,00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1.125,00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TIK Zagreb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51271701229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756,91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567,68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TI-SAN d.o.o. za trgovinu. promet i usluge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37196134947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0,00 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Tomi servis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14355995376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181,29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181,29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135,97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TOP DOM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09511646534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8.214,99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8.214,99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6.161,24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Toreta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03323561234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7.613,50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7.613,50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5.710,13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Transporti Bulić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96246298576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4.910,00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3.682,50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TRAST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93225891495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2.949,81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2.212,36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158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Trgovački obrt Conti . vl. Ante Gojun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22329159320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2.930,17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2.930,17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2.197,63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159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TTTS - Trgovačko transportni terminal Split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14929014913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1.052,10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1.052,10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789,08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160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U.O. ZANI TRANS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41287379382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481,25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360,94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161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UNI RENT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95263983283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116,14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116,14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87,11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162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Večernji list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92276133102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1.803,00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1.803,00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1.352,25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163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VIPnet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29524210204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13.878,76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13.827,06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51,70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10.370,30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0,07%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164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Viva-net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73608440692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29.081,34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27.998,62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1.082,72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20.998,97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0,14%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165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Vremeplov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77294055192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2.176,49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2.176,49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1.632,37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0,01%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166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Whirlpool Croatia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29882918750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0,00%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167</w:t>
            </w:r>
          </w:p>
        </w:tc>
        <w:tc>
          <w:tcPr>
            <w:tcW w:type="dxa" w:w="2419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ZAST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55945864193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3.289,00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3.200,00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89,00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2.400,00 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0,02%</w:t>
            </w:r>
          </w:p>
        </w:tc>
      </w:tr>
      <w:tr w:rsidTr="006948FC" w:rsidR="006948FC">
        <w:trPr>
          <w:trHeight w:hRule="exact" w:val="495"/>
          <w:jc w:val="center"/>
        </w:trPr>
        <w:tc>
          <w:tcPr>
            <w:tcW w:type="dxa" w:w="4410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3.1.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1.348.528,75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1.322.475,37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26.053,38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991.856,53</w:t>
            </w:r>
          </w:p>
        </w:tc>
        <w:tc>
          <w:tcPr>
            <w:tcW w:type="dxa" w:w="92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6,54%</w:t>
            </w:r>
          </w:p>
        </w:tc>
      </w:tr>
    </w:tbl>
    <w:p w:rsidRDefault="006948FC" w:rsidP="006948FC" w:rsidR="006948FC">
      <w:pPr>
        <w:pStyle w:val="Odlomakpopisa"/>
        <w:spacing w:lineRule="auto" w:line="360"/>
        <w:ind w:left="1440"/>
        <w:jc w:val="both"/>
      </w:pPr>
    </w:p>
    <w:p w:rsidRDefault="006948FC" w:rsidP="006948FC" w:rsidR="006948FC" w:rsidRPr="006948FC">
      <w:pPr>
        <w:pStyle w:val="Opisslike"/>
        <w:keepNext/>
        <w:ind w:firstLine="0" w:left="0"/>
      </w:pPr>
      <w:bookmarkStart w:name="_Toc434243273" w:id="1"/>
      <w:r w:rsidRPr="006948FC">
        <w:t xml:space="preserve"> </w:t>
      </w:r>
      <w:r>
        <w:t>Pod</w:t>
      </w:r>
      <w:r w:rsidRPr="006948FC">
        <w:t xml:space="preserve">grupa </w:t>
      </w:r>
      <w:r>
        <w:t xml:space="preserve"> C.</w:t>
      </w:r>
      <w:r w:rsidR="00AC03F4">
        <w:t xml:space="preserve">2 </w:t>
      </w:r>
      <w:r w:rsidRPr="006948FC">
        <w:t>vjerovnika</w:t>
      </w:r>
      <w:bookmarkEnd w:id="1"/>
    </w:p>
    <w:tbl>
      <w:tblPr>
        <w:tblW w:type="dxa" w:w="10427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69"/>
        <w:gridCol w:w="2390"/>
        <w:gridCol w:w="1009"/>
        <w:gridCol w:w="555"/>
        <w:gridCol w:w="1027"/>
        <w:gridCol w:w="887"/>
        <w:gridCol w:w="797"/>
        <w:gridCol w:w="817"/>
        <w:gridCol w:w="895"/>
        <w:gridCol w:w="954"/>
        <w:gridCol w:w="727"/>
      </w:tblGrid>
      <w:tr w:rsidTr="006948FC" w:rsidR="006948FC">
        <w:trPr>
          <w:trHeight w:val="561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39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Kamate/ Ost. troškovi</w:t>
            </w:r>
          </w:p>
        </w:tc>
        <w:tc>
          <w:tcPr>
            <w:tcW w:type="dxa" w:w="2666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Arnerić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14176676332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182.364,95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182.364,95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136.773,71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0,88%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Atlantic trade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65106679992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68.686,30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68.686,30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51.514,73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0,33%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BAŠIĆ MARIJO - SINJ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10391971021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85.172,95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85.172,95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63.879,71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Dradar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99760170734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64.735,86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61.412,14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3.323,72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46.059,11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Emo- Adria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03274326051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99.377,41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93.568,12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5.809,29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70.176,09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0,48%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Estra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33346605838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63.247,67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58.579,59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4.668,08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43.934,69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EX- Mall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97911753827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107.150,90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96.425,50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10.725,40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72.319,13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0,52%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GENERAL TRADE S.P.A-MARTINA FRANCA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IT 01846730735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64.523,80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64.523,80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48.392,85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Hangar 18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02788751328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88.590,51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86.611,44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1.979,07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64.958,58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0,43%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Hrvatski telekom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81793146560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145.997,94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145.997,94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109.498,46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0,71%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Intertekstil Stanić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18665755809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51.978,78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51.978,78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38.984,09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0,25%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12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Ivmar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32687097909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74.538,53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74.538,53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55.903,90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0,36%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13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Kodak Centar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56307720607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52.621,38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50.060,56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2.560,82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37.545,42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0,26%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14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Konzum d.d.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29955634590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111.546,05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111.546,05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83.659,54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0,54%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Lenitas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77748815859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90.306,00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90.306,00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67.729,50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0,44%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Mativo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27207709978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84.965,84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82.309,59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2.656,25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61.732,19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0,41%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17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Metro Cash&amp;Carry d.o.o. Br. 200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38016445738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61.628,00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59.015,86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2.612,14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44.261,90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0,30%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Nucleus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03289395043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65.062,36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62.737,50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2.324,86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47.053,13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0,32%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Obrt za proizvodnju. trgovinu i ugostiteljstvo PEKARNA STOBREČ. vl.Vitomir Stipinović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50789867105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80.426,82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80.426,82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60.320,12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0,39%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PB Grad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10120762935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71.733,53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71.733,53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53.800,15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0,35%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21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Petason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58834344838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72.556,35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65.707,46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6.848,89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49.280,60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0,35%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22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Studio Moderna-TV prodaja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97587356297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68.248,88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68.248,88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51.186,66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0,33%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SUPERNOVA ŠIBENIK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64025151979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80.469,14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78.715,97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1.753,17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59.036,98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0,39%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TD Elektronika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09166319473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153.974,55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153.974,55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115.480,91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0,75%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25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Textor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07584985989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63.839,29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63.839,29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47.879,47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0,31%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TINNIO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15187307650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72.193,36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72.193,36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54.145,02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0,35%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27</w:t>
            </w:r>
          </w:p>
        </w:tc>
        <w:tc>
          <w:tcPr>
            <w:tcW w:type="dxa" w:w="239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UBER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88526453580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69.323,27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69.323,27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51.992,45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0,34%</w:t>
            </w:r>
          </w:p>
        </w:tc>
      </w:tr>
      <w:tr w:rsidTr="006948FC" w:rsidR="006948FC">
        <w:trPr>
          <w:trHeight w:hRule="exact" w:val="561"/>
          <w:jc w:val="center"/>
        </w:trPr>
        <w:tc>
          <w:tcPr>
            <w:tcW w:type="dxa" w:w="4318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3.2.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2.295.260,42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2.249.998,73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45.261,69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1.687.499,05</w:t>
            </w:r>
          </w:p>
        </w:tc>
        <w:tc>
          <w:tcPr>
            <w:tcW w:type="dxa" w:w="946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11,13%</w:t>
            </w:r>
          </w:p>
        </w:tc>
      </w:tr>
    </w:tbl>
    <w:p w:rsidRDefault="006948FC" w:rsidP="00511BC3" w:rsidR="006948FC">
      <w:pPr>
        <w:rPr>
          <w:b/>
          <w:u w:val="single"/>
          <w:lang w:val="hr-HR"/>
        </w:rPr>
      </w:pPr>
    </w:p>
    <w:p w:rsidRDefault="006948FC" w:rsidP="00511BC3" w:rsidR="006948FC">
      <w:pPr>
        <w:rPr>
          <w:lang w:val="hr-HR"/>
        </w:rPr>
      </w:pPr>
      <w:r w:rsidRPr="006948FC">
        <w:rPr>
          <w:lang w:val="hr-HR"/>
        </w:rPr>
        <w:t>P</w:t>
      </w:r>
      <w:r>
        <w:rPr>
          <w:lang w:val="hr-HR"/>
        </w:rPr>
        <w:t>odgrupa C.</w:t>
      </w:r>
      <w:r w:rsidR="00AC03F4">
        <w:rPr>
          <w:lang w:val="hr-HR"/>
        </w:rPr>
        <w:t>3</w:t>
      </w:r>
      <w:r>
        <w:rPr>
          <w:lang w:val="hr-HR"/>
        </w:rPr>
        <w:t>.vjerovnika</w:t>
      </w:r>
    </w:p>
    <w:p w:rsidRDefault="006948FC" w:rsidP="00511BC3" w:rsidR="006948FC" w:rsidRPr="006948FC">
      <w:pPr>
        <w:rPr>
          <w:lang w:val="hr-HR"/>
        </w:rPr>
      </w:pPr>
    </w:p>
    <w:tbl>
      <w:tblPr>
        <w:tblW w:type="dxa" w:w="10398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370"/>
        <w:gridCol w:w="2533"/>
        <w:gridCol w:w="920"/>
        <w:gridCol w:w="556"/>
        <w:gridCol w:w="1027"/>
        <w:gridCol w:w="887"/>
        <w:gridCol w:w="1001"/>
        <w:gridCol w:w="810"/>
        <w:gridCol w:w="887"/>
        <w:gridCol w:w="680"/>
        <w:gridCol w:w="727"/>
      </w:tblGrid>
      <w:tr w:rsidTr="006948FC" w:rsidR="006948FC">
        <w:trPr>
          <w:trHeight w:val="482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Rb</w:t>
            </w:r>
          </w:p>
        </w:tc>
        <w:tc>
          <w:tcPr>
            <w:tcW w:type="dxa" w:w="253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OIB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Grupa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Kamate/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Struktura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4"/>
                <w:szCs w:val="14"/>
              </w:rPr>
            </w:pP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Alca Zagreb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58353015102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267.729,23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262.916,31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4.812,92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197.187,23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1,30%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Darko nekretnine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15857692909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413.790,53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396.190,80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17.599,73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297.143,10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2,01%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E plus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93923226222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510.872,16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500.849,39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10.022,77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375.637,04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2,48%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Helikop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43166077844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359.198,46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359.198,46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269.398,85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1,74%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5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JADRANŠPED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01049951500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204.582,91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204.582,91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153.437,18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0,99%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Microline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79072311177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249.749,11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241.167,82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8.581,29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180.875,87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1,21%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Promo-metal d.o.o.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66356780620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236.294,29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226.182,25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10.112,04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169.636,69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1,15%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8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R.T. CENTAR društvo s ograničenom odgovornošću za upravljanje nekretninama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46207003228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397.408,64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397.408,64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0,00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298.056,48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1,93%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9</w:t>
            </w:r>
          </w:p>
        </w:tc>
        <w:tc>
          <w:tcPr>
            <w:tcW w:type="dxa" w:w="253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SEB GROUPE CENTRAL-EUROPE KFT-BUDAORS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HU10813872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3.3.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268.678,71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262.419,14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 xml:space="preserve">6.259,57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196.814,36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4"/>
                <w:szCs w:val="14"/>
              </w:rPr>
            </w:pPr>
            <w:r>
              <w:rPr>
                <w:rFonts w:hAnsi="Arial Narrow" w:ascii="Arial Narrow"/>
                <w:sz w:val="14"/>
                <w:szCs w:val="14"/>
              </w:rPr>
              <w:t>1,30%</w:t>
            </w:r>
          </w:p>
        </w:tc>
      </w:tr>
      <w:tr w:rsidTr="006948FC" w:rsidR="006948FC">
        <w:trPr>
          <w:trHeight w:hRule="exact" w:val="482"/>
          <w:jc w:val="center"/>
        </w:trPr>
        <w:tc>
          <w:tcPr>
            <w:tcW w:type="dxa" w:w="4379"/>
            <w:gridSpan w:val="4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UKUPNO 3.3.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2.908.304,04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2.850.915,72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57.388,32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2.138.186,79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4"/>
                <w:szCs w:val="14"/>
              </w:rPr>
            </w:pPr>
            <w:r>
              <w:rPr>
                <w:rFonts w:hAnsi="Arial Narrow" w:ascii="Arial Narrow"/>
                <w:b/>
                <w:bCs/>
                <w:sz w:val="14"/>
                <w:szCs w:val="14"/>
              </w:rPr>
              <w:t>14,10%</w:t>
            </w:r>
          </w:p>
        </w:tc>
      </w:tr>
    </w:tbl>
    <w:p w:rsidRDefault="006948FC" w:rsidP="006948FC" w:rsidR="006948FC">
      <w:pPr>
        <w:spacing w:lineRule="auto" w:line="360"/>
        <w:jc w:val="both"/>
      </w:pPr>
    </w:p>
    <w:p w:rsidRDefault="00AC03F4" w:rsidP="006948FC" w:rsidR="006948FC" w:rsidRPr="00AC03F4">
      <w:pPr>
        <w:spacing w:lineRule="auto" w:line="360"/>
        <w:jc w:val="both"/>
      </w:pPr>
      <w:r w:rsidRPr="00AC03F4">
        <w:t xml:space="preserve">Rekapitulacija </w:t>
      </w:r>
      <w:r>
        <w:t>C</w:t>
      </w:r>
      <w:r w:rsidRPr="00AC03F4">
        <w:t>. grupe</w:t>
      </w:r>
    </w:p>
    <w:tbl>
      <w:tblPr>
        <w:tblW w:type="dxa" w:w="9829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1684"/>
        <w:gridCol w:w="1275"/>
        <w:gridCol w:w="1093"/>
        <w:gridCol w:w="1758"/>
        <w:gridCol w:w="994"/>
        <w:gridCol w:w="1093"/>
        <w:gridCol w:w="1047"/>
        <w:gridCol w:w="885"/>
      </w:tblGrid>
      <w:tr w:rsidTr="006948FC" w:rsidR="006948FC">
        <w:trPr>
          <w:trHeight w:val="587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Kamate/ Ost. troškovi</w:t>
            </w:r>
          </w:p>
        </w:tc>
        <w:tc>
          <w:tcPr>
            <w:tcW w:type="auto" w:w="0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Prijedlog  izmirenja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Struktura</w:t>
            </w:r>
          </w:p>
        </w:tc>
      </w:tr>
      <w:tr w:rsidTr="006948FC" w:rsidR="006948FC">
        <w:trPr>
          <w:trHeight w:hRule="exact" w:val="587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Iznos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</w:p>
        </w:tc>
      </w:tr>
      <w:tr w:rsidTr="006948FC" w:rsidR="006948FC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AC03F4" w:rsidR="006948FC">
            <w:pPr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 xml:space="preserve">Ukupno </w:t>
            </w:r>
            <w:r w:rsidR="00AC03F4">
              <w:rPr>
                <w:rFonts w:hAnsi="Arial Narrow" w:ascii="Arial Narrow"/>
                <w:sz w:val="18"/>
                <w:szCs w:val="18"/>
              </w:rPr>
              <w:t>C.1 pod</w:t>
            </w:r>
            <w:r>
              <w:rPr>
                <w:rFonts w:hAnsi="Arial Narrow" w:ascii="Arial Narrow"/>
                <w:sz w:val="18"/>
                <w:szCs w:val="18"/>
              </w:rPr>
              <w:t>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1.348.528,75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1.322.475,37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26.053,38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991.856,53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 + 3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6,54%</w:t>
            </w:r>
          </w:p>
        </w:tc>
      </w:tr>
      <w:tr w:rsidTr="006948FC" w:rsidR="006948FC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AC03F4" w:rsidR="006948FC">
            <w:pPr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 xml:space="preserve">Ukupno </w:t>
            </w:r>
            <w:r w:rsidR="00AC03F4">
              <w:rPr>
                <w:rFonts w:hAnsi="Arial Narrow" w:ascii="Arial Narrow"/>
                <w:sz w:val="18"/>
                <w:szCs w:val="18"/>
              </w:rPr>
              <w:t>C.2 pod</w:t>
            </w:r>
            <w:r>
              <w:rPr>
                <w:rFonts w:hAnsi="Arial Narrow" w:ascii="Arial Narrow"/>
                <w:sz w:val="18"/>
                <w:szCs w:val="18"/>
              </w:rPr>
              <w:t>grupa</w:t>
            </w:r>
            <w:r w:rsidR="00AC03F4">
              <w:rPr>
                <w:rFonts w:hAnsi="Arial Narrow" w:ascii="Arial Narrow"/>
                <w:sz w:val="18"/>
                <w:szCs w:val="18"/>
              </w:rPr>
              <w:t xml:space="preserve">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2.295.260,42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2.249.998,73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45.261,69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1.687.499,05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 + 4 godine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11,13%</w:t>
            </w:r>
          </w:p>
        </w:tc>
      </w:tr>
      <w:tr w:rsidTr="006948FC" w:rsidR="006948FC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AC03F4" w:rsidR="006948FC">
            <w:pPr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 xml:space="preserve">Ukupno </w:t>
            </w:r>
            <w:r w:rsidR="00AC03F4">
              <w:rPr>
                <w:rFonts w:hAnsi="Arial Narrow" w:ascii="Arial Narrow"/>
                <w:sz w:val="18"/>
                <w:szCs w:val="18"/>
              </w:rPr>
              <w:t xml:space="preserve">C.3 podgrupa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2.908.304,04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2.850.915,72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57.388,32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2.138.186,79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 + 6 godina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14,10%</w:t>
            </w:r>
          </w:p>
        </w:tc>
      </w:tr>
      <w:tr w:rsidTr="006948FC" w:rsidR="006948FC">
        <w:trPr>
          <w:trHeight w:hRule="exact" w:val="587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AC03F4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 xml:space="preserve">UKUPNO </w:t>
            </w:r>
            <w:r w:rsidR="00AC03F4">
              <w:rPr>
                <w:rFonts w:hAnsi="Arial Narrow" w:ascii="Arial Narrow"/>
                <w:b/>
                <w:bCs/>
                <w:sz w:val="18"/>
                <w:szCs w:val="18"/>
              </w:rPr>
              <w:t>C</w:t>
            </w:r>
            <w:r>
              <w:rPr>
                <w:rFonts w:hAnsi="Arial Narrow" w:ascii="Arial Narrow"/>
                <w:b/>
                <w:bCs/>
                <w:sz w:val="18"/>
                <w:szCs w:val="18"/>
              </w:rPr>
              <w:t>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6.552.093,21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6.423.389,82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128.703,39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4.817.542,37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18"/>
                <w:szCs w:val="18"/>
              </w:rPr>
            </w:pPr>
            <w:r>
              <w:rPr>
                <w:rFonts w:hAnsi="Arial Narrow" w:ascii="Arial Narrow"/>
                <w:b/>
                <w:bCs/>
                <w:sz w:val="18"/>
                <w:szCs w:val="18"/>
              </w:rPr>
              <w:t>31,77%</w:t>
            </w:r>
          </w:p>
        </w:tc>
      </w:tr>
    </w:tbl>
    <w:p w:rsidRDefault="006948FC" w:rsidP="006948FC" w:rsidR="006948FC">
      <w:pPr>
        <w:spacing w:lineRule="auto" w:line="360"/>
        <w:jc w:val="both"/>
      </w:pPr>
    </w:p>
    <w:p w:rsidRDefault="006948FC" w:rsidP="006948FC" w:rsidR="006948FC">
      <w:pPr>
        <w:pStyle w:val="Odlomakpopisa"/>
        <w:spacing w:lineRule="auto" w:line="360"/>
        <w:ind w:left="1440"/>
        <w:rPr>
          <w:rFonts w:hAnsi="Times New Roman" w:ascii="Times New Roman"/>
        </w:rPr>
      </w:pPr>
    </w:p>
    <w:p w:rsidRDefault="006948FC" w:rsidP="006948FC" w:rsidR="006948FC"/>
    <w:p w:rsidRDefault="006948FC" w:rsidP="006948FC" w:rsidR="006948FC"/>
    <w:p w:rsidRDefault="006948FC" w:rsidP="006948FC" w:rsidR="006948FC">
      <w:pPr>
        <w:rPr>
          <w:sz w:val="8"/>
        </w:rPr>
      </w:pPr>
    </w:p>
    <w:p w:rsidRDefault="00AC03F4" w:rsidP="00AC03F4" w:rsidR="006948FC">
      <w:pPr>
        <w:pStyle w:val="Naslov2"/>
        <w:jc w:val="left"/>
      </w:pPr>
      <w:r>
        <w:t>R</w:t>
      </w:r>
      <w:r w:rsidR="006948FC">
        <w:t>ekapitulacija utvrđenih tražbina</w:t>
      </w:r>
    </w:p>
    <w:p w:rsidRDefault="00AC03F4" w:rsidP="00AC03F4" w:rsidR="00AC03F4" w:rsidRPr="00AC03F4">
      <w:pPr>
        <w:rPr>
          <w:lang w:val="hr-HR"/>
        </w:rPr>
      </w:pPr>
    </w:p>
    <w:tbl>
      <w:tblPr>
        <w:tblW w:type="dxa" w:w="10524"/>
        <w:jc w:val="center"/>
        <w:tblBorders>
          <w:top w:space="0" w:sz="4" w:color="auto" w:val="double"/>
          <w:left w:space="0" w:sz="4" w:color="auto" w:val="double"/>
          <w:bottom w:space="0" w:sz="4" w:color="auto" w:val="double"/>
          <w:right w:space="0" w:sz="4" w:color="auto" w:val="double"/>
          <w:insideH w:space="0" w:sz="4" w:color="auto" w:val="dotted"/>
          <w:insideV w:space="0" w:sz="4" w:color="auto" w:val="dotted"/>
        </w:tblBorders>
        <w:tblLook w:val="04A0" w:noVBand="1" w:noHBand="0" w:lastColumn="0" w:firstColumn="1" w:lastRow="0" w:firstRow="1"/>
      </w:tblPr>
      <w:tblGrid>
        <w:gridCol w:w="2129"/>
        <w:gridCol w:w="1374"/>
        <w:gridCol w:w="1265"/>
        <w:gridCol w:w="1037"/>
        <w:gridCol w:w="1064"/>
        <w:gridCol w:w="1265"/>
        <w:gridCol w:w="1367"/>
        <w:gridCol w:w="1023"/>
      </w:tblGrid>
      <w:tr w:rsidTr="00F74882" w:rsidR="006948FC">
        <w:trPr>
          <w:trHeight w:val="608"/>
          <w:jc w:val="center"/>
        </w:trPr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Vjerovnik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Visina tražbine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Glavnica</w:t>
            </w:r>
          </w:p>
        </w:tc>
        <w:tc>
          <w:tcPr>
            <w:tcW w:type="auto" w:w="0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Kamate/ Ost. troškovi</w:t>
            </w:r>
          </w:p>
        </w:tc>
        <w:tc>
          <w:tcPr>
            <w:tcW w:type="dxa" w:w="3696"/>
            <w:gridSpan w:val="3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Prijedlog  izmirenja</w:t>
            </w:r>
          </w:p>
        </w:tc>
        <w:tc>
          <w:tcPr>
            <w:tcW w:type="dxa" w:w="1023"/>
            <w:vMerge w:val="restart"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Struktura</w:t>
            </w:r>
          </w:p>
        </w:tc>
      </w:tr>
      <w:tr w:rsidTr="00F74882" w:rsidR="006948FC">
        <w:trPr>
          <w:trHeight w:hRule="exact" w:val="608"/>
          <w:jc w:val="center"/>
        </w:trPr>
        <w:tc>
          <w:tcPr>
            <w:tcW w:type="auto" w:w="0"/>
            <w:vMerge/>
            <w:tcBorders>
              <w:top w:space="0" w:sz="4" w:color="auto" w:val="double"/>
              <w:left w:space="0" w:sz="4" w:color="auto" w:val="double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20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20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20"/>
              </w:rPr>
            </w:pP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tted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20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% glavnice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Iznos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Rok</w:t>
            </w:r>
          </w:p>
        </w:tc>
        <w:tc>
          <w:tcPr>
            <w:tcW w:type="auto" w:w="0"/>
            <w:vMerge/>
            <w:tcBorders>
              <w:top w:space="0" w:sz="4" w:color="auto" w:val="double"/>
              <w:left w:space="0" w:sz="4" w:color="auto" w:val="dotted"/>
              <w:bottom w:space="0" w:sz="4" w:color="auto" w:val="dotted"/>
              <w:right w:space="0" w:sz="4" w:color="auto" w:val="double"/>
            </w:tcBorders>
            <w:vAlign w:val="center"/>
            <w:hideMark/>
          </w:tcPr>
          <w:p w:rsidRDefault="006948FC" w:rsidP="006948FC" w:rsidR="006948FC">
            <w:pPr>
              <w:rPr>
                <w:rFonts w:hAnsi="Arial Narrow" w:ascii="Arial Narrow"/>
                <w:b/>
                <w:bCs/>
                <w:sz w:val="20"/>
              </w:rPr>
            </w:pPr>
          </w:p>
        </w:tc>
      </w:tr>
      <w:tr w:rsidTr="00F74882" w:rsidR="006948FC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AC03F4" w:rsidR="006948FC">
            <w:pPr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 xml:space="preserve">UKUPNO </w:t>
            </w:r>
            <w:r w:rsidR="00AC03F4">
              <w:rPr>
                <w:rFonts w:hAnsi="Arial Narrow" w:ascii="Arial Narrow"/>
                <w:b/>
                <w:bCs/>
                <w:sz w:val="20"/>
              </w:rPr>
              <w:t>A</w:t>
            </w:r>
            <w:r>
              <w:rPr>
                <w:rFonts w:hAnsi="Arial Narrow" w:ascii="Arial Narrow"/>
                <w:b/>
                <w:bCs/>
                <w:sz w:val="20"/>
              </w:rPr>
              <w:t>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3.871.189,99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3.740.121,01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131.068,98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50%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1.870.060,51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sz w:val="20"/>
              </w:rPr>
            </w:pPr>
            <w:r>
              <w:rPr>
                <w:rFonts w:hAnsi="Arial Narrow" w:ascii="Arial Narrow"/>
                <w:sz w:val="20"/>
              </w:rPr>
              <w:t>1 + 4 godine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18,77%</w:t>
            </w:r>
          </w:p>
        </w:tc>
      </w:tr>
      <w:tr w:rsidTr="00F74882" w:rsidR="006948FC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AC03F4" w:rsidR="006948FC">
            <w:pPr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 xml:space="preserve">UKUPNO </w:t>
            </w:r>
            <w:r w:rsidR="00AC03F4">
              <w:rPr>
                <w:rFonts w:hAnsi="Arial Narrow" w:ascii="Arial Narrow"/>
                <w:b/>
                <w:bCs/>
                <w:sz w:val="20"/>
              </w:rPr>
              <w:t>B</w:t>
            </w:r>
            <w:r>
              <w:rPr>
                <w:rFonts w:hAnsi="Arial Narrow" w:ascii="Arial Narrow"/>
                <w:b/>
                <w:bCs/>
                <w:sz w:val="20"/>
              </w:rPr>
              <w:t>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C43374" w:rsidP="00B32C2E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13.</w:t>
            </w:r>
            <w:r w:rsidR="00B32C2E">
              <w:rPr>
                <w:rFonts w:hAnsi="Arial Narrow" w:ascii="Arial Narrow"/>
                <w:b/>
                <w:bCs/>
                <w:sz w:val="20"/>
              </w:rPr>
              <w:t>818</w:t>
            </w:r>
            <w:r>
              <w:rPr>
                <w:rFonts w:hAnsi="Arial Narrow" w:ascii="Arial Narrow"/>
                <w:b/>
                <w:bCs/>
                <w:sz w:val="20"/>
              </w:rPr>
              <w:t>.</w:t>
            </w:r>
            <w:r w:rsidR="00B32C2E">
              <w:rPr>
                <w:rFonts w:hAnsi="Arial Narrow" w:ascii="Arial Narrow"/>
                <w:b/>
                <w:bCs/>
                <w:sz w:val="20"/>
              </w:rPr>
              <w:t>101</w:t>
            </w:r>
            <w:r>
              <w:rPr>
                <w:rFonts w:hAnsi="Arial Narrow" w:ascii="Arial Narrow"/>
                <w:b/>
                <w:bCs/>
                <w:sz w:val="20"/>
              </w:rPr>
              <w:t>,6</w:t>
            </w:r>
            <w:r w:rsidR="00B32C2E">
              <w:rPr>
                <w:rFonts w:hAnsi="Arial Narrow" w:ascii="Arial Narrow"/>
                <w:b/>
                <w:bCs/>
                <w:sz w:val="20"/>
              </w:rPr>
              <w:t>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C43374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13.733.681,66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C43374" w:rsidP="00C43374" w:rsidR="006948FC">
            <w:pPr>
              <w:rPr>
                <w:sz w:val="20"/>
              </w:rPr>
            </w:pPr>
            <w:r>
              <w:rPr>
                <w:sz w:val="20"/>
              </w:rPr>
              <w:t xml:space="preserve">    </w:t>
            </w: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  <w:r>
              <w:rPr>
                <w:sz w:val="20"/>
              </w:rPr>
              <w:t>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10.061.501,82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rPr>
                <w:sz w:val="20"/>
              </w:rPr>
            </w:pP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49,45%</w:t>
            </w:r>
          </w:p>
        </w:tc>
      </w:tr>
      <w:tr w:rsidTr="00F74882" w:rsidR="006948FC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>Podgrupa 2.1.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63.645,96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61.404,70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2.241,26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61.404,70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+ 1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0,31%</w:t>
            </w:r>
          </w:p>
        </w:tc>
      </w:tr>
      <w:tr w:rsidTr="00F74882" w:rsidR="006948FC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>Podgrupa 2.2.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4.137.562,99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4.004.137,44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40.910,41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4.004.137,44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+ 9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20,07%</w:t>
            </w:r>
          </w:p>
        </w:tc>
      </w:tr>
      <w:tr w:rsidTr="00F74882" w:rsidR="006948FC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 w:rsidRPr="009616E4">
            <w:pPr>
              <w:rPr>
                <w:rFonts w:hAnsi="Arial Narrow" w:ascii="Arial Narrow"/>
                <w:bCs/>
                <w:sz w:val="18"/>
              </w:rPr>
            </w:pPr>
            <w:r w:rsidRPr="009616E4">
              <w:rPr>
                <w:rFonts w:hAnsi="Arial Narrow" w:ascii="Arial Narrow"/>
                <w:bCs/>
                <w:sz w:val="18"/>
              </w:rPr>
              <w:t>Podgrupa 2.3.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5.995.959,68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5.648.850,94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 xml:space="preserve">347.108,74 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5.995.959,68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namirenje od prodaje imovine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6948FC" w:rsidP="006948FC" w:rsidR="006948FC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29,08%</w:t>
            </w:r>
          </w:p>
        </w:tc>
      </w:tr>
      <w:tr w:rsidTr="00F74882" w:rsidR="00F74882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F74882" w:rsidP="00AC03F4" w:rsidR="00F74882" w:rsidRPr="00F74882">
            <w:pPr>
              <w:rPr>
                <w:rFonts w:hAnsi="Arial Narrow" w:ascii="Arial Narrow"/>
                <w:bCs/>
                <w:sz w:val="18"/>
                <w:szCs w:val="18"/>
              </w:rPr>
            </w:pPr>
            <w:r w:rsidRPr="00F74882">
              <w:rPr>
                <w:rFonts w:hAnsi="Arial Narrow" w:ascii="Arial Narrow"/>
                <w:bCs/>
                <w:sz w:val="18"/>
                <w:szCs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  <w:szCs w:val="18"/>
              </w:rPr>
              <w:t>2.4.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32C2E" w:rsidP="009E5778" w:rsidR="00F74882" w:rsidRPr="00F74882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3.357.952,57</w:t>
            </w:r>
            <w:r w:rsidR="00F74882" w:rsidRPr="00F74882">
              <w:rPr>
                <w:rFonts w:hAnsi="Arial Narrow" w:ascii="Arial Narrow"/>
                <w:sz w:val="18"/>
                <w:szCs w:val="18"/>
              </w:rPr>
              <w:t>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32C2E" w:rsidP="009E5778" w:rsidR="00F74882" w:rsidRPr="00F74882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 w:rsidRPr="00F74882">
              <w:rPr>
                <w:rFonts w:hAnsi="Arial Narrow" w:ascii="Arial Narrow"/>
                <w:sz w:val="18"/>
                <w:szCs w:val="18"/>
              </w:rPr>
              <w:t>3.501.979,03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F74882" w:rsidP="009E5778" w:rsidR="00F74882" w:rsidRPr="00F74882">
            <w:pPr>
              <w:jc w:val="right"/>
              <w:rPr>
                <w:rFonts w:hAnsi="Arial Narrow" w:ascii="Arial Narrow"/>
                <w:sz w:val="18"/>
                <w:szCs w:val="18"/>
              </w:rPr>
            </w:pPr>
            <w:r w:rsidRPr="00F74882">
              <w:rPr>
                <w:rFonts w:hAnsi="Arial Narrow" w:ascii="Arial Narrow"/>
                <w:sz w:val="18"/>
                <w:szCs w:val="18"/>
              </w:rPr>
              <w:t>35.973,00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F74882" w:rsidP="009E5778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100%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B32C2E" w:rsidP="009E5778" w:rsidR="00F74882" w:rsidRPr="00AF456E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18"/>
              </w:rPr>
            </w:pPr>
            <w:r>
              <w:rPr>
                <w:rFonts w:hAnsi="Arial Narrow" w:ascii="Arial Narrow"/>
                <w:sz w:val="18"/>
                <w:szCs w:val="18"/>
              </w:rPr>
              <w:t>3.357.952,57</w:t>
            </w:r>
            <w:r w:rsidRPr="00F74882">
              <w:rPr>
                <w:rFonts w:hAnsi="Arial Narrow" w:ascii="Arial Narrow"/>
                <w:sz w:val="18"/>
                <w:szCs w:val="18"/>
              </w:rPr>
              <w:t>.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</w:tcPr>
          <w:p w:rsidRDefault="00F74882" w:rsidP="009E5778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+ 9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</w:tcPr>
          <w:p w:rsidRDefault="00F74882" w:rsidP="006948FC" w:rsidR="00F74882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</w:p>
        </w:tc>
      </w:tr>
      <w:tr w:rsidTr="00F74882" w:rsidR="00F74882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AC03F4" w:rsidR="00F74882">
            <w:pPr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UKUPNO C. GRUPA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6.552.093,21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6.423.389,82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128.703,39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rPr>
                <w:sz w:val="20"/>
              </w:rPr>
            </w:pP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4.817.542,37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jc w:val="center"/>
              <w:rPr>
                <w:rFonts w:hAnsi="Arial Narrow" w:ascii="Arial Narrow"/>
                <w:sz w:val="20"/>
              </w:rPr>
            </w:pPr>
            <w:r>
              <w:rPr>
                <w:rFonts w:hAnsi="Arial Narrow" w:ascii="Arial Narrow"/>
                <w:sz w:val="20"/>
              </w:rPr>
              <w:t> 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F74882" w:rsidP="006948FC" w:rsidR="00F74882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31,77%</w:t>
            </w:r>
          </w:p>
        </w:tc>
      </w:tr>
      <w:tr w:rsidTr="00F74882" w:rsidR="00F74882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AC03F4" w:rsidR="00F74882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</w:rPr>
              <w:t>C</w:t>
            </w:r>
            <w:r w:rsidRPr="00AC03F4">
              <w:rPr>
                <w:rFonts w:hAnsi="Arial Narrow" w:ascii="Arial Narrow"/>
                <w:bCs/>
                <w:sz w:val="18"/>
              </w:rPr>
              <w:t>.1.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1.348.528,75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1.322.475,37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26.053,38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991.856,53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+ 3 godine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6,54%</w:t>
            </w:r>
          </w:p>
        </w:tc>
      </w:tr>
      <w:tr w:rsidTr="00F74882" w:rsidR="00F74882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AC03F4" w:rsidR="00F74882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</w:rPr>
              <w:t>C</w:t>
            </w:r>
            <w:r w:rsidRPr="00AC03F4">
              <w:rPr>
                <w:rFonts w:hAnsi="Arial Narrow" w:ascii="Arial Narrow"/>
                <w:bCs/>
                <w:sz w:val="18"/>
              </w:rPr>
              <w:t>.2.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2.295.260,42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2.249.998,73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45.261,69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1.687.499,05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+ 4 godine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11,13%</w:t>
            </w:r>
          </w:p>
        </w:tc>
      </w:tr>
      <w:tr w:rsidTr="00F74882" w:rsidR="00F74882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AC03F4" w:rsidR="00F74882" w:rsidRPr="00AC03F4">
            <w:pPr>
              <w:rPr>
                <w:rFonts w:hAnsi="Arial Narrow" w:ascii="Arial Narrow"/>
                <w:bCs/>
                <w:sz w:val="18"/>
              </w:rPr>
            </w:pPr>
            <w:r w:rsidRPr="00AC03F4">
              <w:rPr>
                <w:rFonts w:hAnsi="Arial Narrow" w:ascii="Arial Narrow"/>
                <w:bCs/>
                <w:sz w:val="18"/>
              </w:rPr>
              <w:t xml:space="preserve">Podgrupa </w:t>
            </w:r>
            <w:r>
              <w:rPr>
                <w:rFonts w:hAnsi="Arial Narrow" w:ascii="Arial Narrow"/>
                <w:bCs/>
                <w:sz w:val="18"/>
              </w:rPr>
              <w:t>C</w:t>
            </w:r>
            <w:r w:rsidRPr="00AC03F4">
              <w:rPr>
                <w:rFonts w:hAnsi="Arial Narrow" w:ascii="Arial Narrow"/>
                <w:bCs/>
                <w:sz w:val="18"/>
              </w:rPr>
              <w:t>.3.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2.908.304,04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2.850.915,72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57.388,32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75%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right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2.138.186,79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tted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 + 6 godina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tted"/>
              <w:right w:space="0" w:sz="4" w:color="auto" w:val="double"/>
            </w:tcBorders>
            <w:noWrap/>
            <w:vAlign w:val="center"/>
            <w:hideMark/>
          </w:tcPr>
          <w:p w:rsidRDefault="00F74882" w:rsidP="006948FC" w:rsidR="00F74882">
            <w:pPr>
              <w:widowControl w:val="false"/>
              <w:jc w:val="center"/>
              <w:rPr>
                <w:rFonts w:hAnsi="Arial Narrow" w:ascii="Arial Narrow"/>
                <w:i/>
                <w:sz w:val="18"/>
                <w:szCs w:val="22"/>
              </w:rPr>
            </w:pPr>
            <w:r>
              <w:rPr>
                <w:rFonts w:hAnsi="Arial Narrow" w:ascii="Arial Narrow"/>
                <w:i/>
                <w:sz w:val="18"/>
                <w:szCs w:val="22"/>
              </w:rPr>
              <w:t>14,10%</w:t>
            </w:r>
          </w:p>
        </w:tc>
      </w:tr>
      <w:tr w:rsidTr="00F74882" w:rsidR="00F74882">
        <w:trPr>
          <w:trHeight w:hRule="exact" w:val="608"/>
          <w:jc w:val="center"/>
        </w:trPr>
        <w:tc>
          <w:tcPr>
            <w:tcW w:type="auto" w:w="0"/>
            <w:tcBorders>
              <w:top w:space="0" w:sz="4" w:color="auto" w:val="dotted"/>
              <w:left w:space="0" w:sz="4" w:color="auto" w:val="double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74882" w:rsidP="006948FC" w:rsidR="00F74882">
            <w:pPr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SVEUKUPNO TRAŽBINE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74882" w:rsidP="00AF456E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2</w:t>
            </w:r>
            <w:r w:rsidR="00AF456E">
              <w:rPr>
                <w:rFonts w:hAnsi="Arial Narrow" w:ascii="Arial Narrow"/>
                <w:b/>
                <w:bCs/>
                <w:sz w:val="20"/>
              </w:rPr>
              <w:t>4</w:t>
            </w:r>
            <w:r>
              <w:rPr>
                <w:rFonts w:hAnsi="Arial Narrow" w:ascii="Arial Narrow"/>
                <w:b/>
                <w:bCs/>
                <w:sz w:val="20"/>
              </w:rPr>
              <w:t>.</w:t>
            </w:r>
            <w:r w:rsidR="00AF456E">
              <w:rPr>
                <w:rFonts w:hAnsi="Arial Narrow" w:ascii="Arial Narrow"/>
                <w:b/>
                <w:bCs/>
                <w:sz w:val="20"/>
              </w:rPr>
              <w:t>156</w:t>
            </w:r>
            <w:r>
              <w:rPr>
                <w:rFonts w:hAnsi="Arial Narrow" w:ascii="Arial Narrow"/>
                <w:b/>
                <w:bCs/>
                <w:sz w:val="20"/>
              </w:rPr>
              <w:t>.</w:t>
            </w:r>
            <w:r w:rsidR="00AF456E">
              <w:rPr>
                <w:rFonts w:hAnsi="Arial Narrow" w:ascii="Arial Narrow"/>
                <w:b/>
                <w:bCs/>
                <w:sz w:val="20"/>
              </w:rPr>
              <w:t>964</w:t>
            </w:r>
            <w:r>
              <w:rPr>
                <w:rFonts w:hAnsi="Arial Narrow" w:ascii="Arial Narrow"/>
                <w:b/>
                <w:bCs/>
                <w:sz w:val="20"/>
              </w:rPr>
              <w:t>,8</w:t>
            </w:r>
            <w:r w:rsidR="00AF456E">
              <w:rPr>
                <w:rFonts w:hAnsi="Arial Narrow" w:ascii="Arial Narrow"/>
                <w:b/>
                <w:bCs/>
                <w:sz w:val="20"/>
              </w:rPr>
              <w:t>6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AF456E" w:rsidP="006948FC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23.215.856,44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74882" w:rsidP="00BE4EF9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6</w:t>
            </w:r>
            <w:r w:rsidR="00BE4EF9">
              <w:rPr>
                <w:rFonts w:hAnsi="Arial Narrow" w:ascii="Arial Narrow"/>
                <w:b/>
                <w:bCs/>
                <w:sz w:val="20"/>
              </w:rPr>
              <w:t>86.005</w:t>
            </w:r>
            <w:r>
              <w:rPr>
                <w:rFonts w:hAnsi="Arial Narrow" w:ascii="Arial Narrow"/>
                <w:b/>
                <w:bCs/>
                <w:sz w:val="20"/>
              </w:rPr>
              <w:t>,78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74882" w:rsidP="006948FC" w:rsidR="00F74882">
            <w:pPr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 </w:t>
            </w:r>
          </w:p>
        </w:tc>
        <w:tc>
          <w:tcPr>
            <w:tcW w:type="auto" w:w="0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BE4EF9" w:rsidP="00BE4EF9" w:rsidR="00F74882">
            <w:pPr>
              <w:jc w:val="right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20.285.617</w:t>
            </w:r>
            <w:r w:rsidR="00F74882">
              <w:rPr>
                <w:rFonts w:hAnsi="Arial Narrow" w:ascii="Arial Narrow"/>
                <w:b/>
                <w:bCs/>
                <w:sz w:val="20"/>
              </w:rPr>
              <w:t>,</w:t>
            </w:r>
            <w:r>
              <w:rPr>
                <w:rFonts w:hAnsi="Arial Narrow" w:ascii="Arial Narrow"/>
                <w:b/>
                <w:bCs/>
                <w:sz w:val="20"/>
              </w:rPr>
              <w:t>72</w:t>
            </w:r>
          </w:p>
        </w:tc>
        <w:tc>
          <w:tcPr>
            <w:tcW w:type="dxa" w:w="1367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tted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74882" w:rsidP="006948FC" w:rsidR="00F74882">
            <w:pPr>
              <w:jc w:val="center"/>
              <w:rPr>
                <w:rFonts w:hAnsi="Arial Narrow" w:ascii="Arial Narrow"/>
                <w:sz w:val="20"/>
              </w:rPr>
            </w:pPr>
            <w:r>
              <w:rPr>
                <w:rFonts w:hAnsi="Arial Narrow" w:ascii="Arial Narrow"/>
                <w:sz w:val="20"/>
              </w:rPr>
              <w:t> </w:t>
            </w:r>
          </w:p>
        </w:tc>
        <w:tc>
          <w:tcPr>
            <w:tcW w:type="dxa" w:w="1023"/>
            <w:tcBorders>
              <w:top w:space="0" w:sz="4" w:color="auto" w:val="dotted"/>
              <w:left w:space="0" w:sz="4" w:color="auto" w:val="dotted"/>
              <w:bottom w:space="0" w:sz="4" w:color="auto" w:val="double"/>
              <w:right w:space="0" w:sz="4" w:color="auto" w:val="double"/>
            </w:tcBorders>
            <w:shd w:themeFillShade="F2" w:themeFill="background1" w:fill="F2F2F2" w:color="auto" w:val="clear"/>
            <w:noWrap/>
            <w:vAlign w:val="center"/>
            <w:hideMark/>
          </w:tcPr>
          <w:p w:rsidRDefault="00F74882" w:rsidP="006948FC" w:rsidR="00F74882">
            <w:pPr>
              <w:jc w:val="center"/>
              <w:rPr>
                <w:rFonts w:hAnsi="Arial Narrow" w:ascii="Arial Narrow"/>
                <w:b/>
                <w:bCs/>
                <w:sz w:val="20"/>
              </w:rPr>
            </w:pPr>
            <w:r>
              <w:rPr>
                <w:rFonts w:hAnsi="Arial Narrow" w:ascii="Arial Narrow"/>
                <w:b/>
                <w:bCs/>
                <w:sz w:val="20"/>
              </w:rPr>
              <w:t>100,00%</w:t>
            </w:r>
          </w:p>
        </w:tc>
      </w:tr>
    </w:tbl>
    <w:p w:rsidRDefault="006948FC" w:rsidP="006948FC" w:rsidR="006948FC"/>
    <w:p w:rsidRDefault="0023027F" w:rsidP="006948FC" w:rsidR="0023027F"/>
    <w:p w:rsidRDefault="0023027F" w:rsidP="006948FC" w:rsidR="0023027F"/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IV.1.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Dužnik se obvezuje svim vjerovnicima Grupe A namiriti preostale iznose  </w:t>
      </w:r>
      <w:r w:rsidR="00C93207">
        <w:rPr>
          <w:lang w:val="hr-HR"/>
        </w:rPr>
        <w:t xml:space="preserve">utvrđene tražbine  u roku od pet godina, s naglaskom na godinu dana počeka, na način da od dana pravomoćnosti predstečajne nagodbe počinje teći godina dana počeka , a zatim da 50%-tni iznos glavnice u 16 jednakih kvartalnih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počeka. </w:t>
      </w:r>
    </w:p>
    <w:p w:rsidRDefault="00C93207" w:rsidP="00511BC3" w:rsidR="00C93207">
      <w:pPr>
        <w:jc w:val="both"/>
        <w:rPr>
          <w:lang w:val="hr-HR"/>
        </w:rPr>
      </w:pPr>
    </w:p>
    <w:p w:rsidRDefault="00511BC3" w:rsidP="00511BC3" w:rsidR="00C93207">
      <w:pPr>
        <w:jc w:val="both"/>
        <w:rPr>
          <w:lang w:val="hr-HR"/>
        </w:rPr>
      </w:pPr>
      <w:r>
        <w:rPr>
          <w:lang w:val="hr-HR"/>
        </w:rPr>
        <w:t>IV.2.</w:t>
      </w:r>
      <w:r>
        <w:rPr>
          <w:b/>
          <w:lang w:val="hr-HR"/>
        </w:rPr>
        <w:t xml:space="preserve"> </w:t>
      </w:r>
      <w:r>
        <w:rPr>
          <w:lang w:val="hr-HR"/>
        </w:rPr>
        <w:t>Dužnik se obvezuje svim vjerovnicima Grupe B</w:t>
      </w:r>
      <w:r w:rsidR="00AF456E">
        <w:rPr>
          <w:lang w:val="hr-HR"/>
        </w:rPr>
        <w:t xml:space="preserve"> 2.1.</w:t>
      </w:r>
      <w:r>
        <w:rPr>
          <w:lang w:val="hr-HR"/>
        </w:rPr>
        <w:t xml:space="preserve"> namiriti preostale iznose  </w:t>
      </w:r>
      <w:r w:rsidR="00C93207">
        <w:rPr>
          <w:lang w:val="hr-HR"/>
        </w:rPr>
        <w:t>utvrđene tražbine  i to glavnicu u 100%-tnom iznosu   u roku od dvije godina, s naglaskom na godinu dana počeka, na način da od dana pravomoćnosti predstečajne nagodbe počinje teći godina dana počeka , u 4 jednaka kvartalna anuiteta, koji dospijevaju zadnjeg dana tromjesečnog razdoblja, računajući od 1. u mjesecu nakon isteka počeka uz godišnju kamatnu stopu od 4,5% koja se obračunava i tijekom počeka i tijekom otplate duga. Obračunata kamata za vrijeme počeka otplate od 1 godine dospijeva na naplatu zadnjeg dana roka počeka</w:t>
      </w:r>
    </w:p>
    <w:p w:rsidRDefault="004E2686" w:rsidP="00511BC3" w:rsidR="004E2686">
      <w:pPr>
        <w:jc w:val="both"/>
        <w:rPr>
          <w:lang w:val="hr-HR"/>
        </w:rPr>
      </w:pPr>
    </w:p>
    <w:p w:rsidRDefault="004E2686" w:rsidP="00511BC3" w:rsidR="00C93207">
      <w:pPr>
        <w:jc w:val="both"/>
        <w:rPr>
          <w:lang w:val="hr-HR"/>
        </w:rPr>
      </w:pPr>
      <w:r>
        <w:rPr>
          <w:lang w:val="hr-HR"/>
        </w:rPr>
        <w:t>IV.3.   Dužnik se obvezuje svim vjerovnicima Grupe B 2.2. i B.2.4 preostali iznos utvrđene tražbine  i to glavnicu u 100%-tnom iznosu   u roku od deset godina, s naglaskom na godinu dana počeka, na način da od dana pravomoćnosti predstečajne nagodbe počinje teći godina dana počeka , u 36 jednaka kvartalna anuiteta, koji dospijevaju zadnjeg dana tromjesečnog razdoblja,računajući od 1. u mjesecu nakon isteka počeka uz godišnju kamatnu stopu od 6% koja se obračunava i tijekom počeka i tijekom otplate duga. Obračunata kamata za vrijeme počeka otplate od 1 godine dospijeva na naplatu zadnjeg dana roka počeka.</w:t>
      </w:r>
    </w:p>
    <w:p w:rsidRDefault="004E2686" w:rsidP="00511BC3" w:rsidR="004E2686">
      <w:pPr>
        <w:jc w:val="both"/>
        <w:rPr>
          <w:lang w:val="hr-HR"/>
        </w:rPr>
      </w:pPr>
    </w:p>
    <w:p w:rsidRDefault="00C93207" w:rsidP="00721A2B" w:rsidR="00721A2B">
      <w:pPr>
        <w:jc w:val="both"/>
      </w:pPr>
      <w:r>
        <w:rPr>
          <w:lang w:val="hr-HR"/>
        </w:rPr>
        <w:t>IV.</w:t>
      </w:r>
      <w:r w:rsidR="004E2686">
        <w:rPr>
          <w:lang w:val="hr-HR"/>
        </w:rPr>
        <w:t>4</w:t>
      </w:r>
      <w:r>
        <w:rPr>
          <w:lang w:val="hr-HR"/>
        </w:rPr>
        <w:t>.</w:t>
      </w:r>
      <w:r>
        <w:rPr>
          <w:b/>
          <w:lang w:val="hr-HR"/>
        </w:rPr>
        <w:t xml:space="preserve"> </w:t>
      </w:r>
      <w:r w:rsidR="00721A2B" w:rsidRPr="0098626E">
        <w:t xml:space="preserve">Dužnik se obvezuje svim vjerovnicima Grupe C namiriti preostale iznose  utvrđene tražbine  </w:t>
      </w:r>
      <w:r w:rsidR="00721A2B">
        <w:t xml:space="preserve"> i to </w:t>
      </w:r>
      <w:r w:rsidR="00721A2B" w:rsidRPr="0098626E">
        <w:t>vjerovnicima Grupe C</w:t>
      </w:r>
      <w:r w:rsidR="00721A2B">
        <w:t xml:space="preserve">, Podgrupa C.1. </w:t>
      </w:r>
      <w:r w:rsidR="00721A2B" w:rsidRPr="0098626E">
        <w:t xml:space="preserve"> preostali iznos utvrđene tražbine  u roku od čet</w:t>
      </w:r>
      <w:r w:rsidR="00721A2B">
        <w:t>i</w:t>
      </w:r>
      <w:r w:rsidR="00721A2B" w:rsidRPr="0098626E">
        <w:t>ri godin</w:t>
      </w:r>
      <w:r w:rsidR="00721A2B">
        <w:t>e</w:t>
      </w:r>
      <w:r w:rsidR="00721A2B" w:rsidRPr="0098626E">
        <w:t>, s naglaskom na godinu dana počeka,</w:t>
      </w:r>
      <w:r w:rsidR="00721A2B" w:rsidRPr="00022971">
        <w:t xml:space="preserve"> </w:t>
      </w:r>
      <w:r w:rsidR="00721A2B">
        <w:t xml:space="preserve">vjerovnicima Podgrupa C.2. </w:t>
      </w:r>
      <w:r w:rsidR="00721A2B" w:rsidRPr="0098626E">
        <w:t xml:space="preserve">preostali iznos utvrđene tražbine  u roku od </w:t>
      </w:r>
      <w:r w:rsidR="00721A2B">
        <w:t>pet</w:t>
      </w:r>
      <w:r w:rsidR="00721A2B" w:rsidRPr="0098626E">
        <w:t xml:space="preserve"> godin</w:t>
      </w:r>
      <w:r w:rsidR="00721A2B">
        <w:t>e</w:t>
      </w:r>
      <w:r w:rsidR="00721A2B" w:rsidRPr="0098626E">
        <w:t>, s naglaskom na godinu dana počeka</w:t>
      </w:r>
      <w:r w:rsidR="00721A2B">
        <w:t xml:space="preserve">  i  vjerovnicima Podgrupa C.3. </w:t>
      </w:r>
      <w:r w:rsidR="00721A2B" w:rsidRPr="0098626E">
        <w:t xml:space="preserve"> preostali iznos utvrđene tražbine  u roku od </w:t>
      </w:r>
      <w:r w:rsidR="00721A2B">
        <w:t>sedam</w:t>
      </w:r>
      <w:r w:rsidR="00721A2B" w:rsidRPr="0098626E">
        <w:t xml:space="preserve"> godin</w:t>
      </w:r>
      <w:r w:rsidR="00721A2B">
        <w:t>e</w:t>
      </w:r>
      <w:r w:rsidR="00721A2B" w:rsidRPr="0098626E">
        <w:t>, s naglaskom na godinu dana počeka</w:t>
      </w:r>
      <w:r w:rsidR="00721A2B">
        <w:t>,</w:t>
      </w:r>
      <w:r w:rsidR="00721A2B" w:rsidRPr="0098626E">
        <w:t xml:space="preserve"> na način da od dana pravomoćnosti predstečajne nagodbe počinje teći godina dana počeka , a zatim da </w:t>
      </w:r>
      <w:r w:rsidR="00721A2B">
        <w:t>75</w:t>
      </w:r>
      <w:r w:rsidR="00721A2B" w:rsidRPr="0098626E">
        <w:t>%-tni iznos glavnice u 12 jednakih kvartalnih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</w:t>
      </w:r>
      <w:r w:rsidR="00721A2B">
        <w:t xml:space="preserve">. </w:t>
      </w:r>
    </w:p>
    <w:p w:rsidRDefault="00721A2B" w:rsidP="00721A2B" w:rsidR="00721A2B">
      <w:pPr>
        <w:jc w:val="both"/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V. Vjerovnici pristaju na namirenje tih tražbina u iznosima i na način kako je to navedeno u točkama III., IV.1. IV. 2.</w:t>
      </w:r>
      <w:r w:rsidR="00C93207">
        <w:rPr>
          <w:lang w:val="hr-HR"/>
        </w:rPr>
        <w:t xml:space="preserve">  IV.3.</w:t>
      </w:r>
      <w:r w:rsidR="004E2686">
        <w:rPr>
          <w:lang w:val="hr-HR"/>
        </w:rPr>
        <w:t xml:space="preserve"> i IV.4.</w:t>
      </w:r>
      <w:r w:rsidR="00C93207">
        <w:rPr>
          <w:lang w:val="hr-HR"/>
        </w:rPr>
        <w:t xml:space="preserve"> </w:t>
      </w:r>
      <w:r>
        <w:rPr>
          <w:lang w:val="hr-HR"/>
        </w:rPr>
        <w:t>ove predstečajne nagodbe. Ukoliko bilo koji iznos anuiteta iz ove predstečajne nagodbe dospijeva na naplatu na neradni dan, dužnik je u obvezi taj isti iznos isplatiti vjerovniku prvi slijedeći radni dan.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VI. Ova predstečajna nagodba ima snagu ovršne isprave za sve vjerovnike čije su tražbine utvrđene.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VII.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511BC3" w:rsidP="00511BC3" w:rsidR="00511BC3">
      <w:pPr>
        <w:rPr>
          <w:b/>
          <w:u w:val="single"/>
          <w:lang w:val="hr-HR"/>
        </w:rPr>
      </w:pPr>
    </w:p>
    <w:p w:rsidRDefault="00511BC3" w:rsidP="00511BC3" w:rsidR="00511BC3">
      <w:pPr>
        <w:jc w:val="center"/>
        <w:rPr>
          <w:lang w:val="hr-HR"/>
        </w:rPr>
      </w:pPr>
    </w:p>
    <w:p w:rsidRDefault="00511BC3" w:rsidP="00511BC3" w:rsidR="00511BC3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 w:rsidR="0023027F">
        <w:rPr>
          <w:lang w:val="hr-HR"/>
        </w:rPr>
        <w:t>ROBOT</w:t>
      </w:r>
      <w:r w:rsidR="00E82A98">
        <w:rPr>
          <w:lang w:val="hr-HR"/>
        </w:rPr>
        <w:t xml:space="preserve"> COMMERCE,</w:t>
      </w:r>
      <w:r w:rsidR="0023027F">
        <w:rPr>
          <w:lang w:val="hr-HR"/>
        </w:rPr>
        <w:t xml:space="preserve"> d.o.o. za trgovinu, </w:t>
      </w:r>
      <w:r w:rsidR="00E82A98">
        <w:rPr>
          <w:lang w:val="hr-HR"/>
        </w:rPr>
        <w:t xml:space="preserve">Kamen (Grad </w:t>
      </w:r>
      <w:r w:rsidR="0023027F">
        <w:rPr>
          <w:lang w:val="hr-HR"/>
        </w:rPr>
        <w:t>Split</w:t>
      </w:r>
      <w:r w:rsidR="00E82A98">
        <w:rPr>
          <w:lang w:val="hr-HR"/>
        </w:rPr>
        <w:t>)</w:t>
      </w:r>
      <w:r w:rsidR="0023027F">
        <w:rPr>
          <w:lang w:val="hr-HR"/>
        </w:rPr>
        <w:t xml:space="preserve">, </w:t>
      </w:r>
      <w:r w:rsidR="00E82A98">
        <w:rPr>
          <w:lang w:val="hr-HR"/>
        </w:rPr>
        <w:t xml:space="preserve">Ulica </w:t>
      </w:r>
      <w:r w:rsidR="0023027F">
        <w:rPr>
          <w:lang w:val="hr-HR"/>
        </w:rPr>
        <w:t>4.Gardijske brigade 43, OIB: 55925906180</w:t>
      </w:r>
      <w:r>
        <w:rPr>
          <w:lang w:val="hr-HR"/>
        </w:rPr>
        <w:t>, nakon provedenog postupka kod Financijske agencije, podnio je ovom sudu 2</w:t>
      </w:r>
      <w:r w:rsidR="0023027F">
        <w:rPr>
          <w:lang w:val="hr-HR"/>
        </w:rPr>
        <w:t>3</w:t>
      </w:r>
      <w:r>
        <w:rPr>
          <w:lang w:val="hr-HR"/>
        </w:rPr>
        <w:t>.</w:t>
      </w:r>
      <w:r w:rsidR="0023027F">
        <w:rPr>
          <w:lang w:val="hr-HR"/>
        </w:rPr>
        <w:t>12</w:t>
      </w:r>
      <w:r>
        <w:rPr>
          <w:lang w:val="hr-HR"/>
        </w:rPr>
        <w:t>.2015. god. prijedlog za sklapanje predstečajne nagodbe.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ind w:firstLine="708"/>
        <w:jc w:val="both"/>
        <w:rPr>
          <w:lang w:val="hr-HR"/>
        </w:rPr>
      </w:pPr>
      <w:r>
        <w:rPr>
          <w:lang w:val="hr-HR"/>
        </w:rPr>
        <w:t>Dužnik je, uz podneseni prijedlog, dostavio sudu i cjelokupni spis Financijske agencije, Regionalni centar Split klase: UP-I/110/07/15-01/77</w:t>
      </w:r>
      <w:r w:rsidR="0023027F">
        <w:rPr>
          <w:lang w:val="hr-HR"/>
        </w:rPr>
        <w:t>66</w:t>
      </w:r>
      <w:r>
        <w:rPr>
          <w:lang w:val="hr-HR"/>
        </w:rPr>
        <w:t xml:space="preserve">, a pod kojim brojem odnosno klasom se kod Financijske agencije vodio postupak predstečajne nagodbe za dužnika.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ind w:firstLine="708"/>
        <w:jc w:val="both"/>
        <w:rPr>
          <w:lang w:val="hr-HR"/>
        </w:rPr>
      </w:pPr>
      <w:r>
        <w:rPr>
          <w:lang w:val="hr-HR"/>
        </w:rPr>
        <w:t xml:space="preserve">Iz naprijed navedenog spisa Financijske agencije razvidno je: 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- da je rješenjem Financijske agencije, Regionalni centar Split, klasa: UP-I/110/07/1</w:t>
      </w:r>
      <w:r w:rsidR="00B04C76">
        <w:rPr>
          <w:lang w:val="hr-HR"/>
        </w:rPr>
        <w:t>4</w:t>
      </w:r>
      <w:r>
        <w:rPr>
          <w:lang w:val="hr-HR"/>
        </w:rPr>
        <w:t>-01/77</w:t>
      </w:r>
      <w:r w:rsidR="00B04C76">
        <w:rPr>
          <w:lang w:val="hr-HR"/>
        </w:rPr>
        <w:t>66</w:t>
      </w:r>
      <w:r>
        <w:rPr>
          <w:lang w:val="hr-HR"/>
        </w:rPr>
        <w:t>, ur. broj 04-06-1</w:t>
      </w:r>
      <w:r w:rsidR="00B04C76">
        <w:rPr>
          <w:lang w:val="hr-HR"/>
        </w:rPr>
        <w:t>4</w:t>
      </w:r>
      <w:r>
        <w:rPr>
          <w:lang w:val="hr-HR"/>
        </w:rPr>
        <w:t>-77</w:t>
      </w:r>
      <w:r w:rsidR="00B04C76">
        <w:rPr>
          <w:lang w:val="hr-HR"/>
        </w:rPr>
        <w:t>66</w:t>
      </w:r>
      <w:r>
        <w:rPr>
          <w:lang w:val="hr-HR"/>
        </w:rPr>
        <w:t>-2</w:t>
      </w:r>
      <w:r w:rsidR="00B04C76">
        <w:rPr>
          <w:lang w:val="hr-HR"/>
        </w:rPr>
        <w:t>644</w:t>
      </w:r>
      <w:r>
        <w:rPr>
          <w:lang w:val="hr-HR"/>
        </w:rPr>
        <w:t xml:space="preserve"> od 2</w:t>
      </w:r>
      <w:r w:rsidR="003F1F02">
        <w:rPr>
          <w:lang w:val="hr-HR"/>
        </w:rPr>
        <w:t>0</w:t>
      </w:r>
      <w:r>
        <w:rPr>
          <w:lang w:val="hr-HR"/>
        </w:rPr>
        <w:t>.0</w:t>
      </w:r>
      <w:r w:rsidR="003F1F02">
        <w:rPr>
          <w:lang w:val="hr-HR"/>
        </w:rPr>
        <w:t>4</w:t>
      </w:r>
      <w:r>
        <w:rPr>
          <w:lang w:val="hr-HR"/>
        </w:rPr>
        <w:t>.2015. god. otvoren postupak predstečajne nagodbe nad dužnikom;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- da su rješenjem Financijske agencije, Regionalni centar Split, klasa: UP-I/110/07/1</w:t>
      </w:r>
      <w:r w:rsidR="003F1F02">
        <w:rPr>
          <w:lang w:val="hr-HR"/>
        </w:rPr>
        <w:t>4</w:t>
      </w:r>
      <w:r>
        <w:rPr>
          <w:lang w:val="hr-HR"/>
        </w:rPr>
        <w:t>-01/77</w:t>
      </w:r>
      <w:r w:rsidR="003F1F02">
        <w:rPr>
          <w:lang w:val="hr-HR"/>
        </w:rPr>
        <w:t>66</w:t>
      </w:r>
      <w:r>
        <w:rPr>
          <w:lang w:val="hr-HR"/>
        </w:rPr>
        <w:t>, ur. broj 04-06-15-77</w:t>
      </w:r>
      <w:r w:rsidR="003F1F02">
        <w:rPr>
          <w:lang w:val="hr-HR"/>
        </w:rPr>
        <w:t>66</w:t>
      </w:r>
      <w:r>
        <w:rPr>
          <w:lang w:val="hr-HR"/>
        </w:rPr>
        <w:t>-</w:t>
      </w:r>
      <w:r w:rsidR="003F1F02">
        <w:rPr>
          <w:lang w:val="hr-HR"/>
        </w:rPr>
        <w:t>401</w:t>
      </w:r>
      <w:r>
        <w:rPr>
          <w:lang w:val="hr-HR"/>
        </w:rPr>
        <w:t xml:space="preserve"> od </w:t>
      </w:r>
      <w:r w:rsidR="003F1F02">
        <w:rPr>
          <w:lang w:val="hr-HR"/>
        </w:rPr>
        <w:t>15</w:t>
      </w:r>
      <w:r>
        <w:rPr>
          <w:lang w:val="hr-HR"/>
        </w:rPr>
        <w:t>.</w:t>
      </w:r>
      <w:r w:rsidR="003F1F02">
        <w:rPr>
          <w:lang w:val="hr-HR"/>
        </w:rPr>
        <w:t>10</w:t>
      </w:r>
      <w:r>
        <w:rPr>
          <w:lang w:val="hr-HR"/>
        </w:rPr>
        <w:t xml:space="preserve">.2015. god., </w:t>
      </w:r>
      <w:r w:rsidR="003F1F02">
        <w:rPr>
          <w:lang w:val="hr-HR"/>
        </w:rPr>
        <w:t xml:space="preserve">konačno </w:t>
      </w:r>
      <w:r>
        <w:rPr>
          <w:lang w:val="hr-HR"/>
        </w:rPr>
        <w:t xml:space="preserve">utvrđene tražbine vjerovnika prema dužniku u ukupnom iznosu od </w:t>
      </w:r>
      <w:r w:rsidR="003F1F02">
        <w:rPr>
          <w:lang w:val="hr-HR"/>
        </w:rPr>
        <w:t>21.114.001,15</w:t>
      </w:r>
      <w:r>
        <w:rPr>
          <w:lang w:val="hr-HR"/>
        </w:rPr>
        <w:t xml:space="preserve"> kn, , </w:t>
      </w:r>
      <w:r w:rsidR="003F1F02">
        <w:rPr>
          <w:lang w:val="hr-HR"/>
        </w:rPr>
        <w:t xml:space="preserve">da </w:t>
      </w:r>
      <w:r>
        <w:rPr>
          <w:lang w:val="hr-HR"/>
        </w:rPr>
        <w:t xml:space="preserve"> osporen</w:t>
      </w:r>
      <w:r w:rsidR="003F1F02">
        <w:rPr>
          <w:lang w:val="hr-HR"/>
        </w:rPr>
        <w:t>e</w:t>
      </w:r>
      <w:r>
        <w:rPr>
          <w:lang w:val="hr-HR"/>
        </w:rPr>
        <w:t xml:space="preserve"> tražbina </w:t>
      </w:r>
      <w:r w:rsidR="003F1F02">
        <w:rPr>
          <w:lang w:val="hr-HR"/>
        </w:rPr>
        <w:t xml:space="preserve">ukupno iznose 26.629,60 kn </w:t>
      </w:r>
      <w:r>
        <w:rPr>
          <w:lang w:val="hr-HR"/>
        </w:rPr>
        <w:t xml:space="preserve">, </w:t>
      </w:r>
      <w:r w:rsidR="003F1F02">
        <w:rPr>
          <w:lang w:val="hr-HR"/>
        </w:rPr>
        <w:t>da ukupan iznos prijavljenih tražbina iznosi 18.537.620,19 kn,   da je izvršen prijeboj  u ukupnom iznosu od 493.549,32 kn</w:t>
      </w:r>
      <w:r w:rsidR="002A3BF5">
        <w:rPr>
          <w:lang w:val="hr-HR"/>
        </w:rPr>
        <w:t xml:space="preserve">, te da nakon izvršenog prijeboja utvrđene tražbine vjerovnika iznose 20.620.451,84 kn </w:t>
      </w:r>
      <w:r>
        <w:rPr>
          <w:lang w:val="hr-HR"/>
        </w:rPr>
        <w:t>;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- da je izvršnim rješenjem Financijske agencije, Regionalni centar Split, klasa: UP-I/110/07/15-01/77</w:t>
      </w:r>
      <w:r w:rsidR="00AB3591">
        <w:rPr>
          <w:lang w:val="hr-HR"/>
        </w:rPr>
        <w:t>66</w:t>
      </w:r>
      <w:r>
        <w:rPr>
          <w:lang w:val="hr-HR"/>
        </w:rPr>
        <w:t>, ur. broj 04-06-15-77</w:t>
      </w:r>
      <w:r w:rsidR="00AB3591">
        <w:rPr>
          <w:lang w:val="hr-HR"/>
        </w:rPr>
        <w:t>66</w:t>
      </w:r>
      <w:r>
        <w:rPr>
          <w:lang w:val="hr-HR"/>
        </w:rPr>
        <w:t>-</w:t>
      </w:r>
      <w:r w:rsidR="00AB3591">
        <w:rPr>
          <w:lang w:val="hr-HR"/>
        </w:rPr>
        <w:t>488</w:t>
      </w:r>
      <w:r>
        <w:rPr>
          <w:lang w:val="hr-HR"/>
        </w:rPr>
        <w:t xml:space="preserve"> od </w:t>
      </w:r>
      <w:r w:rsidR="00AB3591">
        <w:rPr>
          <w:lang w:val="hr-HR"/>
        </w:rPr>
        <w:t>16</w:t>
      </w:r>
      <w:r>
        <w:rPr>
          <w:lang w:val="hr-HR"/>
        </w:rPr>
        <w:t>.</w:t>
      </w:r>
      <w:r w:rsidR="00AB3591">
        <w:rPr>
          <w:lang w:val="hr-HR"/>
        </w:rPr>
        <w:t>11</w:t>
      </w:r>
      <w:r>
        <w:rPr>
          <w:lang w:val="hr-HR"/>
        </w:rPr>
        <w:t>.201</w:t>
      </w:r>
      <w:r w:rsidR="00AB3591">
        <w:rPr>
          <w:lang w:val="hr-HR"/>
        </w:rPr>
        <w:t>5</w:t>
      </w:r>
      <w:r>
        <w:rPr>
          <w:lang w:val="hr-HR"/>
        </w:rPr>
        <w:t>. god. utvrđeno da su za plan financijskog restrukturiranja dužnika glasovali vjerovnici čije tražbine prelaze 2/3 vrijednosti svih utvrđenih tražbina, kao i da je postupak nad dužnikom proveden u skladu s odredbama Zakona o financijskom poslovanju i predstečajnoj nagodbi (Narodne novine broj 108/12, 144/12, 81/13 i 112/13, dalje ZFPPN)</w:t>
      </w:r>
      <w:r w:rsidR="004E2686">
        <w:rPr>
          <w:lang w:val="hr-HR"/>
        </w:rPr>
        <w:t>; i</w:t>
      </w:r>
      <w:r>
        <w:rPr>
          <w:lang w:val="hr-HR"/>
        </w:rPr>
        <w:t xml:space="preserve"> </w:t>
      </w:r>
    </w:p>
    <w:p w:rsidRDefault="004E2686" w:rsidP="00511BC3" w:rsidR="004E2686">
      <w:pPr>
        <w:jc w:val="both"/>
        <w:rPr>
          <w:lang w:val="hr-HR"/>
        </w:rPr>
      </w:pPr>
      <w:r>
        <w:rPr>
          <w:lang w:val="hr-HR"/>
        </w:rPr>
        <w:t>-  da je izvršnim rješenjem Financijske agencije, Regionalni centar Split, klasa: UP-I/110/07/15-01/7766, ur. broj 04-06-15-7766-488 od 16.11.2015. god. utvrđeno kaki je i razlučni vjerovnik PRIVREDNA BANKA ZAGREB d.d. neposredno pred glasanje za plan financijskog restrukturiranja dužnika dala pisanu izjavu o odricanju prava na odvojeno namirenje</w:t>
      </w:r>
      <w:r w:rsidR="00015052">
        <w:rPr>
          <w:lang w:val="hr-HR"/>
        </w:rPr>
        <w:t>, te utvrđeno kako ukupni iznos tražbina za koje vjerovnici imaju pravo glasa iznosi 24.156.964,86 kn.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015052">
        <w:rPr>
          <w:lang w:val="hr-HR"/>
        </w:rPr>
        <w:t>24</w:t>
      </w:r>
      <w:r>
        <w:rPr>
          <w:lang w:val="hr-HR"/>
        </w:rPr>
        <w:t xml:space="preserve">. </w:t>
      </w:r>
      <w:r w:rsidR="00015052">
        <w:rPr>
          <w:lang w:val="hr-HR"/>
        </w:rPr>
        <w:t>ožujka</w:t>
      </w:r>
      <w:r>
        <w:rPr>
          <w:lang w:val="hr-HR"/>
        </w:rPr>
        <w:t xml:space="preserve"> 201</w:t>
      </w:r>
      <w:r w:rsidR="00015052">
        <w:rPr>
          <w:lang w:val="hr-HR"/>
        </w:rPr>
        <w:t>7</w:t>
      </w:r>
      <w:r>
        <w:rPr>
          <w:lang w:val="hr-HR"/>
        </w:rPr>
        <w:t xml:space="preserve">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AB3591">
      <w:pPr>
        <w:jc w:val="both"/>
        <w:rPr>
          <w:lang w:val="hr-HR"/>
        </w:rPr>
      </w:pPr>
      <w:r>
        <w:rPr>
          <w:lang w:val="hr-HR"/>
        </w:rPr>
        <w:tab/>
        <w:t>U prijedlogu za sklapanje predstečajne nagodbe, dužnik je predložio sklopiti predstečajnu nagodbu na način da svi vjerovnici Grupe A,</w:t>
      </w:r>
      <w:r w:rsidR="00AB3591">
        <w:rPr>
          <w:lang w:val="hr-HR"/>
        </w:rPr>
        <w:t>, otpuštaju dug dužniku u dijelu od 50% glavnice te u cijelosti otpuštaju dug za kamate i ostale troškove od iznosa njihovih utvrđenih tražbina,  a dužnik na sve otpuste duga pristaje, , a dužnik se nakon otpusta dijela duga temeljem ove predstečajne nagodbe obvezuje namiriti vjerovnicima Grupe A preostali iznos utvrđene tražbine  u roku od pet godina, s naglaskom na godinu dana počeka, na način da od dana pravomoćnosti predstečajne nagodbe počinje teći godina dana počeka , a zatim da 50%-tni iznos glavnice u 16 jednakih kvartalnih anuiteta, koji dospijevaju zadnjeg dana tromjesečnog razdoblja,računajući od 1. u mjesecu nakon isteka počeka uz godišnju kamatnu stopu od 4,5% koja se obračunava i tijekom počeka i tijekom otplate duga. Obračunata kamata za vrijeme počeka otplate od 1 godine dospijeva na naplatu zadnjeg dana roka počeka.</w:t>
      </w:r>
    </w:p>
    <w:p w:rsidRDefault="00AB3591" w:rsidP="00511BC3" w:rsidR="00AB3591">
      <w:pPr>
        <w:jc w:val="both"/>
        <w:rPr>
          <w:lang w:val="hr-HR"/>
        </w:rPr>
      </w:pPr>
    </w:p>
    <w:p w:rsidRDefault="00AB3591" w:rsidP="00511BC3" w:rsidR="00AB3591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lang w:val="hr-HR"/>
        </w:rPr>
        <w:tab/>
        <w:t xml:space="preserve">Vjerovnici Grupe B da otpuštaju dug dužniku u u cijelosti  za kamate i ostale troškove od iznosa njihovih utvrđenih tražbina,  a dužnik na sve otpuste duga pristaje, , a dužnik se nakon otpusta dijela duga temeljem ove predstečajne nagodbe obvezuje namiriti vjerovnicima Grupe B preostali iznos utvrđene tražbine  i to glavnicu u 100%-tnom iznosu   u roku od dvije </w:t>
      </w:r>
      <w:r w:rsidR="004E2686">
        <w:rPr>
          <w:lang w:val="hr-HR"/>
        </w:rPr>
        <w:t xml:space="preserve">odnosno deset </w:t>
      </w:r>
      <w:r>
        <w:rPr>
          <w:lang w:val="hr-HR"/>
        </w:rPr>
        <w:t xml:space="preserve">godina, s naglaskom na godinu dana počeka, na način da od dana pravomoćnosti predstečajne nagodbe počinje teći godina dana počeka , u 4 </w:t>
      </w:r>
      <w:r w:rsidR="004E2686">
        <w:rPr>
          <w:lang w:val="hr-HR"/>
        </w:rPr>
        <w:t xml:space="preserve"> odnosno 36 </w:t>
      </w:r>
      <w:r>
        <w:rPr>
          <w:lang w:val="hr-HR"/>
        </w:rPr>
        <w:t xml:space="preserve">jednaka kvartalna anuiteta, koji dospijevaju zadnjeg dana tromjesečnog razdoblja,računajući od 1. u mjesecu nakon isteka počeka uz godišnju kamatnu stopu od 4,5% </w:t>
      </w:r>
      <w:r w:rsidR="004E2686">
        <w:rPr>
          <w:lang w:val="hr-HR"/>
        </w:rPr>
        <w:t xml:space="preserve">odnosno 6% </w:t>
      </w:r>
      <w:r>
        <w:rPr>
          <w:lang w:val="hr-HR"/>
        </w:rPr>
        <w:t>koja se obračunava i tijekom počeka i tijekom otplate duga. Obračunata kamata za vrijeme počeka otplate od 1 godine dospijeva na naplatu zadnjeg dana roka počeka.</w:t>
      </w:r>
    </w:p>
    <w:p w:rsidRDefault="00AB3591" w:rsidP="00511BC3" w:rsidR="00AB3591">
      <w:pPr>
        <w:jc w:val="both"/>
        <w:rPr>
          <w:lang w:val="hr-HR"/>
        </w:rPr>
      </w:pPr>
    </w:p>
    <w:p w:rsidRDefault="00AB3591" w:rsidP="00511BC3" w:rsidR="00511BC3">
      <w:pPr>
        <w:jc w:val="both"/>
      </w:pPr>
      <w:r>
        <w:rPr>
          <w:lang w:val="hr-HR"/>
        </w:rPr>
        <w:tab/>
      </w:r>
      <w:r w:rsidR="00721A2B">
        <w:rPr>
          <w:lang w:val="hr-HR"/>
        </w:rPr>
        <w:t>V</w:t>
      </w:r>
      <w:r w:rsidR="00721A2B" w:rsidRPr="0098626E">
        <w:t xml:space="preserve">jerovnici Grupe C - Ostali vjerovnici, </w:t>
      </w:r>
      <w:r w:rsidR="00721A2B">
        <w:t xml:space="preserve">da </w:t>
      </w:r>
      <w:r w:rsidR="00721A2B" w:rsidRPr="0098626E">
        <w:t>otpuštaju dug dužniku u dijelu od 25% glavnice te u cijelosti otpuštaju dug za kamate i ostale troškove od iznosa njihovih utvrđenih tražbina,  a dužnik na sve otpuste duga pristaje, , a dužnik se nakon otpusta dijela duga temeljem ove predstečajne nagodbe obvezuje namiriti vjerovnicima Grupe C</w:t>
      </w:r>
      <w:r w:rsidR="00721A2B">
        <w:t xml:space="preserve">, Podgrupa C.1. </w:t>
      </w:r>
      <w:r w:rsidR="00721A2B" w:rsidRPr="0098626E">
        <w:t xml:space="preserve"> preostali iznos utvrđene tražbine  u roku od čet</w:t>
      </w:r>
      <w:r w:rsidR="00721A2B">
        <w:t>i</w:t>
      </w:r>
      <w:r w:rsidR="00721A2B" w:rsidRPr="0098626E">
        <w:t>ri godin</w:t>
      </w:r>
      <w:r w:rsidR="00721A2B">
        <w:t>e</w:t>
      </w:r>
      <w:r w:rsidR="00721A2B" w:rsidRPr="0098626E">
        <w:t>, s naglaskom na godinu dana počeka,</w:t>
      </w:r>
      <w:r w:rsidR="00721A2B" w:rsidRPr="00022971">
        <w:t xml:space="preserve"> </w:t>
      </w:r>
      <w:r w:rsidR="00721A2B">
        <w:t xml:space="preserve">vjerovnicima Podgrupa C.2. </w:t>
      </w:r>
      <w:r w:rsidR="00721A2B" w:rsidRPr="0098626E">
        <w:t xml:space="preserve">preostali iznos utvrđene tražbine  u roku od </w:t>
      </w:r>
      <w:r w:rsidR="00721A2B">
        <w:t>pet</w:t>
      </w:r>
      <w:r w:rsidR="00721A2B" w:rsidRPr="0098626E">
        <w:t xml:space="preserve"> godin</w:t>
      </w:r>
      <w:r w:rsidR="00721A2B">
        <w:t>e</w:t>
      </w:r>
      <w:r w:rsidR="00721A2B" w:rsidRPr="0098626E">
        <w:t>, s naglaskom na godinu dana počeka</w:t>
      </w:r>
      <w:r w:rsidR="00721A2B">
        <w:t xml:space="preserve">  i vjerovnicima Podgrupa C.3. </w:t>
      </w:r>
      <w:r w:rsidR="00721A2B" w:rsidRPr="0098626E">
        <w:t xml:space="preserve"> preostali iznos utvrđene tražbine  u roku od </w:t>
      </w:r>
      <w:r w:rsidR="00721A2B">
        <w:t>sedam</w:t>
      </w:r>
      <w:r w:rsidR="00721A2B" w:rsidRPr="0098626E">
        <w:t xml:space="preserve"> godin</w:t>
      </w:r>
      <w:r w:rsidR="00721A2B">
        <w:t>e</w:t>
      </w:r>
      <w:r w:rsidR="00721A2B" w:rsidRPr="0098626E">
        <w:t>, s naglaskom na godinu dana počeka</w:t>
      </w:r>
      <w:r w:rsidR="00721A2B">
        <w:t>,</w:t>
      </w:r>
      <w:r w:rsidR="00721A2B" w:rsidRPr="0098626E">
        <w:t xml:space="preserve"> na način da od dana pravomoćnosti predstečajne nagodbe počinje teći godina dana počeka , a zatim da </w:t>
      </w:r>
      <w:r w:rsidR="00721A2B">
        <w:t>75</w:t>
      </w:r>
      <w:r w:rsidR="00721A2B" w:rsidRPr="0098626E">
        <w:t>%-tni iznos glavnice u 12 jednakih kvartalnih anuiteta, koji dospijevaju zadnjeg dana tromjesečnog razdoblja,</w:t>
      </w:r>
      <w:r w:rsidR="004910AB">
        <w:t xml:space="preserve"> </w:t>
      </w:r>
      <w:r w:rsidR="00721A2B" w:rsidRPr="0098626E">
        <w:t>računajući od 1. u mjesecu nakon isteka počeka uz godišnju kamatnu stopu od 4,5% koja se obračunava i tijekom počeka i tijekom otplate duga. Obračunata kamata za vrijeme počeka otplate od 1 godine dospijeva na naplatu zadnjeg dana roka počeka</w:t>
      </w:r>
      <w:r w:rsidR="00721A2B">
        <w:t xml:space="preserve">. </w:t>
      </w:r>
      <w:r w:rsidR="00721A2B" w:rsidRPr="0098626E">
        <w:t xml:space="preserve"> </w:t>
      </w:r>
    </w:p>
    <w:p w:rsidRDefault="00721A2B" w:rsidP="00511BC3" w:rsidR="00721A2B" w:rsidRPr="00ED1F45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721A2B" w:rsidR="00511BC3">
      <w:pPr>
        <w:jc w:val="both"/>
        <w:rPr>
          <w:lang w:val="hr-HR"/>
        </w:rPr>
      </w:pPr>
      <w:r>
        <w:rPr>
          <w:lang w:val="hr-HR"/>
        </w:rPr>
        <w:tab/>
        <w:t xml:space="preserve">Na ročište radi sklapanja predstečajne nagodbe kod ovog suda pristupili su dužnik, odnosno zastupnik po zakonu dužnika </w:t>
      </w:r>
      <w:r w:rsidR="00ED1F45">
        <w:rPr>
          <w:lang w:val="hr-HR"/>
        </w:rPr>
        <w:t xml:space="preserve">Jadranka Ružić te </w:t>
      </w:r>
      <w:r>
        <w:rPr>
          <w:lang w:val="hr-HR"/>
        </w:rPr>
        <w:t xml:space="preserve"> vjerovni</w:t>
      </w:r>
      <w:r w:rsidR="00ED1F45">
        <w:rPr>
          <w:lang w:val="hr-HR"/>
        </w:rPr>
        <w:t>ci</w:t>
      </w:r>
      <w:r w:rsidR="00EC5FB9">
        <w:rPr>
          <w:lang w:val="hr-HR"/>
        </w:rPr>
        <w:t xml:space="preserve"> odnoosno punomoćnici vjerovnika i to: </w:t>
      </w:r>
      <w:r w:rsidR="00EC5FB9" w:rsidRPr="00EC5FB9">
        <w:rPr>
          <w:lang w:val="hr-HR"/>
        </w:rPr>
        <w:t>PRIVREDNA BANKA ZAGREB d.d. Zagreb,</w:t>
      </w:r>
      <w:r w:rsidR="00EC5FB9">
        <w:rPr>
          <w:lang w:val="hr-HR"/>
        </w:rPr>
        <w:t xml:space="preserve"> u</w:t>
      </w:r>
      <w:r w:rsidR="00EC5FB9" w:rsidRPr="00EC5FB9">
        <w:rPr>
          <w:lang w:val="hr-HR"/>
        </w:rPr>
        <w:t>tvrđena tražbina ovog vjerovnika iznos</w:t>
      </w:r>
      <w:r w:rsidR="00EC5FB9">
        <w:rPr>
          <w:lang w:val="hr-HR"/>
        </w:rPr>
        <w:t>i 3.537.952,57 kn i 1.439,54 kn,</w:t>
      </w:r>
      <w:r w:rsidR="00EC5FB9" w:rsidRPr="00EC5FB9">
        <w:rPr>
          <w:lang w:val="hr-HR"/>
        </w:rPr>
        <w:t xml:space="preserve"> MICROLINE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249.749,11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HELIKOP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359.198,46 kn</w:t>
      </w:r>
      <w:r w:rsidR="00EC5FB9">
        <w:rPr>
          <w:lang w:val="hr-HR"/>
        </w:rPr>
        <w:t xml:space="preserve">, </w:t>
      </w:r>
      <w:r w:rsidR="00EC5FB9" w:rsidRPr="00EC5FB9">
        <w:rPr>
          <w:lang w:val="hr-HR"/>
        </w:rPr>
        <w:t xml:space="preserve">ATLANTIC TRADE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68.686,30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IVMAR d.o.o Donji Stupnik,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74.538,53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ALCA ZAGREB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267.729,23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DRIN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29.139,52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EMO-ADRIA d.o.o. Solin,</w:t>
      </w:r>
      <w:r w:rsidR="00EC5FB9">
        <w:rPr>
          <w:lang w:val="hr-HR"/>
        </w:rPr>
        <w:t xml:space="preserve"> u</w:t>
      </w:r>
      <w:r w:rsidR="00EC5FB9" w:rsidRPr="00EC5FB9">
        <w:rPr>
          <w:lang w:val="hr-HR"/>
        </w:rPr>
        <w:t>tvrđena tražbina ovog vjerovnika iznosi 99.377,41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NUCLEUS d.o.o. Zagreb, OIB: 03289395043,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65.062,36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METALAC HOME MARKET d.o.o. Zagreb, ranije Promo-metal d.o.o.Zagreb,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236.294,29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STANIĆ d.o.o. Kerestinec,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11.466,77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TD-ELEKTRONIKA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153.974,55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INTERTEKSTIL STANIĆ d.o.o. Kerestinec,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51.978,78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EX-MALL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107.150,90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ESTRA d.o.o. Čakovec,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63.247,67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DRADAR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64.735,86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TEHNOCENTAR d.o.o. Z</w:t>
      </w:r>
      <w:r w:rsidR="00EC5FB9">
        <w:rPr>
          <w:lang w:val="hr-HR"/>
        </w:rPr>
        <w:t>a</w:t>
      </w:r>
      <w:r w:rsidR="00EC5FB9" w:rsidRPr="00EC5FB9">
        <w:rPr>
          <w:lang w:val="hr-HR"/>
        </w:rPr>
        <w:t xml:space="preserve">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37.680,59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MEDIKOR d.o.o. Zgreb,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32.945,42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LENITAS d.o.o. Solin,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90.306,00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TEXTOR d.o.o. Split,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63.839,29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 E-PLUS d.o.o., OIB: 93923226222,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510.872,16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SEB GROUPE CENTRAL-EUROPE KFT-BUDAORS,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268.678,71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JADRANŠPED d.o.o. Split,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204.582,91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MATIVO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84.965,84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VITOMIR STIPINOVIĆ, vl. obrta PEKARA STOBREČ,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80.426,82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ČISTOĆA d.o.o. Split,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55.118,19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DICENTRA d.o.o. Osijek,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9.556,45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FOREST AGRAM d.o.o. Donja Zelina,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34.736,47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KONZUM d.d.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111.546,05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BOBIS d.o.o. Split,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13.207,48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SUPERNOVA ŠIBENIK d.o.o. Zagreb,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80.469,14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DARKO NEKRETNINE d.o.o. Biograd,</w:t>
      </w:r>
      <w:r w:rsidR="00EC5FB9">
        <w:rPr>
          <w:lang w:val="hr-HR"/>
        </w:rPr>
        <w:t xml:space="preserve"> u</w:t>
      </w:r>
      <w:r w:rsidR="00EC5FB9" w:rsidRPr="00EC5FB9">
        <w:rPr>
          <w:lang w:val="hr-HR"/>
        </w:rPr>
        <w:t>tvrđena tražbina ovog vjerovnika iznosi 413.790,53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TERRA ULUS. TAS. VE DIS, IST,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17.418,44 kn</w:t>
      </w:r>
      <w:r w:rsidR="00EC5FB9">
        <w:rPr>
          <w:lang w:val="hr-HR"/>
        </w:rPr>
        <w:t xml:space="preserve">, MARIJO BAŠIĆ iz Sinja, </w:t>
      </w:r>
      <w:r w:rsidR="00EC5FB9" w:rsidRPr="00EC5FB9">
        <w:rPr>
          <w:lang w:val="hr-HR"/>
        </w:rPr>
        <w:t>utvrđena tražbina ovog vjerovnika 85.172,95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GRAD SPLIT</w:t>
      </w:r>
      <w:r w:rsidR="00EC5FB9">
        <w:rPr>
          <w:lang w:val="hr-HR"/>
        </w:rPr>
        <w:t>, ut</w:t>
      </w:r>
      <w:r w:rsidR="00EC5FB9" w:rsidRPr="00EC5FB9">
        <w:rPr>
          <w:lang w:val="hr-HR"/>
        </w:rPr>
        <w:t>vrđena tražbina ovog vjerovnika iznosi 1.126.973,24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GARMIN HRVATSKA d.o.o. Zagreb, </w:t>
      </w:r>
      <w:r w:rsidR="00EC5FB9">
        <w:rPr>
          <w:lang w:val="hr-HR"/>
        </w:rPr>
        <w:t>ut</w:t>
      </w:r>
      <w:r w:rsidR="00EC5FB9" w:rsidRPr="00EC5FB9">
        <w:rPr>
          <w:lang w:val="hr-HR"/>
        </w:rPr>
        <w:t>vrđena tražbina ovog vjerovnika iznosi 15.177,66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VIVA – NET d.o.o.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29.081,34 kn</w:t>
      </w:r>
      <w:r w:rsidR="00EC5FB9">
        <w:rPr>
          <w:lang w:val="hr-HR"/>
        </w:rPr>
        <w:t xml:space="preserve">, </w:t>
      </w:r>
      <w:r w:rsidR="00EC5FB9" w:rsidRPr="00EC5FB9">
        <w:rPr>
          <w:lang w:val="hr-HR"/>
        </w:rPr>
        <w:t xml:space="preserve">R.T. - CENTAR d.o.o. Trogir,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397.408,64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ODVJETNICA ADELA RADIĆ, utvrđena tražbina ovog vjerovnika iznosi 27.000,00 kn</w:t>
      </w:r>
      <w:r w:rsidR="00EC5FB9">
        <w:rPr>
          <w:lang w:val="hr-HR"/>
        </w:rPr>
        <w:t>,</w:t>
      </w:r>
      <w:r w:rsidR="00EC5FB9" w:rsidRPr="00EC5FB9">
        <w:rPr>
          <w:lang w:val="hr-HR"/>
        </w:rPr>
        <w:t xml:space="preserve"> ODVJETNIČKO DRUŠTVO ˝RADIĆ I RADIĆ˝, </w:t>
      </w:r>
      <w:r w:rsidR="00EC5FB9">
        <w:rPr>
          <w:lang w:val="hr-HR"/>
        </w:rPr>
        <w:t>u</w:t>
      </w:r>
      <w:r w:rsidR="00EC5FB9" w:rsidRPr="00EC5FB9">
        <w:rPr>
          <w:lang w:val="hr-HR"/>
        </w:rPr>
        <w:t>tvrđena tražbina ovog vjerovnika iznosi 31.452,00 kn</w:t>
      </w:r>
      <w:r w:rsidR="00EC5FB9">
        <w:rPr>
          <w:lang w:val="hr-HR"/>
        </w:rPr>
        <w:t xml:space="preserve"> i ER</w:t>
      </w:r>
      <w:r w:rsidR="00EC5FB9" w:rsidRPr="00EC5FB9">
        <w:rPr>
          <w:lang w:val="hr-HR"/>
        </w:rPr>
        <w:t xml:space="preserve">STE &amp; </w:t>
      </w:r>
      <w:r w:rsidR="00EC5FB9">
        <w:rPr>
          <w:lang w:val="hr-HR"/>
        </w:rPr>
        <w:t>STEIERMARKISCE BANK d.d. Rijeka, ut</w:t>
      </w:r>
      <w:r w:rsidR="00EC5FB9" w:rsidRPr="00EC5FB9">
        <w:rPr>
          <w:lang w:val="hr-HR"/>
        </w:rPr>
        <w:t>vrđena tražbina ovog vjerovnika iznosi 10.133.522,87 kn</w:t>
      </w:r>
      <w:r w:rsidR="00EC5FB9">
        <w:rPr>
          <w:lang w:val="hr-HR"/>
        </w:rPr>
        <w:t xml:space="preserve">, </w:t>
      </w:r>
      <w:r w:rsidR="00721A2B">
        <w:rPr>
          <w:lang w:val="hr-HR"/>
        </w:rPr>
        <w:t>koji</w:t>
      </w:r>
      <w:r>
        <w:rPr>
          <w:lang w:val="hr-HR"/>
        </w:rPr>
        <w:t xml:space="preserve"> su prihvatili plan financijskog i operativnog restrukturiranja dužnika, a isto tako njihova utvrđena tražbina čini potrebnu većinu iz čl. 63. ZFPPN-a.</w:t>
      </w:r>
    </w:p>
    <w:p w:rsidRDefault="00511BC3" w:rsidP="00511BC3" w:rsidR="00511BC3">
      <w:pPr>
        <w:ind w:firstLine="708"/>
        <w:jc w:val="both"/>
        <w:rPr>
          <w:lang w:val="hr-HR"/>
        </w:rPr>
      </w:pPr>
    </w:p>
    <w:p w:rsidRDefault="00511BC3" w:rsidP="00511BC3" w:rsidR="00511BC3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tražbina vjerovnika , koji su pristupili na ročište radi sklapanja predstečajne nagodbe, ukupno iznosi </w:t>
      </w:r>
      <w:r w:rsidR="00EC5FB9">
        <w:t xml:space="preserve">19.597.454,94 kn, a što čini 81,12 </w:t>
      </w:r>
      <w:r w:rsidR="00EC5FB9">
        <w:rPr>
          <w:color w:val="000000"/>
          <w:lang w:eastAsia="hr-HR"/>
        </w:rPr>
        <w:t xml:space="preserve">% od </w:t>
      </w:r>
      <w:r w:rsidR="00EC5FB9">
        <w:t xml:space="preserve">ukupno utvrđenih tražbina svih vjerovnika koje iznose </w:t>
      </w:r>
      <w:r w:rsidR="00EC5FB9" w:rsidRPr="00FD171E">
        <w:t>24.156.964,86 kn</w:t>
      </w:r>
      <w:r w:rsidR="00EC5FB9">
        <w:t>.</w:t>
      </w:r>
      <w:r w:rsidR="00EC5FB9">
        <w:rPr>
          <w:color w:val="000000"/>
        </w:rPr>
        <w:t xml:space="preserve"> </w:t>
      </w:r>
      <w:r w:rsidR="00ED1F45">
        <w:rPr>
          <w:lang w:val="hr-HR"/>
        </w:rPr>
        <w:t xml:space="preserve">  </w:t>
      </w:r>
      <w:r>
        <w:rPr>
          <w:lang w:val="hr-HR"/>
        </w:rPr>
        <w:t xml:space="preserve">  Dakle, utvrđena tražbina </w:t>
      </w:r>
      <w:r w:rsidR="00976CB0">
        <w:rPr>
          <w:lang w:val="hr-HR"/>
        </w:rPr>
        <w:t xml:space="preserve">prisutnih </w:t>
      </w:r>
      <w:r>
        <w:rPr>
          <w:lang w:val="hr-HR"/>
        </w:rPr>
        <w:t xml:space="preserve">vjerovnika čini potrebnu većinu iz čl. 63. ZFPPN-a, budući da ista prelazi 2/3 vrijednosti svih utvrđenih tražbina vjerovnika.  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015052">
        <w:rPr>
          <w:lang w:val="hr-HR"/>
        </w:rPr>
        <w:t>24</w:t>
      </w:r>
      <w:r>
        <w:rPr>
          <w:lang w:val="hr-HR"/>
        </w:rPr>
        <w:t xml:space="preserve">. </w:t>
      </w:r>
      <w:r w:rsidR="00015052">
        <w:rPr>
          <w:lang w:val="hr-HR"/>
        </w:rPr>
        <w:t>ožujka</w:t>
      </w:r>
      <w:r>
        <w:rPr>
          <w:lang w:val="hr-HR"/>
        </w:rPr>
        <w:t xml:space="preserve"> 201</w:t>
      </w:r>
      <w:r w:rsidR="00015052">
        <w:rPr>
          <w:lang w:val="hr-HR"/>
        </w:rPr>
        <w:t>7</w:t>
      </w:r>
      <w:r>
        <w:rPr>
          <w:lang w:val="hr-HR"/>
        </w:rPr>
        <w:t xml:space="preserve">. god. svoj pristanak za sklapanje predstečajne nagodbe dali dužnik i navedeni </w:t>
      </w:r>
      <w:r w:rsidR="00976CB0">
        <w:rPr>
          <w:lang w:val="hr-HR"/>
        </w:rPr>
        <w:t xml:space="preserve">vjerovnici </w:t>
      </w:r>
      <w:r>
        <w:rPr>
          <w:lang w:val="hr-HR"/>
        </w:rPr>
        <w:t>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ab/>
      </w:r>
    </w:p>
    <w:p w:rsidRDefault="00511BC3" w:rsidP="00511BC3" w:rsidR="00511BC3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CE65D3">
        <w:rPr>
          <w:lang w:val="hr-HR"/>
        </w:rPr>
        <w:t>24</w:t>
      </w:r>
      <w:r>
        <w:rPr>
          <w:lang w:val="hr-HR"/>
        </w:rPr>
        <w:t>.</w:t>
      </w:r>
      <w:r w:rsidR="00CE65D3">
        <w:rPr>
          <w:lang w:val="hr-HR"/>
        </w:rPr>
        <w:t>ožujka</w:t>
      </w:r>
      <w:r>
        <w:rPr>
          <w:lang w:val="hr-HR"/>
        </w:rPr>
        <w:t xml:space="preserve"> 201</w:t>
      </w:r>
      <w:r w:rsidR="00CE65D3">
        <w:rPr>
          <w:lang w:val="hr-HR"/>
        </w:rPr>
        <w:t>7</w:t>
      </w:r>
      <w:r>
        <w:rPr>
          <w:lang w:val="hr-HR"/>
        </w:rPr>
        <w:t>. godine.</w:t>
      </w:r>
    </w:p>
    <w:p w:rsidRDefault="00511BC3" w:rsidP="00EC5FB9" w:rsidR="00511BC3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EC5FB9" w:rsidP="00511BC3" w:rsidR="00511BC3">
      <w:pPr>
        <w:ind w:firstLine="708" w:left="5664"/>
        <w:rPr>
          <w:lang w:val="hr-HR"/>
        </w:rPr>
      </w:pPr>
      <w:r>
        <w:rPr>
          <w:lang w:val="hr-HR"/>
        </w:rPr>
        <w:t xml:space="preserve">   </w:t>
      </w:r>
      <w:r w:rsidR="00511BC3">
        <w:rPr>
          <w:lang w:val="hr-HR"/>
        </w:rPr>
        <w:t xml:space="preserve">S U D A C </w:t>
      </w:r>
    </w:p>
    <w:p w:rsidRDefault="00511BC3" w:rsidP="00511BC3" w:rsidR="00511BC3">
      <w:pPr>
        <w:ind w:firstLine="708" w:left="5664"/>
        <w:rPr>
          <w:lang w:val="hr-HR"/>
        </w:rPr>
      </w:pPr>
    </w:p>
    <w:p w:rsidRDefault="00511BC3" w:rsidP="00EC5FB9" w:rsidR="00805641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</w:p>
    <w:p w:rsidRDefault="00511BC3" w:rsidP="00EC5FB9" w:rsidR="00511BC3">
      <w:pPr>
        <w:spacing w:before="200"/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424875" w:rsidP="00511BC3" w:rsidR="00511BC3" w:rsidRPr="00424875">
      <w:pPr>
        <w:jc w:val="both"/>
      </w:pPr>
      <w: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511BC3" w:rsidP="00511BC3" w:rsidR="00511BC3">
      <w:pPr>
        <w:jc w:val="both"/>
        <w:rPr>
          <w:lang w:val="hr-HR"/>
        </w:rPr>
      </w:pP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E82A98" w:rsidP="00511BC3" w:rsidR="00E82A98">
      <w:pPr>
        <w:jc w:val="both"/>
        <w:rPr>
          <w:lang w:val="hr-HR"/>
        </w:rPr>
      </w:pPr>
      <w:r>
        <w:rPr>
          <w:lang w:val="hr-HR"/>
        </w:rPr>
        <w:t>-   Dužniku ROBOT COMMERCE, d.o.o. za trgovinu, Kamen (Grad Split), Ulica 4.Gardijske brigade, po članu uprave Sanja Ružić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 xml:space="preserve">-   Fina, Regionalni centar </w:t>
      </w:r>
      <w:r w:rsidR="00EC5FB9">
        <w:rPr>
          <w:lang w:val="hr-HR"/>
        </w:rPr>
        <w:t>Split</w:t>
      </w:r>
      <w:r>
        <w:rPr>
          <w:lang w:val="hr-HR"/>
        </w:rPr>
        <w:t>, uz dopis i zapisnik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511BC3" w:rsidP="00511BC3" w:rsidR="00511BC3">
      <w:pPr>
        <w:jc w:val="both"/>
        <w:rPr>
          <w:lang w:val="hr-HR"/>
        </w:rPr>
      </w:pPr>
      <w:r>
        <w:rPr>
          <w:lang w:val="hr-HR"/>
        </w:rPr>
        <w:t xml:space="preserve">-   e-oglasna ploča suda, rok </w:t>
      </w:r>
      <w:r w:rsidR="008C18C0">
        <w:rPr>
          <w:lang w:val="hr-HR"/>
        </w:rPr>
        <w:t>15</w:t>
      </w:r>
      <w:r>
        <w:rPr>
          <w:lang w:val="hr-HR"/>
        </w:rPr>
        <w:t xml:space="preserve"> dana</w:t>
      </w:r>
    </w:p>
    <w:p w:rsidRDefault="00511BC3" w:rsidP="00EC5FB9" w:rsidR="00567845">
      <w:pPr>
        <w:jc w:val="both"/>
      </w:pPr>
      <w:r>
        <w:rPr>
          <w:lang w:val="hr-HR"/>
        </w:rPr>
        <w:t>-   u spis</w:t>
      </w:r>
    </w:p>
    <w:sectPr w:rsidSect="008D6952" w:rsidR="00567845"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23F92" w:rsidP="008D6952" w:rsidR="00B23F92">
      <w:r>
        <w:separator/>
      </w:r>
    </w:p>
  </w:endnote>
  <w:endnote w:id="0" w:type="continuationSeparator">
    <w:p w:rsidRDefault="00B23F92" w:rsidP="008D6952" w:rsidR="00B23F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Wingdings 2">
    <w:panose1 w:val="05020102010507070707"/>
    <w:charset w:val="02"/>
    <w:family w:val="roman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23F92" w:rsidP="008D6952" w:rsidR="00B23F92">
      <w:r>
        <w:separator/>
      </w:r>
    </w:p>
  </w:footnote>
  <w:footnote w:id="0" w:type="continuationSeparator">
    <w:p w:rsidRDefault="00B23F92" w:rsidP="008D6952" w:rsidR="00B23F9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32C2E" w:rsidR="00B32C2E" w:rsidRPr="00EC5FB9">
    <w:pPr>
      <w:pStyle w:val="Zaglavlje"/>
      <w:rPr>
        <w:rFonts w:hAnsi="Times New Roman" w:ascii="Times New Roman"/>
      </w:rPr>
    </w:pPr>
    <w:r>
      <w:tab/>
    </w:r>
    <w:sdt>
      <w:sdtPr>
        <w:id w:val="-1134716063"/>
        <w:docPartObj>
          <w:docPartGallery w:val="Page Numbers (Top of Page)"/>
          <w:docPartUnique/>
        </w:docPartObj>
      </w:sdtPr>
      <w:sdtEndPr>
        <w:rPr>
          <w:rFonts w:hAnsi="Times New Roman" w:ascii="Times New Roman"/>
        </w:rPr>
      </w:sdtEndPr>
      <w:sdtContent>
        <w:r w:rsidRPr="00EC5FB9">
          <w:rPr>
            <w:rFonts w:hAnsi="Times New Roman" w:ascii="Times New Roman"/>
          </w:rPr>
          <w:fldChar w:fldCharType="begin"/>
        </w:r>
        <w:r w:rsidRPr="00EC5FB9">
          <w:rPr>
            <w:rFonts w:hAnsi="Times New Roman" w:ascii="Times New Roman"/>
          </w:rPr>
          <w:instrText>PAGE   \* MERGEFORMAT</w:instrText>
        </w:r>
        <w:r w:rsidRPr="00EC5FB9">
          <w:rPr>
            <w:rFonts w:hAnsi="Times New Roman" w:ascii="Times New Roman"/>
          </w:rPr>
          <w:fldChar w:fldCharType="separate"/>
        </w:r>
        <w:r w:rsidR="004437BC">
          <w:rPr>
            <w:rFonts w:hAnsi="Times New Roman" w:ascii="Times New Roman"/>
            <w:noProof/>
          </w:rPr>
          <w:t>18</w:t>
        </w:r>
        <w:r w:rsidRPr="00EC5FB9">
          <w:rPr>
            <w:rFonts w:hAnsi="Times New Roman" w:ascii="Times New Roman"/>
          </w:rPr>
          <w:fldChar w:fldCharType="end"/>
        </w:r>
      </w:sdtContent>
    </w:sdt>
  </w:p>
  <w:p w:rsidRDefault="00B32C2E" w:rsidR="00B32C2E" w:rsidRPr="00EC5FB9">
    <w:pPr>
      <w:pStyle w:val="Zaglavlje"/>
      <w:rPr>
        <w:rFonts w:hAnsi="Times New Roman" w:ascii="Times New Roman"/>
      </w:rPr>
    </w:pPr>
    <w:r w:rsidRPr="00EC5FB9">
      <w:rPr>
        <w:rFonts w:hAnsi="Times New Roman" w:ascii="Times New Roman"/>
      </w:rPr>
      <w:tab/>
    </w:r>
    <w:r w:rsidRPr="00EC5FB9">
      <w:rPr>
        <w:rFonts w:hAnsi="Times New Roman" w:ascii="Times New Roman"/>
      </w:rPr>
      <w:tab/>
      <w:t>1.Stpn-103/2015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FB"/>
    <w:multiLevelType w:val="multilevel"/>
    <w:tmpl w:val="C6900F7A"/>
    <w:lvl w:ilvl="0">
      <w:start w:val="1"/>
      <w:numFmt w:val="decimal"/>
      <w:lvlText w:val="%1"/>
      <w:lvlJc w:val="left"/>
      <w:pPr>
        <w:tabs>
          <w:tab w:pos="360" w:val="num"/>
        </w:tabs>
        <w:ind w:hanging="284" w:left="284"/>
      </w:pPr>
      <w:rPr>
        <w:rFonts w:cs="Tahoma" w:hAnsi="Tahoma" w:ascii="Tahoma" w:hint="default"/>
        <w:b/>
        <w:i w:val="false"/>
        <w:sz w:val="24"/>
      </w:rPr>
    </w:lvl>
    <w:lvl w:ilvl="1">
      <w:start w:val="1"/>
      <w:numFmt w:val="decimal"/>
      <w:lvlText w:val="%1.%2"/>
      <w:lvlJc w:val="left"/>
      <w:pPr>
        <w:tabs>
          <w:tab w:pos="576" w:val="num"/>
        </w:tabs>
        <w:ind w:hanging="576" w:left="576"/>
      </w:pPr>
      <w:rPr>
        <w:rFonts w:cs="Tahoma" w:hAnsi="Tahoma" w:ascii="Tahoma" w:hint="default"/>
        <w:b/>
        <w:i w:val="false"/>
        <w:sz w:val="24"/>
      </w:rPr>
    </w:lvl>
    <w:lvl w:ilvl="2">
      <w:start w:val="1"/>
      <w:numFmt w:val="decimal"/>
      <w:pStyle w:val="StilNaslov3Tahoma"/>
      <w:lvlText w:val="%1.%2.%3"/>
      <w:lvlJc w:val="left"/>
      <w:pPr>
        <w:tabs>
          <w:tab w:pos="720" w:val="num"/>
        </w:tabs>
        <w:ind w:hanging="720" w:left="720"/>
      </w:pPr>
      <w:rPr>
        <w:rFonts w:cs="Times New Roman" w:hAnsi="Times New Roman" w:ascii="Times New Roman" w:hint="default"/>
        <w:b w:val="false"/>
        <w:i w:val="false"/>
        <w:caps w:val="false"/>
        <w:strike w:val="false"/>
        <w:dstrike w:val="false"/>
        <w:vanish w:val="false"/>
        <w:webHidden w:val="false"/>
        <w:color w:val="000000"/>
        <w:sz w:val="24"/>
        <w:u w:val="none"/>
        <w:effect w:val="none"/>
        <w:vertAlign w:val="baseline"/>
        <w:specVanish w:val="false"/>
      </w:rPr>
    </w:lvl>
    <w:lvl w:ilvl="3">
      <w:start w:val="1"/>
      <w:numFmt w:val="decimal"/>
      <w:lvlText w:val="%1.%2.%3.%4"/>
      <w:lvlJc w:val="left"/>
      <w:pPr>
        <w:tabs>
          <w:tab w:pos="864" w:val="num"/>
        </w:tabs>
        <w:ind w:hanging="864" w:left="864"/>
      </w:pPr>
    </w:lvl>
    <w:lvl w:ilvl="4">
      <w:start w:val="1"/>
      <w:numFmt w:val="decimal"/>
      <w:lvlText w:val="%1.%2.%3.%4.%5"/>
      <w:lvlJc w:val="left"/>
      <w:pPr>
        <w:tabs>
          <w:tab w:pos="1008" w:val="num"/>
        </w:tabs>
        <w:ind w:hanging="1008" w:left="1008"/>
      </w:pPr>
    </w:lvl>
    <w:lvl w:ilvl="5">
      <w:start w:val="1"/>
      <w:numFmt w:val="decimal"/>
      <w:lvlText w:val="%1.%2.%3.%4.%5.%6"/>
      <w:lvlJc w:val="left"/>
      <w:pPr>
        <w:tabs>
          <w:tab w:pos="1152" w:val="num"/>
        </w:tabs>
        <w:ind w:hanging="1152" w:left="1152"/>
      </w:pPr>
    </w:lvl>
    <w:lvl w:ilvl="6">
      <w:start w:val="1"/>
      <w:numFmt w:val="decimal"/>
      <w:lvlText w:val="%1.%2.%3.%4.%5.%6.%7"/>
      <w:lvlJc w:val="left"/>
      <w:pPr>
        <w:tabs>
          <w:tab w:pos="1296" w:val="num"/>
        </w:tabs>
        <w:ind w:hanging="1296" w:left="1296"/>
      </w:pPr>
    </w:lvl>
    <w:lvl w:ilvl="7">
      <w:start w:val="1"/>
      <w:numFmt w:val="decimal"/>
      <w:lvlText w:val="%1.%2.%3.%4.%5.%6.%7.%8"/>
      <w:lvlJc w:val="left"/>
      <w:pPr>
        <w:tabs>
          <w:tab w:pos="1440" w:val="num"/>
        </w:tabs>
        <w:ind w:hanging="1440" w:left="1440"/>
      </w:pPr>
    </w:lvl>
    <w:lvl w:ilvl="8">
      <w:start w:val="1"/>
      <w:numFmt w:val="decimal"/>
      <w:lvlText w:val="%1.%2.%3.%4.%5.%6.%7.%8.%9"/>
      <w:lvlJc w:val="left"/>
      <w:pPr>
        <w:tabs>
          <w:tab w:pos="1584" w:val="num"/>
        </w:tabs>
        <w:ind w:hanging="1584" w:left="1584"/>
      </w:pPr>
    </w:lvl>
  </w:abstractNum>
  <w:abstractNum w:abstractNumId="1">
    <w:nsid w:val="0C3F09ED"/>
    <w:multiLevelType w:val="multilevel"/>
    <w:tmpl w:val="CD40BF9A"/>
    <w:styleLink w:val="BulletedList"/>
    <w:lvl w:ilvl="0">
      <w:start w:val="1"/>
      <w:numFmt w:val="bullet"/>
      <w:lvlText w:val=""/>
      <w:lvlJc w:val="left"/>
      <w:pPr>
        <w:ind w:hanging="245" w:left="245"/>
      </w:pPr>
      <w:rPr>
        <w:rFonts w:hAnsi="Wingdings 2" w:ascii="Wingdings 2" w:hint="default"/>
        <w:color w:themeColor="accent1" w:val="4F81BD"/>
        <w:sz w:val="16"/>
      </w:rPr>
    </w:lvl>
    <w:lvl w:ilvl="1">
      <w:start w:val="1"/>
      <w:numFmt w:val="bullet"/>
      <w:lvlText w:val=""/>
      <w:lvlJc w:val="left"/>
      <w:pPr>
        <w:ind w:hanging="245" w:left="490"/>
      </w:pPr>
      <w:rPr>
        <w:rFonts w:hAnsi="Symbol" w:ascii="Symbol" w:hint="default"/>
        <w:color w:themeColor="accent1" w:val="4F81BD"/>
        <w:sz w:val="18"/>
      </w:rPr>
    </w:lvl>
    <w:lvl w:ilvl="2">
      <w:start w:val="1"/>
      <w:numFmt w:val="bullet"/>
      <w:lvlText w:val=""/>
      <w:lvlJc w:val="left"/>
      <w:pPr>
        <w:ind w:hanging="245" w:left="735"/>
      </w:pPr>
      <w:rPr>
        <w:rFonts w:hAnsi="Symbol" w:ascii="Symbol" w:hint="default"/>
        <w:color w:themeColor="accent1" w:val="4F81BD"/>
        <w:sz w:val="18"/>
      </w:rPr>
    </w:lvl>
    <w:lvl w:ilvl="3">
      <w:start w:val="1"/>
      <w:numFmt w:val="bullet"/>
      <w:lvlText w:val=""/>
      <w:lvlJc w:val="left"/>
      <w:pPr>
        <w:ind w:hanging="245" w:left="980"/>
      </w:pPr>
      <w:rPr>
        <w:rFonts w:hAnsi="Symbol" w:ascii="Symbol" w:hint="default"/>
        <w:color w:themeShade="BF" w:themeColor="accent1" w:val="365F91"/>
        <w:sz w:val="12"/>
      </w:rPr>
    </w:lvl>
    <w:lvl w:ilvl="4">
      <w:start w:val="1"/>
      <w:numFmt w:val="bullet"/>
      <w:lvlText w:val=""/>
      <w:lvlJc w:val="left"/>
      <w:pPr>
        <w:ind w:hanging="245" w:left="1225"/>
      </w:pPr>
      <w:rPr>
        <w:rFonts w:hAnsi="Symbol" w:ascii="Symbol" w:hint="default"/>
        <w:color w:themeShade="BF" w:themeColor="accent1" w:val="365F91"/>
        <w:sz w:val="12"/>
      </w:rPr>
    </w:lvl>
    <w:lvl w:ilvl="5">
      <w:start w:val="1"/>
      <w:numFmt w:val="bullet"/>
      <w:lvlText w:val=""/>
      <w:lvlJc w:val="left"/>
      <w:pPr>
        <w:ind w:hanging="245" w:left="1470"/>
      </w:pPr>
      <w:rPr>
        <w:rFonts w:hAnsi="Symbol" w:ascii="Symbol" w:hint="default"/>
        <w:color w:themeColor="accent6" w:val="F79646"/>
        <w:sz w:val="12"/>
      </w:rPr>
    </w:lvl>
    <w:lvl w:ilvl="6">
      <w:start w:val="1"/>
      <w:numFmt w:val="bullet"/>
      <w:lvlText w:val=""/>
      <w:lvlJc w:val="left"/>
      <w:pPr>
        <w:ind w:hanging="245" w:left="1715"/>
      </w:pPr>
      <w:rPr>
        <w:rFonts w:hAnsi="Symbol" w:ascii="Symbol" w:hint="default"/>
        <w:color w:themeColor="accent6" w:val="F79646"/>
        <w:sz w:val="12"/>
      </w:rPr>
    </w:lvl>
    <w:lvl w:ilvl="7">
      <w:start w:val="1"/>
      <w:numFmt w:val="bullet"/>
      <w:lvlText w:val=""/>
      <w:lvlJc w:val="left"/>
      <w:pPr>
        <w:ind w:hanging="245" w:left="1960"/>
      </w:pPr>
      <w:rPr>
        <w:rFonts w:hAnsi="Symbol" w:ascii="Symbol" w:hint="default"/>
        <w:color w:themeColor="accent6" w:val="F79646"/>
        <w:sz w:val="12"/>
      </w:rPr>
    </w:lvl>
    <w:lvl w:ilvl="8">
      <w:start w:val="1"/>
      <w:numFmt w:val="bullet"/>
      <w:lvlText w:val=""/>
      <w:lvlJc w:val="left"/>
      <w:pPr>
        <w:ind w:hanging="245" w:left="2205"/>
      </w:pPr>
      <w:rPr>
        <w:rFonts w:hAnsi="Symbol" w:ascii="Symbol" w:hint="default"/>
        <w:color w:themeColor="accent6" w:val="F79646"/>
        <w:sz w:val="12"/>
      </w:rPr>
    </w:lvl>
  </w:abstractNum>
  <w:abstractNum w:abstractNumId="2">
    <w:nsid w:val="197E3499"/>
    <w:multiLevelType w:val="multilevel"/>
    <w:tmpl w:val="85C08436"/>
    <w:styleLink w:val="NumberedList"/>
    <w:lvl w:ilvl="0">
      <w:start w:val="1"/>
      <w:numFmt w:val="decimal"/>
      <w:lvlText w:val="%1)"/>
      <w:lvlJc w:val="left"/>
      <w:pPr>
        <w:ind w:hanging="288" w:left="288"/>
      </w:pPr>
    </w:lvl>
    <w:lvl w:ilvl="1">
      <w:start w:val="1"/>
      <w:numFmt w:val="lowerLetter"/>
      <w:lvlText w:val="%2)"/>
      <w:lvlJc w:val="left"/>
      <w:pPr>
        <w:ind w:hanging="288" w:left="576"/>
      </w:pPr>
      <w:rPr>
        <w:color w:themeColor="text2" w:val="1F497D"/>
      </w:rPr>
    </w:lvl>
    <w:lvl w:ilvl="2">
      <w:start w:val="1"/>
      <w:numFmt w:val="lowerRoman"/>
      <w:lvlText w:val="%3)"/>
      <w:lvlJc w:val="left"/>
      <w:pPr>
        <w:ind w:hanging="288" w:left="864"/>
      </w:pPr>
      <w:rPr>
        <w:color w:themeColor="text2" w:val="1F497D"/>
      </w:rPr>
    </w:lvl>
    <w:lvl w:ilvl="3">
      <w:start w:val="1"/>
      <w:numFmt w:val="decimal"/>
      <w:lvlText w:val="(%4)"/>
      <w:lvlJc w:val="left"/>
      <w:pPr>
        <w:ind w:hanging="288" w:left="1152"/>
      </w:pPr>
      <w:rPr>
        <w:color w:themeColor="text2" w:val="1F497D"/>
      </w:rPr>
    </w:lvl>
    <w:lvl w:ilvl="4">
      <w:start w:val="1"/>
      <w:numFmt w:val="lowerLetter"/>
      <w:lvlText w:val="(%5)"/>
      <w:lvlJc w:val="left"/>
      <w:pPr>
        <w:ind w:hanging="288" w:left="1440"/>
      </w:pPr>
      <w:rPr>
        <w:color w:themeColor="text2" w:val="1F497D"/>
      </w:rPr>
    </w:lvl>
    <w:lvl w:ilvl="5">
      <w:start w:val="1"/>
      <w:numFmt w:val="lowerRoman"/>
      <w:lvlText w:val="(%6)"/>
      <w:lvlJc w:val="left"/>
      <w:pPr>
        <w:ind w:hanging="288" w:left="1728"/>
      </w:pPr>
      <w:rPr>
        <w:color w:themeColor="text2" w:val="1F497D"/>
      </w:rPr>
    </w:lvl>
    <w:lvl w:ilvl="6">
      <w:start w:val="1"/>
      <w:numFmt w:val="decimal"/>
      <w:lvlText w:val="%7."/>
      <w:lvlJc w:val="left"/>
      <w:pPr>
        <w:ind w:hanging="288" w:left="2016"/>
      </w:pPr>
      <w:rPr>
        <w:color w:themeColor="text2" w:val="1F497D"/>
      </w:rPr>
    </w:lvl>
    <w:lvl w:ilvl="7">
      <w:start w:val="1"/>
      <w:numFmt w:val="lowerLetter"/>
      <w:lvlText w:val="%8."/>
      <w:lvlJc w:val="left"/>
      <w:pPr>
        <w:ind w:hanging="288" w:left="2304"/>
      </w:pPr>
      <w:rPr>
        <w:color w:themeColor="text2" w:val="1F497D"/>
      </w:rPr>
    </w:lvl>
    <w:lvl w:ilvl="8">
      <w:start w:val="1"/>
      <w:numFmt w:val="lowerRoman"/>
      <w:lvlText w:val="%9."/>
      <w:lvlJc w:val="left"/>
      <w:pPr>
        <w:ind w:hanging="288" w:left="2592"/>
      </w:pPr>
      <w:rPr>
        <w:color w:themeColor="text2" w:val="1F497D"/>
      </w:rPr>
    </w:lvl>
  </w:abstractNum>
  <w:abstractNum w:abstractNumId="3">
    <w:nsid w:val="6D91323F"/>
    <w:multiLevelType w:val="multilevel"/>
    <w:tmpl w:val="79F8A040"/>
    <w:lvl w:ilvl="0">
      <w:start w:val="1"/>
      <w:numFmt w:val="decimal"/>
      <w:lvlText w:val="%1."/>
      <w:lvlJc w:val="left"/>
      <w:pPr>
        <w:tabs>
          <w:tab w:pos="786" w:val="num"/>
        </w:tabs>
        <w:ind w:hanging="360" w:left="786"/>
      </w:pPr>
      <w:rPr>
        <w:b/>
        <w:i w:val="false"/>
        <w:sz w:val="24"/>
      </w:rPr>
    </w:lvl>
    <w:lvl w:ilvl="1">
      <w:start w:val="1"/>
      <w:numFmt w:val="decimal"/>
      <w:lvlText w:val="%1.%2."/>
      <w:lvlJc w:val="left"/>
      <w:pPr>
        <w:tabs>
          <w:tab w:pos="999" w:val="num"/>
        </w:tabs>
        <w:ind w:hanging="432" w:left="999"/>
      </w:pPr>
      <w:rPr>
        <w:rFonts w:cs="Times New Roman" w:hAnsi="Times New Roman" w:asci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pos="1440" w:val="num"/>
        </w:tabs>
        <w:ind w:hanging="504" w:left="1224"/>
      </w:pPr>
    </w:lvl>
    <w:lvl w:ilvl="3">
      <w:start w:val="1"/>
      <w:numFmt w:val="decimal"/>
      <w:lvlText w:val="%1.%2.%3.%4."/>
      <w:lvlJc w:val="left"/>
      <w:pPr>
        <w:tabs>
          <w:tab w:pos="1800" w:val="num"/>
        </w:tabs>
        <w:ind w:hanging="648" w:left="1728"/>
      </w:pPr>
    </w:lvl>
    <w:lvl w:ilvl="4">
      <w:start w:val="1"/>
      <w:numFmt w:val="decimal"/>
      <w:lvlText w:val="%1.%2.%3.%4.%5."/>
      <w:lvlJc w:val="left"/>
      <w:pPr>
        <w:tabs>
          <w:tab w:pos="2520" w:val="num"/>
        </w:tabs>
        <w:ind w:hanging="792" w:left="2232"/>
      </w:pPr>
    </w:lvl>
    <w:lvl w:ilvl="5">
      <w:start w:val="1"/>
      <w:numFmt w:val="decimal"/>
      <w:lvlText w:val="%1.%2.%3.%4.%5.%6."/>
      <w:lvlJc w:val="left"/>
      <w:pPr>
        <w:tabs>
          <w:tab w:pos="2880" w:val="num"/>
        </w:tabs>
        <w:ind w:hanging="936" w:left="2736"/>
      </w:pPr>
    </w:lvl>
    <w:lvl w:ilvl="6">
      <w:start w:val="1"/>
      <w:numFmt w:val="decimal"/>
      <w:lvlText w:val="%1.%2.%3.%4.%5.%6.%7."/>
      <w:lvlJc w:val="left"/>
      <w:pPr>
        <w:tabs>
          <w:tab w:pos="3600" w:val="num"/>
        </w:tabs>
        <w:ind w:hanging="1080" w:left="3240"/>
      </w:pPr>
    </w:lvl>
    <w:lvl w:ilvl="7">
      <w:start w:val="1"/>
      <w:numFmt w:val="decimal"/>
      <w:lvlText w:val="%1.%2.%3.%4.%5.%6.%7.%8."/>
      <w:lvlJc w:val="left"/>
      <w:pPr>
        <w:tabs>
          <w:tab w:pos="3960" w:val="num"/>
        </w:tabs>
        <w:ind w:hanging="1224" w:left="3744"/>
      </w:pPr>
    </w:lvl>
    <w:lvl w:ilvl="8">
      <w:start w:val="1"/>
      <w:numFmt w:val="decimal"/>
      <w:lvlText w:val="%1.%2.%3.%4.%5.%6.%7.%8.%9."/>
      <w:lvlJc w:val="left"/>
      <w:pPr>
        <w:tabs>
          <w:tab w:pos="4680" w:val="num"/>
        </w:tabs>
        <w:ind w:hanging="1440" w:left="432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11BC3"/>
    <w:rsid w:val="0001277F"/>
    <w:rsid w:val="00015052"/>
    <w:rsid w:val="00072924"/>
    <w:rsid w:val="0015522C"/>
    <w:rsid w:val="001A4FF6"/>
    <w:rsid w:val="0021310F"/>
    <w:rsid w:val="0023027F"/>
    <w:rsid w:val="002A3BF5"/>
    <w:rsid w:val="003040F8"/>
    <w:rsid w:val="00341C28"/>
    <w:rsid w:val="00347FCC"/>
    <w:rsid w:val="003D6BBD"/>
    <w:rsid w:val="003F1F02"/>
    <w:rsid w:val="00424875"/>
    <w:rsid w:val="004437BC"/>
    <w:rsid w:val="0046154E"/>
    <w:rsid w:val="004910AB"/>
    <w:rsid w:val="004C4C7C"/>
    <w:rsid w:val="004E2686"/>
    <w:rsid w:val="004E5D3B"/>
    <w:rsid w:val="00511BC3"/>
    <w:rsid w:val="00567845"/>
    <w:rsid w:val="005A15E6"/>
    <w:rsid w:val="00641A56"/>
    <w:rsid w:val="006948FC"/>
    <w:rsid w:val="006A7E3E"/>
    <w:rsid w:val="006B149A"/>
    <w:rsid w:val="006F24AD"/>
    <w:rsid w:val="00721A2B"/>
    <w:rsid w:val="00805641"/>
    <w:rsid w:val="0084366C"/>
    <w:rsid w:val="008C18C0"/>
    <w:rsid w:val="008D6952"/>
    <w:rsid w:val="00910F30"/>
    <w:rsid w:val="009139F1"/>
    <w:rsid w:val="00946D6F"/>
    <w:rsid w:val="009616E4"/>
    <w:rsid w:val="00974626"/>
    <w:rsid w:val="00976CB0"/>
    <w:rsid w:val="009B60BD"/>
    <w:rsid w:val="009E5778"/>
    <w:rsid w:val="009F3AA7"/>
    <w:rsid w:val="00A5629E"/>
    <w:rsid w:val="00A731A7"/>
    <w:rsid w:val="00AA7677"/>
    <w:rsid w:val="00AB3591"/>
    <w:rsid w:val="00AC03F4"/>
    <w:rsid w:val="00AF456E"/>
    <w:rsid w:val="00B04C76"/>
    <w:rsid w:val="00B14EC3"/>
    <w:rsid w:val="00B20F2A"/>
    <w:rsid w:val="00B23F92"/>
    <w:rsid w:val="00B32C2E"/>
    <w:rsid w:val="00BE4EF9"/>
    <w:rsid w:val="00BE5611"/>
    <w:rsid w:val="00C43374"/>
    <w:rsid w:val="00C93207"/>
    <w:rsid w:val="00C95EE4"/>
    <w:rsid w:val="00CA2221"/>
    <w:rsid w:val="00CE65D3"/>
    <w:rsid w:val="00CF09AB"/>
    <w:rsid w:val="00D57B1A"/>
    <w:rsid w:val="00DA6100"/>
    <w:rsid w:val="00E026F1"/>
    <w:rsid w:val="00E46A2A"/>
    <w:rsid w:val="00E82A98"/>
    <w:rsid w:val="00EC5FB9"/>
    <w:rsid w:val="00ED1F45"/>
    <w:rsid w:val="00F53219"/>
    <w:rsid w:val="00F74882"/>
    <w:rsid w:val="00FB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1"/>
    <w:lsdException w:uiPriority="39" w:name="toc 2"/>
    <w:lsdException w:uiPriority="39" w:name="toc 3"/>
    <w:lsdException w:qFormat="true" w:uiPriority="0" w:name="caption"/>
    <w:lsdException w:uiPriority="0" w:name="endnote reference"/>
    <w:lsdException w:qFormat="true" w:unhideWhenUsed="false" w:semiHidden="false" w:uiPriority="10" w:name="Title"/>
    <w:lsdException w:uiPriority="1" w:name="Default Paragraph Font"/>
    <w:lsdException w:qFormat="true" w:name="Body Text"/>
    <w:lsdException w:qFormat="true" w:unhideWhenUsed="false" w:semiHidden="false" w:uiPriority="11" w:name="Subtitle"/>
    <w:lsdException w:uiPriority="0" w:name="Body Text Indent 2"/>
    <w:lsdException w:uiPriority="0" w:name="Body Text Indent 3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1" w:name="Table Grid"/>
    <w:lsdException w:qFormat="true"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11BC3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511BC3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unhideWhenUsed/>
    <w:qFormat/>
    <w:rsid w:val="00511BC3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6948FC"/>
    <w:pPr>
      <w:keepNext/>
      <w:tabs>
        <w:tab w:pos="1440" w:val="num"/>
      </w:tabs>
      <w:ind w:hanging="504" w:left="1224"/>
      <w:outlineLvl w:val="2"/>
    </w:pPr>
    <w:rPr>
      <w:rFonts w:cstheme="majorBidi" w:eastAsiaTheme="majorEastAsia"/>
      <w:b/>
      <w:i/>
      <w:szCs w:val="20"/>
      <w:u w:val="single"/>
      <w:lang w:eastAsia="hr-HR" w:val="hr-HR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6948FC"/>
    <w:pPr>
      <w:keepNext/>
      <w:tabs>
        <w:tab w:pos="1800" w:val="num"/>
      </w:tabs>
      <w:ind w:hanging="648" w:left="1728"/>
      <w:outlineLvl w:val="3"/>
    </w:pPr>
    <w:rPr>
      <w:rFonts w:eastAsiaTheme="majorEastAsia" w:cs="Arial"/>
      <w:szCs w:val="20"/>
      <w:u w:val="single"/>
      <w:lang w:eastAsia="hr-HR" w:val="hr-HR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6948FC"/>
    <w:pPr>
      <w:keepNext/>
      <w:snapToGrid w:val="false"/>
      <w:jc w:val="center"/>
      <w:outlineLvl w:val="4"/>
    </w:pPr>
    <w:rPr>
      <w:rFonts w:cstheme="majorBidi" w:eastAsiaTheme="majorEastAsia" w:hAnsi="Tahoma" w:ascii="Tahoma"/>
      <w:b/>
      <w:color w:val="000000"/>
      <w:sz w:val="28"/>
      <w:szCs w:val="20"/>
      <w:lang w:val="en-GB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6948FC"/>
    <w:pPr>
      <w:keepNext/>
      <w:jc w:val="center"/>
      <w:outlineLvl w:val="5"/>
    </w:pPr>
    <w:rPr>
      <w:rFonts w:cstheme="majorBidi" w:eastAsiaTheme="majorEastAsia" w:hAnsi="Tahoma" w:ascii="Tahoma"/>
      <w:b/>
      <w:sz w:val="28"/>
      <w:szCs w:val="20"/>
      <w:lang w:eastAsia="hr-HR" w:val="hr-HR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6948FC"/>
    <w:pPr>
      <w:keepNext/>
      <w:outlineLvl w:val="6"/>
    </w:pPr>
    <w:rPr>
      <w:rFonts w:cstheme="majorBidi" w:eastAsiaTheme="majorEastAsia" w:hAnsi="Tahoma" w:ascii="Tahoma"/>
      <w:szCs w:val="20"/>
      <w:lang w:eastAsia="hr-HR" w:val="hr-HR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6948FC"/>
    <w:pPr>
      <w:keepNext/>
      <w:jc w:val="center"/>
      <w:outlineLvl w:val="7"/>
    </w:pPr>
    <w:rPr>
      <w:rFonts w:cstheme="majorBidi" w:eastAsiaTheme="majorEastAsia" w:hAnsi="Tahoma" w:ascii="Tahoma"/>
      <w:b/>
      <w:szCs w:val="20"/>
      <w:lang w:eastAsia="hr-HR" w:val="hr-HR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6948FC"/>
    <w:pPr>
      <w:keepNext/>
      <w:outlineLvl w:val="8"/>
    </w:pPr>
    <w:rPr>
      <w:rFonts w:cstheme="majorBidi" w:eastAsiaTheme="majorEastAsia" w:hAnsi="Tahoma" w:ascii="Tahoma"/>
      <w:b/>
      <w:szCs w:val="20"/>
      <w:lang w:eastAsia="hr-HR"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11BC3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rsid w:val="00511BC3"/>
    <w:rPr>
      <w:rFonts w:eastAsia="Arial Unicode MS"/>
      <w:szCs w:val="20"/>
    </w:rPr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511BC3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iPriority w:val="99"/>
    <w:semiHidden/>
    <w:unhideWhenUsed/>
    <w:qFormat/>
    <w:rsid w:val="00511BC3"/>
    <w:pPr>
      <w:jc w:val="both"/>
    </w:pPr>
    <w:rPr>
      <w:lang w:val="en-AU"/>
    </w:rPr>
  </w:style>
  <w:style w:customStyle="true" w:styleId="TijelotekstaChar1" w:type="character">
    <w:name w:val="Tijelo teksta Char1"/>
    <w:basedOn w:val="Zadanifontodlomka"/>
    <w:uiPriority w:val="99"/>
    <w:semiHidden/>
    <w:rsid w:val="00511BC3"/>
    <w:rPr>
      <w:rFonts w:eastAsia="Times New Roman"/>
      <w:lang w:val="en-US"/>
    </w:rPr>
  </w:style>
  <w:style w:customStyle="true" w:styleId="BezproredaChar" w:type="character">
    <w:name w:val="Bez proreda Char"/>
    <w:link w:val="Bezproreda"/>
    <w:uiPriority w:val="1"/>
    <w:locked/>
    <w:rsid w:val="00511BC3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511BC3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11BC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11BC3"/>
    <w:rPr>
      <w:rFonts w:cs="Tahoma" w:eastAsia="Times New Roman" w:hAnsi="Tahoma" w:ascii="Tahoma"/>
      <w:sz w:val="16"/>
      <w:szCs w:val="16"/>
      <w:lang w:val="en-US"/>
    </w:rPr>
  </w:style>
  <w:style w:customStyle="true" w:styleId="OpisslikeChar" w:type="character">
    <w:name w:val="Opis slike Char"/>
    <w:aliases w:val="Opis slike Char Char Char Char,Opis slike Char Char Char1"/>
    <w:basedOn w:val="Zadanifontodlomka"/>
    <w:link w:val="Opisslike"/>
    <w:semiHidden/>
    <w:locked/>
    <w:rsid w:val="00A5629E"/>
  </w:style>
  <w:style w:styleId="Opisslike" w:type="paragraph">
    <w:name w:val="caption"/>
    <w:aliases w:val="Opis slike Char Char Char,Opis slike Char Char"/>
    <w:basedOn w:val="Normal"/>
    <w:next w:val="Normal"/>
    <w:link w:val="OpisslikeChar"/>
    <w:semiHidden/>
    <w:unhideWhenUsed/>
    <w:qFormat/>
    <w:rsid w:val="00A5629E"/>
    <w:pPr>
      <w:spacing w:lineRule="auto" w:line="360"/>
      <w:ind w:firstLine="720" w:left="1440"/>
    </w:pPr>
    <w:rPr>
      <w:rFonts w:eastAsiaTheme="minorHAnsi"/>
      <w:lang w:val="hr-HR"/>
    </w:rPr>
  </w:style>
  <w:style w:customStyle="true" w:styleId="Naslov3Char" w:type="character">
    <w:name w:val="Naslov 3 Char"/>
    <w:basedOn w:val="Zadanifontodlomka"/>
    <w:link w:val="Naslov3"/>
    <w:semiHidden/>
    <w:rsid w:val="006948FC"/>
    <w:rPr>
      <w:rFonts w:cstheme="majorBidi" w:eastAsiaTheme="majorEastAsia"/>
      <w:b/>
      <w:i/>
      <w:szCs w:val="20"/>
      <w:u w:val="single"/>
      <w:lang w:eastAsia="hr-HR"/>
    </w:rPr>
  </w:style>
  <w:style w:customStyle="true" w:styleId="Naslov4Char" w:type="character">
    <w:name w:val="Naslov 4 Char"/>
    <w:basedOn w:val="Zadanifontodlomka"/>
    <w:link w:val="Naslov4"/>
    <w:semiHidden/>
    <w:rsid w:val="006948FC"/>
    <w:rPr>
      <w:rFonts w:eastAsiaTheme="majorEastAsia" w:cs="Arial"/>
      <w:szCs w:val="20"/>
      <w:u w:val="single"/>
      <w:lang w:eastAsia="hr-HR"/>
    </w:rPr>
  </w:style>
  <w:style w:customStyle="true" w:styleId="Naslov5Char" w:type="character">
    <w:name w:val="Naslov 5 Char"/>
    <w:basedOn w:val="Zadanifontodlomka"/>
    <w:link w:val="Naslov5"/>
    <w:semiHidden/>
    <w:rsid w:val="006948FC"/>
    <w:rPr>
      <w:rFonts w:cstheme="majorBidi" w:eastAsiaTheme="majorEastAsia" w:hAnsi="Tahoma" w:ascii="Tahoma"/>
      <w:b/>
      <w:color w:val="000000"/>
      <w:sz w:val="28"/>
      <w:szCs w:val="20"/>
      <w:lang w:val="en-GB"/>
    </w:rPr>
  </w:style>
  <w:style w:customStyle="true" w:styleId="Naslov6Char" w:type="character">
    <w:name w:val="Naslov 6 Char"/>
    <w:basedOn w:val="Zadanifontodlomka"/>
    <w:link w:val="Naslov6"/>
    <w:semiHidden/>
    <w:rsid w:val="006948FC"/>
    <w:rPr>
      <w:rFonts w:cstheme="majorBidi" w:eastAsiaTheme="majorEastAsia" w:hAnsi="Tahoma" w:ascii="Tahoma"/>
      <w:b/>
      <w:sz w:val="28"/>
      <w:szCs w:val="20"/>
      <w:lang w:eastAsia="hr-HR"/>
    </w:rPr>
  </w:style>
  <w:style w:customStyle="true" w:styleId="Naslov7Char" w:type="character">
    <w:name w:val="Naslov 7 Char"/>
    <w:basedOn w:val="Zadanifontodlomka"/>
    <w:link w:val="Naslov7"/>
    <w:uiPriority w:val="99"/>
    <w:semiHidden/>
    <w:rsid w:val="006948FC"/>
    <w:rPr>
      <w:rFonts w:cstheme="majorBidi" w:eastAsiaTheme="majorEastAsia" w:hAnsi="Tahoma" w:ascii="Tahoma"/>
      <w:szCs w:val="20"/>
      <w:lang w:eastAsia="hr-HR"/>
    </w:rPr>
  </w:style>
  <w:style w:customStyle="true" w:styleId="Naslov8Char" w:type="character">
    <w:name w:val="Naslov 8 Char"/>
    <w:basedOn w:val="Zadanifontodlomka"/>
    <w:link w:val="Naslov8"/>
    <w:uiPriority w:val="99"/>
    <w:semiHidden/>
    <w:rsid w:val="006948FC"/>
    <w:rPr>
      <w:rFonts w:cstheme="majorBidi" w:eastAsiaTheme="majorEastAsia" w:hAnsi="Tahoma" w:ascii="Tahoma"/>
      <w:b/>
      <w:szCs w:val="20"/>
      <w:lang w:eastAsia="hr-HR"/>
    </w:rPr>
  </w:style>
  <w:style w:customStyle="true" w:styleId="Naslov9Char" w:type="character">
    <w:name w:val="Naslov 9 Char"/>
    <w:basedOn w:val="Zadanifontodlomka"/>
    <w:link w:val="Naslov9"/>
    <w:uiPriority w:val="99"/>
    <w:semiHidden/>
    <w:rsid w:val="006948FC"/>
    <w:rPr>
      <w:rFonts w:cstheme="majorBidi" w:eastAsiaTheme="majorEastAsia" w:hAnsi="Tahoma" w:ascii="Tahoma"/>
      <w:b/>
      <w:szCs w:val="20"/>
      <w:lang w:eastAsia="hr-HR"/>
    </w:rPr>
  </w:style>
  <w:style w:styleId="Hiperveza" w:type="character">
    <w:name w:val="Hyperlink"/>
    <w:basedOn w:val="Zadanifontodlomka"/>
    <w:uiPriority w:val="99"/>
    <w:semiHidden/>
    <w:unhideWhenUsed/>
    <w:rsid w:val="006948FC"/>
    <w:rPr>
      <w:color w:themeColor="hyperlink" w:val="0000FF"/>
      <w:u w:val="single"/>
    </w:rPr>
  </w:style>
  <w:style w:styleId="SlijeenaHiperveza" w:type="character">
    <w:name w:val="FollowedHyperlink"/>
    <w:basedOn w:val="Zadanifontodlomka"/>
    <w:uiPriority w:val="99"/>
    <w:semiHidden/>
    <w:unhideWhenUsed/>
    <w:rsid w:val="006948FC"/>
    <w:rPr>
      <w:strike w:val="false"/>
      <w:dstrike w:val="false"/>
      <w:color w:val="6611CC"/>
      <w:u w:val="none"/>
      <w:effect w:val="none"/>
    </w:rPr>
  </w:style>
  <w:style w:styleId="HTML-akronim" w:type="character">
    <w:name w:val="HTML Acronym"/>
    <w:basedOn w:val="Zadanifontodlomka"/>
    <w:uiPriority w:val="99"/>
    <w:semiHidden/>
    <w:unhideWhenUsed/>
    <w:rsid w:val="006948FC"/>
    <w:rPr>
      <w:bdr w:frame="true" w:space="0" w:sz="0" w:color="auto" w:val="none"/>
    </w:rPr>
  </w:style>
  <w:style w:styleId="HTML-adresa" w:type="paragraph">
    <w:name w:val="HTML Address"/>
    <w:basedOn w:val="Normal"/>
    <w:link w:val="HTML-adresaChar"/>
    <w:uiPriority w:val="99"/>
    <w:semiHidden/>
    <w:unhideWhenUsed/>
    <w:rsid w:val="006948FC"/>
    <w:rPr>
      <w:lang w:eastAsia="hr-HR" w:val="hr-HR"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6948FC"/>
    <w:rPr>
      <w:rFonts w:eastAsia="Times New Roman"/>
      <w:lang w:eastAsia="hr-HR"/>
    </w:rPr>
  </w:style>
  <w:style w:styleId="HTML-navod" w:type="character">
    <w:name w:val="HTML Cite"/>
    <w:basedOn w:val="Zadanifontodlomka"/>
    <w:uiPriority w:val="99"/>
    <w:semiHidden/>
    <w:unhideWhenUsed/>
    <w:rsid w:val="006948FC"/>
    <w:rPr>
      <w:b w:val="false"/>
      <w:bCs w:val="false"/>
      <w:i w:val="false"/>
      <w:iCs w:val="false"/>
    </w:rPr>
  </w:style>
  <w:style w:styleId="HTML-kod" w:type="character">
    <w:name w:val="HTML Code"/>
    <w:basedOn w:val="Zadanifontodlomka"/>
    <w:uiPriority w:val="99"/>
    <w:semiHidden/>
    <w:unhideWhenUsed/>
    <w:rsid w:val="006948FC"/>
    <w:rPr>
      <w:rFonts w:cs="Courier New" w:eastAsia="Times New Roman" w:hAnsi="Courier New" w:ascii="Courier New" w:hint="default"/>
      <w:b w:val="false"/>
      <w:bCs w:val="false"/>
      <w:i w:val="false"/>
      <w:iCs w:val="false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6948FC"/>
    <w:rPr>
      <w:b w:val="false"/>
      <w:bCs w:val="false"/>
      <w:i w:val="false"/>
      <w:iCs w:val="false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6948FC"/>
    <w:pPr>
      <w:tabs>
        <w:tab w:pos="916" w:val="left"/>
        <w:tab w:pos="1832" w:val="left"/>
        <w:tab w:pos="2748" w:val="left"/>
        <w:tab w:pos="3664" w:val="left"/>
        <w:tab w:pos="4580" w:val="left"/>
        <w:tab w:pos="5496" w:val="left"/>
        <w:tab w:pos="6412" w:val="left"/>
        <w:tab w:pos="7328" w:val="left"/>
        <w:tab w:pos="8244" w:val="left"/>
        <w:tab w:pos="9160" w:val="left"/>
        <w:tab w:pos="10076" w:val="left"/>
        <w:tab w:pos="10992" w:val="left"/>
        <w:tab w:pos="11908" w:val="left"/>
        <w:tab w:pos="12824" w:val="left"/>
        <w:tab w:pos="13740" w:val="left"/>
        <w:tab w:pos="14656" w:val="left"/>
      </w:tabs>
    </w:pPr>
    <w:rPr>
      <w:rFonts w:cs="Courier New" w:hAnsi="Courier New" w:ascii="Courier New"/>
      <w:sz w:val="20"/>
      <w:szCs w:val="20"/>
      <w:lang w:eastAsia="hr-HR" w:val="hr-HR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6948FC"/>
    <w:rPr>
      <w:rFonts w:cs="Courier New" w:eastAsia="Times New Roman" w:hAnsi="Courier New" w:ascii="Courier New"/>
      <w:sz w:val="20"/>
      <w:szCs w:val="20"/>
      <w:lang w:eastAsia="hr-HR"/>
    </w:rPr>
  </w:style>
  <w:style w:styleId="Naglaeno" w:type="character">
    <w:name w:val="Strong"/>
    <w:basedOn w:val="Zadanifontodlomka"/>
    <w:uiPriority w:val="22"/>
    <w:qFormat/>
    <w:rsid w:val="006948FC"/>
    <w:rPr>
      <w:rFonts w:cs="Times New Roman" w:hAnsi="Times New Roman" w:ascii="Times New Roman" w:hint="default"/>
      <w:b/>
      <w:bCs/>
      <w:color w:val="365F91"/>
      <w:sz w:val="44"/>
      <w:u w:val="single"/>
    </w:rPr>
  </w:style>
  <w:style w:styleId="HTML-varijabla" w:type="character">
    <w:name w:val="HTML Variable"/>
    <w:basedOn w:val="Zadanifontodlomka"/>
    <w:uiPriority w:val="99"/>
    <w:semiHidden/>
    <w:unhideWhenUsed/>
    <w:rsid w:val="006948FC"/>
    <w:rPr>
      <w:b w:val="false"/>
      <w:bCs w:val="false"/>
      <w:i w:val="false"/>
      <w:iCs w:val="false"/>
    </w:rPr>
  </w:style>
  <w:style w:styleId="StandardWeb" w:type="paragraph">
    <w:name w:val="Normal (Web)"/>
    <w:basedOn w:val="Normal"/>
    <w:uiPriority w:val="99"/>
    <w:semiHidden/>
    <w:unhideWhenUsed/>
    <w:rsid w:val="006948FC"/>
    <w:pPr>
      <w:spacing w:afterAutospacing="true" w:after="100" w:beforeAutospacing="true" w:before="100"/>
    </w:pPr>
    <w:rPr>
      <w:lang w:val="hr-HR"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suppressAutoHyphens/>
      <w:ind w:hanging="1440" w:right="720" w:left="1440"/>
    </w:pPr>
    <w:rPr>
      <w:szCs w:val="20"/>
      <w:lang w:eastAsia="hr-HR" w:val="hr-HR"/>
    </w:rPr>
  </w:style>
  <w:style w:styleId="Indeks2" w:type="paragraph">
    <w:name w:val="index 2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suppressAutoHyphens/>
      <w:ind w:hanging="720" w:right="720" w:left="1440"/>
    </w:pPr>
    <w:rPr>
      <w:szCs w:val="20"/>
      <w:lang w:eastAsia="hr-HR" w:val="hr-HR"/>
    </w:rPr>
  </w:style>
  <w:style w:styleId="Indeks3" w:type="paragraph">
    <w:name w:val="index 3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720"/>
    </w:pPr>
    <w:rPr>
      <w:szCs w:val="20"/>
      <w:lang w:eastAsia="hr-HR" w:val="hr-HR"/>
    </w:rPr>
  </w:style>
  <w:style w:styleId="Indeks4" w:type="paragraph">
    <w:name w:val="index 4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960"/>
    </w:pPr>
    <w:rPr>
      <w:szCs w:val="20"/>
      <w:lang w:eastAsia="hr-HR" w:val="hr-HR"/>
    </w:rPr>
  </w:style>
  <w:style w:styleId="Indeks5" w:type="paragraph">
    <w:name w:val="index 5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1200"/>
    </w:pPr>
    <w:rPr>
      <w:szCs w:val="20"/>
      <w:lang w:eastAsia="hr-HR" w:val="hr-HR"/>
    </w:rPr>
  </w:style>
  <w:style w:styleId="Indeks6" w:type="paragraph">
    <w:name w:val="index 6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1440"/>
    </w:pPr>
    <w:rPr>
      <w:szCs w:val="20"/>
      <w:lang w:eastAsia="hr-HR" w:val="hr-HR"/>
    </w:rPr>
  </w:style>
  <w:style w:styleId="Indeks7" w:type="paragraph">
    <w:name w:val="index 7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1680"/>
    </w:pPr>
    <w:rPr>
      <w:szCs w:val="20"/>
      <w:lang w:eastAsia="hr-HR" w:val="hr-HR"/>
    </w:rPr>
  </w:style>
  <w:style w:styleId="Indeks8" w:type="paragraph">
    <w:name w:val="index 8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1920"/>
    </w:pPr>
    <w:rPr>
      <w:szCs w:val="20"/>
      <w:lang w:eastAsia="hr-HR" w:val="hr-HR"/>
    </w:rPr>
  </w:style>
  <w:style w:styleId="Indeks9" w:type="paragraph">
    <w:name w:val="index 9"/>
    <w:basedOn w:val="Normal"/>
    <w:next w:val="Normal"/>
    <w:autoRedefine/>
    <w:uiPriority w:val="99"/>
    <w:semiHidden/>
    <w:unhideWhenUsed/>
    <w:rsid w:val="006948FC"/>
    <w:pPr>
      <w:widowControl w:val="false"/>
      <w:tabs>
        <w:tab w:pos="8408" w:leader="dot" w:val="right"/>
      </w:tabs>
      <w:ind w:hanging="240" w:left="2160"/>
    </w:pPr>
    <w:rPr>
      <w:szCs w:val="20"/>
      <w:lang w:eastAsia="hr-HR" w:val="hr-HR"/>
    </w:rPr>
  </w:style>
  <w:style w:styleId="Sadraj1" w:type="paragraph">
    <w:name w:val="toc 1"/>
    <w:basedOn w:val="Normal"/>
    <w:next w:val="Normal"/>
    <w:autoRedefine/>
    <w:uiPriority w:val="39"/>
    <w:semiHidden/>
    <w:unhideWhenUsed/>
    <w:rsid w:val="006948FC"/>
    <w:pPr>
      <w:spacing w:before="120"/>
    </w:pPr>
    <w:rPr>
      <w:rFonts w:hAnsi="Tahoma" w:ascii="Tahoma"/>
      <w:b/>
      <w:szCs w:val="20"/>
      <w:lang w:eastAsia="hr-HR" w:val="hr-HR"/>
    </w:rPr>
  </w:style>
  <w:style w:styleId="Sadraj2" w:type="paragraph">
    <w:name w:val="toc 2"/>
    <w:basedOn w:val="Normal"/>
    <w:next w:val="Normal"/>
    <w:autoRedefine/>
    <w:uiPriority w:val="39"/>
    <w:semiHidden/>
    <w:unhideWhenUsed/>
    <w:rsid w:val="006948FC"/>
    <w:pPr>
      <w:widowControl w:val="false"/>
      <w:spacing w:before="120"/>
      <w:ind w:left="240"/>
    </w:pPr>
    <w:rPr>
      <w:b/>
      <w:sz w:val="22"/>
      <w:szCs w:val="20"/>
      <w:lang w:eastAsia="hr-HR" w:val="hr-HR"/>
    </w:rPr>
  </w:style>
  <w:style w:styleId="Sadraj3" w:type="paragraph">
    <w:name w:val="toc 3"/>
    <w:basedOn w:val="Normal"/>
    <w:next w:val="Normal"/>
    <w:autoRedefine/>
    <w:uiPriority w:val="39"/>
    <w:semiHidden/>
    <w:unhideWhenUsed/>
    <w:rsid w:val="006948FC"/>
    <w:pPr>
      <w:widowControl w:val="false"/>
      <w:ind w:left="480"/>
    </w:pPr>
    <w:rPr>
      <w:sz w:val="20"/>
      <w:szCs w:val="20"/>
      <w:lang w:eastAsia="hr-HR" w:val="hr-HR"/>
    </w:rPr>
  </w:style>
  <w:style w:styleId="Sadraj4" w:type="paragraph">
    <w:name w:val="toc 4"/>
    <w:basedOn w:val="Normal"/>
    <w:next w:val="Normal"/>
    <w:autoRedefine/>
    <w:uiPriority w:val="99"/>
    <w:semiHidden/>
    <w:unhideWhenUsed/>
    <w:rsid w:val="006948FC"/>
    <w:pPr>
      <w:widowControl w:val="false"/>
      <w:ind w:left="720"/>
    </w:pPr>
    <w:rPr>
      <w:sz w:val="20"/>
      <w:szCs w:val="20"/>
      <w:lang w:eastAsia="hr-HR" w:val="hr-HR"/>
    </w:rPr>
  </w:style>
  <w:style w:styleId="Sadraj5" w:type="paragraph">
    <w:name w:val="toc 5"/>
    <w:basedOn w:val="Normal"/>
    <w:next w:val="Normal"/>
    <w:autoRedefine/>
    <w:uiPriority w:val="99"/>
    <w:semiHidden/>
    <w:unhideWhenUsed/>
    <w:rsid w:val="006948FC"/>
    <w:pPr>
      <w:widowControl w:val="false"/>
      <w:ind w:left="960"/>
    </w:pPr>
    <w:rPr>
      <w:sz w:val="20"/>
      <w:szCs w:val="20"/>
      <w:lang w:eastAsia="hr-HR" w:val="hr-HR"/>
    </w:rPr>
  </w:style>
  <w:style w:styleId="Sadraj6" w:type="paragraph">
    <w:name w:val="toc 6"/>
    <w:basedOn w:val="Normal"/>
    <w:next w:val="Normal"/>
    <w:autoRedefine/>
    <w:uiPriority w:val="99"/>
    <w:semiHidden/>
    <w:unhideWhenUsed/>
    <w:rsid w:val="006948FC"/>
    <w:pPr>
      <w:widowControl w:val="false"/>
      <w:ind w:left="1200"/>
    </w:pPr>
    <w:rPr>
      <w:sz w:val="20"/>
      <w:szCs w:val="20"/>
      <w:lang w:eastAsia="hr-HR" w:val="hr-HR"/>
    </w:rPr>
  </w:style>
  <w:style w:styleId="Sadraj7" w:type="paragraph">
    <w:name w:val="toc 7"/>
    <w:basedOn w:val="Normal"/>
    <w:next w:val="Normal"/>
    <w:autoRedefine/>
    <w:uiPriority w:val="99"/>
    <w:semiHidden/>
    <w:unhideWhenUsed/>
    <w:rsid w:val="006948FC"/>
    <w:pPr>
      <w:widowControl w:val="false"/>
      <w:ind w:left="1440"/>
    </w:pPr>
    <w:rPr>
      <w:sz w:val="20"/>
      <w:szCs w:val="20"/>
      <w:lang w:eastAsia="hr-HR" w:val="hr-HR"/>
    </w:rPr>
  </w:style>
  <w:style w:styleId="Sadraj8" w:type="paragraph">
    <w:name w:val="toc 8"/>
    <w:basedOn w:val="Normal"/>
    <w:next w:val="Normal"/>
    <w:autoRedefine/>
    <w:uiPriority w:val="99"/>
    <w:semiHidden/>
    <w:unhideWhenUsed/>
    <w:rsid w:val="006948FC"/>
    <w:pPr>
      <w:widowControl w:val="false"/>
      <w:ind w:left="1680"/>
    </w:pPr>
    <w:rPr>
      <w:sz w:val="20"/>
      <w:szCs w:val="20"/>
      <w:lang w:eastAsia="hr-HR" w:val="hr-HR"/>
    </w:rPr>
  </w:style>
  <w:style w:styleId="Sadraj9" w:type="paragraph">
    <w:name w:val="toc 9"/>
    <w:basedOn w:val="Normal"/>
    <w:next w:val="Normal"/>
    <w:autoRedefine/>
    <w:uiPriority w:val="99"/>
    <w:semiHidden/>
    <w:unhideWhenUsed/>
    <w:rsid w:val="006948FC"/>
    <w:pPr>
      <w:widowControl w:val="false"/>
      <w:ind w:left="1920"/>
    </w:pPr>
    <w:rPr>
      <w:sz w:val="20"/>
      <w:szCs w:val="20"/>
      <w:lang w:eastAsia="hr-HR" w:val="hr-HR"/>
    </w:rPr>
  </w:style>
  <w:style w:styleId="Obinouvueno" w:type="paragraph">
    <w:name w:val="Normal Indent"/>
    <w:basedOn w:val="Normal"/>
    <w:uiPriority w:val="99"/>
    <w:semiHidden/>
    <w:unhideWhenUsed/>
    <w:rsid w:val="006948FC"/>
    <w:pPr>
      <w:spacing w:lineRule="auto" w:line="276" w:after="200"/>
      <w:ind w:left="720"/>
      <w:contextualSpacing/>
    </w:pPr>
    <w:rPr>
      <w:rFonts w:cstheme="minorHAnsi" w:eastAsiaTheme="minorHAnsi" w:hAnsiTheme="minorHAnsi" w:asciiTheme="minorHAnsi"/>
      <w:color w:themeShade="BF" w:themeColor="text2" w:val="17365D"/>
      <w:sz w:val="20"/>
      <w:szCs w:val="20"/>
      <w:lang w:eastAsia="ja-JP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6948FC"/>
    <w:pPr>
      <w:widowControl w:val="false"/>
    </w:pPr>
    <w:rPr>
      <w:szCs w:val="20"/>
      <w:lang w:eastAsia="hr-HR" w:val="hr-HR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6948FC"/>
    <w:rPr>
      <w:rFonts w:eastAsia="Times New Roman"/>
      <w:szCs w:val="20"/>
      <w:lang w:eastAsia="hr-HR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6948FC"/>
    <w:pPr>
      <w:widowControl w:val="false"/>
      <w:spacing w:lineRule="auto" w:line="360"/>
      <w:jc w:val="both"/>
    </w:pPr>
    <w:rPr>
      <w:rFonts w:hAnsi="Tahoma" w:ascii="Tahoma"/>
      <w:sz w:val="20"/>
      <w:szCs w:val="20"/>
      <w:lang w:eastAsia="hr-HR" w:val="hr-HR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6948FC"/>
    <w:rPr>
      <w:rFonts w:eastAsia="Times New Roman" w:hAnsi="Tahoma" w:ascii="Tahoma"/>
      <w:sz w:val="20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948FC"/>
    <w:pPr>
      <w:tabs>
        <w:tab w:pos="4536" w:val="center"/>
        <w:tab w:pos="9072" w:val="right"/>
      </w:tabs>
    </w:pPr>
    <w:rPr>
      <w:rFonts w:hAnsi="Tahoma" w:ascii="Tahoma"/>
      <w:szCs w:val="20"/>
      <w:lang w:eastAsia="hr-HR" w:val="hr-HR"/>
    </w:rPr>
  </w:style>
  <w:style w:customStyle="true" w:styleId="ZaglavljeChar" w:type="character">
    <w:name w:val="Zaglavlje Char"/>
    <w:basedOn w:val="Zadanifontodlomka"/>
    <w:link w:val="Zaglavlje"/>
    <w:uiPriority w:val="99"/>
    <w:rsid w:val="006948FC"/>
    <w:rPr>
      <w:rFonts w:eastAsia="Times New Roman" w:hAnsi="Tahoma" w:ascii="Tahoma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948FC"/>
    <w:pPr>
      <w:tabs>
        <w:tab w:pos="4536" w:val="center"/>
        <w:tab w:pos="9072" w:val="right"/>
      </w:tabs>
    </w:pPr>
    <w:rPr>
      <w:rFonts w:hAnsi="Tahoma" w:ascii="Tahoma"/>
      <w:szCs w:val="20"/>
      <w:lang w:eastAsia="hr-HR" w:val="hr-HR"/>
    </w:rPr>
  </w:style>
  <w:style w:customStyle="true" w:styleId="PodnojeChar" w:type="character">
    <w:name w:val="Podnožje Char"/>
    <w:basedOn w:val="Zadanifontodlomka"/>
    <w:link w:val="Podnoje"/>
    <w:uiPriority w:val="99"/>
    <w:rsid w:val="006948FC"/>
    <w:rPr>
      <w:rFonts w:eastAsia="Times New Roman" w:hAnsi="Tahoma" w:ascii="Tahoma"/>
      <w:szCs w:val="20"/>
      <w:lang w:eastAsia="hr-HR"/>
    </w:rPr>
  </w:style>
  <w:style w:styleId="Naslovindeksa" w:type="paragraph">
    <w:name w:val="index heading"/>
    <w:basedOn w:val="Normal"/>
    <w:next w:val="Indeks1"/>
    <w:uiPriority w:val="99"/>
    <w:semiHidden/>
    <w:unhideWhenUsed/>
    <w:rsid w:val="006948FC"/>
    <w:pPr>
      <w:widowControl w:val="false"/>
    </w:pPr>
    <w:rPr>
      <w:szCs w:val="20"/>
      <w:lang w:eastAsia="hr-HR" w:val="hr-HR"/>
    </w:rPr>
  </w:style>
  <w:style w:styleId="Tablicaslika" w:type="paragraph">
    <w:name w:val="table of figures"/>
    <w:basedOn w:val="Normal"/>
    <w:next w:val="Normal"/>
    <w:uiPriority w:val="99"/>
    <w:semiHidden/>
    <w:unhideWhenUsed/>
    <w:rsid w:val="006948FC"/>
    <w:pPr>
      <w:widowControl w:val="false"/>
      <w:ind w:hanging="480" w:left="480"/>
    </w:pPr>
    <w:rPr>
      <w:sz w:val="20"/>
      <w:szCs w:val="20"/>
      <w:lang w:eastAsia="hr-HR" w:val="hr-HR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6948FC"/>
    <w:pPr>
      <w:widowControl w:val="false"/>
    </w:pPr>
    <w:rPr>
      <w:szCs w:val="20"/>
      <w:lang w:eastAsia="hr-HR" w:val="hr-HR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6948FC"/>
    <w:rPr>
      <w:rFonts w:eastAsia="Times New Roman"/>
      <w:szCs w:val="20"/>
      <w:lang w:eastAsia="hr-HR"/>
    </w:rPr>
  </w:style>
  <w:style w:styleId="Naslovtabliceizvora" w:type="paragraph">
    <w:name w:val="toa heading"/>
    <w:basedOn w:val="Normal"/>
    <w:next w:val="Normal"/>
    <w:uiPriority w:val="99"/>
    <w:semiHidden/>
    <w:unhideWhenUsed/>
    <w:rsid w:val="006948FC"/>
    <w:pPr>
      <w:widowControl w:val="false"/>
      <w:tabs>
        <w:tab w:pos="9360" w:val="right"/>
      </w:tabs>
      <w:suppressAutoHyphens/>
    </w:pPr>
    <w:rPr>
      <w:szCs w:val="20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qFormat/>
    <w:rsid w:val="006948FC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hr-HR" w:val="hr-HR"/>
    </w:rPr>
  </w:style>
  <w:style w:customStyle="true" w:styleId="NaslovChar" w:type="character">
    <w:name w:val="Naslov Char"/>
    <w:basedOn w:val="Zadanifontodlomka"/>
    <w:link w:val="Naslov"/>
    <w:uiPriority w:val="10"/>
    <w:rsid w:val="006948FC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6948FC"/>
    <w:pPr>
      <w:ind w:hanging="709" w:left="709"/>
      <w:jc w:val="both"/>
    </w:pPr>
    <w:rPr>
      <w:szCs w:val="20"/>
      <w:lang w:val="hr-HR"/>
    </w:r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6948FC"/>
    <w:rPr>
      <w:rFonts w:eastAsia="Times New Roman"/>
      <w:szCs w:val="20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6948FC"/>
    <w:rPr>
      <w:rFonts w:cstheme="majorBidi" w:eastAsiaTheme="majorEastAsia" w:hAnsiTheme="majorHAnsi" w:asciiTheme="majorHAnsi"/>
      <w:i/>
      <w:iCs/>
      <w:color w:themeColor="accent1" w:val="4F81BD"/>
      <w:spacing w:val="15"/>
      <w:lang w:eastAsia="hr-HR" w:val="hr-HR"/>
    </w:rPr>
  </w:style>
  <w:style w:customStyle="true" w:styleId="PodnaslovChar" w:type="character">
    <w:name w:val="Podnaslov Char"/>
    <w:basedOn w:val="Zadanifontodlomka"/>
    <w:link w:val="Podnaslov"/>
    <w:uiPriority w:val="11"/>
    <w:rsid w:val="006948FC"/>
    <w:rPr>
      <w:rFonts w:cstheme="majorBidi" w:eastAsiaTheme="majorEastAsia" w:hAnsiTheme="majorHAnsi" w:asciiTheme="majorHAnsi"/>
      <w:i/>
      <w:iCs/>
      <w:color w:themeColor="accent1" w:val="4F81BD"/>
      <w:spacing w:val="15"/>
      <w:lang w:eastAsia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6948FC"/>
    <w:pPr>
      <w:widowControl w:val="false"/>
      <w:tabs>
        <w:tab w:pos="-720" w:val="left"/>
      </w:tabs>
      <w:suppressAutoHyphens/>
      <w:spacing w:lineRule="auto" w:line="480"/>
      <w:ind w:hanging="283" w:left="283"/>
    </w:pPr>
    <w:rPr>
      <w:spacing w:val="-3"/>
      <w:szCs w:val="20"/>
      <w:lang w:eastAsia="hr-HR" w:val="hr-HR"/>
    </w:r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6948FC"/>
    <w:rPr>
      <w:rFonts w:eastAsia="Times New Roman"/>
      <w:spacing w:val="-3"/>
      <w:szCs w:val="20"/>
      <w:lang w:eastAsia="hr-HR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6948FC"/>
    <w:pPr>
      <w:tabs>
        <w:tab w:pos="-720" w:val="left"/>
      </w:tabs>
      <w:suppressAutoHyphens/>
      <w:spacing w:lineRule="auto" w:line="360"/>
      <w:jc w:val="both"/>
    </w:pPr>
    <w:rPr>
      <w:spacing w:val="-3"/>
      <w:szCs w:val="20"/>
      <w:lang w:val="hr-HR"/>
    </w:rPr>
  </w:style>
  <w:style w:customStyle="true" w:styleId="Tijeloteksta3Char" w:type="character">
    <w:name w:val="Tijelo teksta 3 Char"/>
    <w:basedOn w:val="Zadanifontodlomka"/>
    <w:link w:val="Tijeloteksta3"/>
    <w:uiPriority w:val="99"/>
    <w:semiHidden/>
    <w:rsid w:val="006948FC"/>
    <w:rPr>
      <w:rFonts w:eastAsia="Times New Roman"/>
      <w:spacing w:val="-3"/>
      <w:szCs w:val="20"/>
    </w:rPr>
  </w:style>
  <w:style w:styleId="Tijeloteksta-uvlaka2" w:type="paragraph">
    <w:name w:val="Body Text Indent 2"/>
    <w:basedOn w:val="Normal"/>
    <w:semiHidden/>
    <w:unhideWhenUsed/>
    <w:rsid w:val="006948FC"/>
    <w:pPr>
      <w:ind w:hanging="567" w:left="567"/>
      <w:jc w:val="both"/>
    </w:pPr>
    <w:rPr>
      <w:rFonts w:cstheme="minorBidi" w:eastAsiaTheme="minorHAnsi"/>
      <w:szCs w:val="22"/>
      <w:lang w:val="hr-HR"/>
    </w:rPr>
  </w:style>
  <w:style w:customStyle="true" w:styleId="Tijeloteksta-uvlaka2Char1" w:type="character">
    <w:name w:val="Tijelo teksta - uvlaka 2 Char1"/>
    <w:aliases w:val="uvlaka 2 Char1"/>
    <w:basedOn w:val="Zadanifontodlomka"/>
    <w:semiHidden/>
    <w:rsid w:val="006948FC"/>
    <w:rPr>
      <w:rFonts w:eastAsia="Times New Roman"/>
      <w:lang w:val="en-US"/>
    </w:rPr>
  </w:style>
  <w:style w:styleId="Tijeloteksta-uvlaka3" w:type="paragraph">
    <w:name w:val="Body Text Indent 3"/>
    <w:basedOn w:val="Normal"/>
    <w:semiHidden/>
    <w:unhideWhenUsed/>
    <w:rsid w:val="006948FC"/>
    <w:pPr>
      <w:ind w:hanging="426" w:left="426"/>
      <w:jc w:val="both"/>
    </w:pPr>
    <w:rPr>
      <w:rFonts w:cstheme="minorBidi" w:eastAsiaTheme="minorHAnsi"/>
      <w:szCs w:val="22"/>
      <w:lang w:val="hr-HR"/>
    </w:rPr>
  </w:style>
  <w:style w:customStyle="true" w:styleId="Tijeloteksta-uvlaka3Char1" w:type="character">
    <w:name w:val="Tijelo teksta - uvlaka 3 Char1"/>
    <w:aliases w:val="uvlaka 3 Char1"/>
    <w:basedOn w:val="Zadanifontodlomka"/>
    <w:semiHidden/>
    <w:rsid w:val="006948FC"/>
    <w:rPr>
      <w:rFonts w:eastAsia="Times New Roman"/>
      <w:sz w:val="16"/>
      <w:szCs w:val="16"/>
      <w:lang w:val="en-US"/>
    </w:rPr>
  </w:style>
  <w:style w:styleId="Kartadokumenta" w:type="paragraph">
    <w:name w:val="Document Map"/>
    <w:basedOn w:val="Normal"/>
    <w:link w:val="KartadokumentaChar"/>
    <w:uiPriority w:val="99"/>
    <w:semiHidden/>
    <w:unhideWhenUsed/>
    <w:rsid w:val="006948FC"/>
    <w:pPr>
      <w:widowControl w:val="false"/>
      <w:shd w:fill="000080" w:color="auto" w:val="clear"/>
    </w:pPr>
    <w:rPr>
      <w:rFonts w:hAnsi="Tahoma" w:ascii="Tahoma"/>
      <w:szCs w:val="20"/>
      <w:lang w:eastAsia="hr-HR" w:val="hr-HR"/>
    </w:rPr>
  </w:style>
  <w:style w:customStyle="true" w:styleId="KartadokumentaChar" w:type="character">
    <w:name w:val="Karta dokumenta Char"/>
    <w:basedOn w:val="Zadanifontodlomka"/>
    <w:link w:val="Kartadokumenta"/>
    <w:uiPriority w:val="99"/>
    <w:semiHidden/>
    <w:rsid w:val="006948FC"/>
    <w:rPr>
      <w:rFonts w:eastAsia="Times New Roman" w:hAnsi="Tahoma" w:ascii="Tahoma"/>
      <w:szCs w:val="20"/>
      <w:shd w:fill="000080" w:color="auto" w:val="clear"/>
      <w:lang w:eastAsia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6948FC"/>
    <w:pPr>
      <w:spacing w:lineRule="auto" w:line="240"/>
      <w:jc w:val="left"/>
    </w:pPr>
    <w:rPr>
      <w:rFonts w:hAnsi="Times New Roman" w:ascii="Times New Roman"/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6948FC"/>
    <w:rPr>
      <w:rFonts w:eastAsia="Times New Roman" w:hAnsi="Tahoma" w:ascii="Tahoma"/>
      <w:b/>
      <w:bCs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6948FC"/>
    <w:pPr>
      <w:ind w:left="720"/>
      <w:contextualSpacing/>
    </w:pPr>
    <w:rPr>
      <w:rFonts w:hAnsi="Tahoma" w:ascii="Tahoma"/>
      <w:szCs w:val="20"/>
      <w:lang w:eastAsia="hr-HR" w:val="hr-HR"/>
    </w:rPr>
  </w:style>
  <w:style w:styleId="Citat" w:type="paragraph">
    <w:name w:val="Quote"/>
    <w:basedOn w:val="Normal"/>
    <w:next w:val="Normal"/>
    <w:link w:val="CitatChar"/>
    <w:uiPriority w:val="29"/>
    <w:qFormat/>
    <w:rsid w:val="006948FC"/>
    <w:rPr>
      <w:rFonts w:hAnsi="Tahoma" w:ascii="Tahoma"/>
      <w:i/>
      <w:iCs/>
      <w:color w:themeColor="text1" w:val="000000"/>
      <w:szCs w:val="20"/>
      <w:lang w:eastAsia="hr-HR" w:val="hr-HR"/>
    </w:rPr>
  </w:style>
  <w:style w:customStyle="true" w:styleId="CitatChar" w:type="character">
    <w:name w:val="Citat Char"/>
    <w:basedOn w:val="Zadanifontodlomka"/>
    <w:link w:val="Citat"/>
    <w:uiPriority w:val="29"/>
    <w:rsid w:val="006948FC"/>
    <w:rPr>
      <w:rFonts w:eastAsia="Times New Roman" w:hAnsi="Tahoma" w:ascii="Tahoma"/>
      <w:i/>
      <w:iCs/>
      <w:color w:themeColor="text1" w:val="000000"/>
      <w:szCs w:val="20"/>
      <w:lang w:eastAsia="hr-HR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6948FC"/>
    <w:pPr>
      <w:pBdr>
        <w:bottom w:space="4" w:sz="4" w:themeColor="accent1" w:color="4F81BD" w:val="single"/>
      </w:pBdr>
      <w:spacing w:after="280" w:before="200"/>
      <w:ind w:right="936" w:left="936"/>
    </w:pPr>
    <w:rPr>
      <w:rFonts w:hAnsi="Tahoma" w:ascii="Tahoma"/>
      <w:b/>
      <w:bCs/>
      <w:i/>
      <w:iCs/>
      <w:color w:themeColor="accent1" w:val="4F81BD"/>
      <w:szCs w:val="20"/>
      <w:lang w:eastAsia="hr-HR" w:val="hr-HR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6948FC"/>
    <w:rPr>
      <w:rFonts w:eastAsia="Times New Roman" w:hAnsi="Tahoma" w:ascii="Tahoma"/>
      <w:b/>
      <w:bCs/>
      <w:i/>
      <w:iCs/>
      <w:color w:themeColor="accent1" w:val="4F81BD"/>
      <w:szCs w:val="20"/>
      <w:lang w:eastAsia="hr-HR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6948FC"/>
    <w:pPr>
      <w:keepLines/>
      <w:spacing w:lineRule="auto" w:line="276" w:before="480"/>
      <w:jc w:val="left"/>
      <w:outlineLvl w:val="9"/>
    </w:pPr>
    <w:rPr>
      <w:rFonts w:cstheme="majorBidi" w:eastAsiaTheme="majorEastAsia" w:hAnsi="Cambria" w:ascii="Cambria"/>
      <w:color w:val="365F91"/>
      <w:szCs w:val="28"/>
      <w:lang w:eastAsia="en-US"/>
    </w:rPr>
  </w:style>
  <w:style w:customStyle="true" w:styleId="Tabela" w:type="paragraph">
    <w:name w:val="Tabela"/>
    <w:basedOn w:val="Normal"/>
    <w:uiPriority w:val="99"/>
    <w:qFormat/>
    <w:rsid w:val="006948FC"/>
    <w:pPr>
      <w:widowControl w:val="false"/>
      <w:jc w:val="center"/>
    </w:pPr>
    <w:rPr>
      <w:rFonts w:hAnsi="Arial Narrow" w:ascii="Arial Narrow"/>
      <w:bCs/>
      <w:spacing w:val="-20"/>
      <w:kern w:val="18"/>
      <w:sz w:val="20"/>
      <w:szCs w:val="20"/>
      <w:lang w:eastAsia="hr-HR" w:val="hr-HR"/>
    </w:rPr>
  </w:style>
  <w:style w:customStyle="true" w:styleId="BodyText21" w:type="paragraph">
    <w:name w:val="Body Text 21"/>
    <w:basedOn w:val="Normal"/>
    <w:uiPriority w:val="99"/>
    <w:rsid w:val="006948FC"/>
    <w:pPr>
      <w:widowControl w:val="false"/>
      <w:tabs>
        <w:tab w:pos="-720" w:val="left"/>
      </w:tabs>
      <w:suppressAutoHyphens/>
      <w:spacing w:lineRule="auto" w:line="360"/>
      <w:jc w:val="both"/>
    </w:pPr>
    <w:rPr>
      <w:spacing w:val="-3"/>
      <w:szCs w:val="20"/>
      <w:lang w:eastAsia="hr-HR" w:val="hr-HR"/>
    </w:rPr>
  </w:style>
  <w:style w:customStyle="true" w:styleId="StilOpisslikeTahomaPodebljanoChar" w:type="character">
    <w:name w:val="Stil Opis slike + Tahoma Podebljano Char"/>
    <w:link w:val="StilOpisslikeTahomaPodebljano"/>
    <w:locked/>
    <w:rsid w:val="006948FC"/>
    <w:rPr>
      <w:bCs/>
      <w:i/>
    </w:rPr>
  </w:style>
  <w:style w:customStyle="true" w:styleId="StilOpisslikeTahomaPodebljano" w:type="paragraph">
    <w:name w:val="Stil Opis slike + Tahoma Podebljano"/>
    <w:basedOn w:val="Opisslike"/>
    <w:link w:val="StilOpisslikeTahomaPodebljanoChar"/>
    <w:rsid w:val="006948FC"/>
    <w:pPr>
      <w:widowControl w:val="false"/>
      <w:ind w:firstLine="0" w:left="0"/>
    </w:pPr>
    <w:rPr>
      <w:bCs/>
      <w:i/>
    </w:rPr>
  </w:style>
  <w:style w:customStyle="true" w:styleId="Normal1" w:type="paragraph">
    <w:name w:val="Normal1"/>
    <w:uiPriority w:val="99"/>
    <w:rsid w:val="006948FC"/>
    <w:pPr>
      <w:widowControl w:val="false"/>
      <w:autoSpaceDE w:val="false"/>
      <w:autoSpaceDN w:val="false"/>
      <w:adjustRightInd w:val="false"/>
    </w:pPr>
    <w:rPr>
      <w:rFonts w:cs="Arial" w:eastAsia="Times New Roman" w:hAnsi="Arial" w:ascii="Arial"/>
      <w:sz w:val="22"/>
      <w:szCs w:val="22"/>
      <w:lang w:eastAsia="hr-HR"/>
    </w:rPr>
  </w:style>
  <w:style w:customStyle="true" w:styleId="tabspace" w:type="paragraph">
    <w:name w:val="tabspace"/>
    <w:next w:val="Normal1"/>
    <w:uiPriority w:val="99"/>
    <w:rsid w:val="006948FC"/>
    <w:pPr>
      <w:widowControl w:val="false"/>
      <w:autoSpaceDE w:val="false"/>
      <w:autoSpaceDN w:val="false"/>
      <w:adjustRightInd w:val="false"/>
      <w:spacing w:after="10" w:before="10"/>
      <w:ind w:left="10"/>
    </w:pPr>
    <w:rPr>
      <w:rFonts w:eastAsia="Times New Roman" w:hAnsi="Arial" w:ascii="Arial"/>
      <w:lang w:eastAsia="hr-HR"/>
    </w:rPr>
  </w:style>
  <w:style w:customStyle="true" w:styleId="man" w:type="paragraph">
    <w:name w:val="man"/>
    <w:next w:val="Normal1"/>
    <w:uiPriority w:val="99"/>
    <w:rsid w:val="006948FC"/>
    <w:pPr>
      <w:widowControl w:val="false"/>
      <w:autoSpaceDE w:val="false"/>
      <w:autoSpaceDN w:val="false"/>
      <w:adjustRightInd w:val="false"/>
    </w:pPr>
    <w:rPr>
      <w:rFonts w:cs="Arial" w:eastAsia="Times New Roman" w:hAnsi="Arial" w:ascii="Arial"/>
      <w:sz w:val="22"/>
      <w:szCs w:val="22"/>
      <w:lang w:eastAsia="hr-HR"/>
    </w:rPr>
  </w:style>
  <w:style w:customStyle="true" w:styleId="NaslovFax" w:type="paragraph">
    <w:name w:val="Naslov Fax"/>
    <w:basedOn w:val="Naslov8"/>
    <w:uiPriority w:val="99"/>
    <w:rsid w:val="006948FC"/>
    <w:rPr>
      <w:rFonts w:cs="Times New Roman" w:eastAsia="Times New Roman" w:hAnsi="Arial" w:ascii="Arial"/>
      <w:i/>
      <w:sz w:val="36"/>
      <w:u w:val="single"/>
    </w:rPr>
  </w:style>
  <w:style w:customStyle="true" w:styleId="StilTahomaNeKurzivObostranoProred15redak" w:type="paragraph">
    <w:name w:val="Stil Tahoma Ne Kurziv Obostrano Prored:  1.5 redak"/>
    <w:basedOn w:val="Normal"/>
    <w:uiPriority w:val="99"/>
    <w:rsid w:val="006948FC"/>
    <w:pPr>
      <w:widowControl w:val="false"/>
      <w:spacing w:lineRule="auto" w:line="360"/>
      <w:jc w:val="both"/>
    </w:pPr>
    <w:rPr>
      <w:rFonts w:hAnsi="Tahoma" w:ascii="Tahoma"/>
      <w:lang w:eastAsia="hr-HR" w:val="hr-HR"/>
    </w:rPr>
  </w:style>
  <w:style w:customStyle="true" w:styleId="StilOpisslike" w:type="character">
    <w:name w:val="Stil Opis slike"/>
    <w:aliases w:val="Opis slike Char Char + Lucida Sans Unicode 11 pt Char"/>
    <w:basedOn w:val="OpisslikeChar"/>
    <w:locked/>
    <w:rsid w:val="006948FC"/>
    <w:rPr>
      <w:i/>
      <w:iCs w:val="false"/>
      <w:szCs w:val="24"/>
    </w:rPr>
  </w:style>
  <w:style w:customStyle="true" w:styleId="StilOpisslike1" w:type="paragraph">
    <w:name w:val="Stil Opis slike1"/>
    <w:aliases w:val="Opis slike Char Char + Lucida Sans Unicode 11 pt1"/>
    <w:basedOn w:val="Opisslike"/>
    <w:uiPriority w:val="99"/>
    <w:rsid w:val="006948FC"/>
    <w:pPr>
      <w:widowControl w:val="false"/>
      <w:spacing w:lineRule="auto" w:line="240"/>
      <w:ind w:firstLine="0" w:left="0"/>
    </w:pPr>
    <w:rPr>
      <w:rFonts w:cstheme="minorBidi"/>
      <w:i/>
    </w:rPr>
  </w:style>
  <w:style w:customStyle="true" w:styleId="StilNaslov3Tahoma" w:type="paragraph">
    <w:name w:val="Stil Naslov 3 + Tahoma"/>
    <w:basedOn w:val="Naslov3"/>
    <w:uiPriority w:val="99"/>
    <w:rsid w:val="006948FC"/>
    <w:pPr>
      <w:widowControl w:val="false"/>
      <w:numPr>
        <w:ilvl w:val="2"/>
        <w:numId w:val="3"/>
      </w:numPr>
      <w:tabs>
        <w:tab w:pos="720" w:val="left"/>
      </w:tabs>
      <w:spacing w:lineRule="auto" w:line="360"/>
      <w:ind w:firstLine="0" w:left="0"/>
      <w:jc w:val="both"/>
    </w:pPr>
    <w:rPr>
      <w:rFonts w:cs="Times New Roman" w:eastAsia="Times New Roman" w:hAnsi="Tahoma" w:ascii="Tahoma"/>
      <w:b w:val="false"/>
      <w:lang w:eastAsia="en-US"/>
    </w:rPr>
  </w:style>
  <w:style w:customStyle="true" w:styleId="c27" w:type="paragraph">
    <w:name w:val="c27"/>
    <w:basedOn w:val="Normal"/>
    <w:uiPriority w:val="99"/>
    <w:rsid w:val="006948FC"/>
    <w:pPr>
      <w:spacing w:afterAutospacing="true" w:after="100" w:beforeAutospacing="true" w:before="100"/>
    </w:pPr>
    <w:rPr>
      <w:lang w:eastAsia="hr-HR" w:val="hr-HR"/>
    </w:rPr>
  </w:style>
  <w:style w:customStyle="true" w:styleId="c41" w:type="paragraph">
    <w:name w:val="c41"/>
    <w:basedOn w:val="Normal"/>
    <w:uiPriority w:val="99"/>
    <w:rsid w:val="006948FC"/>
    <w:pPr>
      <w:spacing w:afterAutospacing="true" w:after="100" w:beforeAutospacing="true" w:before="100"/>
    </w:pPr>
    <w:rPr>
      <w:lang w:eastAsia="hr-HR" w:val="hr-HR"/>
    </w:rPr>
  </w:style>
  <w:style w:customStyle="true" w:styleId="image4" w:type="paragraph">
    <w:name w:val="image4"/>
    <w:basedOn w:val="Normal"/>
    <w:uiPriority w:val="99"/>
    <w:rsid w:val="006948FC"/>
    <w:pPr>
      <w:spacing w:after="177"/>
      <w:jc w:val="center"/>
    </w:pPr>
    <w:rPr>
      <w:lang w:eastAsia="hr-HR" w:val="hr-HR"/>
    </w:rPr>
  </w:style>
  <w:style w:customStyle="true" w:styleId="gbm" w:type="paragraph">
    <w:name w:val="gbm"/>
    <w:basedOn w:val="Normal"/>
    <w:uiPriority w:val="99"/>
    <w:rsid w:val="006948FC"/>
    <w:pPr>
      <w:pBdr>
        <w:top w:space="0" w:sz="4" w:color="BEBEBE" w:val="single"/>
        <w:left w:space="0" w:sz="4" w:color="BEBEBE" w:val="single"/>
        <w:bottom w:space="0" w:sz="4" w:color="BEBEBE" w:val="single"/>
        <w:right w:space="0" w:sz="4" w:color="BEBEBE" w:val="single"/>
      </w:pBdr>
      <w:shd w:fill="FFFFFF" w:color="auto" w:val="clear"/>
    </w:pPr>
    <w:rPr>
      <w:lang w:eastAsia="hr-HR" w:val="hr-HR"/>
    </w:rPr>
  </w:style>
  <w:style w:customStyle="true" w:styleId="gbxms" w:type="paragraph">
    <w:name w:val="gbxms"/>
    <w:basedOn w:val="Normal"/>
    <w:uiPriority w:val="99"/>
    <w:rsid w:val="006948FC"/>
    <w:pPr>
      <w:shd w:fill="CCCCCC" w:color="auto" w:val="clear"/>
    </w:pPr>
    <w:rPr>
      <w:lang w:eastAsia="hr-HR" w:val="hr-HR"/>
    </w:rPr>
  </w:style>
  <w:style w:customStyle="true" w:styleId="gbma" w:type="paragraph">
    <w:name w:val="gbma"/>
    <w:basedOn w:val="Normal"/>
    <w:uiPriority w:val="99"/>
    <w:rsid w:val="006948FC"/>
    <w:pPr>
      <w:pBdr>
        <w:top w:space="1" w:sz="12" w:color="C0C0C0" w:val="single"/>
        <w:left w:space="0" w:sz="12" w:color="auto" w:val="dashed"/>
        <w:bottom w:space="0" w:sz="2" w:color="auto" w:val="dashed"/>
        <w:right w:space="0" w:sz="12" w:color="auto" w:val="dashed"/>
      </w:pBdr>
      <w:spacing w:lineRule="auto" w:line="0"/>
    </w:pPr>
    <w:rPr>
      <w:sz w:val="2"/>
      <w:szCs w:val="2"/>
      <w:lang w:eastAsia="hr-HR" w:val="hr-HR"/>
    </w:rPr>
  </w:style>
  <w:style w:customStyle="true" w:styleId="gbtc" w:type="paragraph">
    <w:name w:val="gbtc"/>
    <w:basedOn w:val="Normal"/>
    <w:uiPriority w:val="99"/>
    <w:rsid w:val="006948FC"/>
    <w:rPr>
      <w:lang w:eastAsia="hr-HR" w:val="hr-HR"/>
    </w:rPr>
  </w:style>
  <w:style w:customStyle="true" w:styleId="gbmc" w:type="paragraph">
    <w:name w:val="gbmc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gbmcc" w:type="paragraph">
    <w:name w:val="gbmcc"/>
    <w:basedOn w:val="Normal"/>
    <w:uiPriority w:val="99"/>
    <w:rsid w:val="006948FC"/>
    <w:rPr>
      <w:lang w:eastAsia="hr-HR" w:val="hr-HR"/>
    </w:rPr>
  </w:style>
  <w:style w:customStyle="true" w:styleId="gbt" w:type="paragraph">
    <w:name w:val="gbt"/>
    <w:basedOn w:val="Normal"/>
    <w:uiPriority w:val="99"/>
    <w:rsid w:val="006948FC"/>
    <w:pPr>
      <w:spacing w:lineRule="atLeast" w:line="270"/>
    </w:pPr>
    <w:rPr>
      <w:lang w:eastAsia="hr-HR" w:val="hr-HR"/>
    </w:rPr>
  </w:style>
  <w:style w:customStyle="true" w:styleId="gbzt" w:type="paragraph">
    <w:name w:val="gbzt"/>
    <w:basedOn w:val="Normal"/>
    <w:uiPriority w:val="99"/>
    <w:rsid w:val="006948FC"/>
    <w:rPr>
      <w:lang w:eastAsia="hr-HR" w:val="hr-HR"/>
    </w:rPr>
  </w:style>
  <w:style w:customStyle="true" w:styleId="gbgt" w:type="paragraph">
    <w:name w:val="gbgt"/>
    <w:basedOn w:val="Normal"/>
    <w:uiPriority w:val="99"/>
    <w:rsid w:val="006948FC"/>
    <w:rPr>
      <w:lang w:eastAsia="hr-HR" w:val="hr-HR"/>
    </w:rPr>
  </w:style>
  <w:style w:customStyle="true" w:styleId="gbts" w:type="paragraph">
    <w:name w:val="gbts"/>
    <w:basedOn w:val="Normal"/>
    <w:uiPriority w:val="99"/>
    <w:rsid w:val="006948FC"/>
    <w:rPr>
      <w:lang w:eastAsia="hr-HR" w:val="hr-HR"/>
    </w:rPr>
  </w:style>
  <w:style w:customStyle="true" w:styleId="gbtsa" w:type="paragraph">
    <w:name w:val="gbtsa"/>
    <w:basedOn w:val="Normal"/>
    <w:uiPriority w:val="99"/>
    <w:rsid w:val="006948FC"/>
    <w:rPr>
      <w:lang w:eastAsia="hr-HR" w:val="hr-HR"/>
    </w:rPr>
  </w:style>
  <w:style w:customStyle="true" w:styleId="gbtb2" w:type="paragraph">
    <w:name w:val="gbtb2"/>
    <w:basedOn w:val="Normal"/>
    <w:uiPriority w:val="99"/>
    <w:rsid w:val="006948FC"/>
    <w:rPr>
      <w:lang w:eastAsia="hr-HR" w:val="hr-HR"/>
    </w:rPr>
  </w:style>
  <w:style w:customStyle="true" w:styleId="gbg4a" w:type="paragraph">
    <w:name w:val="gbg4a"/>
    <w:basedOn w:val="Normal"/>
    <w:uiPriority w:val="99"/>
    <w:rsid w:val="006948FC"/>
    <w:pPr>
      <w:spacing w:lineRule="auto" w:line="0"/>
    </w:pPr>
    <w:rPr>
      <w:sz w:val="2"/>
      <w:szCs w:val="2"/>
      <w:lang w:eastAsia="hr-HR" w:val="hr-HR"/>
    </w:rPr>
  </w:style>
  <w:style w:customStyle="true" w:styleId="gbi4p" w:type="paragraph">
    <w:name w:val="gbi4p"/>
    <w:basedOn w:val="Normal"/>
    <w:uiPriority w:val="99"/>
    <w:rsid w:val="006948FC"/>
    <w:rPr>
      <w:lang w:eastAsia="hr-HR" w:val="hr-HR"/>
    </w:rPr>
  </w:style>
  <w:style w:customStyle="true" w:styleId="gbmpiw" w:type="paragraph">
    <w:name w:val="gbmpiw"/>
    <w:basedOn w:val="Normal"/>
    <w:uiPriority w:val="99"/>
    <w:rsid w:val="006948FC"/>
    <w:pPr>
      <w:spacing w:lineRule="atLeast" w:line="90" w:before="100"/>
      <w:ind w:left="200"/>
    </w:pPr>
    <w:rPr>
      <w:lang w:eastAsia="hr-HR" w:val="hr-HR"/>
    </w:rPr>
  </w:style>
  <w:style w:customStyle="true" w:styleId="gbmlbw" w:type="paragraph">
    <w:name w:val="gbmlbw"/>
    <w:basedOn w:val="Normal"/>
    <w:uiPriority w:val="99"/>
    <w:rsid w:val="006948FC"/>
    <w:pPr>
      <w:ind w:right="100" w:left="100"/>
    </w:pPr>
    <w:rPr>
      <w:color w:val="CCCCCC"/>
      <w:lang w:eastAsia="hr-HR" w:val="hr-HR"/>
    </w:rPr>
  </w:style>
  <w:style w:customStyle="true" w:styleId="gbmt" w:type="paragraph">
    <w:name w:val="gbmt"/>
    <w:basedOn w:val="Normal"/>
    <w:uiPriority w:val="99"/>
    <w:rsid w:val="006948FC"/>
    <w:rPr>
      <w:lang w:eastAsia="hr-HR" w:val="hr-HR"/>
    </w:rPr>
  </w:style>
  <w:style w:customStyle="true" w:styleId="gbmh" w:type="paragraph">
    <w:name w:val="gbmh"/>
    <w:basedOn w:val="Normal"/>
    <w:uiPriority w:val="99"/>
    <w:rsid w:val="006948FC"/>
    <w:pPr>
      <w:pBdr>
        <w:top w:space="0" w:sz="4" w:color="BEBEBE" w:val="single"/>
      </w:pBdr>
      <w:spacing w:after="100" w:before="100"/>
    </w:pPr>
    <w:rPr>
      <w:sz w:val="2"/>
      <w:szCs w:val="2"/>
      <w:lang w:eastAsia="hr-HR" w:val="hr-HR"/>
    </w:rPr>
  </w:style>
  <w:style w:customStyle="true" w:styleId="gbmtc" w:type="paragraph">
    <w:name w:val="gbmtc"/>
    <w:basedOn w:val="Normal"/>
    <w:uiPriority w:val="99"/>
    <w:rsid w:val="006948FC"/>
    <w:pPr>
      <w:spacing w:lineRule="atLeast" w:line="270"/>
    </w:pPr>
    <w:rPr>
      <w:lang w:eastAsia="hr-HR" w:val="hr-HR"/>
    </w:rPr>
  </w:style>
  <w:style w:customStyle="true" w:styleId="gbmpme" w:type="paragraph">
    <w:name w:val="gbmpme"/>
    <w:basedOn w:val="Normal"/>
    <w:uiPriority w:val="99"/>
    <w:rsid w:val="006948FC"/>
    <w:rPr>
      <w:color w:val="666666"/>
      <w:sz w:val="11"/>
      <w:szCs w:val="11"/>
      <w:lang w:eastAsia="hr-HR" w:val="hr-HR"/>
    </w:rPr>
  </w:style>
  <w:style w:customStyle="true" w:styleId="gbps2" w:type="paragraph">
    <w:name w:val="gbps2"/>
    <w:basedOn w:val="Normal"/>
    <w:uiPriority w:val="99"/>
    <w:rsid w:val="006948FC"/>
    <w:rPr>
      <w:color w:val="666666"/>
      <w:sz w:val="11"/>
      <w:szCs w:val="11"/>
      <w:lang w:eastAsia="hr-HR" w:val="hr-HR"/>
    </w:rPr>
  </w:style>
  <w:style w:customStyle="true" w:styleId="gbp0" w:type="paragraph">
    <w:name w:val="gbp0"/>
    <w:basedOn w:val="Normal"/>
    <w:uiPriority w:val="99"/>
    <w:rsid w:val="006948FC"/>
    <w:rPr>
      <w:vanish/>
      <w:lang w:eastAsia="hr-HR" w:val="hr-HR"/>
    </w:rPr>
  </w:style>
  <w:style w:customStyle="true" w:styleId="gbpmc" w:type="paragraph">
    <w:name w:val="gbpmc"/>
    <w:basedOn w:val="Normal"/>
    <w:uiPriority w:val="99"/>
    <w:rsid w:val="006948FC"/>
    <w:pPr>
      <w:shd w:fill="FEF9DB" w:color="auto" w:val="clear"/>
    </w:pPr>
    <w:rPr>
      <w:lang w:eastAsia="hr-HR" w:val="hr-HR"/>
    </w:rPr>
  </w:style>
  <w:style w:customStyle="true" w:styleId="gbpms2" w:type="paragraph">
    <w:name w:val="gbpms2"/>
    <w:basedOn w:val="Normal"/>
    <w:uiPriority w:val="99"/>
    <w:rsid w:val="006948FC"/>
    <w:rPr>
      <w:b/>
      <w:bCs/>
      <w:lang w:eastAsia="hr-HR" w:val="hr-HR"/>
    </w:rPr>
  </w:style>
  <w:style w:customStyle="true" w:styleId="gbmpala" w:type="paragraph">
    <w:name w:val="gbmpala"/>
    <w:basedOn w:val="Normal"/>
    <w:uiPriority w:val="99"/>
    <w:rsid w:val="006948FC"/>
    <w:pPr>
      <w:spacing w:lineRule="atLeast" w:line="270"/>
    </w:pPr>
    <w:rPr>
      <w:rFonts w:cs="Arial" w:hAnsi="Arial" w:ascii="Arial"/>
      <w:sz w:val="13"/>
      <w:szCs w:val="13"/>
      <w:lang w:eastAsia="hr-HR" w:val="hr-HR"/>
    </w:rPr>
  </w:style>
  <w:style w:customStyle="true" w:styleId="gbmpalb" w:type="paragraph">
    <w:name w:val="gbmpalb"/>
    <w:basedOn w:val="Normal"/>
    <w:uiPriority w:val="99"/>
    <w:rsid w:val="006948FC"/>
    <w:pPr>
      <w:spacing w:lineRule="atLeast" w:line="270"/>
      <w:jc w:val="right"/>
    </w:pPr>
    <w:rPr>
      <w:rFonts w:cs="Arial" w:hAnsi="Arial" w:ascii="Arial"/>
      <w:sz w:val="13"/>
      <w:szCs w:val="13"/>
      <w:lang w:eastAsia="hr-HR" w:val="hr-HR"/>
    </w:rPr>
  </w:style>
  <w:style w:customStyle="true" w:styleId="gbmpmtc" w:type="paragraph">
    <w:name w:val="gbmpmtc"/>
    <w:basedOn w:val="Normal"/>
    <w:uiPriority w:val="99"/>
    <w:rsid w:val="006948FC"/>
    <w:rPr>
      <w:lang w:eastAsia="hr-HR" w:val="hr-HR"/>
    </w:rPr>
  </w:style>
  <w:style w:customStyle="true" w:styleId="gbp0i" w:type="paragraph">
    <w:name w:val="gbp0i"/>
    <w:basedOn w:val="Normal"/>
    <w:uiPriority w:val="99"/>
    <w:rsid w:val="006948FC"/>
    <w:rPr>
      <w:lang w:eastAsia="hr-HR" w:val="hr-HR"/>
    </w:rPr>
  </w:style>
  <w:style w:customStyle="true" w:styleId="gbqfb" w:type="paragraph">
    <w:name w:val="gbqfb"/>
    <w:basedOn w:val="Normal"/>
    <w:uiPriority w:val="99"/>
    <w:rsid w:val="006948FC"/>
    <w:pPr>
      <w:pBdr>
        <w:top w:space="0" w:sz="4" w:color="3079ED" w:val="single"/>
        <w:left w:space="4" w:sz="4" w:color="3079ED" w:val="single"/>
        <w:bottom w:space="0" w:sz="4" w:color="3079ED" w:val="single"/>
        <w:right w:space="4" w:sz="4" w:color="3079ED" w:val="single"/>
      </w:pBdr>
      <w:shd w:fill="4D90FE" w:color="auto" w:val="clear"/>
      <w:spacing w:lineRule="atLeast" w:line="290"/>
      <w:jc w:val="center"/>
    </w:pPr>
    <w:rPr>
      <w:b/>
      <w:bCs/>
      <w:color w:val="FFFFFF"/>
      <w:lang w:eastAsia="hr-HR" w:val="hr-HR"/>
    </w:rPr>
  </w:style>
  <w:style w:customStyle="true" w:styleId="gbqfb-hvr" w:type="paragraph">
    <w:name w:val="gbqfb-hvr"/>
    <w:basedOn w:val="Normal"/>
    <w:uiPriority w:val="99"/>
    <w:rsid w:val="006948FC"/>
    <w:pPr>
      <w:pBdr>
        <w:top w:space="0" w:sz="4" w:color="2F5BB7" w:val="single"/>
        <w:left w:space="0" w:sz="4" w:color="2F5BB7" w:val="single"/>
        <w:bottom w:space="0" w:sz="4" w:color="2F5BB7" w:val="single"/>
        <w:right w:space="0" w:sz="4" w:color="2F5BB7" w:val="single"/>
      </w:pBdr>
      <w:shd w:fill="357AE8" w:color="auto" w:val="clear"/>
    </w:pPr>
    <w:rPr>
      <w:lang w:eastAsia="hr-HR" w:val="hr-HR"/>
    </w:rPr>
  </w:style>
  <w:style w:customStyle="true" w:styleId="gbiba" w:type="paragraph">
    <w:name w:val="gbiba"/>
    <w:basedOn w:val="Normal"/>
    <w:uiPriority w:val="99"/>
    <w:rsid w:val="006948FC"/>
    <w:pPr>
      <w:spacing w:after="100" w:before="80"/>
      <w:ind w:right="200" w:left="200"/>
    </w:pPr>
    <w:rPr>
      <w:lang w:eastAsia="hr-HR" w:val="hr-HR"/>
    </w:rPr>
  </w:style>
  <w:style w:customStyle="true" w:styleId="gbh" w:type="paragraph">
    <w:name w:val="gbh"/>
    <w:basedOn w:val="Normal"/>
    <w:uiPriority w:val="99"/>
    <w:rsid w:val="006948FC"/>
    <w:rPr>
      <w:lang w:eastAsia="hr-HR" w:val="hr-HR"/>
    </w:rPr>
  </w:style>
  <w:style w:customStyle="true" w:styleId="gbpl" w:type="paragraph">
    <w:name w:val="gbpl"/>
    <w:basedOn w:val="Normal"/>
    <w:uiPriority w:val="99"/>
    <w:rsid w:val="006948FC"/>
    <w:pPr>
      <w:spacing w:before="40"/>
    </w:pPr>
    <w:rPr>
      <w:lang w:eastAsia="hr-HR" w:val="hr-HR"/>
    </w:rPr>
  </w:style>
  <w:style w:customStyle="true" w:styleId="gbpr" w:type="paragraph">
    <w:name w:val="gbpr"/>
    <w:basedOn w:val="Normal"/>
    <w:uiPriority w:val="99"/>
    <w:rsid w:val="006948FC"/>
    <w:pPr>
      <w:spacing w:before="40"/>
    </w:pPr>
    <w:rPr>
      <w:lang w:eastAsia="hr-HR" w:val="hr-HR"/>
    </w:rPr>
  </w:style>
  <w:style w:customStyle="true" w:styleId="gbi5t" w:type="paragraph">
    <w:name w:val="gbi5t"/>
    <w:basedOn w:val="Normal"/>
    <w:uiPriority w:val="99"/>
    <w:rsid w:val="006948FC"/>
    <w:pPr>
      <w:spacing w:after="10" w:before="10"/>
      <w:ind w:right="150" w:left="150"/>
    </w:pPr>
    <w:rPr>
      <w:color w:val="666666"/>
      <w:lang w:eastAsia="hr-HR" w:val="hr-HR"/>
    </w:rPr>
  </w:style>
  <w:style w:customStyle="true" w:styleId="gbqff" w:type="paragraph">
    <w:name w:val="gbqff"/>
    <w:basedOn w:val="Normal"/>
    <w:uiPriority w:val="99"/>
    <w:rsid w:val="006948FC"/>
    <w:rPr>
      <w:lang w:eastAsia="hr-HR" w:val="hr-HR"/>
    </w:rPr>
  </w:style>
  <w:style w:customStyle="true" w:styleId="gbqfqw" w:type="paragraph">
    <w:name w:val="gbqfqw"/>
    <w:basedOn w:val="Normal"/>
    <w:uiPriority w:val="99"/>
    <w:rsid w:val="006948FC"/>
    <w:pPr>
      <w:pBdr>
        <w:top w:space="0" w:sz="4" w:color="C0C0C0" w:val="single"/>
        <w:left w:space="0" w:sz="4" w:color="D9D9D9" w:val="single"/>
        <w:bottom w:space="0" w:sz="4" w:color="D9D9D9" w:val="single"/>
        <w:right w:space="0" w:sz="4" w:color="D9D9D9" w:val="single"/>
      </w:pBdr>
      <w:shd w:fill="FFFFFF" w:color="auto" w:val="clear"/>
    </w:pPr>
    <w:rPr>
      <w:lang w:eastAsia="hr-HR" w:val="hr-HR"/>
    </w:rPr>
  </w:style>
  <w:style w:customStyle="true" w:styleId="gbqfwa" w:type="paragraph">
    <w:name w:val="gbqfwa"/>
    <w:basedOn w:val="Normal"/>
    <w:uiPriority w:val="99"/>
    <w:rsid w:val="006948FC"/>
    <w:rPr>
      <w:lang w:eastAsia="hr-HR" w:val="hr-HR"/>
    </w:rPr>
  </w:style>
  <w:style w:customStyle="true" w:styleId="gbqfqwb" w:type="paragraph">
    <w:name w:val="gbqfqwb"/>
    <w:basedOn w:val="Normal"/>
    <w:uiPriority w:val="99"/>
    <w:rsid w:val="006948FC"/>
    <w:rPr>
      <w:lang w:eastAsia="hr-HR" w:val="hr-HR"/>
    </w:rPr>
  </w:style>
  <w:style w:customStyle="true" w:styleId="gbqfi" w:type="paragraph">
    <w:name w:val="gbqfi"/>
    <w:basedOn w:val="Normal"/>
    <w:uiPriority w:val="99"/>
    <w:rsid w:val="006948FC"/>
    <w:pPr>
      <w:spacing w:after="70" w:before="70"/>
      <w:ind w:right="190" w:left="190"/>
    </w:pPr>
    <w:rPr>
      <w:lang w:eastAsia="hr-HR" w:val="hr-HR"/>
    </w:rPr>
  </w:style>
  <w:style w:customStyle="true" w:styleId="gbqfqw-hvr" w:type="paragraph">
    <w:name w:val="gbqfqw-hvr"/>
    <w:basedOn w:val="Normal"/>
    <w:uiPriority w:val="99"/>
    <w:rsid w:val="006948FC"/>
    <w:pPr>
      <w:pBdr>
        <w:top w:space="0" w:sz="4" w:color="A0A0A0" w:val="single"/>
        <w:left w:space="0" w:sz="4" w:color="B9B9B9" w:val="single"/>
        <w:bottom w:space="0" w:sz="4" w:color="B9B9B9" w:val="single"/>
        <w:right w:space="0" w:sz="4" w:color="B9B9B9" w:val="single"/>
      </w:pBdr>
    </w:pPr>
    <w:rPr>
      <w:lang w:eastAsia="hr-HR" w:val="hr-HR"/>
    </w:rPr>
  </w:style>
  <w:style w:customStyle="true" w:styleId="gbqfwb" w:type="paragraph">
    <w:name w:val="gbqfwb"/>
    <w:basedOn w:val="Normal"/>
    <w:uiPriority w:val="99"/>
    <w:rsid w:val="006948FC"/>
    <w:rPr>
      <w:lang w:eastAsia="hr-HR" w:val="hr-HR"/>
    </w:rPr>
  </w:style>
  <w:style w:customStyle="true" w:styleId="gbqfwc" w:type="paragraph">
    <w:name w:val="gbqfwc"/>
    <w:basedOn w:val="Normal"/>
    <w:uiPriority w:val="99"/>
    <w:rsid w:val="006948FC"/>
    <w:rPr>
      <w:lang w:eastAsia="hr-HR" w:val="hr-HR"/>
    </w:rPr>
  </w:style>
  <w:style w:customStyle="true" w:styleId="gbqfif" w:type="paragraph">
    <w:name w:val="gbqfif"/>
    <w:basedOn w:val="Normal"/>
    <w:uiPriority w:val="99"/>
    <w:rsid w:val="006948FC"/>
    <w:rPr>
      <w:rFonts w:cs="Arial" w:hAnsi="Arial" w:ascii="Arial"/>
      <w:sz w:val="16"/>
      <w:szCs w:val="16"/>
      <w:lang w:eastAsia="hr-HR" w:val="hr-HR"/>
    </w:rPr>
  </w:style>
  <w:style w:customStyle="true" w:styleId="gbqfsf" w:type="paragraph">
    <w:name w:val="gbqfsf"/>
    <w:basedOn w:val="Normal"/>
    <w:uiPriority w:val="99"/>
    <w:rsid w:val="006948FC"/>
    <w:rPr>
      <w:rFonts w:cs="Arial" w:hAnsi="Arial" w:ascii="Arial"/>
      <w:sz w:val="16"/>
      <w:szCs w:val="16"/>
      <w:lang w:eastAsia="hr-HR" w:val="hr-HR"/>
    </w:rPr>
  </w:style>
  <w:style w:customStyle="true" w:styleId="gbqfba" w:type="paragraph">
    <w:name w:val="gbqfba"/>
    <w:basedOn w:val="Normal"/>
    <w:uiPriority w:val="99"/>
    <w:rsid w:val="006948FC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90" w:after="160" w:before="160"/>
      <w:ind w:right="80" w:left="80"/>
      <w:jc w:val="center"/>
    </w:pPr>
    <w:rPr>
      <w:b/>
      <w:bCs/>
      <w:color w:val="555555"/>
      <w:lang w:eastAsia="hr-HR" w:val="hr-HR"/>
    </w:rPr>
  </w:style>
  <w:style w:customStyle="true" w:styleId="gbqfba-hvr" w:type="paragraph">
    <w:name w:val="gbqfba-hvr"/>
    <w:basedOn w:val="Normal"/>
    <w:uiPriority w:val="99"/>
    <w:rsid w:val="006948FC"/>
    <w:pPr>
      <w:shd w:fill="F8F8F8" w:color="auto" w:val="clear"/>
    </w:pPr>
    <w:rPr>
      <w:color w:val="333333"/>
      <w:lang w:eastAsia="hr-HR" w:val="hr-HR"/>
    </w:rPr>
  </w:style>
  <w:style w:customStyle="true" w:styleId="gbmwc" w:type="paragraph">
    <w:name w:val="gbmwc"/>
    <w:basedOn w:val="Normal"/>
    <w:uiPriority w:val="99"/>
    <w:rsid w:val="006948FC"/>
    <w:rPr>
      <w:lang w:eastAsia="hr-HR" w:val="hr-HR"/>
    </w:rPr>
  </w:style>
  <w:style w:customStyle="true" w:styleId="gbmsg" w:type="paragraph">
    <w:name w:val="gbmsg"/>
    <w:basedOn w:val="Normal"/>
    <w:uiPriority w:val="99"/>
    <w:rsid w:val="006948FC"/>
    <w:rPr>
      <w:vanish/>
      <w:lang w:eastAsia="hr-HR" w:val="hr-HR"/>
    </w:rPr>
  </w:style>
  <w:style w:customStyle="true" w:styleId="gbmab" w:type="paragraph">
    <w:name w:val="gbmab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/>
    </w:pPr>
    <w:rPr>
      <w:sz w:val="2"/>
      <w:szCs w:val="2"/>
      <w:lang w:eastAsia="hr-HR" w:val="hr-HR"/>
    </w:rPr>
  </w:style>
  <w:style w:customStyle="true" w:styleId="gbmac" w:type="paragraph">
    <w:name w:val="gbmac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/>
    </w:pPr>
    <w:rPr>
      <w:sz w:val="2"/>
      <w:szCs w:val="2"/>
      <w:lang w:eastAsia="hr-HR" w:val="hr-HR"/>
    </w:rPr>
  </w:style>
  <w:style w:customStyle="true" w:styleId="gbmad" w:type="paragraph">
    <w:name w:val="gbmad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/>
    </w:pPr>
    <w:rPr>
      <w:sz w:val="2"/>
      <w:szCs w:val="2"/>
      <w:lang w:eastAsia="hr-HR" w:val="hr-HR"/>
    </w:rPr>
  </w:style>
  <w:style w:customStyle="true" w:styleId="gbmae" w:type="paragraph">
    <w:name w:val="gbmae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/>
    </w:pPr>
    <w:rPr>
      <w:sz w:val="2"/>
      <w:szCs w:val="2"/>
      <w:lang w:eastAsia="hr-HR" w:val="hr-HR"/>
    </w:rPr>
  </w:style>
  <w:style w:customStyle="true" w:styleId="gbmai" w:type="paragraph">
    <w:name w:val="gbmai"/>
    <w:basedOn w:val="Normal"/>
    <w:uiPriority w:val="99"/>
    <w:rsid w:val="006948FC"/>
    <w:pPr>
      <w:spacing w:lineRule="auto" w:line="0"/>
    </w:pPr>
    <w:rPr>
      <w:sz w:val="2"/>
      <w:szCs w:val="2"/>
      <w:lang w:eastAsia="hr-HR" w:val="hr-HR"/>
    </w:rPr>
  </w:style>
  <w:style w:customStyle="true" w:styleId="gbgs" w:type="paragraph">
    <w:name w:val="gbgs"/>
    <w:basedOn w:val="Normal"/>
    <w:uiPriority w:val="99"/>
    <w:rsid w:val="006948FC"/>
    <w:pPr>
      <w:pBdr>
        <w:top w:space="0" w:sz="4" w:color="C6C6C6" w:val="single"/>
        <w:left w:space="0" w:sz="4" w:color="C6C6C6" w:val="single"/>
        <w:bottom w:space="0" w:sz="4" w:color="C6C6C6" w:val="single"/>
        <w:right w:space="0" w:sz="4" w:color="C6C6C6" w:val="single"/>
      </w:pBdr>
      <w:shd w:fill="F8F8F8" w:color="auto" w:val="clear"/>
    </w:pPr>
    <w:rPr>
      <w:lang w:eastAsia="hr-HR" w:val="hr-HR"/>
    </w:rPr>
  </w:style>
  <w:style w:customStyle="true" w:styleId="gbsb" w:type="paragraph">
    <w:name w:val="gbsb"/>
    <w:basedOn w:val="Normal"/>
    <w:uiPriority w:val="99"/>
    <w:rsid w:val="006948FC"/>
    <w:rPr>
      <w:lang w:eastAsia="hr-HR" w:val="hr-HR"/>
    </w:rPr>
  </w:style>
  <w:style w:customStyle="true" w:styleId="actbar" w:type="paragraph">
    <w:name w:val="actbar"/>
    <w:basedOn w:val="Normal"/>
    <w:uiPriority w:val="99"/>
    <w:rsid w:val="006948FC"/>
    <w:rPr>
      <w:lang w:eastAsia="hr-HR" w:val="hr-HR"/>
    </w:rPr>
  </w:style>
  <w:style w:customStyle="true" w:styleId="actbar-geo-wrapper" w:type="paragraph">
    <w:name w:val="actbar-geo-wrapper"/>
    <w:basedOn w:val="Normal"/>
    <w:uiPriority w:val="99"/>
    <w:rsid w:val="006948FC"/>
    <w:pPr>
      <w:ind w:left="280"/>
    </w:pPr>
    <w:rPr>
      <w:lang w:eastAsia="hr-HR" w:val="hr-HR"/>
    </w:rPr>
  </w:style>
  <w:style w:customStyle="true" w:styleId="actbar-geo-panel" w:type="paragraph">
    <w:name w:val="actbar-geo-panel"/>
    <w:basedOn w:val="Normal"/>
    <w:uiPriority w:val="99"/>
    <w:rsid w:val="006948FC"/>
    <w:pPr>
      <w:ind w:left="330"/>
    </w:pPr>
    <w:rPr>
      <w:lang w:eastAsia="hr-HR" w:val="hr-HR"/>
    </w:rPr>
  </w:style>
  <w:style w:customStyle="true" w:styleId="actbar-local-panel" w:type="paragraph">
    <w:name w:val="actbar-local-panel"/>
    <w:basedOn w:val="Normal"/>
    <w:uiPriority w:val="99"/>
    <w:rsid w:val="006948FC"/>
    <w:rPr>
      <w:lang w:eastAsia="hr-HR" w:val="hr-HR"/>
    </w:rPr>
  </w:style>
  <w:style w:customStyle="true" w:styleId="actbar-iw-wrapper" w:type="paragraph">
    <w:name w:val="actbar-iw-wrapper"/>
    <w:basedOn w:val="Normal"/>
    <w:uiPriority w:val="99"/>
    <w:rsid w:val="006948FC"/>
    <w:pPr>
      <w:spacing w:before="50"/>
    </w:pPr>
    <w:rPr>
      <w:lang w:eastAsia="hr-HR" w:val="hr-HR"/>
    </w:rPr>
  </w:style>
  <w:style w:customStyle="true" w:styleId="lhs-geocode-thumb" w:type="paragraph">
    <w:name w:val="lhs-geocode-thumb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lhs-geocode-sv-text" w:type="paragraph">
    <w:name w:val="lhs-geocode-sv-text"/>
    <w:basedOn w:val="Normal"/>
    <w:uiPriority w:val="99"/>
    <w:rsid w:val="006948FC"/>
    <w:rPr>
      <w:color w:val="7777CC"/>
      <w:sz w:val="20"/>
      <w:szCs w:val="20"/>
      <w:u w:val="single"/>
      <w:lang w:eastAsia="hr-HR" w:val="hr-HR"/>
    </w:rPr>
  </w:style>
  <w:style w:customStyle="true" w:styleId="actbar-panel" w:type="paragraph">
    <w:name w:val="actbar-panel"/>
    <w:basedOn w:val="Normal"/>
    <w:uiPriority w:val="99"/>
    <w:rsid w:val="006948FC"/>
    <w:rPr>
      <w:lang w:eastAsia="hr-HR" w:val="hr-HR"/>
    </w:rPr>
  </w:style>
  <w:style w:customStyle="true" w:styleId="actbar-separator" w:type="paragraph">
    <w:name w:val="actbar-separator"/>
    <w:basedOn w:val="Normal"/>
    <w:uiPriority w:val="99"/>
    <w:rsid w:val="006948FC"/>
    <w:pPr>
      <w:shd w:fill="CCCCCC" w:color="auto" w:val="clear"/>
    </w:pPr>
    <w:rPr>
      <w:color w:val="CCCCCC"/>
      <w:lang w:eastAsia="hr-HR" w:val="hr-HR"/>
    </w:rPr>
  </w:style>
  <w:style w:customStyle="true" w:styleId="actbar-btn" w:type="paragraph">
    <w:name w:val="actbar-btn"/>
    <w:basedOn w:val="Normal"/>
    <w:uiPriority w:val="99"/>
    <w:rsid w:val="006948FC"/>
    <w:pPr>
      <w:ind w:right="130"/>
    </w:pPr>
    <w:rPr>
      <w:color w:val="1155CC"/>
      <w:lang w:eastAsia="hr-HR" w:val="hr-HR"/>
    </w:rPr>
  </w:style>
  <w:style w:customStyle="true" w:styleId="actbar-list" w:type="paragraph">
    <w:name w:val="actbar-list"/>
    <w:basedOn w:val="Normal"/>
    <w:uiPriority w:val="99"/>
    <w:rsid w:val="006948FC"/>
    <w:rPr>
      <w:lang w:eastAsia="hr-HR" w:val="hr-HR"/>
    </w:rPr>
  </w:style>
  <w:style w:customStyle="true" w:styleId="actbar-arrow" w:type="paragraph">
    <w:name w:val="actbar-arrow"/>
    <w:basedOn w:val="Normal"/>
    <w:uiPriority w:val="99"/>
    <w:rsid w:val="006948FC"/>
    <w:pPr>
      <w:ind w:right="-48" w:left="48"/>
    </w:pPr>
    <w:rPr>
      <w:sz w:val="20"/>
      <w:szCs w:val="20"/>
      <w:lang w:eastAsia="hr-HR" w:val="hr-HR"/>
    </w:rPr>
  </w:style>
  <w:style w:customStyle="true" w:styleId="actbar-arrow-compact" w:type="paragraph">
    <w:name w:val="actbar-arrow-compact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</w:pPr>
    <w:rPr>
      <w:color w:val="A1A7DC"/>
      <w:sz w:val="18"/>
      <w:szCs w:val="18"/>
      <w:lang w:eastAsia="hr-HR" w:val="hr-HR"/>
    </w:rPr>
  </w:style>
  <w:style w:customStyle="true" w:styleId="actbar-header" w:type="paragraph">
    <w:name w:val="actbar-header"/>
    <w:basedOn w:val="Normal"/>
    <w:uiPriority w:val="99"/>
    <w:rsid w:val="006948FC"/>
    <w:rPr>
      <w:lang w:eastAsia="hr-HR" w:val="hr-HR"/>
    </w:rPr>
  </w:style>
  <w:style w:customStyle="true" w:styleId="actbar-title" w:type="paragraph">
    <w:name w:val="actbar-title"/>
    <w:basedOn w:val="Normal"/>
    <w:uiPriority w:val="99"/>
    <w:rsid w:val="006948FC"/>
    <w:rPr>
      <w:b/>
      <w:bCs/>
      <w:lang w:eastAsia="hr-HR" w:val="hr-HR"/>
    </w:rPr>
  </w:style>
  <w:style w:customStyle="true" w:styleId="actbar-input" w:type="paragraph">
    <w:name w:val="actbar-input"/>
    <w:basedOn w:val="Normal"/>
    <w:uiPriority w:val="99"/>
    <w:rsid w:val="006948FC"/>
    <w:rPr>
      <w:lang w:eastAsia="hr-HR" w:val="hr-HR"/>
    </w:rPr>
  </w:style>
  <w:style w:customStyle="true" w:styleId="actbar-small" w:type="paragraph">
    <w:name w:val="actbar-small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actbar-back" w:type="paragraph">
    <w:name w:val="actbar-back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actbar-gray" w:type="paragraph">
    <w:name w:val="actbar-gray"/>
    <w:basedOn w:val="Normal"/>
    <w:uiPriority w:val="99"/>
    <w:rsid w:val="006948FC"/>
    <w:rPr>
      <w:color w:val="999999"/>
      <w:lang w:eastAsia="hr-HR" w:val="hr-HR"/>
    </w:rPr>
  </w:style>
  <w:style w:customStyle="true" w:styleId="actbar-sbmt" w:type="paragraph">
    <w:name w:val="actbar-sbmt"/>
    <w:basedOn w:val="Normal"/>
    <w:uiPriority w:val="99"/>
    <w:rsid w:val="006948FC"/>
    <w:pPr>
      <w:ind w:left="24"/>
    </w:pPr>
    <w:rPr>
      <w:lang w:eastAsia="hr-HR" w:val="hr-HR"/>
    </w:rPr>
  </w:style>
  <w:style w:customStyle="true" w:styleId="actbar-cmpct" w:type="paragraph">
    <w:name w:val="actbar-cmpct"/>
    <w:basedOn w:val="Normal"/>
    <w:uiPriority w:val="99"/>
    <w:rsid w:val="006948FC"/>
    <w:rPr>
      <w:lang w:eastAsia="hr-HR" w:val="hr-HR"/>
    </w:rPr>
  </w:style>
  <w:style w:customStyle="true" w:styleId="actbar-cmpct-press" w:type="paragraph">
    <w:name w:val="actbar-cmpct-press"/>
    <w:basedOn w:val="Normal"/>
    <w:uiPriority w:val="99"/>
    <w:rsid w:val="006948FC"/>
    <w:rPr>
      <w:lang w:eastAsia="hr-HR" w:val="hr-HR"/>
    </w:rPr>
  </w:style>
  <w:style w:customStyle="true" w:styleId="floathelp" w:type="paragraph">
    <w:name w:val="floathelp"/>
    <w:basedOn w:val="Normal"/>
    <w:uiPriority w:val="99"/>
    <w:rsid w:val="006948FC"/>
    <w:pPr>
      <w:pBdr>
        <w:top w:space="1" w:sz="4" w:color="666666" w:val="single"/>
        <w:left w:space="1" w:sz="4" w:color="666666" w:val="single"/>
        <w:bottom w:space="1" w:sz="4" w:color="666666" w:val="single"/>
        <w:right w:space="1" w:sz="4" w:color="666666" w:val="single"/>
      </w:pBdr>
      <w:shd w:fill="FFFFFF" w:color="auto" w:val="clear"/>
    </w:pPr>
    <w:rPr>
      <w:color w:val="666666"/>
      <w:lang w:eastAsia="hr-HR" w:val="hr-HR"/>
    </w:rPr>
  </w:style>
  <w:style w:customStyle="true" w:styleId="legal" w:type="paragraph">
    <w:name w:val="legal"/>
    <w:basedOn w:val="Normal"/>
    <w:uiPriority w:val="99"/>
    <w:rsid w:val="006948FC"/>
    <w:rPr>
      <w:color w:val="808080"/>
      <w:sz w:val="20"/>
      <w:szCs w:val="20"/>
      <w:lang w:eastAsia="hr-HR" w:val="hr-HR"/>
    </w:rPr>
  </w:style>
  <w:style w:customStyle="true" w:styleId="sloc" w:type="paragraph">
    <w:name w:val="sloc"/>
    <w:basedOn w:val="Normal"/>
    <w:uiPriority w:val="99"/>
    <w:rsid w:val="006948FC"/>
    <w:pPr>
      <w:spacing w:after="120"/>
    </w:pPr>
    <w:rPr>
      <w:lang w:eastAsia="hr-HR" w:val="hr-HR"/>
    </w:rPr>
  </w:style>
  <w:style w:customStyle="true" w:styleId="sslkg" w:type="paragraph">
    <w:name w:val="sslkg"/>
    <w:basedOn w:val="Normal"/>
    <w:uiPriority w:val="99"/>
    <w:rsid w:val="006948FC"/>
    <w:pPr>
      <w:pBdr>
        <w:top w:space="0" w:sz="4" w:color="000000" w:val="single"/>
        <w:left w:space="1" w:sz="4" w:color="000000" w:val="single"/>
        <w:bottom w:space="1" w:sz="4" w:color="000000" w:val="single"/>
        <w:right w:space="1" w:sz="4" w:color="000000" w:val="single"/>
      </w:pBdr>
      <w:shd w:fill="FFFFDD" w:color="auto" w:val="clear"/>
    </w:pPr>
    <w:rPr>
      <w:lang w:eastAsia="hr-HR" w:val="hr-HR"/>
    </w:rPr>
  </w:style>
  <w:style w:customStyle="true" w:styleId="ssprev" w:type="paragraph">
    <w:name w:val="ssprev"/>
    <w:basedOn w:val="Normal"/>
    <w:uiPriority w:val="99"/>
    <w:rsid w:val="006948FC"/>
    <w:rPr>
      <w:color w:val="808080"/>
      <w:lang w:eastAsia="hr-HR" w:val="hr-HR"/>
    </w:rPr>
  </w:style>
  <w:style w:customStyle="true" w:styleId="smh" w:type="paragraph">
    <w:name w:val="smh"/>
    <w:basedOn w:val="Normal"/>
    <w:uiPriority w:val="99"/>
    <w:rsid w:val="006948FC"/>
    <w:pPr>
      <w:shd w:fill="FFFF99" w:color="auto" w:val="clear"/>
      <w:spacing w:after="50"/>
    </w:pPr>
    <w:rPr>
      <w:lang w:eastAsia="hr-HR" w:val="hr-HR"/>
    </w:rPr>
  </w:style>
  <w:style w:customStyle="true" w:styleId="attention" w:type="paragraph">
    <w:name w:val="attention"/>
    <w:basedOn w:val="Normal"/>
    <w:uiPriority w:val="99"/>
    <w:rsid w:val="006948FC"/>
    <w:rPr>
      <w:color w:val="CC0000"/>
      <w:vertAlign w:val="superscript"/>
      <w:lang w:eastAsia="hr-HR" w:val="hr-HR"/>
    </w:rPr>
  </w:style>
  <w:style w:customStyle="true" w:styleId="new" w:type="paragraph">
    <w:name w:val="new"/>
    <w:basedOn w:val="Normal"/>
    <w:uiPriority w:val="99"/>
    <w:rsid w:val="006948FC"/>
    <w:rPr>
      <w:color w:val="CC0000"/>
      <w:lang w:eastAsia="hr-HR" w:val="hr-HR"/>
    </w:rPr>
  </w:style>
  <w:style w:customStyle="true" w:styleId="mmadd" w:type="paragraph">
    <w:name w:val="mmadd"/>
    <w:basedOn w:val="Normal"/>
    <w:uiPriority w:val="99"/>
    <w:rsid w:val="006948FC"/>
    <w:pPr>
      <w:ind w:right="80"/>
      <w:jc w:val="right"/>
    </w:pPr>
    <w:rPr>
      <w:lang w:eastAsia="hr-HR" w:val="hr-HR"/>
    </w:rPr>
  </w:style>
  <w:style w:customStyle="true" w:styleId="ieoneline" w:type="paragraph">
    <w:name w:val="ieoneline"/>
    <w:basedOn w:val="Normal"/>
    <w:uiPriority w:val="99"/>
    <w:rsid w:val="006948FC"/>
    <w:rPr>
      <w:lang w:eastAsia="hr-HR" w:val="hr-HR"/>
    </w:rPr>
  </w:style>
  <w:style w:customStyle="true" w:styleId="kd-menulist" w:type="paragraph">
    <w:name w:val="kd-menulist"/>
    <w:basedOn w:val="Normal"/>
    <w:uiPriority w:val="99"/>
    <w:rsid w:val="006948FC"/>
    <w:pPr>
      <w:pBdr>
        <w:top w:space="0" w:sz="4" w:color="CCCCCC" w:val="single"/>
        <w:left w:space="0" w:sz="4" w:color="CCCCCC" w:val="single"/>
        <w:bottom w:space="3" w:sz="4" w:color="CCCCCC" w:val="single"/>
        <w:right w:space="0" w:sz="4" w:color="CCCCCC" w:val="single"/>
      </w:pBdr>
      <w:shd w:fill="FFFFFF" w:color="auto" w:val="clear"/>
    </w:pPr>
    <w:rPr>
      <w:lang w:eastAsia="hr-HR" w:val="hr-HR"/>
    </w:rPr>
  </w:style>
  <w:style w:customStyle="true" w:styleId="kd-menulistitem" w:type="paragraph">
    <w:name w:val="kd-menulistitem"/>
    <w:basedOn w:val="Normal"/>
    <w:uiPriority w:val="99"/>
    <w:rsid w:val="006948FC"/>
    <w:rPr>
      <w:color w:val="333333"/>
      <w:lang w:eastAsia="hr-HR" w:val="hr-HR"/>
    </w:rPr>
  </w:style>
  <w:style w:customStyle="true" w:styleId="kd-menurule" w:type="paragraph">
    <w:name w:val="kd-menurule"/>
    <w:basedOn w:val="Normal"/>
    <w:uiPriority w:val="99"/>
    <w:rsid w:val="006948FC"/>
    <w:pPr>
      <w:pBdr>
        <w:top w:space="0" w:sz="4" w:color="EBEBEB" w:val="single"/>
      </w:pBdr>
      <w:spacing w:after="100" w:before="90"/>
    </w:pPr>
    <w:rPr>
      <w:lang w:eastAsia="hr-HR" w:val="hr-HR"/>
    </w:rPr>
  </w:style>
  <w:style w:customStyle="true" w:styleId="sa" w:type="paragraph">
    <w:name w:val="sa"/>
    <w:basedOn w:val="Normal"/>
    <w:uiPriority w:val="99"/>
    <w:rsid w:val="006948FC"/>
    <w:rPr>
      <w:lang w:eastAsia="hr-HR" w:val="hr-HR"/>
    </w:rPr>
  </w:style>
  <w:style w:customStyle="true" w:styleId="ea" w:type="paragraph">
    <w:name w:val="ea"/>
    <w:basedOn w:val="Normal"/>
    <w:uiPriority w:val="99"/>
    <w:rsid w:val="006948FC"/>
    <w:pPr>
      <w:jc w:val="right"/>
    </w:pPr>
    <w:rPr>
      <w:lang w:eastAsia="hr-HR" w:val="hr-HR"/>
    </w:rPr>
  </w:style>
  <w:style w:customStyle="true" w:styleId="ca" w:type="paragraph">
    <w:name w:val="ca"/>
    <w:basedOn w:val="Normal"/>
    <w:uiPriority w:val="99"/>
    <w:rsid w:val="006948FC"/>
    <w:pPr>
      <w:jc w:val="center"/>
    </w:pPr>
    <w:rPr>
      <w:lang w:eastAsia="hr-HR" w:val="hr-HR"/>
    </w:rPr>
  </w:style>
  <w:style w:customStyle="true" w:styleId="safesearch" w:type="paragraph">
    <w:name w:val="safesearch"/>
    <w:basedOn w:val="Normal"/>
    <w:uiPriority w:val="99"/>
    <w:rsid w:val="006948FC"/>
    <w:pPr>
      <w:pBdr>
        <w:bottom w:space="0" w:sz="36" w:color="FFFFFF" w:val="single"/>
      </w:pBdr>
    </w:pPr>
    <w:rPr>
      <w:lang w:eastAsia="hr-HR" w:val="hr-HR"/>
    </w:rPr>
  </w:style>
  <w:style w:customStyle="true" w:styleId="panel-width" w:type="paragraph">
    <w:name w:val="panel-width"/>
    <w:basedOn w:val="Normal"/>
    <w:uiPriority w:val="99"/>
    <w:rsid w:val="006948FC"/>
    <w:rPr>
      <w:lang w:eastAsia="hr-HR" w:val="hr-HR"/>
    </w:rPr>
  </w:style>
  <w:style w:customStyle="true" w:styleId="panel-width-margin-start" w:type="paragraph">
    <w:name w:val="panel-width-margin-start"/>
    <w:basedOn w:val="Normal"/>
    <w:uiPriority w:val="99"/>
    <w:rsid w:val="006948FC"/>
    <w:pPr>
      <w:ind w:left="7037"/>
    </w:pPr>
    <w:rPr>
      <w:lang w:eastAsia="hr-HR" w:val="hr-HR"/>
    </w:rPr>
  </w:style>
  <w:style w:customStyle="true" w:styleId="panel-width-margin-end" w:type="paragraph">
    <w:name w:val="panel-width-margin-end"/>
    <w:basedOn w:val="Normal"/>
    <w:uiPriority w:val="99"/>
    <w:rsid w:val="006948FC"/>
    <w:pPr>
      <w:ind w:right="7037"/>
    </w:pPr>
    <w:rPr>
      <w:lang w:eastAsia="hr-HR" w:val="hr-HR"/>
    </w:rPr>
  </w:style>
  <w:style w:customStyle="true" w:styleId="internal-only" w:type="paragraph">
    <w:name w:val="internal-only"/>
    <w:basedOn w:val="Normal"/>
    <w:uiPriority w:val="99"/>
    <w:rsid w:val="006948FC"/>
    <w:rPr>
      <w:b/>
      <w:bCs/>
      <w:color w:val="CC0000"/>
      <w:vertAlign w:val="superscript"/>
      <w:lang w:eastAsia="hr-HR" w:val="hr-HR"/>
    </w:rPr>
  </w:style>
  <w:style w:customStyle="true" w:styleId="internal-only-full" w:type="paragraph">
    <w:name w:val="internal-only-full"/>
    <w:basedOn w:val="Normal"/>
    <w:uiPriority w:val="99"/>
    <w:rsid w:val="006948FC"/>
    <w:rPr>
      <w:b/>
      <w:bCs/>
      <w:color w:val="CC0000"/>
      <w:lang w:eastAsia="hr-HR" w:val="hr-HR"/>
    </w:rPr>
  </w:style>
  <w:style w:customStyle="true" w:styleId="hp411" w:type="paragraph">
    <w:name w:val="hp411"/>
    <w:basedOn w:val="Normal"/>
    <w:uiPriority w:val="99"/>
    <w:rsid w:val="006948FC"/>
    <w:rPr>
      <w:lang w:eastAsia="hr-HR" w:val="hr-HR"/>
    </w:rPr>
  </w:style>
  <w:style w:customStyle="true" w:styleId="hpadw" w:type="paragraph">
    <w:name w:val="hpadw"/>
    <w:basedOn w:val="Normal"/>
    <w:uiPriority w:val="99"/>
    <w:rsid w:val="006948FC"/>
    <w:rPr>
      <w:lang w:eastAsia="hr-HR" w:val="hr-HR"/>
    </w:rPr>
  </w:style>
  <w:style w:customStyle="true" w:styleId="hpeapi" w:type="paragraph">
    <w:name w:val="hpeapi"/>
    <w:basedOn w:val="Normal"/>
    <w:uiPriority w:val="99"/>
    <w:rsid w:val="006948FC"/>
    <w:rPr>
      <w:lang w:eastAsia="hr-HR" w:val="hr-HR"/>
    </w:rPr>
  </w:style>
  <w:style w:customStyle="true" w:styleId="hpgmm" w:type="paragraph">
    <w:name w:val="hpgmm"/>
    <w:basedOn w:val="Normal"/>
    <w:uiPriority w:val="99"/>
    <w:rsid w:val="006948FC"/>
    <w:rPr>
      <w:lang w:eastAsia="hr-HR" w:val="hr-HR"/>
    </w:rPr>
  </w:style>
  <w:style w:customStyle="true" w:styleId="hplbc" w:type="paragraph">
    <w:name w:val="hplbc"/>
    <w:basedOn w:val="Normal"/>
    <w:uiPriority w:val="99"/>
    <w:rsid w:val="006948FC"/>
    <w:rPr>
      <w:lang w:eastAsia="hr-HR" w:val="hr-HR"/>
    </w:rPr>
  </w:style>
  <w:style w:customStyle="true" w:styleId="hpref" w:type="paragraph">
    <w:name w:val="hpref"/>
    <w:basedOn w:val="Normal"/>
    <w:uiPriority w:val="99"/>
    <w:rsid w:val="006948FC"/>
    <w:rPr>
      <w:lang w:eastAsia="hr-HR" w:val="hr-HR"/>
    </w:rPr>
  </w:style>
  <w:style w:customStyle="true" w:styleId="bar-icon-email-2" w:type="paragraph">
    <w:name w:val="bar-icon-email-2"/>
    <w:basedOn w:val="Normal"/>
    <w:uiPriority w:val="99"/>
    <w:rsid w:val="006948FC"/>
    <w:rPr>
      <w:lang w:eastAsia="hr-HR" w:val="hr-HR"/>
    </w:rPr>
  </w:style>
  <w:style w:customStyle="true" w:styleId="bar-icon-link" w:type="paragraph">
    <w:name w:val="bar-icon-link"/>
    <w:basedOn w:val="Normal"/>
    <w:uiPriority w:val="99"/>
    <w:rsid w:val="006948FC"/>
    <w:rPr>
      <w:lang w:eastAsia="hr-HR" w:val="hr-HR"/>
    </w:rPr>
  </w:style>
  <w:style w:customStyle="true" w:styleId="bar-icon-print-2" w:type="paragraph">
    <w:name w:val="bar-icon-print-2"/>
    <w:basedOn w:val="Normal"/>
    <w:uiPriority w:val="99"/>
    <w:rsid w:val="006948FC"/>
    <w:rPr>
      <w:lang w:eastAsia="hr-HR" w:val="hr-HR"/>
    </w:rPr>
  </w:style>
  <w:style w:customStyle="true" w:styleId="bar-icon-survey" w:type="paragraph">
    <w:name w:val="bar-icon-survey"/>
    <w:basedOn w:val="Normal"/>
    <w:uiPriority w:val="99"/>
    <w:rsid w:val="006948FC"/>
    <w:rPr>
      <w:lang w:eastAsia="hr-HR" w:val="hr-HR"/>
    </w:rPr>
  </w:style>
  <w:style w:customStyle="true" w:styleId="view-as-kml" w:type="paragraph">
    <w:name w:val="view-as-kml"/>
    <w:basedOn w:val="Normal"/>
    <w:uiPriority w:val="99"/>
    <w:rsid w:val="006948FC"/>
    <w:rPr>
      <w:lang w:eastAsia="hr-HR" w:val="hr-HR"/>
    </w:rPr>
  </w:style>
  <w:style w:customStyle="true" w:styleId="view-as-rss" w:type="paragraph">
    <w:name w:val="view-as-rss"/>
    <w:basedOn w:val="Normal"/>
    <w:uiPriority w:val="99"/>
    <w:rsid w:val="006948FC"/>
    <w:rPr>
      <w:lang w:eastAsia="hr-HR" w:val="hr-HR"/>
    </w:rPr>
  </w:style>
  <w:style w:customStyle="true" w:styleId="right-arrow" w:type="paragraph">
    <w:name w:val="right-arrow"/>
    <w:basedOn w:val="Normal"/>
    <w:uiPriority w:val="99"/>
    <w:rsid w:val="006948FC"/>
    <w:rPr>
      <w:lang w:eastAsia="hr-HR" w:val="hr-HR"/>
    </w:rPr>
  </w:style>
  <w:style w:customStyle="true" w:styleId="left-arrow" w:type="paragraph">
    <w:name w:val="left-arrow"/>
    <w:basedOn w:val="Normal"/>
    <w:uiPriority w:val="99"/>
    <w:rsid w:val="006948FC"/>
    <w:rPr>
      <w:lang w:eastAsia="hr-HR" w:val="hr-HR"/>
    </w:rPr>
  </w:style>
  <w:style w:customStyle="true" w:styleId="ddirflip" w:type="paragraph">
    <w:name w:val="ddirflip"/>
    <w:basedOn w:val="Normal"/>
    <w:uiPriority w:val="99"/>
    <w:rsid w:val="006948FC"/>
    <w:rPr>
      <w:lang w:eastAsia="hr-HR" w:val="hr-HR"/>
    </w:rPr>
  </w:style>
  <w:style w:customStyle="true" w:styleId="view-t" w:type="paragraph">
    <w:name w:val="view-t"/>
    <w:basedOn w:val="Normal"/>
    <w:uiPriority w:val="99"/>
    <w:rsid w:val="006948FC"/>
    <w:rPr>
      <w:lang w:eastAsia="hr-HR" w:val="hr-HR"/>
    </w:rPr>
  </w:style>
  <w:style w:customStyle="true" w:styleId="view-m" w:type="paragraph">
    <w:name w:val="view-m"/>
    <w:basedOn w:val="Normal"/>
    <w:uiPriority w:val="99"/>
    <w:rsid w:val="006948FC"/>
    <w:rPr>
      <w:lang w:eastAsia="hr-HR" w:val="hr-HR"/>
    </w:rPr>
  </w:style>
  <w:style w:customStyle="true" w:styleId="dropdown" w:type="paragraph">
    <w:name w:val="dropdown"/>
    <w:basedOn w:val="Normal"/>
    <w:uiPriority w:val="99"/>
    <w:rsid w:val="006948FC"/>
    <w:rPr>
      <w:lang w:eastAsia="hr-HR" w:val="hr-HR"/>
    </w:rPr>
  </w:style>
  <w:style w:customStyle="true" w:styleId="flask" w:type="paragraph">
    <w:name w:val="flask"/>
    <w:basedOn w:val="Normal"/>
    <w:uiPriority w:val="99"/>
    <w:rsid w:val="006948FC"/>
    <w:rPr>
      <w:lang w:eastAsia="hr-HR" w:val="hr-HR"/>
    </w:rPr>
  </w:style>
  <w:style w:customStyle="true" w:styleId="welc" w:type="paragraph">
    <w:name w:val="welc"/>
    <w:basedOn w:val="Normal"/>
    <w:uiPriority w:val="99"/>
    <w:rsid w:val="006948FC"/>
    <w:rPr>
      <w:b/>
      <w:bCs/>
      <w:lang w:eastAsia="hr-HR" w:val="hr-HR"/>
    </w:rPr>
  </w:style>
  <w:style w:customStyle="true" w:styleId="hp" w:type="paragraph">
    <w:name w:val="hp"/>
    <w:basedOn w:val="Normal"/>
    <w:uiPriority w:val="99"/>
    <w:rsid w:val="006948FC"/>
    <w:pPr>
      <w:ind w:right="280" w:left="340"/>
    </w:pPr>
    <w:rPr>
      <w:lang w:eastAsia="hr-HR" w:val="hr-HR"/>
    </w:rPr>
  </w:style>
  <w:style w:customStyle="true" w:styleId="lw-arrow" w:type="paragraph">
    <w:name w:val="lw-arrow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mclipwide" w:type="paragraph">
    <w:name w:val="mclip_wide"/>
    <w:basedOn w:val="Normal"/>
    <w:uiPriority w:val="99"/>
    <w:rsid w:val="006948FC"/>
    <w:rPr>
      <w:lang w:eastAsia="hr-HR" w:val="hr-HR"/>
    </w:rPr>
  </w:style>
  <w:style w:customStyle="true" w:styleId="zipminus" w:type="paragraph">
    <w:name w:val="zip_minus"/>
    <w:basedOn w:val="Normal"/>
    <w:uiPriority w:val="99"/>
    <w:rsid w:val="006948FC"/>
    <w:rPr>
      <w:lang w:eastAsia="hr-HR" w:val="hr-HR"/>
    </w:rPr>
  </w:style>
  <w:style w:customStyle="true" w:styleId="zipplus" w:type="paragraph">
    <w:name w:val="zip_plus"/>
    <w:basedOn w:val="Normal"/>
    <w:uiPriority w:val="99"/>
    <w:rsid w:val="006948FC"/>
    <w:rPr>
      <w:lang w:eastAsia="hr-HR" w:val="hr-HR"/>
    </w:rPr>
  </w:style>
  <w:style w:customStyle="true" w:styleId="nav" w:type="paragraph">
    <w:name w:val="nav"/>
    <w:basedOn w:val="Normal"/>
    <w:uiPriority w:val="99"/>
    <w:rsid w:val="006948FC"/>
    <w:rPr>
      <w:lang w:eastAsia="hr-HR" w:val="hr-HR"/>
    </w:rPr>
  </w:style>
  <w:style w:customStyle="true" w:styleId="nr" w:type="paragraph">
    <w:name w:val="nr"/>
    <w:basedOn w:val="Normal"/>
    <w:uiPriority w:val="99"/>
    <w:rsid w:val="006948FC"/>
    <w:rPr>
      <w:lang w:eastAsia="hr-HR" w:val="hr-HR"/>
    </w:rPr>
  </w:style>
  <w:style w:customStyle="true" w:styleId="subpanel" w:type="paragraph">
    <w:name w:val="subpanel"/>
    <w:basedOn w:val="Normal"/>
    <w:uiPriority w:val="99"/>
    <w:rsid w:val="006948FC"/>
    <w:pPr>
      <w:ind w:left="100"/>
    </w:pPr>
    <w:rPr>
      <w:lang w:eastAsia="hr-HR" w:val="hr-HR"/>
    </w:rPr>
  </w:style>
  <w:style w:customStyle="true" w:styleId="rmi-results-panel-link" w:type="paragraph">
    <w:name w:val="rmi-results-panel-link"/>
    <w:basedOn w:val="Normal"/>
    <w:uiPriority w:val="99"/>
    <w:rsid w:val="006948FC"/>
    <w:pPr>
      <w:jc w:val="center"/>
    </w:pPr>
    <w:rPr>
      <w:lang w:eastAsia="hr-HR" w:val="hr-HR"/>
    </w:rPr>
  </w:style>
  <w:style w:customStyle="true" w:styleId="rmi-rpl-k" w:type="paragraph">
    <w:name w:val="rmi-rpl-k"/>
    <w:basedOn w:val="Normal"/>
    <w:uiPriority w:val="99"/>
    <w:rsid w:val="006948FC"/>
    <w:pPr>
      <w:shd w:fill="FFFFFF" w:color="auto" w:val="clear"/>
      <w:spacing w:before="360"/>
      <w:ind w:left="-100"/>
      <w:jc w:val="center"/>
    </w:pPr>
    <w:rPr>
      <w:lang w:eastAsia="hr-HR" w:val="hr-HR"/>
    </w:rPr>
  </w:style>
  <w:style w:customStyle="true" w:styleId="rmi-base-k" w:type="paragraph">
    <w:name w:val="rmi-base-k"/>
    <w:basedOn w:val="Normal"/>
    <w:uiPriority w:val="99"/>
    <w:rsid w:val="006948FC"/>
    <w:rPr>
      <w:lang w:eastAsia="hr-HR" w:val="hr-HR"/>
    </w:rPr>
  </w:style>
  <w:style w:customStyle="true" w:styleId="rmi-rpl-top" w:type="paragraph">
    <w:name w:val="rmi-rpl-top"/>
    <w:basedOn w:val="Normal"/>
    <w:uiPriority w:val="99"/>
    <w:rsid w:val="006948FC"/>
    <w:pPr>
      <w:pBdr>
        <w:top w:space="5" w:sz="4" w:color="E5E5E5" w:val="single"/>
      </w:pBdr>
    </w:pPr>
    <w:rPr>
      <w:sz w:val="18"/>
      <w:szCs w:val="18"/>
      <w:lang w:eastAsia="hr-HR" w:val="hr-HR"/>
    </w:rPr>
  </w:style>
  <w:style w:customStyle="true" w:styleId="rmi-rpl-bottom" w:type="paragraph">
    <w:name w:val="rmi-rpl-bottom"/>
    <w:basedOn w:val="Normal"/>
    <w:uiPriority w:val="99"/>
    <w:rsid w:val="006948FC"/>
    <w:rPr>
      <w:sz w:val="18"/>
      <w:szCs w:val="18"/>
      <w:lang w:eastAsia="hr-HR" w:val="hr-HR"/>
    </w:rPr>
  </w:style>
  <w:style w:customStyle="true" w:styleId="sp-error-msg" w:type="paragraph">
    <w:name w:val="sp-error-msg"/>
    <w:basedOn w:val="Normal"/>
    <w:uiPriority w:val="99"/>
    <w:rsid w:val="006948FC"/>
    <w:pPr>
      <w:ind w:left="340"/>
    </w:pPr>
    <w:rPr>
      <w:lang w:eastAsia="hr-HR" w:val="hr-HR"/>
    </w:rPr>
  </w:style>
  <w:style w:customStyle="true" w:styleId="sp-cnt" w:type="paragraph">
    <w:name w:val="sp-cnt"/>
    <w:basedOn w:val="Normal"/>
    <w:uiPriority w:val="99"/>
    <w:rsid w:val="006948FC"/>
    <w:rPr>
      <w:lang w:eastAsia="hr-HR" w:val="hr-HR"/>
    </w:rPr>
  </w:style>
  <w:style w:customStyle="true" w:styleId="spell" w:type="paragraph">
    <w:name w:val="spell"/>
    <w:basedOn w:val="Normal"/>
    <w:uiPriority w:val="99"/>
    <w:rsid w:val="006948FC"/>
    <w:rPr>
      <w:sz w:val="30"/>
      <w:szCs w:val="30"/>
      <w:lang w:eastAsia="hr-HR" w:val="hr-HR"/>
    </w:rPr>
  </w:style>
  <w:style w:customStyle="true" w:styleId="spell-orig" w:type="paragraph">
    <w:name w:val="spell-orig"/>
    <w:basedOn w:val="Normal"/>
    <w:uiPriority w:val="99"/>
    <w:rsid w:val="006948FC"/>
    <w:rPr>
      <w:lang w:eastAsia="hr-HR" w:val="hr-HR"/>
    </w:rPr>
  </w:style>
  <w:style w:customStyle="true" w:styleId="solink" w:type="paragraph">
    <w:name w:val="solink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solink-skunk" w:type="paragraph">
    <w:name w:val="solink-skunk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ac-skunk" w:type="paragraph">
    <w:name w:val="ac-skunk"/>
    <w:basedOn w:val="Normal"/>
    <w:uiPriority w:val="99"/>
    <w:rsid w:val="006948FC"/>
    <w:rPr>
      <w:sz w:val="31"/>
      <w:szCs w:val="31"/>
      <w:lang w:eastAsia="hr-HR" w:val="hr-HR"/>
    </w:rPr>
  </w:style>
  <w:style w:customStyle="true" w:styleId="onegoogle-tia-keyboard" w:type="paragraph">
    <w:name w:val="onegoogle-tia-keyboard"/>
    <w:basedOn w:val="Normal"/>
    <w:uiPriority w:val="99"/>
    <w:rsid w:val="006948FC"/>
    <w:pPr>
      <w:spacing w:before="20"/>
      <w:ind w:right="20"/>
    </w:pPr>
    <w:rPr>
      <w:lang w:eastAsia="hr-HR" w:val="hr-HR"/>
    </w:rPr>
  </w:style>
  <w:style w:customStyle="true" w:styleId="arrow-right" w:type="paragraph">
    <w:name w:val="arrow-right"/>
    <w:basedOn w:val="Normal"/>
    <w:uiPriority w:val="99"/>
    <w:rsid w:val="006948FC"/>
    <w:rPr>
      <w:lang w:eastAsia="hr-HR" w:val="hr-HR"/>
    </w:rPr>
  </w:style>
  <w:style w:customStyle="true" w:styleId="arrow-left" w:type="paragraph">
    <w:name w:val="arrow-left"/>
    <w:basedOn w:val="Normal"/>
    <w:uiPriority w:val="99"/>
    <w:rsid w:val="006948FC"/>
    <w:rPr>
      <w:lang w:eastAsia="hr-HR" w:val="hr-HR"/>
    </w:rPr>
  </w:style>
  <w:style w:customStyle="true" w:styleId="arrow-down" w:type="paragraph">
    <w:name w:val="arrow-down"/>
    <w:basedOn w:val="Normal"/>
    <w:uiPriority w:val="99"/>
    <w:rsid w:val="006948FC"/>
    <w:rPr>
      <w:lang w:eastAsia="hr-HR" w:val="hr-HR"/>
    </w:rPr>
  </w:style>
  <w:style w:customStyle="true" w:styleId="close" w:type="paragraph">
    <w:name w:val="close"/>
    <w:basedOn w:val="Normal"/>
    <w:uiPriority w:val="99"/>
    <w:rsid w:val="006948FC"/>
    <w:rPr>
      <w:lang w:eastAsia="hr-HR" w:val="hr-HR"/>
    </w:rPr>
  </w:style>
  <w:style w:customStyle="true" w:styleId="link" w:type="paragraph">
    <w:name w:val="link"/>
    <w:basedOn w:val="Normal"/>
    <w:uiPriority w:val="99"/>
    <w:rsid w:val="006948FC"/>
    <w:rPr>
      <w:lang w:eastAsia="hr-HR" w:val="hr-HR"/>
    </w:rPr>
  </w:style>
  <w:style w:customStyle="true" w:styleId="navbar2" w:type="paragraph">
    <w:name w:val="navbar2"/>
    <w:basedOn w:val="Normal"/>
    <w:uiPriority w:val="99"/>
    <w:rsid w:val="006948FC"/>
    <w:rPr>
      <w:lang w:eastAsia="hr-HR" w:val="hr-HR"/>
    </w:rPr>
  </w:style>
  <w:style w:customStyle="true" w:styleId="print" w:type="paragraph">
    <w:name w:val="print"/>
    <w:basedOn w:val="Normal"/>
    <w:uiPriority w:val="99"/>
    <w:rsid w:val="006948FC"/>
    <w:rPr>
      <w:lang w:eastAsia="hr-HR" w:val="hr-HR"/>
    </w:rPr>
  </w:style>
  <w:style w:customStyle="true" w:styleId="search-white" w:type="paragraph">
    <w:name w:val="search-white"/>
    <w:basedOn w:val="Normal"/>
    <w:uiPriority w:val="99"/>
    <w:rsid w:val="006948FC"/>
    <w:rPr>
      <w:lang w:eastAsia="hr-HR" w:val="hr-HR"/>
    </w:rPr>
  </w:style>
  <w:style w:customStyle="true" w:styleId="send" w:type="paragraph">
    <w:name w:val="send"/>
    <w:basedOn w:val="Normal"/>
    <w:uiPriority w:val="99"/>
    <w:rsid w:val="006948FC"/>
    <w:rPr>
      <w:lang w:eastAsia="hr-HR" w:val="hr-HR"/>
    </w:rPr>
  </w:style>
  <w:style w:customStyle="true" w:styleId="collapse-left3" w:type="paragraph">
    <w:name w:val="collapse-left3"/>
    <w:basedOn w:val="Normal"/>
    <w:uiPriority w:val="99"/>
    <w:rsid w:val="006948FC"/>
    <w:rPr>
      <w:lang w:eastAsia="hr-HR" w:val="hr-HR"/>
    </w:rPr>
  </w:style>
  <w:style w:customStyle="true" w:styleId="collapse-right3" w:type="paragraph">
    <w:name w:val="collapse-right3"/>
    <w:basedOn w:val="Normal"/>
    <w:uiPriority w:val="99"/>
    <w:rsid w:val="006948FC"/>
    <w:rPr>
      <w:lang w:eastAsia="hr-HR" w:val="hr-HR"/>
    </w:rPr>
  </w:style>
  <w:style w:customStyle="true" w:styleId="expand-left3" w:type="paragraph">
    <w:name w:val="expand-left3"/>
    <w:basedOn w:val="Normal"/>
    <w:uiPriority w:val="99"/>
    <w:rsid w:val="006948FC"/>
    <w:rPr>
      <w:lang w:eastAsia="hr-HR" w:val="hr-HR"/>
    </w:rPr>
  </w:style>
  <w:style w:customStyle="true" w:styleId="expand-right3" w:type="paragraph">
    <w:name w:val="expand-right3"/>
    <w:basedOn w:val="Normal"/>
    <w:uiPriority w:val="99"/>
    <w:rsid w:val="006948FC"/>
    <w:rPr>
      <w:lang w:eastAsia="hr-HR" w:val="hr-HR"/>
    </w:rPr>
  </w:style>
  <w:style w:customStyle="true" w:styleId="circle-markera-whitebg" w:type="paragraph">
    <w:name w:val="circle-markera-whitebg"/>
    <w:basedOn w:val="Normal"/>
    <w:uiPriority w:val="99"/>
    <w:rsid w:val="006948FC"/>
    <w:rPr>
      <w:lang w:eastAsia="hr-HR" w:val="hr-HR"/>
    </w:rPr>
  </w:style>
  <w:style w:customStyle="true" w:styleId="circle-markerb-whitebg" w:type="paragraph">
    <w:name w:val="circle-markerb-whitebg"/>
    <w:basedOn w:val="Normal"/>
    <w:uiPriority w:val="99"/>
    <w:rsid w:val="006948FC"/>
    <w:rPr>
      <w:lang w:eastAsia="hr-HR" w:val="hr-HR"/>
    </w:rPr>
  </w:style>
  <w:style w:customStyle="true" w:styleId="checkmark" w:type="paragraph">
    <w:name w:val="checkmark"/>
    <w:basedOn w:val="Normal"/>
    <w:uiPriority w:val="99"/>
    <w:rsid w:val="006948FC"/>
    <w:rPr>
      <w:lang w:eastAsia="hr-HR" w:val="hr-HR"/>
    </w:rPr>
  </w:style>
  <w:style w:customStyle="true" w:styleId="bubble-point-white" w:type="paragraph">
    <w:name w:val="bubble-point-white"/>
    <w:basedOn w:val="Normal"/>
    <w:uiPriority w:val="99"/>
    <w:rsid w:val="006948FC"/>
    <w:rPr>
      <w:lang w:eastAsia="hr-HR" w:val="hr-HR"/>
    </w:rPr>
  </w:style>
  <w:style w:customStyle="true" w:styleId="bubble-point-white-left" w:type="paragraph">
    <w:name w:val="bubble-point-white-left"/>
    <w:basedOn w:val="Normal"/>
    <w:uiPriority w:val="99"/>
    <w:rsid w:val="006948FC"/>
    <w:rPr>
      <w:lang w:eastAsia="hr-HR" w:val="hr-HR"/>
    </w:rPr>
  </w:style>
  <w:style w:customStyle="true" w:styleId="bubble-point-white-right" w:type="paragraph">
    <w:name w:val="bubble-point-white-right"/>
    <w:basedOn w:val="Normal"/>
    <w:uiPriority w:val="99"/>
    <w:rsid w:val="006948FC"/>
    <w:rPr>
      <w:lang w:eastAsia="hr-HR" w:val="hr-HR"/>
    </w:rPr>
  </w:style>
  <w:style w:customStyle="true" w:styleId="bubble-point-white-down" w:type="paragraph">
    <w:name w:val="bubble-point-white-down"/>
    <w:basedOn w:val="Normal"/>
    <w:uiPriority w:val="99"/>
    <w:rsid w:val="006948FC"/>
    <w:rPr>
      <w:lang w:eastAsia="hr-HR" w:val="hr-HR"/>
    </w:rPr>
  </w:style>
  <w:style w:customStyle="true" w:styleId="bar" w:type="paragraph">
    <w:name w:val="bar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dir-button" w:type="paragraph">
    <w:name w:val="dir-button"/>
    <w:basedOn w:val="Normal"/>
    <w:uiPriority w:val="99"/>
    <w:rsid w:val="006948FC"/>
    <w:pPr>
      <w:ind w:right="60"/>
    </w:pPr>
    <w:rPr>
      <w:lang w:eastAsia="hr-HR" w:val="hr-HR"/>
    </w:rPr>
  </w:style>
  <w:style w:customStyle="true" w:styleId="zippyplus" w:type="paragraph">
    <w:name w:val="zippy_plus"/>
    <w:basedOn w:val="Normal"/>
    <w:uiPriority w:val="99"/>
    <w:rsid w:val="006948FC"/>
    <w:rPr>
      <w:lang w:eastAsia="hr-HR" w:val="hr-HR"/>
    </w:rPr>
  </w:style>
  <w:style w:customStyle="true" w:styleId="zippyminus" w:type="paragraph">
    <w:name w:val="zippy_minus"/>
    <w:basedOn w:val="Normal"/>
    <w:uiPriority w:val="99"/>
    <w:rsid w:val="006948FC"/>
    <w:rPr>
      <w:lang w:eastAsia="hr-HR" w:val="hr-HR"/>
    </w:rPr>
  </w:style>
  <w:style w:customStyle="true" w:styleId="rsw-picker" w:type="paragraph">
    <w:name w:val="rsw-picker"/>
    <w:basedOn w:val="Normal"/>
    <w:uiPriority w:val="99"/>
    <w:rsid w:val="006948FC"/>
    <w:pPr>
      <w:pBdr>
        <w:top w:space="2" w:sz="4" w:color="A2BAE7" w:val="single"/>
        <w:left w:space="2" w:sz="4" w:color="A2BAE7" w:val="single"/>
        <w:bottom w:space="2" w:sz="4" w:color="888888" w:val="single"/>
        <w:right w:space="3" w:sz="4" w:color="888888" w:val="single"/>
      </w:pBdr>
      <w:shd w:fill="FFFFFF" w:color="auto" w:val="clear"/>
    </w:pPr>
    <w:rPr>
      <w:color w:val="000000"/>
      <w:lang w:eastAsia="hr-HR" w:val="hr-HR"/>
    </w:rPr>
  </w:style>
  <w:style w:customStyle="true" w:styleId="rsw-picker-stars" w:type="paragraph">
    <w:name w:val="rsw-picker-stars"/>
    <w:basedOn w:val="Normal"/>
    <w:uiPriority w:val="99"/>
    <w:rsid w:val="006948FC"/>
    <w:pPr>
      <w:spacing w:after="20" w:before="30"/>
      <w:ind w:right="120"/>
    </w:pPr>
    <w:rPr>
      <w:lang w:eastAsia="hr-HR" w:val="hr-HR"/>
    </w:rPr>
  </w:style>
  <w:style w:customStyle="true" w:styleId="rsw-picker-remove" w:type="paragraph">
    <w:name w:val="rsw-picker-remove"/>
    <w:basedOn w:val="Normal"/>
    <w:uiPriority w:val="99"/>
    <w:rsid w:val="006948FC"/>
    <w:rPr>
      <w:lang w:eastAsia="hr-HR" w:val="hr-HR"/>
    </w:rPr>
  </w:style>
  <w:style w:customStyle="true" w:styleId="rsw-write-review" w:type="paragraph">
    <w:name w:val="rsw-write-review"/>
    <w:basedOn w:val="Normal"/>
    <w:uiPriority w:val="99"/>
    <w:rsid w:val="006948FC"/>
    <w:rPr>
      <w:lang w:eastAsia="hr-HR" w:val="hr-HR"/>
    </w:rPr>
  </w:style>
  <w:style w:customStyle="true" w:styleId="rsw-picker-message" w:type="paragraph">
    <w:name w:val="rsw-picker-message"/>
    <w:basedOn w:val="Normal"/>
    <w:uiPriority w:val="99"/>
    <w:rsid w:val="006948FC"/>
    <w:rPr>
      <w:color w:val="222222"/>
      <w:sz w:val="20"/>
      <w:szCs w:val="20"/>
      <w:lang w:eastAsia="hr-HR" w:val="hr-HR"/>
    </w:rPr>
  </w:style>
  <w:style w:customStyle="true" w:styleId="rsw-picker-slider" w:type="paragraph">
    <w:name w:val="rsw-picker-slider"/>
    <w:basedOn w:val="Normal"/>
    <w:uiPriority w:val="99"/>
    <w:rsid w:val="006948FC"/>
    <w:pPr>
      <w:spacing w:before="15536"/>
    </w:pPr>
    <w:rPr>
      <w:lang w:eastAsia="hr-HR" w:val="hr-HR"/>
    </w:rPr>
  </w:style>
  <w:style w:customStyle="true" w:styleId="rsw-picker-slider-focus" w:type="paragraph">
    <w:name w:val="rsw-picker-slider-focus"/>
    <w:basedOn w:val="Normal"/>
    <w:uiPriority w:val="99"/>
    <w:rsid w:val="006948FC"/>
    <w:rPr>
      <w:lang w:eastAsia="hr-HR" w:val="hr-HR"/>
    </w:rPr>
  </w:style>
  <w:style w:customStyle="true" w:styleId="rsw-stars" w:type="paragraph">
    <w:name w:val="rsw-stars"/>
    <w:basedOn w:val="Normal"/>
    <w:uiPriority w:val="99"/>
    <w:rsid w:val="006948FC"/>
    <w:rPr>
      <w:lang w:eastAsia="hr-HR" w:val="hr-HR"/>
    </w:rPr>
  </w:style>
  <w:style w:customStyle="true" w:styleId="rsw-starred" w:type="paragraph">
    <w:name w:val="rsw-starred"/>
    <w:basedOn w:val="Normal"/>
    <w:uiPriority w:val="99"/>
    <w:rsid w:val="006948FC"/>
    <w:pPr>
      <w:ind w:right="10"/>
    </w:pPr>
    <w:rPr>
      <w:lang w:eastAsia="hr-HR" w:val="hr-HR"/>
    </w:rPr>
  </w:style>
  <w:style w:customStyle="true" w:styleId="rsw-half-starred" w:type="paragraph">
    <w:name w:val="rsw-half-starred"/>
    <w:basedOn w:val="Normal"/>
    <w:uiPriority w:val="99"/>
    <w:rsid w:val="006948FC"/>
    <w:pPr>
      <w:ind w:right="10"/>
    </w:pPr>
    <w:rPr>
      <w:lang w:eastAsia="hr-HR" w:val="hr-HR"/>
    </w:rPr>
  </w:style>
  <w:style w:customStyle="true" w:styleId="rsw-unstarred" w:type="paragraph">
    <w:name w:val="rsw-unstarred"/>
    <w:basedOn w:val="Normal"/>
    <w:uiPriority w:val="99"/>
    <w:rsid w:val="006948FC"/>
    <w:pPr>
      <w:ind w:right="10"/>
    </w:pPr>
    <w:rPr>
      <w:lang w:eastAsia="hr-HR" w:val="hr-HR"/>
    </w:rPr>
  </w:style>
  <w:style w:customStyle="true" w:styleId="rsw-bestever" w:type="paragraph">
    <w:name w:val="rsw-bestever"/>
    <w:basedOn w:val="Normal"/>
    <w:uiPriority w:val="99"/>
    <w:rsid w:val="006948FC"/>
    <w:rPr>
      <w:lang w:eastAsia="hr-HR" w:val="hr-HR"/>
    </w:rPr>
  </w:style>
  <w:style w:customStyle="true" w:styleId="rsw-bestever-small" w:type="paragraph">
    <w:name w:val="rsw-bestever-small"/>
    <w:basedOn w:val="Normal"/>
    <w:uiPriority w:val="99"/>
    <w:rsid w:val="006948FC"/>
    <w:rPr>
      <w:lang w:eastAsia="hr-HR" w:val="hr-HR"/>
    </w:rPr>
  </w:style>
  <w:style w:customStyle="true" w:styleId="rsw-pp-widget" w:type="paragraph">
    <w:name w:val="rsw-pp-widget"/>
    <w:basedOn w:val="Normal"/>
    <w:uiPriority w:val="99"/>
    <w:rsid w:val="006948FC"/>
    <w:rPr>
      <w:lang w:eastAsia="hr-HR" w:val="hr-HR"/>
    </w:rPr>
  </w:style>
  <w:style w:customStyle="true" w:styleId="rsw-pp-link" w:type="paragraph">
    <w:name w:val="rsw-pp-link"/>
    <w:basedOn w:val="Normal"/>
    <w:uiPriority w:val="99"/>
    <w:rsid w:val="006948FC"/>
    <w:rPr>
      <w:lang w:eastAsia="hr-HR" w:val="hr-HR"/>
    </w:rPr>
  </w:style>
  <w:style w:customStyle="true" w:styleId="rsw-pp-msg" w:type="paragraph">
    <w:name w:val="rsw-pp-msg"/>
    <w:basedOn w:val="Normal"/>
    <w:uiPriority w:val="99"/>
    <w:rsid w:val="006948FC"/>
    <w:rPr>
      <w:b/>
      <w:bCs/>
      <w:lang w:eastAsia="hr-HR" w:val="hr-HR"/>
    </w:rPr>
  </w:style>
  <w:style w:customStyle="true" w:styleId="ratingpromo-class" w:type="paragraph">
    <w:name w:val="ratingpromo-class"/>
    <w:basedOn w:val="Normal"/>
    <w:uiPriority w:val="99"/>
    <w:rsid w:val="006948FC"/>
    <w:rPr>
      <w:lang w:eastAsia="hr-HR" w:val="hr-HR"/>
    </w:rPr>
  </w:style>
  <w:style w:customStyle="true" w:styleId="ratingpromo-logo" w:type="paragraph">
    <w:name w:val="ratingpromo-logo"/>
    <w:basedOn w:val="Normal"/>
    <w:uiPriority w:val="99"/>
    <w:rsid w:val="006948FC"/>
    <w:pPr>
      <w:spacing w:after="80" w:before="150"/>
      <w:jc w:val="center"/>
    </w:pPr>
    <w:rPr>
      <w:lang w:eastAsia="hr-HR" w:val="hr-HR"/>
    </w:rPr>
  </w:style>
  <w:style w:customStyle="true" w:styleId="ratingpromo-header-content" w:type="paragraph">
    <w:name w:val="ratingpromo-header-content"/>
    <w:basedOn w:val="Normal"/>
    <w:uiPriority w:val="99"/>
    <w:rsid w:val="006948FC"/>
    <w:rPr>
      <w:sz w:val="28"/>
      <w:szCs w:val="28"/>
      <w:lang w:eastAsia="hr-HR" w:val="hr-HR"/>
    </w:rPr>
  </w:style>
  <w:style w:customStyle="true" w:styleId="ratingpromo-body-content" w:type="paragraph">
    <w:name w:val="ratingpromo-body-content"/>
    <w:basedOn w:val="Normal"/>
    <w:uiPriority w:val="99"/>
    <w:rsid w:val="006948FC"/>
    <w:pPr>
      <w:spacing w:after="100"/>
    </w:pPr>
    <w:rPr>
      <w:lang w:eastAsia="hr-HR" w:val="hr-HR"/>
    </w:rPr>
  </w:style>
  <w:style w:customStyle="true" w:styleId="rsw-aspects-read-write" w:type="paragraph">
    <w:name w:val="rsw-aspects-read-write"/>
    <w:basedOn w:val="Normal"/>
    <w:uiPriority w:val="99"/>
    <w:rsid w:val="006948FC"/>
    <w:pPr>
      <w:ind w:left="80"/>
    </w:pPr>
    <w:rPr>
      <w:lang w:eastAsia="hr-HR" w:val="hr-HR"/>
    </w:rPr>
  </w:style>
  <w:style w:customStyle="true" w:styleId="rsw-aspects-pp" w:type="paragraph">
    <w:name w:val="rsw-aspects-pp"/>
    <w:basedOn w:val="Normal"/>
    <w:uiPriority w:val="99"/>
    <w:rsid w:val="006948FC"/>
    <w:pPr>
      <w:spacing w:after="50" w:before="50"/>
      <w:ind w:right="50" w:left="50"/>
    </w:pPr>
    <w:rPr>
      <w:lang w:eastAsia="hr-HR" w:val="hr-HR"/>
    </w:rPr>
  </w:style>
  <w:style w:customStyle="true" w:styleId="rsw-angry-active" w:type="paragraph">
    <w:name w:val="rsw-angry-active"/>
    <w:basedOn w:val="Normal"/>
    <w:uiPriority w:val="99"/>
    <w:rsid w:val="006948FC"/>
    <w:rPr>
      <w:lang w:eastAsia="hr-HR" w:val="hr-HR"/>
    </w:rPr>
  </w:style>
  <w:style w:customStyle="true" w:styleId="rsw-angry-inactive" w:type="paragraph">
    <w:name w:val="rsw-angry-inactive"/>
    <w:basedOn w:val="Normal"/>
    <w:uiPriority w:val="99"/>
    <w:rsid w:val="006948FC"/>
    <w:rPr>
      <w:lang w:eastAsia="hr-HR" w:val="hr-HR"/>
    </w:rPr>
  </w:style>
  <w:style w:customStyle="true" w:styleId="rsw-happy-active" w:type="paragraph">
    <w:name w:val="rsw-happy-active"/>
    <w:basedOn w:val="Normal"/>
    <w:uiPriority w:val="99"/>
    <w:rsid w:val="006948FC"/>
    <w:rPr>
      <w:lang w:eastAsia="hr-HR" w:val="hr-HR"/>
    </w:rPr>
  </w:style>
  <w:style w:customStyle="true" w:styleId="rsw-happy-inactive" w:type="paragraph">
    <w:name w:val="rsw-happy-inactive"/>
    <w:basedOn w:val="Normal"/>
    <w:uiPriority w:val="99"/>
    <w:rsid w:val="006948FC"/>
    <w:rPr>
      <w:lang w:eastAsia="hr-HR" w:val="hr-HR"/>
    </w:rPr>
  </w:style>
  <w:style w:customStyle="true" w:styleId="rsw-remove-active" w:type="paragraph">
    <w:name w:val="rsw-remove-active"/>
    <w:basedOn w:val="Normal"/>
    <w:uiPriority w:val="99"/>
    <w:rsid w:val="006948FC"/>
    <w:rPr>
      <w:lang w:eastAsia="hr-HR" w:val="hr-HR"/>
    </w:rPr>
  </w:style>
  <w:style w:customStyle="true" w:styleId="comment-box-textarea-default" w:type="paragraph">
    <w:name w:val="comment-box-textarea-default"/>
    <w:basedOn w:val="Normal"/>
    <w:uiPriority w:val="99"/>
    <w:rsid w:val="006948FC"/>
    <w:pPr>
      <w:pBdr>
        <w:top w:space="0" w:sz="4" w:color="808080" w:val="single"/>
        <w:left w:space="0" w:sz="4" w:color="808080" w:val="single"/>
        <w:bottom w:space="0" w:sz="4" w:color="808080" w:val="single"/>
        <w:right w:space="0" w:sz="4" w:color="808080" w:val="single"/>
      </w:pBdr>
      <w:spacing w:before="50"/>
      <w:ind w:left="10"/>
    </w:pPr>
    <w:rPr>
      <w:lang w:eastAsia="hr-HR" w:val="hr-HR"/>
    </w:rPr>
  </w:style>
  <w:style w:customStyle="true" w:styleId="comment-box-tip" w:type="paragraph">
    <w:name w:val="comment-box-tip"/>
    <w:basedOn w:val="Normal"/>
    <w:uiPriority w:val="99"/>
    <w:rsid w:val="006948FC"/>
    <w:rPr>
      <w:color w:val="666666"/>
      <w:lang w:eastAsia="hr-HR" w:val="hr-HR"/>
    </w:rPr>
  </w:style>
  <w:style w:customStyle="true" w:styleId="comment-box-readonly" w:type="paragraph">
    <w:name w:val="comment-box-readonly"/>
    <w:basedOn w:val="Normal"/>
    <w:uiPriority w:val="99"/>
    <w:rsid w:val="006948FC"/>
    <w:pPr>
      <w:spacing w:after="50" w:before="50"/>
    </w:pPr>
    <w:rPr>
      <w:lang w:eastAsia="hr-HR" w:val="hr-HR"/>
    </w:rPr>
  </w:style>
  <w:style w:customStyle="true" w:styleId="comment-box-readonly-quoted" w:type="paragraph">
    <w:name w:val="comment-box-readonly-quoted"/>
    <w:basedOn w:val="Normal"/>
    <w:uiPriority w:val="99"/>
    <w:rsid w:val="006948FC"/>
    <w:rPr>
      <w:iCs/>
      <w:lang w:eastAsia="hr-HR" w:val="hr-HR"/>
    </w:rPr>
  </w:style>
  <w:style w:customStyle="true" w:styleId="comment-box-readonly-first-n" w:type="paragraph">
    <w:name w:val="comment-box-readonly-first-n"/>
    <w:basedOn w:val="Normal"/>
    <w:uiPriority w:val="99"/>
    <w:rsid w:val="006948FC"/>
    <w:rPr>
      <w:b/>
      <w:bCs/>
      <w:sz w:val="28"/>
      <w:szCs w:val="28"/>
      <w:lang w:eastAsia="hr-HR" w:val="hr-HR"/>
    </w:rPr>
  </w:style>
  <w:style w:customStyle="true" w:styleId="hide-non-msie-6" w:type="paragraph">
    <w:name w:val="hide-non-msie-6"/>
    <w:basedOn w:val="Normal"/>
    <w:uiPriority w:val="99"/>
    <w:rsid w:val="006948FC"/>
    <w:rPr>
      <w:vanish/>
      <w:lang w:eastAsia="hr-HR" w:val="hr-HR"/>
    </w:rPr>
  </w:style>
  <w:style w:customStyle="true" w:styleId="no-wrap" w:type="paragraph">
    <w:name w:val="no-wrap"/>
    <w:basedOn w:val="Normal"/>
    <w:uiPriority w:val="99"/>
    <w:rsid w:val="006948FC"/>
    <w:rPr>
      <w:lang w:eastAsia="hr-HR" w:val="hr-HR"/>
    </w:rPr>
  </w:style>
  <w:style w:customStyle="true" w:styleId="offscreen" w:type="paragraph">
    <w:name w:val="offscreen"/>
    <w:basedOn w:val="Normal"/>
    <w:uiPriority w:val="99"/>
    <w:rsid w:val="006948FC"/>
    <w:rPr>
      <w:lang w:eastAsia="hr-HR" w:val="hr-HR"/>
    </w:rPr>
  </w:style>
  <w:style w:customStyle="true" w:styleId="source" w:type="paragraph">
    <w:name w:val="source"/>
    <w:basedOn w:val="Normal"/>
    <w:uiPriority w:val="99"/>
    <w:rsid w:val="006948FC"/>
    <w:rPr>
      <w:color w:val="009933"/>
      <w:lang w:eastAsia="hr-HR" w:val="hr-HR"/>
    </w:rPr>
  </w:style>
  <w:style w:customStyle="true" w:styleId="b" w:type="paragraph">
    <w:name w:val="b"/>
    <w:basedOn w:val="Normal"/>
    <w:uiPriority w:val="99"/>
    <w:rsid w:val="006948FC"/>
    <w:rPr>
      <w:b/>
      <w:bCs/>
      <w:lang w:eastAsia="hr-HR" w:val="hr-HR"/>
    </w:rPr>
  </w:style>
  <w:style w:customStyle="true" w:styleId="a" w:type="paragraph">
    <w:name w:val="a"/>
    <w:basedOn w:val="Normal"/>
    <w:uiPriority w:val="99"/>
    <w:rsid w:val="006948FC"/>
    <w:rPr>
      <w:color w:val="009933"/>
      <w:lang w:eastAsia="hr-HR" w:val="hr-HR"/>
    </w:rPr>
  </w:style>
  <w:style w:customStyle="true" w:styleId="f" w:type="paragraph">
    <w:name w:val="f"/>
    <w:basedOn w:val="Normal"/>
    <w:uiPriority w:val="99"/>
    <w:rsid w:val="006948FC"/>
    <w:rPr>
      <w:color w:val="999999"/>
      <w:lang w:eastAsia="hr-HR" w:val="hr-HR"/>
    </w:rPr>
  </w:style>
  <w:style w:customStyle="true" w:styleId="anchor-selected" w:type="paragraph">
    <w:name w:val="anchor-selected"/>
    <w:basedOn w:val="Normal"/>
    <w:uiPriority w:val="99"/>
    <w:rsid w:val="006948FC"/>
    <w:rPr>
      <w:b/>
      <w:bCs/>
      <w:color w:val="000000"/>
      <w:lang w:eastAsia="hr-HR" w:val="hr-HR"/>
    </w:rPr>
  </w:style>
  <w:style w:customStyle="true" w:styleId="kd-input-text" w:type="paragraph">
    <w:name w:val="kd-input-text"/>
    <w:basedOn w:val="Normal"/>
    <w:uiPriority w:val="99"/>
    <w:rsid w:val="006948FC"/>
    <w:pPr>
      <w:pBdr>
        <w:top w:space="0" w:sz="4" w:color="C0C0C0" w:val="single"/>
        <w:left w:space="4" w:sz="4" w:color="D9D9D9" w:val="single"/>
        <w:bottom w:space="0" w:sz="4" w:color="D9D9D9" w:val="single"/>
        <w:right w:space="0" w:sz="4" w:color="D9D9D9" w:val="single"/>
      </w:pBdr>
      <w:shd w:fill="FFFFFF" w:color="auto" w:val="clear"/>
    </w:pPr>
    <w:rPr>
      <w:lang w:eastAsia="hr-HR" w:val="hr-HR"/>
    </w:rPr>
  </w:style>
  <w:style w:customStyle="true" w:styleId="kd-button" w:type="paragraph">
    <w:name w:val="kd-button"/>
    <w:basedOn w:val="Normal"/>
    <w:uiPriority w:val="99"/>
    <w:rsid w:val="006948FC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jc w:val="center"/>
    </w:pPr>
    <w:rPr>
      <w:b/>
      <w:bCs/>
      <w:color w:val="444444"/>
      <w:sz w:val="20"/>
      <w:szCs w:val="20"/>
      <w:lang w:eastAsia="hr-HR" w:val="hr-HR"/>
    </w:rPr>
  </w:style>
  <w:style w:customStyle="true" w:styleId="kd-button-submit" w:type="paragraph">
    <w:name w:val="kd-button-submit"/>
    <w:basedOn w:val="Normal"/>
    <w:uiPriority w:val="99"/>
    <w:rsid w:val="006948FC"/>
    <w:pPr>
      <w:pBdr>
        <w:top w:space="0" w:sz="4" w:color="3079ED" w:val="single"/>
        <w:left w:space="0" w:sz="4" w:color="3079ED" w:val="single"/>
        <w:bottom w:space="0" w:sz="4" w:color="3079ED" w:val="single"/>
        <w:right w:space="0" w:sz="4" w:color="3079ED" w:val="single"/>
      </w:pBdr>
      <w:shd w:fill="4D90FE" w:color="auto" w:val="clear"/>
    </w:pPr>
    <w:rPr>
      <w:color w:val="FFFFFF"/>
      <w:lang w:eastAsia="hr-HR" w:val="hr-HR"/>
    </w:rPr>
  </w:style>
  <w:style w:customStyle="true" w:styleId="kd-button-share" w:type="paragraph">
    <w:name w:val="kd-button-share"/>
    <w:basedOn w:val="Normal"/>
    <w:uiPriority w:val="99"/>
    <w:rsid w:val="006948FC"/>
    <w:pPr>
      <w:pBdr>
        <w:top w:space="0" w:sz="4" w:color="29691D" w:val="single"/>
        <w:left w:space="0" w:sz="4" w:color="29691D" w:val="single"/>
        <w:bottom w:space="0" w:sz="4" w:color="29691D" w:val="single"/>
        <w:right w:space="0" w:sz="4" w:color="29691D" w:val="single"/>
      </w:pBdr>
      <w:shd w:fill="3D9400" w:color="auto" w:val="clear"/>
    </w:pPr>
    <w:rPr>
      <w:color w:val="FFFFFF"/>
      <w:lang w:eastAsia="hr-HR" w:val="hr-HR"/>
    </w:rPr>
  </w:style>
  <w:style w:customStyle="true" w:styleId="kd-button-red" w:type="paragraph">
    <w:name w:val="kd-button-red"/>
    <w:basedOn w:val="Normal"/>
    <w:uiPriority w:val="99"/>
    <w:rsid w:val="006948FC"/>
    <w:pPr>
      <w:shd w:fill="D14836" w:color="auto" w:val="clear"/>
    </w:pPr>
    <w:rPr>
      <w:caps/>
      <w:color w:val="FFFFFF"/>
      <w:lang w:eastAsia="hr-HR" w:val="hr-HR"/>
    </w:rPr>
  </w:style>
  <w:style w:customStyle="true" w:styleId="kd-button-mid" w:type="paragraph">
    <w:name w:val="kd-button-mid"/>
    <w:basedOn w:val="Normal"/>
    <w:uiPriority w:val="99"/>
    <w:rsid w:val="006948FC"/>
    <w:pPr>
      <w:ind w:left="-10"/>
    </w:pPr>
    <w:rPr>
      <w:lang w:eastAsia="hr-HR" w:val="hr-HR"/>
    </w:rPr>
  </w:style>
  <w:style w:customStyle="true" w:styleId="kd-button-right" w:type="paragraph">
    <w:name w:val="kd-button-right"/>
    <w:basedOn w:val="Normal"/>
    <w:uiPriority w:val="99"/>
    <w:rsid w:val="006948FC"/>
    <w:pPr>
      <w:ind w:left="-10"/>
    </w:pPr>
    <w:rPr>
      <w:lang w:eastAsia="hr-HR" w:val="hr-HR"/>
    </w:rPr>
  </w:style>
  <w:style w:customStyle="true" w:styleId="kd-modaldialog" w:type="paragraph">
    <w:name w:val="kd-modaldialog"/>
    <w:basedOn w:val="Normal"/>
    <w:uiPriority w:val="99"/>
    <w:rsid w:val="006948FC"/>
    <w:pPr>
      <w:pBdr>
        <w:top w:space="0" w:sz="4" w:color="CCCCCC" w:val="single"/>
        <w:left w:space="0" w:sz="4" w:color="CCCCCC" w:val="single"/>
        <w:bottom w:space="0" w:sz="4" w:color="CCCCCC" w:val="single"/>
        <w:right w:space="0" w:sz="4" w:color="CCCCCC" w:val="single"/>
      </w:pBdr>
      <w:shd w:fill="FFFFFF" w:color="auto" w:val="clear"/>
    </w:pPr>
    <w:rPr>
      <w:lang w:eastAsia="hr-HR" w:val="hr-HR"/>
    </w:rPr>
  </w:style>
  <w:style w:customStyle="true" w:styleId="kd-bubble" w:type="paragraph">
    <w:name w:val="kd-bubble"/>
    <w:basedOn w:val="Normal"/>
    <w:uiPriority w:val="99"/>
    <w:rsid w:val="006948FC"/>
    <w:pPr>
      <w:pBdr>
        <w:top w:space="0" w:sz="4" w:color="CBCBCB" w:val="single"/>
        <w:left w:space="0" w:sz="4" w:color="CBCBCB" w:val="single"/>
        <w:bottom w:space="0" w:sz="4" w:color="CBCBCB" w:val="single"/>
        <w:right w:space="0" w:sz="4" w:color="CBCBCB" w:val="single"/>
      </w:pBdr>
      <w:shd w:fill="FFFFFF" w:color="auto" w:val="clear"/>
    </w:pPr>
    <w:rPr>
      <w:color w:val="666666"/>
      <w:lang w:eastAsia="hr-HR" w:val="hr-HR"/>
    </w:rPr>
  </w:style>
  <w:style w:customStyle="true" w:styleId="rmi-cc-link" w:type="paragraph">
    <w:name w:val="rmi-cc-link"/>
    <w:basedOn w:val="Normal"/>
    <w:uiPriority w:val="99"/>
    <w:rsid w:val="006948FC"/>
    <w:pPr>
      <w:pBdr>
        <w:top w:space="0" w:sz="4" w:color="999999" w:val="single"/>
        <w:left w:space="2" w:sz="4" w:color="999999" w:val="single"/>
        <w:bottom w:space="0" w:sz="4" w:color="FFFFFF" w:val="single"/>
        <w:right w:space="2" w:sz="4" w:color="999999" w:val="single"/>
      </w:pBdr>
      <w:shd w:fill="FFFFFF" w:color="auto" w:val="clear"/>
    </w:pPr>
    <w:rPr>
      <w:lang w:eastAsia="hr-HR" w:val="hr-HR"/>
    </w:rPr>
  </w:style>
  <w:style w:customStyle="true" w:styleId="terms-of-use-link" w:type="paragraph">
    <w:name w:val="terms-of-use-link"/>
    <w:basedOn w:val="Normal"/>
    <w:uiPriority w:val="99"/>
    <w:rsid w:val="006948FC"/>
    <w:pPr>
      <w:ind w:right="30"/>
    </w:pPr>
    <w:rPr>
      <w:lang w:eastAsia="hr-HR" w:val="hr-HR"/>
    </w:rPr>
  </w:style>
  <w:style w:customStyle="true" w:styleId="ds" w:type="paragraph">
    <w:name w:val="ds"/>
    <w:basedOn w:val="Normal"/>
    <w:uiPriority w:val="99"/>
    <w:rsid w:val="006948FC"/>
    <w:pPr>
      <w:shd w:fill="000000" w:color="auto" w:val="clear"/>
    </w:pPr>
    <w:rPr>
      <w:lang w:eastAsia="hr-HR" w:val="hr-HR"/>
    </w:rPr>
  </w:style>
  <w:style w:customStyle="true" w:styleId="messagehtml" w:type="paragraph">
    <w:name w:val="messagehtml"/>
    <w:basedOn w:val="Normal"/>
    <w:uiPriority w:val="99"/>
    <w:rsid w:val="006948FC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sz w:val="20"/>
      <w:szCs w:val="20"/>
      <w:lang w:eastAsia="hr-HR" w:val="hr-HR"/>
    </w:rPr>
  </w:style>
  <w:style w:customStyle="true" w:styleId="message-cont" w:type="paragraph">
    <w:name w:val="message-cont"/>
    <w:basedOn w:val="Normal"/>
    <w:uiPriority w:val="99"/>
    <w:rsid w:val="006948FC"/>
    <w:rPr>
      <w:lang w:eastAsia="hr-HR" w:val="hr-HR"/>
    </w:rPr>
  </w:style>
  <w:style w:customStyle="true" w:styleId="mapfooter" w:type="paragraph">
    <w:name w:val="mapfooter"/>
    <w:basedOn w:val="Normal"/>
    <w:uiPriority w:val="99"/>
    <w:rsid w:val="006948FC"/>
    <w:pPr>
      <w:spacing w:lineRule="atLeast" w:line="190"/>
    </w:pPr>
    <w:rPr>
      <w:color w:val="000000"/>
      <w:lang w:eastAsia="hr-HR" w:val="hr-HR"/>
    </w:rPr>
  </w:style>
  <w:style w:customStyle="true" w:styleId="pw" w:type="paragraph">
    <w:name w:val="pw"/>
    <w:basedOn w:val="Normal"/>
    <w:uiPriority w:val="99"/>
    <w:rsid w:val="006948FC"/>
    <w:rPr>
      <w:vanish/>
      <w:lang w:eastAsia="hr-HR" w:val="hr-HR"/>
    </w:rPr>
  </w:style>
  <w:style w:customStyle="true" w:styleId="pwc" w:type="paragraph">
    <w:name w:val="pwc"/>
    <w:basedOn w:val="Normal"/>
    <w:uiPriority w:val="99"/>
    <w:rsid w:val="006948FC"/>
    <w:rPr>
      <w:vanish/>
      <w:lang w:eastAsia="hr-HR" w:val="hr-HR"/>
    </w:rPr>
  </w:style>
  <w:style w:customStyle="true" w:styleId="trendsexplorelink" w:type="paragraph">
    <w:name w:val="trendsexplorelink"/>
    <w:basedOn w:val="Normal"/>
    <w:uiPriority w:val="99"/>
    <w:rsid w:val="006948FC"/>
    <w:pPr>
      <w:spacing w:before="100"/>
    </w:pPr>
    <w:rPr>
      <w:lang w:eastAsia="hr-HR" w:val="hr-HR"/>
    </w:rPr>
  </w:style>
  <w:style w:customStyle="true" w:styleId="trendstitle" w:type="paragraph">
    <w:name w:val="trendstitle"/>
    <w:basedOn w:val="Normal"/>
    <w:uiPriority w:val="99"/>
    <w:rsid w:val="006948FC"/>
    <w:rPr>
      <w:b/>
      <w:bCs/>
      <w:lang w:eastAsia="hr-HR" w:val="hr-HR"/>
    </w:rPr>
  </w:style>
  <w:style w:customStyle="true" w:styleId="trendsphotothumb" w:type="paragraph">
    <w:name w:val="trendsphotothumb"/>
    <w:basedOn w:val="Normal"/>
    <w:uiPriority w:val="99"/>
    <w:rsid w:val="006948FC"/>
    <w:pPr>
      <w:spacing w:after="30" w:before="30"/>
      <w:ind w:right="30" w:left="30"/>
    </w:pPr>
    <w:rPr>
      <w:lang w:eastAsia="hr-HR" w:val="hr-HR"/>
    </w:rPr>
  </w:style>
  <w:style w:customStyle="true" w:styleId="trendsphotothumblink" w:type="paragraph">
    <w:name w:val="trendsphotothumblink"/>
    <w:basedOn w:val="Normal"/>
    <w:uiPriority w:val="99"/>
    <w:rsid w:val="006948FC"/>
    <w:rPr>
      <w:lang w:eastAsia="hr-HR" w:val="hr-HR"/>
    </w:rPr>
  </w:style>
  <w:style w:customStyle="true" w:styleId="trendsthumbfirst" w:type="paragraph">
    <w:name w:val="trendsthumbfirst"/>
    <w:basedOn w:val="Normal"/>
    <w:uiPriority w:val="99"/>
    <w:rsid w:val="006948FC"/>
    <w:rPr>
      <w:lang w:eastAsia="hr-HR" w:val="hr-HR"/>
    </w:rPr>
  </w:style>
  <w:style w:customStyle="true" w:styleId="trendsiwtitle" w:type="paragraph">
    <w:name w:val="trendsiwtitle"/>
    <w:basedOn w:val="Normal"/>
    <w:uiPriority w:val="99"/>
    <w:rsid w:val="006948FC"/>
    <w:rPr>
      <w:b/>
      <w:bCs/>
      <w:lang w:eastAsia="hr-HR" w:val="hr-HR"/>
    </w:rPr>
  </w:style>
  <w:style w:customStyle="true" w:styleId="deb" w:type="paragraph">
    <w:name w:val="deb"/>
    <w:basedOn w:val="Normal"/>
    <w:uiPriority w:val="99"/>
    <w:rsid w:val="006948FC"/>
    <w:rPr>
      <w:lang w:eastAsia="hr-HR" w:val="hr-HR"/>
    </w:rPr>
  </w:style>
  <w:style w:customStyle="true" w:styleId="logohref" w:type="paragraph">
    <w:name w:val="logohref"/>
    <w:basedOn w:val="Normal"/>
    <w:uiPriority w:val="99"/>
    <w:rsid w:val="006948FC"/>
    <w:pPr>
      <w:spacing w:before="160"/>
      <w:ind w:right="230"/>
    </w:pPr>
    <w:rPr>
      <w:lang w:eastAsia="hr-HR" w:val="hr-HR"/>
    </w:rPr>
  </w:style>
  <w:style w:customStyle="true" w:styleId="lbalogoinline" w:type="paragraph">
    <w:name w:val="lbalogo_inline"/>
    <w:basedOn w:val="Normal"/>
    <w:uiPriority w:val="99"/>
    <w:rsid w:val="006948FC"/>
    <w:rPr>
      <w:lang w:eastAsia="hr-HR" w:val="hr-HR"/>
    </w:rPr>
  </w:style>
  <w:style w:customStyle="true" w:styleId="inline-flash-object" w:type="paragraph">
    <w:name w:val="inline-flash-object"/>
    <w:basedOn w:val="Normal"/>
    <w:uiPriority w:val="99"/>
    <w:rsid w:val="006948FC"/>
    <w:rPr>
      <w:lang w:eastAsia="hr-HR" w:val="hr-HR"/>
    </w:rPr>
  </w:style>
  <w:style w:customStyle="true" w:styleId="grayoverlay" w:type="paragraph">
    <w:name w:val="grayoverlay"/>
    <w:basedOn w:val="Normal"/>
    <w:uiPriority w:val="99"/>
    <w:rsid w:val="006948FC"/>
    <w:pPr>
      <w:shd w:fill="7F7F7F" w:color="auto" w:val="clear"/>
    </w:pPr>
    <w:rPr>
      <w:lang w:eastAsia="hr-HR" w:val="hr-HR"/>
    </w:rPr>
  </w:style>
  <w:style w:customStyle="true" w:styleId="spinnerbackground" w:type="paragraph">
    <w:name w:val="spinnerbackground"/>
    <w:basedOn w:val="Normal"/>
    <w:uiPriority w:val="99"/>
    <w:rsid w:val="006948FC"/>
    <w:rPr>
      <w:lang w:eastAsia="hr-HR" w:val="hr-HR"/>
    </w:rPr>
  </w:style>
  <w:style w:customStyle="true" w:styleId="spinneroverlay" w:type="paragraph">
    <w:name w:val="spinneroverlay"/>
    <w:basedOn w:val="Normal"/>
    <w:uiPriority w:val="99"/>
    <w:rsid w:val="006948FC"/>
    <w:rPr>
      <w:lang w:eastAsia="hr-HR" w:val="hr-HR"/>
    </w:rPr>
  </w:style>
  <w:style w:customStyle="true" w:styleId="flmcsprite" w:type="paragraph">
    <w:name w:val="flmcsprite"/>
    <w:basedOn w:val="Normal"/>
    <w:uiPriority w:val="99"/>
    <w:rsid w:val="006948FC"/>
    <w:rPr>
      <w:vanish/>
      <w:lang w:eastAsia="hr-HR" w:val="hr-HR"/>
    </w:rPr>
  </w:style>
  <w:style w:customStyle="true" w:styleId="sclftline" w:type="paragraph">
    <w:name w:val="sclftline"/>
    <w:basedOn w:val="Normal"/>
    <w:uiPriority w:val="99"/>
    <w:rsid w:val="006948FC"/>
    <w:rPr>
      <w:lang w:eastAsia="hr-HR" w:val="hr-HR"/>
    </w:rPr>
  </w:style>
  <w:style w:customStyle="true" w:styleId="schorizontalbar" w:type="paragraph">
    <w:name w:val="schorizontalbar"/>
    <w:basedOn w:val="Normal"/>
    <w:uiPriority w:val="99"/>
    <w:rsid w:val="006948FC"/>
    <w:rPr>
      <w:lang w:eastAsia="hr-HR" w:val="hr-HR"/>
    </w:rPr>
  </w:style>
  <w:style w:customStyle="true" w:styleId="sccap" w:type="paragraph">
    <w:name w:val="sccap"/>
    <w:basedOn w:val="Normal"/>
    <w:uiPriority w:val="99"/>
    <w:rsid w:val="006948FC"/>
    <w:rPr>
      <w:lang w:eastAsia="hr-HR" w:val="hr-HR"/>
    </w:rPr>
  </w:style>
  <w:style w:customStyle="true" w:styleId="sctopbar" w:type="paragraph">
    <w:name w:val="sctopbar"/>
    <w:basedOn w:val="Normal"/>
    <w:uiPriority w:val="99"/>
    <w:rsid w:val="006948FC"/>
    <w:rPr>
      <w:lang w:eastAsia="hr-HR" w:val="hr-HR"/>
    </w:rPr>
  </w:style>
  <w:style w:customStyle="true" w:styleId="scbottombar" w:type="paragraph">
    <w:name w:val="scbottombar"/>
    <w:basedOn w:val="Normal"/>
    <w:uiPriority w:val="99"/>
    <w:rsid w:val="006948FC"/>
    <w:rPr>
      <w:lang w:eastAsia="hr-HR" w:val="hr-HR"/>
    </w:rPr>
  </w:style>
  <w:style w:customStyle="true" w:styleId="mv-primary" w:type="paragraph">
    <w:name w:val="mv-primary"/>
    <w:basedOn w:val="Normal"/>
    <w:uiPriority w:val="99"/>
    <w:rsid w:val="006948FC"/>
    <w:rPr>
      <w:lang w:eastAsia="hr-HR" w:val="hr-HR"/>
    </w:rPr>
  </w:style>
  <w:style w:customStyle="true" w:styleId="mv-primary-preview-frame" w:type="paragraph">
    <w:name w:val="mv-primary-preview-frame"/>
    <w:basedOn w:val="Normal"/>
    <w:uiPriority w:val="99"/>
    <w:rsid w:val="006948FC"/>
    <w:rPr>
      <w:lang w:eastAsia="hr-HR" w:val="hr-HR"/>
    </w:rPr>
  </w:style>
  <w:style w:customStyle="true" w:styleId="mv-primary-preview-lens" w:type="paragraph">
    <w:name w:val="mv-primary-preview-lens"/>
    <w:basedOn w:val="Normal"/>
    <w:uiPriority w:val="99"/>
    <w:rsid w:val="006948FC"/>
    <w:rPr>
      <w:lang w:eastAsia="hr-HR" w:val="hr-HR"/>
    </w:rPr>
  </w:style>
  <w:style w:customStyle="true" w:styleId="mv-primary-map" w:type="paragraph">
    <w:name w:val="mv-primary-map"/>
    <w:basedOn w:val="Normal"/>
    <w:uiPriority w:val="99"/>
    <w:rsid w:val="006948FC"/>
    <w:rPr>
      <w:lang w:eastAsia="hr-HR" w:val="hr-HR"/>
    </w:rPr>
  </w:style>
  <w:style w:customStyle="true" w:styleId="mv-primary-map-xray" w:type="paragraph">
    <w:name w:val="mv-primary-map-xray"/>
    <w:basedOn w:val="Normal"/>
    <w:uiPriority w:val="99"/>
    <w:rsid w:val="006948FC"/>
    <w:rPr>
      <w:lang w:eastAsia="hr-HR" w:val="hr-HR"/>
    </w:rPr>
  </w:style>
  <w:style w:customStyle="true" w:styleId="mv-primary-label" w:type="paragraph">
    <w:name w:val="mv-primary-label"/>
    <w:basedOn w:val="Normal"/>
    <w:uiPriority w:val="99"/>
    <w:rsid w:val="006948FC"/>
    <w:pPr>
      <w:ind w:left="50"/>
      <w:jc w:val="center"/>
    </w:pPr>
    <w:rPr>
      <w:lang w:eastAsia="hr-HR" w:val="hr-HR"/>
    </w:rPr>
  </w:style>
  <w:style w:customStyle="true" w:styleId="mv-primary-label-text" w:type="paragraph">
    <w:name w:val="mv-primary-label-text"/>
    <w:basedOn w:val="Normal"/>
    <w:uiPriority w:val="99"/>
    <w:rsid w:val="006948FC"/>
    <w:rPr>
      <w:color w:val="333333"/>
      <w:lang w:eastAsia="hr-HR" w:val="hr-HR"/>
    </w:rPr>
  </w:style>
  <w:style w:customStyle="true" w:styleId="mv-primary-label-bg" w:type="paragraph">
    <w:name w:val="mv-primary-label-bg"/>
    <w:basedOn w:val="Normal"/>
    <w:uiPriority w:val="99"/>
    <w:rsid w:val="006948FC"/>
    <w:rPr>
      <w:lang w:eastAsia="hr-HR" w:val="hr-HR"/>
    </w:rPr>
  </w:style>
  <w:style w:customStyle="true" w:styleId="mv-primary-label-bg-top" w:type="paragraph">
    <w:name w:val="mv-primary-label-bg-top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v-primary-label-bg-middle" w:type="paragraph">
    <w:name w:val="mv-primary-label-bg-middle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v-primary-label-bg-bottom" w:type="paragraph">
    <w:name w:val="mv-primary-label-bg-bottom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v-sv-exit-content" w:type="paragraph">
    <w:name w:val="mv-sv-exit-content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v-sv-exit-minipegman" w:type="paragraph">
    <w:name w:val="mv-sv-exit-minipegman"/>
    <w:basedOn w:val="Normal"/>
    <w:uiPriority w:val="99"/>
    <w:rsid w:val="006948FC"/>
    <w:rPr>
      <w:lang w:eastAsia="hr-HR" w:val="hr-HR"/>
    </w:rPr>
  </w:style>
  <w:style w:customStyle="true" w:styleId="mv-sv-exit-cross" w:type="paragraph">
    <w:name w:val="mv-sv-exit-cross"/>
    <w:basedOn w:val="Normal"/>
    <w:uiPriority w:val="99"/>
    <w:rsid w:val="006948FC"/>
    <w:rPr>
      <w:lang w:eastAsia="hr-HR" w:val="hr-HR"/>
    </w:rPr>
  </w:style>
  <w:style w:customStyle="true" w:styleId="mv-border-shadow" w:type="paragraph">
    <w:name w:val="mv-border-shadow"/>
    <w:basedOn w:val="Normal"/>
    <w:uiPriority w:val="99"/>
    <w:rsid w:val="006948FC"/>
    <w:pPr>
      <w:pBdr>
        <w:top w:space="0" w:sz="4" w:color="666666" w:val="single"/>
        <w:left w:space="0" w:sz="4" w:color="666666" w:val="single"/>
        <w:bottom w:space="0" w:sz="4" w:color="666666" w:val="single"/>
        <w:right w:space="0" w:sz="4" w:color="666666" w:val="single"/>
      </w:pBdr>
    </w:pPr>
    <w:rPr>
      <w:lang w:eastAsia="hr-HR" w:val="hr-HR"/>
    </w:rPr>
  </w:style>
  <w:style w:customStyle="true" w:styleId="mv-scroller" w:type="paragraph">
    <w:name w:val="mv-scroller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v-secondary-title-parent" w:type="paragraph">
    <w:name w:val="mv-secondary-title-parent"/>
    <w:basedOn w:val="Normal"/>
    <w:uiPriority w:val="99"/>
    <w:rsid w:val="006948FC"/>
    <w:pPr>
      <w:pBdr>
        <w:top w:space="0" w:sz="4" w:color="A9BBDF" w:val="single"/>
        <w:left w:space="0" w:sz="4" w:color="A9BBDF" w:val="single"/>
        <w:bottom w:space="0" w:sz="4" w:color="A9BBDF" w:val="single"/>
        <w:right w:space="0" w:sz="4" w:color="A9BBDF" w:val="single"/>
      </w:pBdr>
      <w:shd w:fill="EBEFF9" w:color="auto" w:val="clear"/>
      <w:spacing w:lineRule="atLeast" w:line="200"/>
    </w:pPr>
    <w:rPr>
      <w:lang w:eastAsia="hr-HR" w:val="hr-HR"/>
    </w:rPr>
  </w:style>
  <w:style w:customStyle="true" w:styleId="mv-secondary-title" w:type="paragraph">
    <w:name w:val="mv-secondary-title"/>
    <w:basedOn w:val="Normal"/>
    <w:uiPriority w:val="99"/>
    <w:rsid w:val="006948FC"/>
    <w:rPr>
      <w:lang w:eastAsia="hr-HR" w:val="hr-HR"/>
    </w:rPr>
  </w:style>
  <w:style w:customStyle="true" w:styleId="mv-control" w:type="paragraph">
    <w:name w:val="mv-control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v-manage-parent" w:type="paragraph">
    <w:name w:val="mv-manage-parent"/>
    <w:basedOn w:val="Normal"/>
    <w:uiPriority w:val="99"/>
    <w:rsid w:val="006948FC"/>
    <w:rPr>
      <w:lang w:eastAsia="hr-HR" w:val="hr-HR"/>
    </w:rPr>
  </w:style>
  <w:style w:customStyle="true" w:styleId="mv-manage" w:type="paragraph">
    <w:name w:val="mv-manage"/>
    <w:basedOn w:val="Normal"/>
    <w:uiPriority w:val="99"/>
    <w:rsid w:val="006948FC"/>
    <w:pPr>
      <w:jc w:val="center"/>
    </w:pPr>
    <w:rPr>
      <w:lang w:eastAsia="hr-HR" w:val="hr-HR"/>
    </w:rPr>
  </w:style>
  <w:style w:customStyle="true" w:styleId="mv-secondary" w:type="paragraph">
    <w:name w:val="mv-secondary"/>
    <w:basedOn w:val="Normal"/>
    <w:uiPriority w:val="99"/>
    <w:rsid w:val="006948FC"/>
    <w:pPr>
      <w:pBdr>
        <w:bottom w:space="0" w:sz="4" w:color="EBEBEB" w:val="single"/>
      </w:pBdr>
      <w:shd w:fill="FFFFFF" w:color="auto" w:val="clear"/>
    </w:pPr>
    <w:rPr>
      <w:lang w:eastAsia="hr-HR" w:val="hr-HR"/>
    </w:rPr>
  </w:style>
  <w:style w:customStyle="true" w:styleId="mv-secondary-single" w:type="paragraph">
    <w:name w:val="mv-secondary-single"/>
    <w:basedOn w:val="Normal"/>
    <w:uiPriority w:val="99"/>
    <w:rsid w:val="006948FC"/>
    <w:rPr>
      <w:lang w:eastAsia="hr-HR" w:val="hr-HR"/>
    </w:rPr>
  </w:style>
  <w:style w:customStyle="true" w:styleId="mv-maptype-icon-m" w:type="paragraph">
    <w:name w:val="mv-maptype-icon-m"/>
    <w:basedOn w:val="Normal"/>
    <w:uiPriority w:val="99"/>
    <w:rsid w:val="006948FC"/>
    <w:rPr>
      <w:lang w:eastAsia="hr-HR" w:val="hr-HR"/>
    </w:rPr>
  </w:style>
  <w:style w:customStyle="true" w:styleId="mv-maptype-icon-v" w:type="paragraph">
    <w:name w:val="mv-maptype-icon-v"/>
    <w:basedOn w:val="Normal"/>
    <w:uiPriority w:val="99"/>
    <w:rsid w:val="006948FC"/>
    <w:rPr>
      <w:lang w:eastAsia="hr-HR" w:val="hr-HR"/>
    </w:rPr>
  </w:style>
  <w:style w:customStyle="true" w:styleId="mv-maptype-icon-k" w:type="paragraph">
    <w:name w:val="mv-maptype-icon-k"/>
    <w:basedOn w:val="Normal"/>
    <w:uiPriority w:val="99"/>
    <w:rsid w:val="006948FC"/>
    <w:rPr>
      <w:lang w:eastAsia="hr-HR" w:val="hr-HR"/>
    </w:rPr>
  </w:style>
  <w:style w:customStyle="true" w:styleId="mv-maptype-icon-u" w:type="paragraph">
    <w:name w:val="mv-maptype-icon-u"/>
    <w:basedOn w:val="Normal"/>
    <w:uiPriority w:val="99"/>
    <w:rsid w:val="006948FC"/>
    <w:rPr>
      <w:lang w:eastAsia="hr-HR" w:val="hr-HR"/>
    </w:rPr>
  </w:style>
  <w:style w:customStyle="true" w:styleId="mv-maptype-icon-8" w:type="paragraph">
    <w:name w:val="mv-maptype-icon-8"/>
    <w:basedOn w:val="Normal"/>
    <w:uiPriority w:val="99"/>
    <w:rsid w:val="006948FC"/>
    <w:rPr>
      <w:lang w:eastAsia="hr-HR" w:val="hr-HR"/>
    </w:rPr>
  </w:style>
  <w:style w:customStyle="true" w:styleId="mv-maptype-icon-9" w:type="paragraph">
    <w:name w:val="mv-maptype-icon-9"/>
    <w:basedOn w:val="Normal"/>
    <w:uiPriority w:val="99"/>
    <w:rsid w:val="006948FC"/>
    <w:rPr>
      <w:lang w:eastAsia="hr-HR" w:val="hr-HR"/>
    </w:rPr>
  </w:style>
  <w:style w:customStyle="true" w:styleId="mv-dropdown" w:type="paragraph">
    <w:name w:val="mv-dropdown"/>
    <w:basedOn w:val="Normal"/>
    <w:uiPriority w:val="99"/>
    <w:rsid w:val="006948FC"/>
    <w:rPr>
      <w:lang w:eastAsia="hr-HR" w:val="hr-HR"/>
    </w:rPr>
  </w:style>
  <w:style w:customStyle="true" w:styleId="mv-manage-more" w:type="paragraph">
    <w:name w:val="mv-manage-more"/>
    <w:basedOn w:val="Normal"/>
    <w:uiPriority w:val="99"/>
    <w:rsid w:val="006948FC"/>
    <w:rPr>
      <w:vanish/>
      <w:lang w:eastAsia="hr-HR" w:val="hr-HR"/>
    </w:rPr>
  </w:style>
  <w:style w:customStyle="true" w:styleId="mv-maptype-icon-e" w:type="paragraph">
    <w:name w:val="mv-maptype-icon-e"/>
    <w:basedOn w:val="Normal"/>
    <w:uiPriority w:val="99"/>
    <w:rsid w:val="006948FC"/>
    <w:rPr>
      <w:lang w:eastAsia="hr-HR" w:val="hr-HR"/>
    </w:rPr>
  </w:style>
  <w:style w:customStyle="true" w:styleId="mv-end-static" w:type="paragraph">
    <w:name w:val="mv-end-static"/>
    <w:basedOn w:val="Normal"/>
    <w:uiPriority w:val="99"/>
    <w:rsid w:val="006948FC"/>
    <w:pPr>
      <w:pBdr>
        <w:bottom w:space="0" w:sz="4" w:color="CCCCCC" w:val="single"/>
      </w:pBdr>
    </w:pPr>
    <w:rPr>
      <w:lang w:eastAsia="hr-HR" w:val="hr-HR"/>
    </w:rPr>
  </w:style>
  <w:style w:customStyle="true" w:styleId="mv-secondary-checkbox" w:type="paragraph">
    <w:name w:val="mv-secondary-checkbox"/>
    <w:basedOn w:val="Normal"/>
    <w:uiPriority w:val="99"/>
    <w:rsid w:val="006948FC"/>
    <w:pPr>
      <w:spacing w:lineRule="atLeast" w:line="80" w:before="70"/>
      <w:ind w:right="50" w:left="60"/>
    </w:pPr>
    <w:rPr>
      <w:sz w:val="2"/>
      <w:szCs w:val="2"/>
      <w:lang w:eastAsia="hr-HR" w:val="hr-HR"/>
    </w:rPr>
  </w:style>
  <w:style w:customStyle="true" w:styleId="mv-secondary-remove" w:type="paragraph">
    <w:name w:val="mv-secondary-remove"/>
    <w:basedOn w:val="Normal"/>
    <w:uiPriority w:val="99"/>
    <w:rsid w:val="006948FC"/>
    <w:rPr>
      <w:lang w:eastAsia="hr-HR" w:val="hr-HR"/>
    </w:rPr>
  </w:style>
  <w:style w:customStyle="true" w:styleId="mv-secondary-widget" w:type="paragraph">
    <w:name w:val="mv-secondary-widget"/>
    <w:basedOn w:val="Normal"/>
    <w:uiPriority w:val="99"/>
    <w:rsid w:val="006948FC"/>
    <w:pPr>
      <w:shd w:fill="FFFFFF" w:color="auto" w:val="clear"/>
      <w:spacing w:lineRule="atLeast" w:line="80"/>
    </w:pPr>
    <w:rPr>
      <w:sz w:val="2"/>
      <w:szCs w:val="2"/>
      <w:lang w:eastAsia="hr-HR" w:val="hr-HR"/>
    </w:rPr>
  </w:style>
  <w:style w:customStyle="true" w:styleId="mv-last-secondary-widget" w:type="paragraph">
    <w:name w:val="mv-last-secondary-widget"/>
    <w:basedOn w:val="Normal"/>
    <w:uiPriority w:val="99"/>
    <w:rsid w:val="006948FC"/>
    <w:rPr>
      <w:lang w:eastAsia="hr-HR" w:val="hr-HR"/>
    </w:rPr>
  </w:style>
  <w:style w:customStyle="true" w:styleId="mv-default" w:type="paragraph">
    <w:name w:val="mv-default"/>
    <w:basedOn w:val="Normal"/>
    <w:uiPriority w:val="99"/>
    <w:rsid w:val="006948FC"/>
    <w:pPr>
      <w:spacing w:lineRule="atLeast" w:line="260"/>
    </w:pPr>
    <w:rPr>
      <w:lang w:eastAsia="hr-HR" w:val="hr-HR"/>
    </w:rPr>
  </w:style>
  <w:style w:customStyle="true" w:styleId="mv-legend" w:type="paragraph">
    <w:name w:val="mv-legend"/>
    <w:basedOn w:val="Normal"/>
    <w:uiPriority w:val="99"/>
    <w:rsid w:val="006948FC"/>
    <w:rPr>
      <w:lang w:eastAsia="hr-HR" w:val="hr-HR"/>
    </w:rPr>
  </w:style>
  <w:style w:customStyle="true" w:styleId="mv-secondary-legend-toggle" w:type="paragraph">
    <w:name w:val="mv-secondary-legend-toggle"/>
    <w:basedOn w:val="Normal"/>
    <w:uiPriority w:val="99"/>
    <w:rsid w:val="006948FC"/>
    <w:rPr>
      <w:vanish/>
      <w:lang w:eastAsia="hr-HR" w:val="hr-HR"/>
    </w:rPr>
  </w:style>
  <w:style w:customStyle="true" w:styleId="mclip" w:type="paragraph">
    <w:name w:val="mclip"/>
    <w:basedOn w:val="Normal"/>
    <w:uiPriority w:val="99"/>
    <w:rsid w:val="006948FC"/>
    <w:pPr>
      <w:shd w:fill="FFF8E7" w:color="auto" w:val="clear"/>
    </w:pPr>
    <w:rPr>
      <w:lang w:eastAsia="hr-HR" w:val="hr-HR"/>
    </w:rPr>
  </w:style>
  <w:style w:customStyle="true" w:styleId="mclip-container" w:type="paragraph">
    <w:name w:val="mclip-container"/>
    <w:basedOn w:val="Normal"/>
    <w:uiPriority w:val="99"/>
    <w:rsid w:val="006948FC"/>
    <w:pPr>
      <w:shd w:fill="FFF8E7" w:color="auto" w:val="clear"/>
    </w:pPr>
    <w:rPr>
      <w:lang w:eastAsia="hr-HR" w:val="hr-HR"/>
    </w:rPr>
  </w:style>
  <w:style w:customStyle="true" w:styleId="mclip-content" w:type="paragraph">
    <w:name w:val="mclip-content"/>
    <w:basedOn w:val="Normal"/>
    <w:uiPriority w:val="99"/>
    <w:rsid w:val="006948FC"/>
    <w:pPr>
      <w:shd w:fill="FFF8E7" w:color="auto" w:val="clear"/>
    </w:pPr>
    <w:rPr>
      <w:color w:val="444444"/>
      <w:lang w:eastAsia="hr-HR" w:val="hr-HR"/>
    </w:rPr>
  </w:style>
  <w:style w:customStyle="true" w:styleId="mclip-control" w:type="paragraph">
    <w:name w:val="mclip-control"/>
    <w:basedOn w:val="Normal"/>
    <w:uiPriority w:val="99"/>
    <w:rsid w:val="006948FC"/>
    <w:pPr>
      <w:shd w:fill="FFF8E7" w:color="auto" w:val="clear"/>
      <w:jc w:val="right"/>
    </w:pPr>
    <w:rPr>
      <w:lang w:eastAsia="hr-HR" w:val="hr-HR"/>
    </w:rPr>
  </w:style>
  <w:style w:customStyle="true" w:styleId="mclip-origin" w:type="paragraph">
    <w:name w:val="mclip-origin"/>
    <w:basedOn w:val="Normal"/>
    <w:uiPriority w:val="99"/>
    <w:rsid w:val="006948FC"/>
    <w:rPr>
      <w:color w:val="888888"/>
      <w:sz w:val="20"/>
      <w:szCs w:val="20"/>
      <w:lang w:eastAsia="hr-HR" w:val="hr-HR"/>
    </w:rPr>
  </w:style>
  <w:style w:customStyle="true" w:styleId="mclip-fwd" w:type="paragraph">
    <w:name w:val="mclip-fwd"/>
    <w:basedOn w:val="Normal"/>
    <w:uiPriority w:val="99"/>
    <w:rsid w:val="006948FC"/>
    <w:pPr>
      <w:ind w:left="20"/>
    </w:pPr>
    <w:rPr>
      <w:lang w:eastAsia="hr-HR" w:val="hr-HR"/>
    </w:rPr>
  </w:style>
  <w:style w:customStyle="true" w:styleId="mclip-back" w:type="paragraph">
    <w:name w:val="mclip-back"/>
    <w:basedOn w:val="Normal"/>
    <w:uiPriority w:val="99"/>
    <w:rsid w:val="006948FC"/>
    <w:pPr>
      <w:ind w:right="20" w:left="60"/>
    </w:pPr>
    <w:rPr>
      <w:lang w:eastAsia="hr-HR" w:val="hr-HR"/>
    </w:rPr>
  </w:style>
  <w:style w:customStyle="true" w:styleId="mclip-button-available" w:type="paragraph">
    <w:name w:val="mclip-button-available"/>
    <w:basedOn w:val="Normal"/>
    <w:uiPriority w:val="99"/>
    <w:rsid w:val="006948FC"/>
    <w:pPr>
      <w:pBdr>
        <w:top w:space="0" w:sz="4" w:color="auto" w:val="single"/>
        <w:left w:space="2" w:sz="4" w:color="auto" w:val="single"/>
        <w:bottom w:space="0" w:sz="4" w:color="auto" w:val="single"/>
        <w:right w:space="2" w:sz="4" w:color="auto" w:val="single"/>
      </w:pBdr>
      <w:ind w:left="40"/>
    </w:pPr>
    <w:rPr>
      <w:lang w:eastAsia="hr-HR" w:val="hr-HR"/>
    </w:rPr>
  </w:style>
  <w:style w:customStyle="true" w:styleId="mclip-button-unavailable" w:type="paragraph">
    <w:name w:val="mclip-button-unavailable"/>
    <w:basedOn w:val="Normal"/>
    <w:uiPriority w:val="99"/>
    <w:rsid w:val="006948FC"/>
    <w:pPr>
      <w:pBdr>
        <w:top w:space="0" w:sz="4" w:color="DDDDDD" w:val="single"/>
        <w:left w:space="2" w:sz="4" w:color="DDDDDD" w:val="single"/>
        <w:bottom w:space="0" w:sz="4" w:color="DDDDDD" w:val="single"/>
        <w:right w:space="2" w:sz="4" w:color="DDDDDD" w:val="single"/>
      </w:pBdr>
      <w:ind w:left="40"/>
    </w:pPr>
    <w:rPr>
      <w:color w:val="DDDDDD"/>
      <w:lang w:eastAsia="hr-HR" w:val="hr-HR"/>
    </w:rPr>
  </w:style>
  <w:style w:customStyle="true" w:styleId="launcher" w:type="paragraph">
    <w:name w:val="launcher"/>
    <w:basedOn w:val="Normal"/>
    <w:uiPriority w:val="99"/>
    <w:rsid w:val="006948FC"/>
    <w:pPr>
      <w:pBdr>
        <w:bottom w:space="5" w:sz="4" w:color="EBEBEB" w:val="single"/>
      </w:pBdr>
    </w:pPr>
    <w:rPr>
      <w:lang w:eastAsia="hr-HR" w:val="hr-HR"/>
    </w:rPr>
  </w:style>
  <w:style w:customStyle="true" w:styleId="ad-launcher" w:type="paragraph">
    <w:name w:val="ad-launcher"/>
    <w:basedOn w:val="Normal"/>
    <w:uiPriority w:val="99"/>
    <w:rsid w:val="006948FC"/>
    <w:pPr>
      <w:pBdr>
        <w:bottom w:space="0" w:sz="4" w:color="EBEBEB" w:val="single"/>
      </w:pBdr>
      <w:shd w:fill="FFF8E7" w:color="auto" w:val="clear"/>
      <w:spacing w:after="150"/>
    </w:pPr>
    <w:rPr>
      <w:lang w:eastAsia="hr-HR" w:val="hr-HR"/>
    </w:rPr>
  </w:style>
  <w:style w:customStyle="true" w:styleId="dclose-wrapper" w:type="paragraph">
    <w:name w:val="d_close-wrapper"/>
    <w:basedOn w:val="Normal"/>
    <w:uiPriority w:val="99"/>
    <w:rsid w:val="006948FC"/>
    <w:pPr>
      <w:spacing w:lineRule="auto" w:line="0"/>
    </w:pPr>
    <w:rPr>
      <w:lang w:eastAsia="hr-HR" w:val="hr-HR"/>
    </w:rPr>
  </w:style>
  <w:style w:customStyle="true" w:styleId="dir-tm" w:type="paragraph">
    <w:name w:val="dir-tm"/>
    <w:basedOn w:val="Normal"/>
    <w:uiPriority w:val="99"/>
    <w:rsid w:val="006948FC"/>
    <w:pPr>
      <w:ind w:right="290" w:left="440"/>
    </w:pPr>
    <w:rPr>
      <w:lang w:eastAsia="hr-HR" w:val="hr-HR"/>
    </w:rPr>
  </w:style>
  <w:style w:customStyle="true" w:styleId="dlinks" w:type="paragraph">
    <w:name w:val="d_links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dir-sub-cntn" w:type="paragraph">
    <w:name w:val="dir-sub-cntn"/>
    <w:basedOn w:val="Normal"/>
    <w:uiPriority w:val="99"/>
    <w:rsid w:val="006948FC"/>
    <w:rPr>
      <w:lang w:eastAsia="hr-HR" w:val="hr-HR"/>
    </w:rPr>
  </w:style>
  <w:style w:customStyle="true" w:styleId="dir-clear" w:type="paragraph">
    <w:name w:val="dir-clear"/>
    <w:basedOn w:val="Normal"/>
    <w:uiPriority w:val="99"/>
    <w:rsid w:val="006948FC"/>
    <w:pPr>
      <w:spacing w:lineRule="auto" w:line="0"/>
    </w:pPr>
    <w:rPr>
      <w:sz w:val="2"/>
      <w:szCs w:val="2"/>
      <w:lang w:eastAsia="hr-HR" w:val="hr-HR"/>
    </w:rPr>
  </w:style>
  <w:style w:customStyle="true" w:styleId="dir-wp-x" w:type="paragraph">
    <w:name w:val="dir-wp-x"/>
    <w:basedOn w:val="Normal"/>
    <w:uiPriority w:val="99"/>
    <w:rsid w:val="006948FC"/>
    <w:pPr>
      <w:spacing w:lineRule="atLeast" w:line="70"/>
    </w:pPr>
    <w:rPr>
      <w:sz w:val="2"/>
      <w:szCs w:val="2"/>
      <w:lang w:eastAsia="hr-HR" w:val="hr-HR"/>
    </w:rPr>
  </w:style>
  <w:style w:customStyle="true" w:styleId="dir-input" w:type="paragraph">
    <w:name w:val="dir-input"/>
    <w:basedOn w:val="Normal"/>
    <w:uiPriority w:val="99"/>
    <w:rsid w:val="006948FC"/>
    <w:pPr>
      <w:ind w:right="30" w:left="360"/>
    </w:pPr>
    <w:rPr>
      <w:lang w:eastAsia="hr-HR" w:val="hr-HR"/>
    </w:rPr>
  </w:style>
  <w:style w:customStyle="true" w:styleId="dir-rev-wrapper" w:type="paragraph">
    <w:name w:val="dir-rev-wrapper"/>
    <w:basedOn w:val="Normal"/>
    <w:uiPriority w:val="99"/>
    <w:rsid w:val="006948FC"/>
    <w:pPr>
      <w:spacing w:lineRule="auto" w:line="0"/>
    </w:pPr>
    <w:rPr>
      <w:lang w:eastAsia="hr-HR" w:val="hr-HR"/>
    </w:rPr>
  </w:style>
  <w:style w:customStyle="true" w:styleId="dir-c" w:type="paragraph">
    <w:name w:val="dir-c"/>
    <w:basedOn w:val="Normal"/>
    <w:uiPriority w:val="99"/>
    <w:rsid w:val="006948FC"/>
    <w:rPr>
      <w:lang w:eastAsia="hr-HR" w:val="hr-HR"/>
    </w:rPr>
  </w:style>
  <w:style w:customStyle="true" w:styleId="dir-dym" w:type="paragraph">
    <w:name w:val="dir-dym"/>
    <w:basedOn w:val="Normal"/>
    <w:uiPriority w:val="99"/>
    <w:rsid w:val="006948FC"/>
    <w:pPr>
      <w:spacing w:after="100"/>
      <w:ind w:right="300" w:left="460"/>
    </w:pPr>
    <w:rPr>
      <w:sz w:val="13"/>
      <w:szCs w:val="13"/>
      <w:lang w:eastAsia="hr-HR" w:val="hr-HR"/>
    </w:rPr>
  </w:style>
  <w:style w:customStyle="true" w:styleId="dir-dyml" w:type="paragraph">
    <w:name w:val="dir-dyml"/>
    <w:basedOn w:val="Normal"/>
    <w:uiPriority w:val="99"/>
    <w:rsid w:val="006948FC"/>
    <w:rPr>
      <w:color w:val="D44937"/>
      <w:lang w:eastAsia="hr-HR" w:val="hr-HR"/>
    </w:rPr>
  </w:style>
  <w:style w:customStyle="true" w:styleId="dir-dymq" w:type="paragraph">
    <w:name w:val="dir-dymq"/>
    <w:basedOn w:val="Normal"/>
    <w:uiPriority w:val="99"/>
    <w:rsid w:val="006948FC"/>
    <w:rPr>
      <w:color w:val="306BD2"/>
      <w:lang w:eastAsia="hr-HR" w:val="hr-HR"/>
    </w:rPr>
  </w:style>
  <w:style w:customStyle="true" w:styleId="ataw" w:type="paragraph">
    <w:name w:val="ataw"/>
    <w:basedOn w:val="Normal"/>
    <w:uiPriority w:val="99"/>
    <w:rsid w:val="006948FC"/>
    <w:rPr>
      <w:lang w:eastAsia="hr-HR" w:val="hr-HR"/>
    </w:rPr>
  </w:style>
  <w:style w:customStyle="true" w:styleId="n" w:type="paragraph">
    <w:name w:val="n"/>
    <w:basedOn w:val="Normal"/>
    <w:uiPriority w:val="99"/>
    <w:rsid w:val="006948FC"/>
    <w:rPr>
      <w:lang w:eastAsia="hr-HR" w:val="hr-HR"/>
    </w:rPr>
  </w:style>
  <w:style w:customStyle="true" w:styleId="gbps" w:type="paragraph">
    <w:name w:val="gbps"/>
    <w:basedOn w:val="Normal"/>
    <w:uiPriority w:val="99"/>
    <w:rsid w:val="006948FC"/>
    <w:rPr>
      <w:lang w:eastAsia="hr-HR" w:val="hr-HR"/>
    </w:rPr>
  </w:style>
  <w:style w:customStyle="true" w:styleId="gbpd" w:type="paragraph">
    <w:name w:val="gbpd"/>
    <w:basedOn w:val="Normal"/>
    <w:uiPriority w:val="99"/>
    <w:rsid w:val="006948FC"/>
    <w:rPr>
      <w:lang w:eastAsia="hr-HR" w:val="hr-HR"/>
    </w:rPr>
  </w:style>
  <w:style w:customStyle="true" w:styleId="gbmpmn" w:type="paragraph">
    <w:name w:val="gbmpmn"/>
    <w:basedOn w:val="Normal"/>
    <w:uiPriority w:val="99"/>
    <w:rsid w:val="006948FC"/>
    <w:rPr>
      <w:lang w:eastAsia="hr-HR" w:val="hr-HR"/>
    </w:rPr>
  </w:style>
  <w:style w:customStyle="true" w:styleId="gbsbt" w:type="paragraph">
    <w:name w:val="gbsbt"/>
    <w:basedOn w:val="Normal"/>
    <w:uiPriority w:val="99"/>
    <w:rsid w:val="006948FC"/>
    <w:rPr>
      <w:lang w:eastAsia="hr-HR" w:val="hr-HR"/>
    </w:rPr>
  </w:style>
  <w:style w:customStyle="true" w:styleId="gbsbb" w:type="paragraph">
    <w:name w:val="gbsbb"/>
    <w:basedOn w:val="Normal"/>
    <w:uiPriority w:val="99"/>
    <w:rsid w:val="006948FC"/>
    <w:rPr>
      <w:lang w:eastAsia="hr-HR" w:val="hr-HR"/>
    </w:rPr>
  </w:style>
  <w:style w:customStyle="true" w:styleId="actbar-text" w:type="paragraph">
    <w:name w:val="actbar-text"/>
    <w:basedOn w:val="Normal"/>
    <w:uiPriority w:val="99"/>
    <w:rsid w:val="006948FC"/>
    <w:rPr>
      <w:lang w:eastAsia="hr-HR" w:val="hr-HR"/>
    </w:rPr>
  </w:style>
  <w:style w:customStyle="true" w:styleId="rimg" w:type="paragraph">
    <w:name w:val="rimg"/>
    <w:basedOn w:val="Normal"/>
    <w:uiPriority w:val="99"/>
    <w:rsid w:val="006948FC"/>
    <w:rPr>
      <w:lang w:eastAsia="hr-HR" w:val="hr-HR"/>
    </w:rPr>
  </w:style>
  <w:style w:customStyle="true" w:styleId="icon" w:type="paragraph">
    <w:name w:val="icon"/>
    <w:basedOn w:val="Normal"/>
    <w:uiPriority w:val="99"/>
    <w:rsid w:val="006948FC"/>
    <w:rPr>
      <w:lang w:eastAsia="hr-HR" w:val="hr-HR"/>
    </w:rPr>
  </w:style>
  <w:style w:customStyle="true" w:styleId="msg" w:type="paragraph">
    <w:name w:val="msg"/>
    <w:basedOn w:val="Normal"/>
    <w:uiPriority w:val="99"/>
    <w:rsid w:val="006948FC"/>
    <w:rPr>
      <w:lang w:eastAsia="hr-HR" w:val="hr-HR"/>
    </w:rPr>
  </w:style>
  <w:style w:customStyle="true" w:styleId="promo" w:type="paragraph">
    <w:name w:val="promo"/>
    <w:basedOn w:val="Normal"/>
    <w:uiPriority w:val="99"/>
    <w:rsid w:val="006948FC"/>
    <w:rPr>
      <w:lang w:eastAsia="hr-HR" w:val="hr-HR"/>
    </w:rPr>
  </w:style>
  <w:style w:customStyle="true" w:styleId="promonew" w:type="paragraph">
    <w:name w:val="promonew"/>
    <w:basedOn w:val="Normal"/>
    <w:uiPriority w:val="99"/>
    <w:rsid w:val="006948FC"/>
    <w:rPr>
      <w:lang w:eastAsia="hr-HR" w:val="hr-HR"/>
    </w:rPr>
  </w:style>
  <w:style w:customStyle="true" w:styleId="home" w:type="paragraph">
    <w:name w:val="home"/>
    <w:basedOn w:val="Normal"/>
    <w:uiPriority w:val="99"/>
    <w:rsid w:val="006948FC"/>
    <w:rPr>
      <w:lang w:eastAsia="hr-HR" w:val="hr-HR"/>
    </w:rPr>
  </w:style>
  <w:style w:customStyle="true" w:styleId="tinstruct" w:type="paragraph">
    <w:name w:val="tinstruct"/>
    <w:basedOn w:val="Normal"/>
    <w:uiPriority w:val="99"/>
    <w:rsid w:val="006948FC"/>
    <w:rPr>
      <w:lang w:eastAsia="hr-HR" w:val="hr-HR"/>
    </w:rPr>
  </w:style>
  <w:style w:customStyle="true" w:styleId="amsg" w:type="paragraph">
    <w:name w:val="amsg"/>
    <w:basedOn w:val="Normal"/>
    <w:uiPriority w:val="99"/>
    <w:rsid w:val="006948FC"/>
    <w:rPr>
      <w:lang w:eastAsia="hr-HR" w:val="hr-HR"/>
    </w:rPr>
  </w:style>
  <w:style w:customStyle="true" w:styleId="feedback" w:type="paragraph">
    <w:name w:val="feedback"/>
    <w:basedOn w:val="Normal"/>
    <w:uiPriority w:val="99"/>
    <w:rsid w:val="006948FC"/>
    <w:rPr>
      <w:lang w:eastAsia="hr-HR" w:val="hr-HR"/>
    </w:rPr>
  </w:style>
  <w:style w:customStyle="true" w:styleId="hdr" w:type="paragraph">
    <w:name w:val="hdr"/>
    <w:basedOn w:val="Normal"/>
    <w:uiPriority w:val="99"/>
    <w:rsid w:val="006948FC"/>
    <w:rPr>
      <w:lang w:eastAsia="hr-HR" w:val="hr-HR"/>
    </w:rPr>
  </w:style>
  <w:style w:customStyle="true" w:styleId="subhdr" w:type="paragraph">
    <w:name w:val="subhdr"/>
    <w:basedOn w:val="Normal"/>
    <w:uiPriority w:val="99"/>
    <w:rsid w:val="006948FC"/>
    <w:rPr>
      <w:lang w:eastAsia="hr-HR" w:val="hr-HR"/>
    </w:rPr>
  </w:style>
  <w:style w:customStyle="true" w:styleId="tour" w:type="paragraph">
    <w:name w:val="tour"/>
    <w:basedOn w:val="Normal"/>
    <w:uiPriority w:val="99"/>
    <w:rsid w:val="006948FC"/>
    <w:rPr>
      <w:lang w:eastAsia="hr-HR" w:val="hr-HR"/>
    </w:rPr>
  </w:style>
  <w:style w:customStyle="true" w:styleId="eg" w:type="paragraph">
    <w:name w:val="eg"/>
    <w:basedOn w:val="Normal"/>
    <w:uiPriority w:val="99"/>
    <w:rsid w:val="006948FC"/>
    <w:rPr>
      <w:lang w:eastAsia="hr-HR" w:val="hr-HR"/>
    </w:rPr>
  </w:style>
  <w:style w:customStyle="true" w:styleId="chdli" w:type="paragraph">
    <w:name w:val="chdli"/>
    <w:basedOn w:val="Normal"/>
    <w:uiPriority w:val="99"/>
    <w:rsid w:val="006948FC"/>
    <w:rPr>
      <w:lang w:eastAsia="hr-HR" w:val="hr-HR"/>
    </w:rPr>
  </w:style>
  <w:style w:customStyle="true" w:styleId="chdlh" w:type="paragraph">
    <w:name w:val="chdlh"/>
    <w:basedOn w:val="Normal"/>
    <w:uiPriority w:val="99"/>
    <w:rsid w:val="006948FC"/>
    <w:rPr>
      <w:lang w:eastAsia="hr-HR" w:val="hr-HR"/>
    </w:rPr>
  </w:style>
  <w:style w:customStyle="true" w:styleId="mt" w:type="paragraph">
    <w:name w:val="mt"/>
    <w:basedOn w:val="Normal"/>
    <w:uiPriority w:val="99"/>
    <w:rsid w:val="006948FC"/>
    <w:rPr>
      <w:lang w:eastAsia="hr-HR" w:val="hr-HR"/>
    </w:rPr>
  </w:style>
  <w:style w:customStyle="true" w:styleId="prmimg" w:type="paragraph">
    <w:name w:val="prmimg"/>
    <w:basedOn w:val="Normal"/>
    <w:uiPriority w:val="99"/>
    <w:rsid w:val="006948FC"/>
    <w:rPr>
      <w:lang w:eastAsia="hr-HR" w:val="hr-HR"/>
    </w:rPr>
  </w:style>
  <w:style w:customStyle="true" w:styleId="secondary-link" w:type="paragraph">
    <w:name w:val="secondary-link"/>
    <w:basedOn w:val="Normal"/>
    <w:uiPriority w:val="99"/>
    <w:rsid w:val="006948FC"/>
    <w:rPr>
      <w:lang w:eastAsia="hr-HR" w:val="hr-HR"/>
    </w:rPr>
  </w:style>
  <w:style w:customStyle="true" w:styleId="fc" w:type="paragraph">
    <w:name w:val="fc"/>
    <w:basedOn w:val="Normal"/>
    <w:uiPriority w:val="99"/>
    <w:rsid w:val="006948FC"/>
    <w:rPr>
      <w:lang w:eastAsia="hr-HR" w:val="hr-HR"/>
    </w:rPr>
  </w:style>
  <w:style w:customStyle="true" w:styleId="i" w:type="paragraph">
    <w:name w:val="i"/>
    <w:basedOn w:val="Normal"/>
    <w:uiPriority w:val="99"/>
    <w:rsid w:val="006948FC"/>
    <w:rPr>
      <w:lang w:eastAsia="hr-HR" w:val="hr-HR"/>
    </w:rPr>
  </w:style>
  <w:style w:customStyle="true" w:styleId="didyou" w:type="paragraph">
    <w:name w:val="didyou"/>
    <w:basedOn w:val="Normal"/>
    <w:uiPriority w:val="99"/>
    <w:rsid w:val="006948FC"/>
    <w:rPr>
      <w:lang w:eastAsia="hr-HR" w:val="hr-HR"/>
    </w:rPr>
  </w:style>
  <w:style w:customStyle="true" w:styleId="visibletype" w:type="paragraph">
    <w:name w:val="visibletype"/>
    <w:basedOn w:val="Normal"/>
    <w:uiPriority w:val="99"/>
    <w:rsid w:val="006948FC"/>
    <w:rPr>
      <w:lang w:eastAsia="hr-HR" w:val="hr-HR"/>
    </w:rPr>
  </w:style>
  <w:style w:customStyle="true" w:styleId="ref" w:type="paragraph">
    <w:name w:val="ref"/>
    <w:basedOn w:val="Normal"/>
    <w:uiPriority w:val="99"/>
    <w:rsid w:val="006948FC"/>
    <w:rPr>
      <w:lang w:eastAsia="hr-HR" w:val="hr-HR"/>
    </w:rPr>
  </w:style>
  <w:style w:customStyle="true" w:styleId="triangle-box" w:type="paragraph">
    <w:name w:val="triangle-box"/>
    <w:basedOn w:val="Normal"/>
    <w:uiPriority w:val="99"/>
    <w:rsid w:val="006948FC"/>
    <w:rPr>
      <w:lang w:eastAsia="hr-HR" w:val="hr-HR"/>
    </w:rPr>
  </w:style>
  <w:style w:customStyle="true" w:styleId="rsw-aspects" w:type="paragraph">
    <w:name w:val="rsw-aspects"/>
    <w:basedOn w:val="Normal"/>
    <w:uiPriority w:val="99"/>
    <w:rsid w:val="006948FC"/>
    <w:rPr>
      <w:lang w:eastAsia="hr-HR" w:val="hr-HR"/>
    </w:rPr>
  </w:style>
  <w:style w:customStyle="true" w:styleId="hide-msie-6" w:type="paragraph">
    <w:name w:val="hide-msie-6"/>
    <w:basedOn w:val="Normal"/>
    <w:uiPriority w:val="99"/>
    <w:rsid w:val="006948FC"/>
    <w:rPr>
      <w:lang w:eastAsia="hr-HR" w:val="hr-HR"/>
    </w:rPr>
  </w:style>
  <w:style w:customStyle="true" w:styleId="hide-ie-6" w:type="paragraph">
    <w:name w:val="hide-ie-6"/>
    <w:basedOn w:val="Normal"/>
    <w:uiPriority w:val="99"/>
    <w:rsid w:val="006948FC"/>
    <w:rPr>
      <w:lang w:eastAsia="hr-HR" w:val="hr-HR"/>
    </w:rPr>
  </w:style>
  <w:style w:customStyle="true" w:styleId="kd-combobutton" w:type="paragraph">
    <w:name w:val="kd-combobutton"/>
    <w:basedOn w:val="Normal"/>
    <w:uiPriority w:val="99"/>
    <w:rsid w:val="006948FC"/>
    <w:rPr>
      <w:lang w:eastAsia="hr-HR" w:val="hr-HR"/>
    </w:rPr>
  </w:style>
  <w:style w:customStyle="true" w:styleId="kd-button-left" w:type="paragraph">
    <w:name w:val="kd-button-left"/>
    <w:basedOn w:val="Normal"/>
    <w:uiPriority w:val="99"/>
    <w:rsid w:val="006948FC"/>
    <w:rPr>
      <w:lang w:eastAsia="hr-HR" w:val="hr-HR"/>
    </w:rPr>
  </w:style>
  <w:style w:customStyle="true" w:styleId="selected" w:type="paragraph">
    <w:name w:val="selected"/>
    <w:basedOn w:val="Normal"/>
    <w:uiPriority w:val="99"/>
    <w:rsid w:val="006948FC"/>
    <w:rPr>
      <w:lang w:eastAsia="hr-HR" w:val="hr-HR"/>
    </w:rPr>
  </w:style>
  <w:style w:customStyle="true" w:styleId="mv-sv-title" w:type="paragraph">
    <w:name w:val="mv-sv-title"/>
    <w:basedOn w:val="Normal"/>
    <w:uiPriority w:val="99"/>
    <w:rsid w:val="006948FC"/>
    <w:rPr>
      <w:lang w:eastAsia="hr-HR" w:val="hr-HR"/>
    </w:rPr>
  </w:style>
  <w:style w:customStyle="true" w:styleId="mv-primary-shim" w:type="paragraph">
    <w:name w:val="mv-primary-shim"/>
    <w:basedOn w:val="Normal"/>
    <w:uiPriority w:val="99"/>
    <w:rsid w:val="006948FC"/>
    <w:rPr>
      <w:lang w:eastAsia="hr-HR" w:val="hr-HR"/>
    </w:rPr>
  </w:style>
  <w:style w:customStyle="true" w:styleId="activity-title" w:type="paragraph">
    <w:name w:val="activity-title"/>
    <w:basedOn w:val="Normal"/>
    <w:uiPriority w:val="99"/>
    <w:rsid w:val="006948FC"/>
    <w:rPr>
      <w:lang w:eastAsia="hr-HR" w:val="hr-HR"/>
    </w:rPr>
  </w:style>
  <w:style w:customStyle="true" w:styleId="ad" w:type="paragraph">
    <w:name w:val="ad"/>
    <w:basedOn w:val="Normal"/>
    <w:uiPriority w:val="99"/>
    <w:rsid w:val="006948FC"/>
    <w:rPr>
      <w:lang w:eastAsia="hr-HR" w:val="hr-HR"/>
    </w:rPr>
  </w:style>
  <w:style w:customStyle="true" w:styleId="line5" w:type="paragraph">
    <w:name w:val="line5"/>
    <w:basedOn w:val="Normal"/>
    <w:uiPriority w:val="99"/>
    <w:rsid w:val="006948FC"/>
    <w:rPr>
      <w:lang w:eastAsia="hr-HR" w:val="hr-HR"/>
    </w:rPr>
  </w:style>
  <w:style w:customStyle="true" w:styleId="dir-wp-hl" w:type="paragraph">
    <w:name w:val="dir-wp-hl"/>
    <w:basedOn w:val="Normal"/>
    <w:uiPriority w:val="99"/>
    <w:rsid w:val="006948FC"/>
    <w:rPr>
      <w:lang w:eastAsia="hr-HR" w:val="hr-HR"/>
    </w:rPr>
  </w:style>
  <w:style w:customStyle="true" w:styleId="dir-m" w:type="paragraph">
    <w:name w:val="dir-m"/>
    <w:basedOn w:val="Normal"/>
    <w:uiPriority w:val="99"/>
    <w:rsid w:val="006948FC"/>
    <w:rPr>
      <w:lang w:eastAsia="hr-HR" w:val="hr-HR"/>
    </w:rPr>
  </w:style>
  <w:style w:customStyle="true" w:styleId="wp" w:type="paragraph">
    <w:name w:val="wp"/>
    <w:basedOn w:val="Normal"/>
    <w:uiPriority w:val="99"/>
    <w:rsid w:val="006948FC"/>
    <w:rPr>
      <w:lang w:eastAsia="hr-HR" w:val="hr-HR"/>
    </w:rPr>
  </w:style>
  <w:style w:customStyle="true" w:styleId="borderedpromo" w:type="paragraph">
    <w:name w:val="borderedpromo"/>
    <w:basedOn w:val="Normal"/>
    <w:uiPriority w:val="99"/>
    <w:rsid w:val="006948FC"/>
    <w:rPr>
      <w:lang w:eastAsia="hr-HR" w:val="hr-HR"/>
    </w:rPr>
  </w:style>
  <w:style w:customStyle="true" w:styleId="gbml1" w:type="paragraph">
    <w:name w:val="gbml1"/>
    <w:basedOn w:val="Normal"/>
    <w:uiPriority w:val="99"/>
    <w:rsid w:val="006948FC"/>
    <w:rPr>
      <w:lang w:eastAsia="hr-HR" w:val="hr-HR"/>
    </w:rPr>
  </w:style>
  <w:style w:customStyle="true" w:styleId="gbpc" w:type="paragraph">
    <w:name w:val="gbpc"/>
    <w:basedOn w:val="Normal"/>
    <w:uiPriority w:val="99"/>
    <w:rsid w:val="006948FC"/>
    <w:rPr>
      <w:lang w:eastAsia="hr-HR" w:val="hr-HR"/>
    </w:rPr>
  </w:style>
  <w:style w:customStyle="true" w:styleId="gbit" w:type="paragraph">
    <w:name w:val="gbit"/>
    <w:basedOn w:val="Normal"/>
    <w:uiPriority w:val="99"/>
    <w:rsid w:val="006948FC"/>
    <w:rPr>
      <w:lang w:eastAsia="hr-HR" w:val="hr-HR"/>
    </w:rPr>
  </w:style>
  <w:style w:customStyle="true" w:styleId="dl" w:type="paragraph">
    <w:name w:val="dl"/>
    <w:basedOn w:val="Normal"/>
    <w:uiPriority w:val="99"/>
    <w:rsid w:val="006948FC"/>
    <w:rPr>
      <w:lang w:eastAsia="hr-HR" w:val="hr-HR"/>
    </w:rPr>
  </w:style>
  <w:style w:customStyle="true" w:styleId="err" w:type="paragraph">
    <w:name w:val="err"/>
    <w:basedOn w:val="Normal"/>
    <w:uiPriority w:val="99"/>
    <w:rsid w:val="006948FC"/>
    <w:rPr>
      <w:lang w:eastAsia="hr-HR" w:val="hr-HR"/>
    </w:rPr>
  </w:style>
  <w:style w:customStyle="true" w:styleId="hpp" w:type="paragraph">
    <w:name w:val="hpp"/>
    <w:basedOn w:val="Normal"/>
    <w:uiPriority w:val="99"/>
    <w:rsid w:val="006948FC"/>
    <w:rPr>
      <w:lang w:eastAsia="hr-HR" w:val="hr-HR"/>
    </w:rPr>
  </w:style>
  <w:style w:customStyle="true" w:styleId="cntrl" w:type="paragraph">
    <w:name w:val="cntrl"/>
    <w:basedOn w:val="Normal"/>
    <w:uiPriority w:val="99"/>
    <w:rsid w:val="006948FC"/>
    <w:rPr>
      <w:lang w:eastAsia="hr-HR" w:val="hr-HR"/>
    </w:rPr>
  </w:style>
  <w:style w:customStyle="true" w:styleId="cntrltable" w:type="paragraph">
    <w:name w:val="cntrltable"/>
    <w:basedOn w:val="Normal"/>
    <w:uiPriority w:val="99"/>
    <w:rsid w:val="006948FC"/>
    <w:rPr>
      <w:lang w:eastAsia="hr-HR" w:val="hr-HR"/>
    </w:rPr>
  </w:style>
  <w:style w:customStyle="true" w:styleId="controls" w:type="paragraph">
    <w:name w:val="controls"/>
    <w:basedOn w:val="Normal"/>
    <w:uiPriority w:val="99"/>
    <w:rsid w:val="006948FC"/>
    <w:rPr>
      <w:lang w:eastAsia="hr-HR" w:val="hr-HR"/>
    </w:rPr>
  </w:style>
  <w:style w:customStyle="true" w:styleId="example" w:type="paragraph">
    <w:name w:val="example"/>
    <w:basedOn w:val="Normal"/>
    <w:uiPriority w:val="99"/>
    <w:rsid w:val="006948FC"/>
    <w:rPr>
      <w:lang w:eastAsia="hr-HR" w:val="hr-HR"/>
    </w:rPr>
  </w:style>
  <w:style w:customStyle="true" w:styleId="logo-spacer" w:type="paragraph">
    <w:name w:val="logo-spacer"/>
    <w:basedOn w:val="Normal"/>
    <w:uiPriority w:val="99"/>
    <w:rsid w:val="006948FC"/>
    <w:rPr>
      <w:lang w:eastAsia="hr-HR" w:val="hr-HR"/>
    </w:rPr>
  </w:style>
  <w:style w:customStyle="true" w:styleId="options" w:type="paragraph">
    <w:name w:val="options"/>
    <w:basedOn w:val="Normal"/>
    <w:uiPriority w:val="99"/>
    <w:rsid w:val="006948FC"/>
    <w:rPr>
      <w:lang w:eastAsia="hr-HR" w:val="hr-HR"/>
    </w:rPr>
  </w:style>
  <w:style w:customStyle="true" w:styleId="qdcontainer" w:type="paragraph">
    <w:name w:val="q_d_container"/>
    <w:basedOn w:val="Normal"/>
    <w:uiPriority w:val="99"/>
    <w:rsid w:val="006948FC"/>
    <w:rPr>
      <w:lang w:eastAsia="hr-HR" w:val="hr-HR"/>
    </w:rPr>
  </w:style>
  <w:style w:customStyle="true" w:styleId="focused-searchbox" w:type="paragraph">
    <w:name w:val="focused-searchbox"/>
    <w:basedOn w:val="Normal"/>
    <w:uiPriority w:val="99"/>
    <w:rsid w:val="006948FC"/>
    <w:rPr>
      <w:lang w:eastAsia="hr-HR" w:val="hr-HR"/>
    </w:rPr>
  </w:style>
  <w:style w:customStyle="true" w:styleId="qdskunk" w:type="paragraph">
    <w:name w:val="q_d_skunk"/>
    <w:basedOn w:val="Normal"/>
    <w:uiPriority w:val="99"/>
    <w:rsid w:val="006948FC"/>
    <w:rPr>
      <w:lang w:eastAsia="hr-HR" w:val="hr-HR"/>
    </w:rPr>
  </w:style>
  <w:style w:customStyle="true" w:styleId="q-outer" w:type="paragraph">
    <w:name w:val="q-outer"/>
    <w:basedOn w:val="Normal"/>
    <w:uiPriority w:val="99"/>
    <w:rsid w:val="006948FC"/>
    <w:rPr>
      <w:lang w:eastAsia="hr-HR" w:val="hr-HR"/>
    </w:rPr>
  </w:style>
  <w:style w:customStyle="true" w:styleId="skunk-head" w:type="paragraph">
    <w:name w:val="skunk-head"/>
    <w:basedOn w:val="Normal"/>
    <w:uiPriority w:val="99"/>
    <w:rsid w:val="006948FC"/>
    <w:rPr>
      <w:lang w:eastAsia="hr-HR" w:val="hr-HR"/>
    </w:rPr>
  </w:style>
  <w:style w:customStyle="true" w:styleId="spacer" w:type="paragraph">
    <w:name w:val="spacer"/>
    <w:basedOn w:val="Normal"/>
    <w:uiPriority w:val="99"/>
    <w:rsid w:val="006948FC"/>
    <w:rPr>
      <w:lang w:eastAsia="hr-HR" w:val="hr-HR"/>
    </w:rPr>
  </w:style>
  <w:style w:customStyle="true" w:styleId="srchhead" w:type="paragraph">
    <w:name w:val="srchhead"/>
    <w:basedOn w:val="Normal"/>
    <w:uiPriority w:val="99"/>
    <w:rsid w:val="006948FC"/>
    <w:rPr>
      <w:lang w:eastAsia="hr-HR" w:val="hr-HR"/>
    </w:rPr>
  </w:style>
  <w:style w:customStyle="true" w:styleId="tia-image" w:type="paragraph">
    <w:name w:val="tia-image"/>
    <w:basedOn w:val="Normal"/>
    <w:uiPriority w:val="99"/>
    <w:rsid w:val="006948FC"/>
    <w:rPr>
      <w:lang w:eastAsia="hr-HR" w:val="hr-HR"/>
    </w:rPr>
  </w:style>
  <w:style w:customStyle="true" w:styleId="tia-image-nonsk" w:type="paragraph">
    <w:name w:val="tia-image-nonsk"/>
    <w:basedOn w:val="Normal"/>
    <w:uiPriority w:val="99"/>
    <w:rsid w:val="006948FC"/>
    <w:rPr>
      <w:lang w:eastAsia="hr-HR" w:val="hr-HR"/>
    </w:rPr>
  </w:style>
  <w:style w:customStyle="true" w:styleId="qtia" w:type="paragraph">
    <w:name w:val="q_tia"/>
    <w:basedOn w:val="Normal"/>
    <w:uiPriority w:val="99"/>
    <w:rsid w:val="006948FC"/>
    <w:rPr>
      <w:lang w:eastAsia="hr-HR" w:val="hr-HR"/>
    </w:rPr>
  </w:style>
  <w:style w:customStyle="true" w:styleId="qtriangle" w:type="paragraph">
    <w:name w:val="q_triangle"/>
    <w:basedOn w:val="Normal"/>
    <w:uiPriority w:val="99"/>
    <w:rsid w:val="006948FC"/>
    <w:rPr>
      <w:lang w:eastAsia="hr-HR" w:val="hr-HR"/>
    </w:rPr>
  </w:style>
  <w:style w:customStyle="true" w:styleId="qtia-triangle" w:type="paragraph">
    <w:name w:val="q_tia-triangle"/>
    <w:basedOn w:val="Normal"/>
    <w:uiPriority w:val="99"/>
    <w:rsid w:val="006948FC"/>
    <w:rPr>
      <w:lang w:eastAsia="hr-HR" w:val="hr-HR"/>
    </w:rPr>
  </w:style>
  <w:style w:customStyle="true" w:styleId="twobox" w:type="paragraph">
    <w:name w:val="twobox"/>
    <w:basedOn w:val="Normal"/>
    <w:uiPriority w:val="99"/>
    <w:rsid w:val="006948FC"/>
    <w:rPr>
      <w:lang w:eastAsia="hr-HR" w:val="hr-HR"/>
    </w:rPr>
  </w:style>
  <w:style w:customStyle="true" w:styleId="twoboxhelp" w:type="paragraph">
    <w:name w:val="twoboxhelp"/>
    <w:basedOn w:val="Normal"/>
    <w:uiPriority w:val="99"/>
    <w:rsid w:val="006948FC"/>
    <w:rPr>
      <w:lang w:eastAsia="hr-HR" w:val="hr-HR"/>
    </w:rPr>
  </w:style>
  <w:style w:customStyle="true" w:styleId="twoboxex" w:type="paragraph">
    <w:name w:val="twoboxex"/>
    <w:basedOn w:val="Normal"/>
    <w:uiPriority w:val="99"/>
    <w:rsid w:val="006948FC"/>
    <w:rPr>
      <w:lang w:eastAsia="hr-HR" w:val="hr-HR"/>
    </w:rPr>
  </w:style>
  <w:style w:customStyle="true" w:styleId="twoboxsubmit" w:type="paragraph">
    <w:name w:val="twoboxsubmit"/>
    <w:basedOn w:val="Normal"/>
    <w:uiPriority w:val="99"/>
    <w:rsid w:val="006948FC"/>
    <w:rPr>
      <w:lang w:eastAsia="hr-HR" w:val="hr-HR"/>
    </w:rPr>
  </w:style>
  <w:style w:customStyle="true" w:styleId="maps-speach-icon-padding" w:type="paragraph">
    <w:name w:val="maps-speach-icon-padding"/>
    <w:basedOn w:val="Normal"/>
    <w:uiPriority w:val="99"/>
    <w:rsid w:val="006948FC"/>
    <w:rPr>
      <w:lang w:eastAsia="hr-HR" w:val="hr-HR"/>
    </w:rPr>
  </w:style>
  <w:style w:customStyle="true" w:styleId="start-edge-links" w:type="paragraph">
    <w:name w:val="start-edge-links"/>
    <w:basedOn w:val="Normal"/>
    <w:uiPriority w:val="99"/>
    <w:rsid w:val="006948FC"/>
    <w:rPr>
      <w:lang w:eastAsia="hr-HR" w:val="hr-HR"/>
    </w:rPr>
  </w:style>
  <w:style w:customStyle="true" w:styleId="link-text" w:type="paragraph">
    <w:name w:val="link-text"/>
    <w:basedOn w:val="Normal"/>
    <w:uiPriority w:val="99"/>
    <w:rsid w:val="006948FC"/>
    <w:rPr>
      <w:lang w:eastAsia="hr-HR" w:val="hr-HR"/>
    </w:rPr>
  </w:style>
  <w:style w:customStyle="true" w:styleId="pp-lbc-link-text" w:type="paragraph">
    <w:name w:val="pp-lbc-link-text"/>
    <w:basedOn w:val="Normal"/>
    <w:uiPriority w:val="99"/>
    <w:rsid w:val="006948FC"/>
    <w:rPr>
      <w:lang w:eastAsia="hr-HR" w:val="hr-HR"/>
    </w:rPr>
  </w:style>
  <w:style w:customStyle="true" w:styleId="sel" w:type="paragraph">
    <w:name w:val="sel"/>
    <w:basedOn w:val="Normal"/>
    <w:uiPriority w:val="99"/>
    <w:rsid w:val="006948FC"/>
    <w:rPr>
      <w:lang w:eastAsia="hr-HR" w:val="hr-HR"/>
    </w:rPr>
  </w:style>
  <w:style w:customStyle="true" w:styleId="bar-icon" w:type="paragraph">
    <w:name w:val="bar-icon"/>
    <w:basedOn w:val="Normal"/>
    <w:uiPriority w:val="99"/>
    <w:rsid w:val="006948FC"/>
    <w:rPr>
      <w:lang w:eastAsia="hr-HR" w:val="hr-HR"/>
    </w:rPr>
  </w:style>
  <w:style w:customStyle="true" w:styleId="bar-divider" w:type="paragraph">
    <w:name w:val="bar-divider"/>
    <w:basedOn w:val="Normal"/>
    <w:uiPriority w:val="99"/>
    <w:rsid w:val="006948FC"/>
    <w:rPr>
      <w:lang w:eastAsia="hr-HR" w:val="hr-HR"/>
    </w:rPr>
  </w:style>
  <w:style w:customStyle="true" w:styleId="h1" w:type="paragraph">
    <w:name w:val="h1"/>
    <w:basedOn w:val="Normal"/>
    <w:uiPriority w:val="99"/>
    <w:rsid w:val="006948FC"/>
    <w:rPr>
      <w:lang w:eastAsia="hr-HR" w:val="hr-HR"/>
    </w:rPr>
  </w:style>
  <w:style w:customStyle="true" w:styleId="h2" w:type="paragraph">
    <w:name w:val="h2"/>
    <w:basedOn w:val="Normal"/>
    <w:uiPriority w:val="99"/>
    <w:rsid w:val="006948FC"/>
    <w:rPr>
      <w:lang w:eastAsia="hr-HR" w:val="hr-HR"/>
    </w:rPr>
  </w:style>
  <w:style w:customStyle="true" w:styleId="h3" w:type="paragraph">
    <w:name w:val="h3"/>
    <w:basedOn w:val="Normal"/>
    <w:uiPriority w:val="99"/>
    <w:rsid w:val="006948FC"/>
    <w:rPr>
      <w:lang w:eastAsia="hr-HR" w:val="hr-HR"/>
    </w:rPr>
  </w:style>
  <w:style w:customStyle="true" w:styleId="h4" w:type="paragraph">
    <w:name w:val="h4"/>
    <w:basedOn w:val="Normal"/>
    <w:uiPriority w:val="99"/>
    <w:rsid w:val="006948FC"/>
    <w:rPr>
      <w:lang w:eastAsia="hr-HR" w:val="hr-HR"/>
    </w:rPr>
  </w:style>
  <w:style w:customStyle="true" w:styleId="h5" w:type="paragraph">
    <w:name w:val="h5"/>
    <w:basedOn w:val="Normal"/>
    <w:uiPriority w:val="99"/>
    <w:rsid w:val="006948FC"/>
    <w:rPr>
      <w:lang w:eastAsia="hr-HR" w:val="hr-HR"/>
    </w:rPr>
  </w:style>
  <w:style w:customStyle="true" w:styleId="h6" w:type="paragraph">
    <w:name w:val="h6"/>
    <w:basedOn w:val="Normal"/>
    <w:uiPriority w:val="99"/>
    <w:rsid w:val="006948FC"/>
    <w:rPr>
      <w:lang w:eastAsia="hr-HR" w:val="hr-HR"/>
    </w:rPr>
  </w:style>
  <w:style w:customStyle="true" w:styleId="v1" w:type="paragraph">
    <w:name w:val="v1"/>
    <w:basedOn w:val="Normal"/>
    <w:uiPriority w:val="99"/>
    <w:rsid w:val="006948FC"/>
    <w:rPr>
      <w:lang w:eastAsia="hr-HR" w:val="hr-HR"/>
    </w:rPr>
  </w:style>
  <w:style w:customStyle="true" w:styleId="v2" w:type="paragraph">
    <w:name w:val="v2"/>
    <w:basedOn w:val="Normal"/>
    <w:uiPriority w:val="99"/>
    <w:rsid w:val="006948FC"/>
    <w:rPr>
      <w:lang w:eastAsia="hr-HR" w:val="hr-HR"/>
    </w:rPr>
  </w:style>
  <w:style w:customStyle="true" w:styleId="v3" w:type="paragraph">
    <w:name w:val="v3"/>
    <w:basedOn w:val="Normal"/>
    <w:uiPriority w:val="99"/>
    <w:rsid w:val="006948FC"/>
    <w:rPr>
      <w:lang w:eastAsia="hr-HR" w:val="hr-HR"/>
    </w:rPr>
  </w:style>
  <w:style w:customStyle="true" w:styleId="v4" w:type="paragraph">
    <w:name w:val="v4"/>
    <w:basedOn w:val="Normal"/>
    <w:uiPriority w:val="99"/>
    <w:rsid w:val="006948FC"/>
    <w:rPr>
      <w:lang w:eastAsia="hr-HR" w:val="hr-HR"/>
    </w:rPr>
  </w:style>
  <w:style w:customStyle="true" w:styleId="v5" w:type="paragraph">
    <w:name w:val="v5"/>
    <w:basedOn w:val="Normal"/>
    <w:uiPriority w:val="99"/>
    <w:rsid w:val="006948FC"/>
    <w:rPr>
      <w:lang w:eastAsia="hr-HR" w:val="hr-HR"/>
    </w:rPr>
  </w:style>
  <w:style w:customStyle="true" w:styleId="v6" w:type="paragraph">
    <w:name w:val="v6"/>
    <w:basedOn w:val="Normal"/>
    <w:uiPriority w:val="99"/>
    <w:rsid w:val="006948FC"/>
    <w:rPr>
      <w:lang w:eastAsia="hr-HR" w:val="hr-HR"/>
    </w:rPr>
  </w:style>
  <w:style w:customStyle="true" w:styleId="logo" w:type="paragraph">
    <w:name w:val="logo"/>
    <w:basedOn w:val="Normal"/>
    <w:uiPriority w:val="99"/>
    <w:rsid w:val="006948FC"/>
    <w:rPr>
      <w:lang w:eastAsia="hr-HR" w:val="hr-HR"/>
    </w:rPr>
  </w:style>
  <w:style w:customStyle="true" w:styleId="gbxx" w:type="paragraph">
    <w:name w:val="gbxx"/>
    <w:basedOn w:val="Normal"/>
    <w:uiPriority w:val="99"/>
    <w:rsid w:val="006948FC"/>
    <w:rPr>
      <w:vanish/>
      <w:lang w:eastAsia="hr-HR" w:val="hr-HR"/>
    </w:rPr>
  </w:style>
  <w:style w:customStyle="true" w:styleId="mv-disabled" w:type="paragraph">
    <w:name w:val="mv-disabled"/>
    <w:basedOn w:val="Normal"/>
    <w:uiPriority w:val="99"/>
    <w:rsid w:val="006948FC"/>
    <w:pPr>
      <w:shd w:fill="F0F0F0" w:color="auto" w:val="clear"/>
    </w:pPr>
    <w:rPr>
      <w:lang w:eastAsia="hr-HR" w:val="hr-HR"/>
    </w:rPr>
  </w:style>
  <w:style w:customStyle="true" w:styleId="iwbg" w:type="paragraph">
    <w:name w:val="iwbg"/>
    <w:basedOn w:val="Normal"/>
    <w:uiPriority w:val="99"/>
    <w:rsid w:val="006948FC"/>
    <w:rPr>
      <w:lang w:eastAsia="hr-HR" w:val="hr-HR"/>
    </w:rPr>
  </w:style>
  <w:style w:customStyle="true" w:styleId="gbts1" w:type="paragraph">
    <w:name w:val="gbts1"/>
    <w:basedOn w:val="Normal"/>
    <w:uiPriority w:val="99"/>
    <w:rsid w:val="006948FC"/>
    <w:pPr>
      <w:shd w:fill="FFFFFF" w:color="auto" w:val="clear"/>
    </w:pPr>
    <w:rPr>
      <w:color w:val="3366CC"/>
      <w:lang w:eastAsia="hr-HR" w:val="hr-HR"/>
    </w:rPr>
  </w:style>
  <w:style w:customStyle="true" w:styleId="gbts2" w:type="paragraph">
    <w:name w:val="gbts2"/>
    <w:basedOn w:val="Normal"/>
    <w:uiPriority w:val="99"/>
    <w:rsid w:val="006948FC"/>
    <w:rPr>
      <w:b/>
      <w:bCs/>
      <w:color w:val="FFFFFF"/>
      <w:lang w:eastAsia="hr-HR" w:val="hr-HR"/>
    </w:rPr>
  </w:style>
  <w:style w:customStyle="true" w:styleId="gbtb21" w:type="paragraph">
    <w:name w:val="gbtb21"/>
    <w:basedOn w:val="Normal"/>
    <w:uiPriority w:val="99"/>
    <w:rsid w:val="006948FC"/>
    <w:rPr>
      <w:lang w:eastAsia="hr-HR" w:val="hr-HR"/>
    </w:rPr>
  </w:style>
  <w:style w:customStyle="true" w:styleId="gbtb22" w:type="paragraph">
    <w:name w:val="gbtb22"/>
    <w:basedOn w:val="Normal"/>
    <w:uiPriority w:val="99"/>
    <w:rsid w:val="006948FC"/>
    <w:rPr>
      <w:lang w:eastAsia="hr-HR" w:val="hr-HR"/>
    </w:rPr>
  </w:style>
  <w:style w:customStyle="true" w:styleId="gbts3" w:type="paragraph">
    <w:name w:val="gbts3"/>
    <w:basedOn w:val="Normal"/>
    <w:uiPriority w:val="99"/>
    <w:rsid w:val="006948FC"/>
    <w:rPr>
      <w:sz w:val="2"/>
      <w:szCs w:val="2"/>
      <w:lang w:eastAsia="hr-HR" w:val="hr-HR"/>
    </w:rPr>
  </w:style>
  <w:style w:customStyle="true" w:styleId="gbts4" w:type="paragraph">
    <w:name w:val="gbts4"/>
    <w:basedOn w:val="Normal"/>
    <w:uiPriority w:val="99"/>
    <w:rsid w:val="006948FC"/>
    <w:rPr>
      <w:lang w:eastAsia="hr-HR" w:val="hr-HR"/>
    </w:rPr>
  </w:style>
  <w:style w:customStyle="true" w:styleId="gbts5" w:type="paragraph">
    <w:name w:val="gbts5"/>
    <w:basedOn w:val="Normal"/>
    <w:uiPriority w:val="99"/>
    <w:rsid w:val="006948FC"/>
    <w:pPr>
      <w:shd w:fill="FFFFFF" w:color="auto" w:val="clear"/>
    </w:pPr>
    <w:rPr>
      <w:color w:val="3366CC"/>
      <w:lang w:eastAsia="hr-HR" w:val="hr-HR"/>
    </w:rPr>
  </w:style>
  <w:style w:customStyle="true" w:styleId="gbml11" w:type="paragraph">
    <w:name w:val="gbml11"/>
    <w:basedOn w:val="Normal"/>
    <w:uiPriority w:val="99"/>
    <w:rsid w:val="006948FC"/>
    <w:rPr>
      <w:lang w:eastAsia="hr-HR" w:val="hr-HR"/>
    </w:rPr>
  </w:style>
  <w:style w:customStyle="true" w:styleId="gbmc1" w:type="paragraph">
    <w:name w:val="gbmc1"/>
    <w:basedOn w:val="Normal"/>
    <w:uiPriority w:val="99"/>
    <w:rsid w:val="006948FC"/>
    <w:pPr>
      <w:shd w:fill="F5F5F5" w:color="auto" w:val="clear"/>
    </w:pPr>
    <w:rPr>
      <w:lang w:eastAsia="hr-HR" w:val="hr-HR"/>
    </w:rPr>
  </w:style>
  <w:style w:customStyle="true" w:styleId="gbmh1" w:type="paragraph">
    <w:name w:val="gbmh1"/>
    <w:basedOn w:val="Normal"/>
    <w:uiPriority w:val="99"/>
    <w:rsid w:val="006948FC"/>
    <w:pPr>
      <w:pBdr>
        <w:top w:space="0" w:sz="4" w:color="BEBEBE" w:val="single"/>
      </w:pBdr>
    </w:pPr>
    <w:rPr>
      <w:sz w:val="2"/>
      <w:szCs w:val="2"/>
      <w:lang w:eastAsia="hr-HR" w:val="hr-HR"/>
    </w:rPr>
  </w:style>
  <w:style w:customStyle="true" w:styleId="gbpc1" w:type="paragraph">
    <w:name w:val="gbpc1"/>
    <w:basedOn w:val="Normal"/>
    <w:uiPriority w:val="99"/>
    <w:rsid w:val="006948FC"/>
    <w:pPr>
      <w:spacing w:lineRule="atLeast" w:line="170" w:after="100" w:before="160"/>
      <w:ind w:right="500"/>
    </w:pPr>
    <w:rPr>
      <w:lang w:eastAsia="hr-HR" w:val="hr-HR"/>
    </w:rPr>
  </w:style>
  <w:style w:customStyle="true" w:styleId="gbmt1" w:type="paragraph">
    <w:name w:val="gbmt1"/>
    <w:basedOn w:val="Normal"/>
    <w:uiPriority w:val="99"/>
    <w:rsid w:val="006948FC"/>
    <w:pPr>
      <w:spacing w:lineRule="atLeast" w:line="170"/>
    </w:pPr>
    <w:rPr>
      <w:sz w:val="15"/>
      <w:szCs w:val="15"/>
      <w:lang w:eastAsia="hr-HR" w:val="hr-HR"/>
    </w:rPr>
  </w:style>
  <w:style w:customStyle="true" w:styleId="gbmtc1" w:type="paragraph">
    <w:name w:val="gbmtc1"/>
    <w:basedOn w:val="Normal"/>
    <w:uiPriority w:val="99"/>
    <w:rsid w:val="006948FC"/>
    <w:pPr>
      <w:pBdr>
        <w:bottom w:space="0" w:sz="4" w:color="BEBEBE" w:val="single"/>
      </w:pBdr>
      <w:spacing w:lineRule="atLeast" w:line="270"/>
    </w:pPr>
    <w:rPr>
      <w:lang w:eastAsia="hr-HR" w:val="hr-HR"/>
    </w:rPr>
  </w:style>
  <w:style w:customStyle="true" w:styleId="gbmt2" w:type="paragraph">
    <w:name w:val="gbmt2"/>
    <w:basedOn w:val="Normal"/>
    <w:uiPriority w:val="99"/>
    <w:rsid w:val="006948FC"/>
    <w:rPr>
      <w:sz w:val="15"/>
      <w:szCs w:val="15"/>
      <w:lang w:eastAsia="hr-HR" w:val="hr-HR"/>
    </w:rPr>
  </w:style>
  <w:style w:customStyle="true" w:styleId="gbmtc2" w:type="paragraph">
    <w:name w:val="gbmtc2"/>
    <w:basedOn w:val="Normal"/>
    <w:uiPriority w:val="99"/>
    <w:rsid w:val="006948FC"/>
    <w:pPr>
      <w:pBdr>
        <w:bottom w:space="0" w:sz="4" w:color="BEBEBE" w:val="single"/>
      </w:pBdr>
      <w:spacing w:lineRule="atLeast" w:line="270"/>
    </w:pPr>
    <w:rPr>
      <w:lang w:eastAsia="hr-HR" w:val="hr-HR"/>
    </w:rPr>
  </w:style>
  <w:style w:customStyle="true" w:styleId="gbps1" w:type="paragraph">
    <w:name w:val="gbps1"/>
    <w:basedOn w:val="Normal"/>
    <w:uiPriority w:val="99"/>
    <w:rsid w:val="006948FC"/>
    <w:pPr>
      <w:ind w:right="200" w:left="200"/>
    </w:pPr>
    <w:rPr>
      <w:b/>
      <w:bCs/>
      <w:color w:val="000000"/>
      <w:lang w:eastAsia="hr-HR" w:val="hr-HR"/>
    </w:rPr>
  </w:style>
  <w:style w:customStyle="true" w:styleId="gbps21" w:type="paragraph">
    <w:name w:val="gbps21"/>
    <w:basedOn w:val="Normal"/>
    <w:uiPriority w:val="99"/>
    <w:rsid w:val="006948FC"/>
    <w:pPr>
      <w:ind w:right="200" w:left="200"/>
    </w:pPr>
    <w:rPr>
      <w:color w:val="666666"/>
      <w:sz w:val="13"/>
      <w:szCs w:val="13"/>
      <w:lang w:eastAsia="hr-HR" w:val="hr-HR"/>
    </w:rPr>
  </w:style>
  <w:style w:customStyle="true" w:styleId="gbpd1" w:type="paragraph">
    <w:name w:val="gbpd1"/>
    <w:basedOn w:val="Normal"/>
    <w:uiPriority w:val="99"/>
    <w:rsid w:val="006948FC"/>
    <w:pPr>
      <w:spacing w:after="50"/>
    </w:pPr>
    <w:rPr>
      <w:lang w:eastAsia="hr-HR" w:val="hr-HR"/>
    </w:rPr>
  </w:style>
  <w:style w:customStyle="true" w:styleId="gbmt3" w:type="paragraph">
    <w:name w:val="gbmt3"/>
    <w:basedOn w:val="Normal"/>
    <w:uiPriority w:val="99"/>
    <w:rsid w:val="006948FC"/>
    <w:rPr>
      <w:color w:val="666666"/>
      <w:lang w:eastAsia="hr-HR" w:val="hr-HR"/>
    </w:rPr>
  </w:style>
  <w:style w:customStyle="true" w:styleId="gbmt4" w:type="paragraph">
    <w:name w:val="gbmt4"/>
    <w:basedOn w:val="Normal"/>
    <w:uiPriority w:val="99"/>
    <w:rsid w:val="006948FC"/>
    <w:rPr>
      <w:color w:val="666666"/>
      <w:lang w:eastAsia="hr-HR" w:val="hr-HR"/>
    </w:rPr>
  </w:style>
  <w:style w:customStyle="true" w:styleId="gbps22" w:type="paragraph">
    <w:name w:val="gbps22"/>
    <w:basedOn w:val="Normal"/>
    <w:uiPriority w:val="99"/>
    <w:rsid w:val="006948FC"/>
    <w:rPr>
      <w:b/>
      <w:bCs/>
      <w:color w:val="666666"/>
      <w:sz w:val="11"/>
      <w:szCs w:val="11"/>
      <w:lang w:eastAsia="hr-HR" w:val="hr-HR"/>
    </w:rPr>
  </w:style>
  <w:style w:customStyle="true" w:styleId="gbmpme1" w:type="paragraph">
    <w:name w:val="gbmpme1"/>
    <w:basedOn w:val="Normal"/>
    <w:uiPriority w:val="99"/>
    <w:rsid w:val="006948FC"/>
    <w:rPr>
      <w:b/>
      <w:bCs/>
      <w:color w:val="666666"/>
      <w:sz w:val="11"/>
      <w:szCs w:val="11"/>
      <w:lang w:eastAsia="hr-HR" w:val="hr-HR"/>
    </w:rPr>
  </w:style>
  <w:style w:customStyle="true" w:styleId="gbmcc1" w:type="paragraph">
    <w:name w:val="gbmcc1"/>
    <w:basedOn w:val="Normal"/>
    <w:uiPriority w:val="99"/>
    <w:rsid w:val="006948FC"/>
    <w:pPr>
      <w:spacing w:before="50"/>
    </w:pPr>
    <w:rPr>
      <w:lang w:eastAsia="hr-HR" w:val="hr-HR"/>
    </w:rPr>
  </w:style>
  <w:style w:customStyle="true" w:styleId="gbmt5" w:type="paragraph">
    <w:name w:val="gbmt5"/>
    <w:basedOn w:val="Normal"/>
    <w:uiPriority w:val="99"/>
    <w:rsid w:val="006948FC"/>
    <w:rPr>
      <w:lang w:eastAsia="hr-HR" w:val="hr-HR"/>
    </w:rPr>
  </w:style>
  <w:style w:customStyle="true" w:styleId="gbmt6" w:type="paragraph">
    <w:name w:val="gbmt6"/>
    <w:basedOn w:val="Normal"/>
    <w:uiPriority w:val="99"/>
    <w:rsid w:val="006948FC"/>
    <w:rPr>
      <w:rFonts w:cs="Arial" w:hAnsi="Arial" w:ascii="Arial"/>
      <w:color w:val="000000"/>
      <w:sz w:val="11"/>
      <w:szCs w:val="11"/>
      <w:lang w:eastAsia="hr-HR" w:val="hr-HR"/>
    </w:rPr>
  </w:style>
  <w:style w:customStyle="true" w:styleId="gbmpmn1" w:type="paragraph">
    <w:name w:val="gbmpmn1"/>
    <w:basedOn w:val="Normal"/>
    <w:uiPriority w:val="99"/>
    <w:rsid w:val="006948FC"/>
    <w:rPr>
      <w:color w:val="000000"/>
      <w:lang w:eastAsia="hr-HR" w:val="hr-HR"/>
    </w:rPr>
  </w:style>
  <w:style w:customStyle="true" w:styleId="gbps3" w:type="paragraph">
    <w:name w:val="gbps3"/>
    <w:basedOn w:val="Normal"/>
    <w:uiPriority w:val="99"/>
    <w:rsid w:val="006948FC"/>
    <w:rPr>
      <w:color w:val="000000"/>
      <w:lang w:eastAsia="hr-HR" w:val="hr-HR"/>
    </w:rPr>
  </w:style>
  <w:style w:customStyle="true" w:styleId="gbps4" w:type="paragraph">
    <w:name w:val="gbps4"/>
    <w:basedOn w:val="Normal"/>
    <w:uiPriority w:val="99"/>
    <w:rsid w:val="006948FC"/>
    <w:rPr>
      <w:b/>
      <w:bCs/>
      <w:color w:val="000000"/>
      <w:lang w:eastAsia="hr-HR" w:val="hr-HR"/>
    </w:rPr>
  </w:style>
  <w:style w:customStyle="true" w:styleId="gbmpmn2" w:type="paragraph">
    <w:name w:val="gbmpmn2"/>
    <w:basedOn w:val="Normal"/>
    <w:uiPriority w:val="99"/>
    <w:rsid w:val="006948FC"/>
    <w:rPr>
      <w:b/>
      <w:bCs/>
      <w:color w:val="000000"/>
      <w:lang w:eastAsia="hr-HR" w:val="hr-HR"/>
    </w:rPr>
  </w:style>
  <w:style w:customStyle="true" w:styleId="gbqfqw1" w:type="paragraph">
    <w:name w:val="gbqfqw1"/>
    <w:basedOn w:val="Normal"/>
    <w:uiPriority w:val="99"/>
    <w:rsid w:val="006948FC"/>
    <w:pPr>
      <w:pBdr>
        <w:top w:space="0" w:sz="4" w:color="C0C0C0" w:val="single"/>
        <w:left w:space="0" w:sz="4" w:color="D9D9D9" w:val="single"/>
        <w:bottom w:space="0" w:sz="4" w:color="D9D9D9" w:val="single"/>
        <w:right w:space="0" w:sz="4" w:color="D9D9D9" w:val="single"/>
      </w:pBdr>
      <w:shd w:fill="FFFFFF" w:color="auto" w:val="clear"/>
      <w:ind w:left="100"/>
    </w:pPr>
    <w:rPr>
      <w:lang w:eastAsia="hr-HR" w:val="hr-HR"/>
    </w:rPr>
  </w:style>
  <w:style w:customStyle="true" w:styleId="gbt1" w:type="paragraph">
    <w:name w:val="gbt1"/>
    <w:basedOn w:val="Normal"/>
    <w:uiPriority w:val="99"/>
    <w:rsid w:val="006948FC"/>
    <w:pPr>
      <w:spacing w:lineRule="atLeast" w:line="270"/>
      <w:ind w:left="150"/>
    </w:pPr>
    <w:rPr>
      <w:lang w:eastAsia="hr-HR" w:val="hr-HR"/>
    </w:rPr>
  </w:style>
  <w:style w:customStyle="true" w:styleId="gbmc2" w:type="paragraph">
    <w:name w:val="gbmc2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gbmc3" w:type="paragraph">
    <w:name w:val="gbmc3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gbmsg1" w:type="paragraph">
    <w:name w:val="gbmsg1"/>
    <w:basedOn w:val="Normal"/>
    <w:uiPriority w:val="99"/>
    <w:rsid w:val="006948FC"/>
    <w:pPr>
      <w:shd w:fill="FFFFFF" w:color="auto" w:val="clear"/>
      <w:jc w:val="center"/>
    </w:pPr>
    <w:rPr>
      <w:lang w:eastAsia="hr-HR" w:val="hr-HR"/>
    </w:rPr>
  </w:style>
  <w:style w:customStyle="true" w:styleId="gbmab1" w:type="paragraph">
    <w:name w:val="gbmab1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00"/>
    </w:pPr>
    <w:rPr>
      <w:sz w:val="2"/>
      <w:szCs w:val="2"/>
      <w:lang w:eastAsia="hr-HR" w:val="hr-HR"/>
    </w:rPr>
  </w:style>
  <w:style w:customStyle="true" w:styleId="gbmac1" w:type="paragraph">
    <w:name w:val="gbmac1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10"/>
    </w:pPr>
    <w:rPr>
      <w:sz w:val="2"/>
      <w:szCs w:val="2"/>
      <w:lang w:eastAsia="hr-HR" w:val="hr-HR"/>
    </w:rPr>
  </w:style>
  <w:style w:customStyle="true" w:styleId="gbmab2" w:type="paragraph">
    <w:name w:val="gbmab2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10"/>
    </w:pPr>
    <w:rPr>
      <w:sz w:val="2"/>
      <w:szCs w:val="2"/>
      <w:lang w:eastAsia="hr-HR" w:val="hr-HR"/>
    </w:rPr>
  </w:style>
  <w:style w:customStyle="true" w:styleId="gbmac2" w:type="paragraph">
    <w:name w:val="gbmac2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20"/>
    </w:pPr>
    <w:rPr>
      <w:sz w:val="2"/>
      <w:szCs w:val="2"/>
      <w:lang w:eastAsia="hr-HR" w:val="hr-HR"/>
    </w:rPr>
  </w:style>
  <w:style w:customStyle="true" w:styleId="gbit1" w:type="paragraph">
    <w:name w:val="gbit1"/>
    <w:basedOn w:val="Normal"/>
    <w:uiPriority w:val="99"/>
    <w:rsid w:val="006948FC"/>
    <w:pPr>
      <w:ind w:right="150" w:left="150"/>
    </w:pPr>
    <w:rPr>
      <w:lang w:eastAsia="hr-HR" w:val="hr-HR"/>
    </w:rPr>
  </w:style>
  <w:style w:customStyle="true" w:styleId="gbgs1" w:type="paragraph">
    <w:name w:val="gbgs1"/>
    <w:basedOn w:val="Normal"/>
    <w:uiPriority w:val="99"/>
    <w:rsid w:val="006948FC"/>
    <w:pPr>
      <w:pBdr>
        <w:top w:space="0" w:sz="4" w:color="C6C6C6" w:val="single"/>
        <w:left w:space="0" w:sz="4" w:color="C6C6C6" w:val="single"/>
        <w:bottom w:space="0" w:sz="4" w:color="C6C6C6" w:val="single"/>
        <w:right w:space="0" w:sz="4" w:color="C6C6C6" w:val="single"/>
      </w:pBdr>
      <w:shd w:fill="F8F8F8" w:color="auto" w:val="clear"/>
      <w:ind w:left="100"/>
    </w:pPr>
    <w:rPr>
      <w:lang w:eastAsia="hr-HR" w:val="hr-HR"/>
    </w:rPr>
  </w:style>
  <w:style w:customStyle="true" w:styleId="gbmai1" w:type="paragraph">
    <w:name w:val="gbmai1"/>
    <w:basedOn w:val="Normal"/>
    <w:uiPriority w:val="99"/>
    <w:rsid w:val="006948FC"/>
    <w:pPr>
      <w:spacing w:lineRule="auto" w:line="0"/>
      <w:ind w:left="50"/>
    </w:pPr>
    <w:rPr>
      <w:sz w:val="2"/>
      <w:szCs w:val="2"/>
      <w:lang w:eastAsia="hr-HR" w:val="hr-HR"/>
    </w:rPr>
  </w:style>
  <w:style w:customStyle="true" w:styleId="gbmab3" w:type="paragraph">
    <w:name w:val="gbmab3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00"/>
    </w:pPr>
    <w:rPr>
      <w:sz w:val="2"/>
      <w:szCs w:val="2"/>
      <w:lang w:eastAsia="hr-HR" w:val="hr-HR"/>
    </w:rPr>
  </w:style>
  <w:style w:customStyle="true" w:styleId="gbmac3" w:type="paragraph">
    <w:name w:val="gbmac3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10"/>
    </w:pPr>
    <w:rPr>
      <w:sz w:val="2"/>
      <w:szCs w:val="2"/>
      <w:lang w:eastAsia="hr-HR" w:val="hr-HR"/>
    </w:rPr>
  </w:style>
  <w:style w:customStyle="true" w:styleId="gbmab4" w:type="paragraph">
    <w:name w:val="gbmab4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10"/>
      <w:ind w:left="-50"/>
    </w:pPr>
    <w:rPr>
      <w:sz w:val="2"/>
      <w:szCs w:val="2"/>
      <w:lang w:eastAsia="hr-HR" w:val="hr-HR"/>
    </w:rPr>
  </w:style>
  <w:style w:customStyle="true" w:styleId="gbmac4" w:type="paragraph">
    <w:name w:val="gbmac4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20"/>
      <w:ind w:left="-50"/>
    </w:pPr>
    <w:rPr>
      <w:sz w:val="2"/>
      <w:szCs w:val="2"/>
      <w:lang w:eastAsia="hr-HR" w:val="hr-HR"/>
    </w:rPr>
  </w:style>
  <w:style w:customStyle="true" w:styleId="gbmt7" w:type="paragraph">
    <w:name w:val="gbmt7"/>
    <w:basedOn w:val="Normal"/>
    <w:uiPriority w:val="99"/>
    <w:rsid w:val="006948FC"/>
    <w:rPr>
      <w:lang w:eastAsia="hr-HR" w:val="hr-HR"/>
    </w:rPr>
  </w:style>
  <w:style w:customStyle="true" w:styleId="gbmab5" w:type="paragraph">
    <w:name w:val="gbmab5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sz w:val="2"/>
      <w:szCs w:val="2"/>
      <w:lang w:eastAsia="hr-HR" w:val="hr-HR"/>
    </w:rPr>
  </w:style>
  <w:style w:customStyle="true" w:styleId="gbmab6" w:type="paragraph">
    <w:name w:val="gbmab6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sz w:val="2"/>
      <w:szCs w:val="2"/>
      <w:lang w:eastAsia="hr-HR" w:val="hr-HR"/>
    </w:rPr>
  </w:style>
  <w:style w:customStyle="true" w:styleId="gbmac5" w:type="paragraph">
    <w:name w:val="gbmac5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sz w:val="2"/>
      <w:szCs w:val="2"/>
      <w:lang w:eastAsia="hr-HR" w:val="hr-HR"/>
    </w:rPr>
  </w:style>
  <w:style w:customStyle="true" w:styleId="gbmac6" w:type="paragraph">
    <w:name w:val="gbmac6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sz w:val="2"/>
      <w:szCs w:val="2"/>
      <w:lang w:eastAsia="hr-HR" w:val="hr-HR"/>
    </w:rPr>
  </w:style>
  <w:style w:customStyle="true" w:styleId="gbmab7" w:type="paragraph">
    <w:name w:val="gbmab7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sz w:val="2"/>
      <w:szCs w:val="2"/>
      <w:lang w:eastAsia="hr-HR" w:val="hr-HR"/>
    </w:rPr>
  </w:style>
  <w:style w:customStyle="true" w:styleId="gbmab8" w:type="paragraph">
    <w:name w:val="gbmab8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BEBEBE" w:val="single"/>
        <w:right w:space="0" w:sz="36" w:color="auto" w:val="dashed"/>
      </w:pBdr>
      <w:spacing w:lineRule="auto" w:line="0" w:before="470"/>
    </w:pPr>
    <w:rPr>
      <w:sz w:val="2"/>
      <w:szCs w:val="2"/>
      <w:lang w:eastAsia="hr-HR" w:val="hr-HR"/>
    </w:rPr>
  </w:style>
  <w:style w:customStyle="true" w:styleId="gbmac7" w:type="paragraph">
    <w:name w:val="gbmac7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sz w:val="2"/>
      <w:szCs w:val="2"/>
      <w:lang w:eastAsia="hr-HR" w:val="hr-HR"/>
    </w:rPr>
  </w:style>
  <w:style w:customStyle="true" w:styleId="gbmac8" w:type="paragraph">
    <w:name w:val="gbmac8"/>
    <w:basedOn w:val="Normal"/>
    <w:uiPriority w:val="99"/>
    <w:rsid w:val="006948FC"/>
    <w:pPr>
      <w:pBdr>
        <w:top w:space="0" w:sz="2" w:color="auto" w:val="dashed"/>
        <w:left w:space="0" w:sz="36" w:color="auto" w:val="dashed"/>
        <w:bottom w:space="0" w:sz="36" w:color="FFFFFF" w:val="single"/>
        <w:right w:space="0" w:sz="36" w:color="auto" w:val="dashed"/>
      </w:pBdr>
      <w:spacing w:lineRule="auto" w:line="0" w:before="480"/>
    </w:pPr>
    <w:rPr>
      <w:sz w:val="2"/>
      <w:szCs w:val="2"/>
      <w:lang w:eastAsia="hr-HR" w:val="hr-HR"/>
    </w:rPr>
  </w:style>
  <w:style w:customStyle="true" w:styleId="gbzt1" w:type="paragraph">
    <w:name w:val="gbzt1"/>
    <w:basedOn w:val="Normal"/>
    <w:uiPriority w:val="99"/>
    <w:rsid w:val="006948FC"/>
    <w:rPr>
      <w:b/>
      <w:bCs/>
      <w:color w:val="BBBBBB"/>
      <w:lang w:eastAsia="hr-HR" w:val="hr-HR"/>
    </w:rPr>
  </w:style>
  <w:style w:customStyle="true" w:styleId="gbgt1" w:type="paragraph">
    <w:name w:val="gbgt1"/>
    <w:basedOn w:val="Normal"/>
    <w:uiPriority w:val="99"/>
    <w:rsid w:val="006948FC"/>
    <w:rPr>
      <w:b/>
      <w:bCs/>
      <w:color w:val="BBBBBB"/>
      <w:lang w:eastAsia="hr-HR" w:val="hr-HR"/>
    </w:rPr>
  </w:style>
  <w:style w:customStyle="true" w:styleId="gbma1" w:type="paragraph">
    <w:name w:val="gbma1"/>
    <w:basedOn w:val="Normal"/>
    <w:uiPriority w:val="99"/>
    <w:rsid w:val="006948FC"/>
    <w:pPr>
      <w:pBdr>
        <w:top w:space="1" w:sz="12" w:color="AAAAAA" w:val="single"/>
        <w:left w:space="0" w:sz="12" w:color="auto" w:val="dashed"/>
        <w:bottom w:space="0" w:sz="2" w:color="auto" w:val="dashed"/>
        <w:right w:space="0" w:sz="12" w:color="auto" w:val="dashed"/>
      </w:pBdr>
      <w:spacing w:lineRule="auto" w:line="0"/>
    </w:pPr>
    <w:rPr>
      <w:sz w:val="2"/>
      <w:szCs w:val="2"/>
      <w:lang w:eastAsia="hr-HR" w:val="hr-HR"/>
    </w:rPr>
  </w:style>
  <w:style w:customStyle="true" w:styleId="gbts6" w:type="paragraph">
    <w:name w:val="gbts6"/>
    <w:basedOn w:val="Normal"/>
    <w:uiPriority w:val="99"/>
    <w:rsid w:val="006948FC"/>
    <w:pPr>
      <w:shd w:fill="FFFFFF" w:color="auto" w:val="clear"/>
    </w:pPr>
    <w:rPr>
      <w:b/>
      <w:bCs/>
      <w:color w:val="000000"/>
      <w:lang w:eastAsia="hr-HR" w:val="hr-HR"/>
    </w:rPr>
  </w:style>
  <w:style w:customStyle="true" w:styleId="gbmt8" w:type="paragraph">
    <w:name w:val="gbmt8"/>
    <w:basedOn w:val="Normal"/>
    <w:uiPriority w:val="99"/>
    <w:rsid w:val="006948FC"/>
    <w:rPr>
      <w:b/>
      <w:bCs/>
      <w:color w:val="000000"/>
      <w:lang w:eastAsia="hr-HR" w:val="hr-HR"/>
    </w:rPr>
  </w:style>
  <w:style w:customStyle="true" w:styleId="gbts7" w:type="paragraph">
    <w:name w:val="gbts7"/>
    <w:basedOn w:val="Normal"/>
    <w:uiPriority w:val="99"/>
    <w:rsid w:val="006948FC"/>
    <w:rPr>
      <w:lang w:eastAsia="hr-HR" w:val="hr-HR"/>
    </w:rPr>
  </w:style>
  <w:style w:customStyle="true" w:styleId="gbt2" w:type="paragraph">
    <w:name w:val="gbt2"/>
    <w:basedOn w:val="Normal"/>
    <w:uiPriority w:val="99"/>
    <w:rsid w:val="006948FC"/>
    <w:pPr>
      <w:spacing w:lineRule="atLeast" w:line="270"/>
    </w:pPr>
    <w:rPr>
      <w:lang w:eastAsia="hr-HR" w:val="hr-HR"/>
    </w:rPr>
  </w:style>
  <w:style w:customStyle="true" w:styleId="gbsbt1" w:type="paragraph">
    <w:name w:val="gbsbt1"/>
    <w:basedOn w:val="Normal"/>
    <w:uiPriority w:val="99"/>
    <w:rsid w:val="006948FC"/>
    <w:rPr>
      <w:lang w:eastAsia="hr-HR" w:val="hr-HR"/>
    </w:rPr>
  </w:style>
  <w:style w:customStyle="true" w:styleId="gbsbb1" w:type="paragraph">
    <w:name w:val="gbsbb1"/>
    <w:basedOn w:val="Normal"/>
    <w:uiPriority w:val="99"/>
    <w:rsid w:val="006948FC"/>
    <w:rPr>
      <w:lang w:eastAsia="hr-HR" w:val="hr-HR"/>
    </w:rPr>
  </w:style>
  <w:style w:customStyle="true" w:styleId="actbar-cmpct1" w:type="paragraph">
    <w:name w:val="actbar-cmpct1"/>
    <w:basedOn w:val="Normal"/>
    <w:uiPriority w:val="99"/>
    <w:rsid w:val="006948FC"/>
    <w:pPr>
      <w:pBdr>
        <w:top w:space="0" w:sz="4" w:color="DDDDDD" w:val="single"/>
        <w:left w:space="0" w:sz="4" w:color="DDDDDD" w:val="single"/>
        <w:bottom w:space="0" w:sz="4" w:color="DDDDDD" w:val="single"/>
        <w:right w:space="0" w:sz="4" w:color="DDDDDD" w:val="single"/>
      </w:pBdr>
    </w:pPr>
    <w:rPr>
      <w:lang w:eastAsia="hr-HR" w:val="hr-HR"/>
    </w:rPr>
  </w:style>
  <w:style w:customStyle="true" w:styleId="actbar-cmpct-press1" w:type="paragraph">
    <w:name w:val="actbar-cmpct-press1"/>
    <w:basedOn w:val="Normal"/>
    <w:uiPriority w:val="99"/>
    <w:rsid w:val="006948FC"/>
    <w:pPr>
      <w:pBdr>
        <w:top w:space="0" w:sz="4" w:color="DDDDDD" w:val="single"/>
        <w:left w:space="0" w:sz="4" w:color="DDDDDD" w:val="single"/>
        <w:bottom w:space="0" w:sz="4" w:color="DDDDDD" w:val="single"/>
        <w:right w:space="0" w:sz="4" w:color="DDDDDD" w:val="single"/>
      </w:pBdr>
    </w:pPr>
    <w:rPr>
      <w:lang w:eastAsia="hr-HR" w:val="hr-HR"/>
    </w:rPr>
  </w:style>
  <w:style w:customStyle="true" w:styleId="actbar-cmpct2" w:type="paragraph">
    <w:name w:val="actbar-cmpct2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rimg1" w:type="paragraph">
    <w:name w:val="rimg1"/>
    <w:basedOn w:val="Normal"/>
    <w:uiPriority w:val="99"/>
    <w:rsid w:val="006948FC"/>
    <w:rPr>
      <w:lang w:eastAsia="hr-HR" w:val="hr-HR"/>
    </w:rPr>
  </w:style>
  <w:style w:customStyle="true" w:styleId="kd-menulist1" w:type="paragraph">
    <w:name w:val="kd-menulist1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icon1" w:type="paragraph">
    <w:name w:val="icon1"/>
    <w:basedOn w:val="Normal"/>
    <w:uiPriority w:val="99"/>
    <w:rsid w:val="006948FC"/>
    <w:rPr>
      <w:lang w:eastAsia="hr-HR" w:val="hr-HR"/>
    </w:rPr>
  </w:style>
  <w:style w:customStyle="true" w:styleId="msg1" w:type="paragraph">
    <w:name w:val="msg1"/>
    <w:basedOn w:val="Normal"/>
    <w:uiPriority w:val="99"/>
    <w:rsid w:val="006948FC"/>
    <w:pPr>
      <w:shd w:fill="FFFF99" w:color="auto" w:val="clear"/>
      <w:ind w:left="320"/>
    </w:pPr>
    <w:rPr>
      <w:lang w:eastAsia="hr-HR" w:val="hr-HR"/>
    </w:rPr>
  </w:style>
  <w:style w:customStyle="true" w:styleId="ataw1" w:type="paragraph">
    <w:name w:val="ataw1"/>
    <w:basedOn w:val="Normal"/>
    <w:uiPriority w:val="99"/>
    <w:rsid w:val="006948FC"/>
    <w:rPr>
      <w:lang w:eastAsia="hr-HR" w:val="hr-HR"/>
    </w:rPr>
  </w:style>
  <w:style w:customStyle="true" w:styleId="ataw2" w:type="paragraph">
    <w:name w:val="ataw2"/>
    <w:basedOn w:val="Normal"/>
    <w:uiPriority w:val="99"/>
    <w:rsid w:val="006948FC"/>
    <w:rPr>
      <w:lang w:eastAsia="hr-HR" w:val="hr-HR"/>
    </w:rPr>
  </w:style>
  <w:style w:customStyle="true" w:styleId="promo1" w:type="paragraph">
    <w:name w:val="promo1"/>
    <w:basedOn w:val="Normal"/>
    <w:uiPriority w:val="99"/>
    <w:rsid w:val="006948FC"/>
    <w:pPr>
      <w:spacing w:after="144"/>
    </w:pPr>
    <w:rPr>
      <w:lang w:eastAsia="hr-HR" w:val="hr-HR"/>
    </w:rPr>
  </w:style>
  <w:style w:customStyle="true" w:styleId="borderedpromo1" w:type="paragraph">
    <w:name w:val="borderedpromo1"/>
    <w:basedOn w:val="Normal"/>
    <w:uiPriority w:val="99"/>
    <w:rsid w:val="006948FC"/>
    <w:pPr>
      <w:pBdr>
        <w:top w:space="4" w:sz="4" w:color="BBBBBB" w:val="single"/>
        <w:left w:space="4" w:sz="4" w:color="BBBBBB" w:val="single"/>
        <w:bottom w:space="4" w:sz="4" w:color="BBBBBB" w:val="single"/>
        <w:right w:space="4" w:sz="4" w:color="BBBBBB" w:val="single"/>
      </w:pBdr>
      <w:spacing w:lineRule="auto" w:line="360" w:after="80" w:before="40"/>
      <w:ind w:right="80"/>
    </w:pPr>
    <w:rPr>
      <w:lang w:eastAsia="hr-HR" w:val="hr-HR"/>
    </w:rPr>
  </w:style>
  <w:style w:customStyle="true" w:styleId="promonew1" w:type="paragraph">
    <w:name w:val="promonew1"/>
    <w:basedOn w:val="Normal"/>
    <w:uiPriority w:val="99"/>
    <w:rsid w:val="006948FC"/>
    <w:rPr>
      <w:color w:val="FF0000"/>
      <w:lang w:eastAsia="hr-HR" w:val="hr-HR"/>
    </w:rPr>
  </w:style>
  <w:style w:customStyle="true" w:styleId="home1" w:type="paragraph">
    <w:name w:val="home1"/>
    <w:basedOn w:val="Normal"/>
    <w:uiPriority w:val="99"/>
    <w:rsid w:val="006948FC"/>
    <w:pPr>
      <w:spacing w:after="240"/>
    </w:pPr>
    <w:rPr>
      <w:lang w:eastAsia="hr-HR" w:val="hr-HR"/>
    </w:rPr>
  </w:style>
  <w:style w:customStyle="true" w:styleId="tinstruct1" w:type="paragraph">
    <w:name w:val="tinstruct1"/>
    <w:basedOn w:val="Normal"/>
    <w:uiPriority w:val="99"/>
    <w:rsid w:val="006948FC"/>
    <w:pPr>
      <w:spacing w:after="240"/>
    </w:pPr>
    <w:rPr>
      <w:lang w:eastAsia="hr-HR" w:val="hr-HR"/>
    </w:rPr>
  </w:style>
  <w:style w:customStyle="true" w:styleId="amsg1" w:type="paragraph">
    <w:name w:val="amsg1"/>
    <w:basedOn w:val="Normal"/>
    <w:uiPriority w:val="99"/>
    <w:rsid w:val="006948FC"/>
    <w:pPr>
      <w:spacing w:after="48" w:before="72"/>
    </w:pPr>
    <w:rPr>
      <w:lang w:eastAsia="hr-HR" w:val="hr-HR"/>
    </w:rPr>
  </w:style>
  <w:style w:customStyle="true" w:styleId="feedback1" w:type="paragraph">
    <w:name w:val="feedback1"/>
    <w:basedOn w:val="Normal"/>
    <w:uiPriority w:val="99"/>
    <w:rsid w:val="006948FC"/>
    <w:pPr>
      <w:spacing w:before="240"/>
    </w:pPr>
    <w:rPr>
      <w:lang w:eastAsia="hr-HR" w:val="hr-HR"/>
    </w:rPr>
  </w:style>
  <w:style w:customStyle="true" w:styleId="hdr1" w:type="paragraph">
    <w:name w:val="hdr1"/>
    <w:basedOn w:val="Normal"/>
    <w:uiPriority w:val="99"/>
    <w:rsid w:val="006948FC"/>
    <w:pPr>
      <w:spacing w:after="48" w:before="240"/>
      <w:ind w:right="48"/>
    </w:pPr>
    <w:rPr>
      <w:lang w:eastAsia="hr-HR" w:val="hr-HR"/>
    </w:rPr>
  </w:style>
  <w:style w:customStyle="true" w:styleId="subhdr1" w:type="paragraph">
    <w:name w:val="subhdr1"/>
    <w:basedOn w:val="Normal"/>
    <w:uiPriority w:val="99"/>
    <w:rsid w:val="006948FC"/>
    <w:rPr>
      <w:lang w:eastAsia="hr-HR" w:val="hr-HR"/>
    </w:rPr>
  </w:style>
  <w:style w:customStyle="true" w:styleId="tour1" w:type="paragraph">
    <w:name w:val="tour1"/>
    <w:basedOn w:val="Normal"/>
    <w:uiPriority w:val="99"/>
    <w:rsid w:val="006948FC"/>
    <w:pPr>
      <w:spacing w:before="120"/>
    </w:pPr>
    <w:rPr>
      <w:lang w:eastAsia="hr-HR" w:val="hr-HR"/>
    </w:rPr>
  </w:style>
  <w:style w:customStyle="true" w:styleId="eg1" w:type="paragraph">
    <w:name w:val="eg1"/>
    <w:basedOn w:val="Normal"/>
    <w:uiPriority w:val="99"/>
    <w:rsid w:val="006948FC"/>
    <w:pPr>
      <w:spacing w:before="240"/>
    </w:pPr>
    <w:rPr>
      <w:lang w:eastAsia="hr-HR" w:val="hr-HR"/>
    </w:rPr>
  </w:style>
  <w:style w:customStyle="true" w:styleId="dl1" w:type="paragraph">
    <w:name w:val="dl1"/>
    <w:basedOn w:val="Normal"/>
    <w:uiPriority w:val="99"/>
    <w:rsid w:val="006948FC"/>
    <w:rPr>
      <w:lang w:eastAsia="hr-HR" w:val="hr-HR"/>
    </w:rPr>
  </w:style>
  <w:style w:customStyle="true" w:styleId="err1" w:type="paragraph">
    <w:name w:val="err1"/>
    <w:basedOn w:val="Normal"/>
    <w:uiPriority w:val="99"/>
    <w:rsid w:val="006948FC"/>
    <w:rPr>
      <w:color w:val="CC0000"/>
      <w:lang w:eastAsia="hr-HR" w:val="hr-HR"/>
    </w:rPr>
  </w:style>
  <w:style w:customStyle="true" w:styleId="chdli1" w:type="paragraph">
    <w:name w:val="chdli1"/>
    <w:basedOn w:val="Normal"/>
    <w:uiPriority w:val="99"/>
    <w:rsid w:val="006948FC"/>
    <w:rPr>
      <w:lang w:eastAsia="hr-HR" w:val="hr-HR"/>
    </w:rPr>
  </w:style>
  <w:style w:customStyle="true" w:styleId="chdlh1" w:type="paragraph">
    <w:name w:val="chdlh1"/>
    <w:basedOn w:val="Normal"/>
    <w:uiPriority w:val="99"/>
    <w:rsid w:val="006948FC"/>
    <w:rPr>
      <w:b/>
      <w:bCs/>
      <w:lang w:eastAsia="hr-HR" w:val="hr-HR"/>
    </w:rPr>
  </w:style>
  <w:style w:customStyle="true" w:styleId="mt1" w:type="paragraph">
    <w:name w:val="mt1"/>
    <w:basedOn w:val="Normal"/>
    <w:uiPriority w:val="99"/>
    <w:rsid w:val="006948FC"/>
    <w:pPr>
      <w:spacing w:before="360"/>
    </w:pPr>
    <w:rPr>
      <w:lang w:eastAsia="hr-HR" w:val="hr-HR"/>
    </w:rPr>
  </w:style>
  <w:style w:customStyle="true" w:styleId="prmimg1" w:type="paragraph">
    <w:name w:val="prmimg1"/>
    <w:basedOn w:val="Normal"/>
    <w:uiPriority w:val="99"/>
    <w:rsid w:val="006948FC"/>
    <w:rPr>
      <w:lang w:eastAsia="hr-HR" w:val="hr-HR"/>
    </w:rPr>
  </w:style>
  <w:style w:customStyle="true" w:styleId="secondary-link1" w:type="paragraph">
    <w:name w:val="secondary-link1"/>
    <w:basedOn w:val="Normal"/>
    <w:uiPriority w:val="99"/>
    <w:rsid w:val="006948FC"/>
    <w:rPr>
      <w:color w:val="7777CC"/>
      <w:lang w:eastAsia="hr-HR" w:val="hr-HR"/>
    </w:rPr>
  </w:style>
  <w:style w:customStyle="true" w:styleId="fc1" w:type="paragraph">
    <w:name w:val="fc1"/>
    <w:basedOn w:val="Normal"/>
    <w:uiPriority w:val="99"/>
    <w:rsid w:val="006948FC"/>
    <w:rPr>
      <w:lang w:eastAsia="hr-HR" w:val="hr-HR"/>
    </w:rPr>
  </w:style>
  <w:style w:customStyle="true" w:styleId="hpp1" w:type="paragraph">
    <w:name w:val="hpp1"/>
    <w:basedOn w:val="Normal"/>
    <w:uiPriority w:val="99"/>
    <w:rsid w:val="006948FC"/>
    <w:pPr>
      <w:pBdr>
        <w:top w:space="3" w:sz="4" w:color="D5DDF3" w:val="single"/>
        <w:left w:space="3" w:sz="4" w:color="D5DDF3" w:val="single"/>
        <w:bottom w:space="3" w:sz="4" w:color="D5DDF3" w:val="single"/>
        <w:right w:space="3" w:sz="4" w:color="D5DDF3" w:val="single"/>
      </w:pBdr>
      <w:ind w:right="260"/>
    </w:pPr>
    <w:rPr>
      <w:lang w:eastAsia="hr-HR" w:val="hr-HR"/>
    </w:rPr>
  </w:style>
  <w:style w:customStyle="true" w:styleId="n1" w:type="paragraph">
    <w:name w:val="n1"/>
    <w:basedOn w:val="Normal"/>
    <w:uiPriority w:val="99"/>
    <w:rsid w:val="006948FC"/>
    <w:pPr>
      <w:spacing w:before="120"/>
    </w:pPr>
    <w:rPr>
      <w:lang w:eastAsia="hr-HR" w:val="hr-HR"/>
    </w:rPr>
  </w:style>
  <w:style w:customStyle="true" w:styleId="i1" w:type="paragraph">
    <w:name w:val="i1"/>
    <w:basedOn w:val="Normal"/>
    <w:uiPriority w:val="99"/>
    <w:rsid w:val="006948FC"/>
    <w:rPr>
      <w:b/>
      <w:bCs/>
      <w:lang w:eastAsia="hr-HR" w:val="hr-HR"/>
    </w:rPr>
  </w:style>
  <w:style w:customStyle="true" w:styleId="didyou1" w:type="paragraph">
    <w:name w:val="didyou1"/>
    <w:basedOn w:val="Normal"/>
    <w:uiPriority w:val="99"/>
    <w:rsid w:val="006948FC"/>
    <w:rPr>
      <w:color w:val="CC0000"/>
      <w:lang w:eastAsia="hr-HR" w:val="hr-HR"/>
    </w:rPr>
  </w:style>
  <w:style w:customStyle="true" w:styleId="visibletype1" w:type="paragraph">
    <w:name w:val="visibletype1"/>
    <w:basedOn w:val="Normal"/>
    <w:uiPriority w:val="99"/>
    <w:rsid w:val="006948FC"/>
    <w:rPr>
      <w:color w:val="666666"/>
      <w:lang w:eastAsia="hr-HR" w:val="hr-HR"/>
    </w:rPr>
  </w:style>
  <w:style w:customStyle="true" w:styleId="ref1" w:type="paragraph">
    <w:name w:val="ref1"/>
    <w:basedOn w:val="Normal"/>
    <w:uiPriority w:val="99"/>
    <w:rsid w:val="006948FC"/>
    <w:pPr>
      <w:spacing w:before="120"/>
    </w:pPr>
    <w:rPr>
      <w:lang w:eastAsia="hr-HR" w:val="hr-HR"/>
    </w:rPr>
  </w:style>
  <w:style w:customStyle="true" w:styleId="cntrl1" w:type="paragraph">
    <w:name w:val="cntrl1"/>
    <w:basedOn w:val="Normal"/>
    <w:uiPriority w:val="99"/>
    <w:rsid w:val="006948FC"/>
    <w:pPr>
      <w:shd w:fill="F5F5F5" w:color="auto" w:val="clear"/>
      <w:ind w:right="1700"/>
    </w:pPr>
    <w:rPr>
      <w:lang w:eastAsia="hr-HR" w:val="hr-HR"/>
    </w:rPr>
  </w:style>
  <w:style w:customStyle="true" w:styleId="cntrl2" w:type="paragraph">
    <w:name w:val="cntrl2"/>
    <w:basedOn w:val="Normal"/>
    <w:uiPriority w:val="99"/>
    <w:rsid w:val="006948FC"/>
    <w:pPr>
      <w:shd w:fill="F5F5F5" w:color="auto" w:val="clear"/>
      <w:ind w:right="1700"/>
    </w:pPr>
    <w:rPr>
      <w:lang w:eastAsia="hr-HR" w:val="hr-HR"/>
    </w:rPr>
  </w:style>
  <w:style w:customStyle="true" w:styleId="cntrl3" w:type="paragraph">
    <w:name w:val="cntrl3"/>
    <w:basedOn w:val="Normal"/>
    <w:uiPriority w:val="99"/>
    <w:rsid w:val="006948FC"/>
    <w:pPr>
      <w:shd w:fill="DEEBEF" w:color="auto" w:val="clear"/>
      <w:ind w:right="1700"/>
    </w:pPr>
    <w:rPr>
      <w:lang w:eastAsia="hr-HR" w:val="hr-HR"/>
    </w:rPr>
  </w:style>
  <w:style w:customStyle="true" w:styleId="cntrltable1" w:type="paragraph">
    <w:name w:val="cntrltable1"/>
    <w:basedOn w:val="Normal"/>
    <w:uiPriority w:val="99"/>
    <w:rsid w:val="006948FC"/>
    <w:rPr>
      <w:lang w:eastAsia="hr-HR" w:val="hr-HR"/>
    </w:rPr>
  </w:style>
  <w:style w:customStyle="true" w:styleId="controls1" w:type="paragraph">
    <w:name w:val="controls1"/>
    <w:basedOn w:val="Normal"/>
    <w:uiPriority w:val="99"/>
    <w:rsid w:val="006948FC"/>
    <w:rPr>
      <w:lang w:eastAsia="hr-HR" w:val="hr-HR"/>
    </w:rPr>
  </w:style>
  <w:style w:customStyle="true" w:styleId="example1" w:type="paragraph">
    <w:name w:val="example1"/>
    <w:basedOn w:val="Normal"/>
    <w:uiPriority w:val="99"/>
    <w:rsid w:val="006948FC"/>
    <w:pPr>
      <w:spacing w:before="20"/>
    </w:pPr>
    <w:rPr>
      <w:color w:val="808080"/>
      <w:sz w:val="20"/>
      <w:szCs w:val="20"/>
      <w:lang w:eastAsia="hr-HR" w:val="hr-HR"/>
    </w:rPr>
  </w:style>
  <w:style w:customStyle="true" w:styleId="logo-spacer1" w:type="paragraph">
    <w:name w:val="logo-spacer1"/>
    <w:basedOn w:val="Normal"/>
    <w:uiPriority w:val="99"/>
    <w:rsid w:val="006948FC"/>
    <w:rPr>
      <w:lang w:eastAsia="hr-HR" w:val="hr-HR"/>
    </w:rPr>
  </w:style>
  <w:style w:customStyle="true" w:styleId="options1" w:type="paragraph">
    <w:name w:val="options1"/>
    <w:basedOn w:val="Normal"/>
    <w:uiPriority w:val="99"/>
    <w:rsid w:val="006948FC"/>
    <w:rPr>
      <w:lang w:eastAsia="hr-HR" w:val="hr-HR"/>
    </w:rPr>
  </w:style>
  <w:style w:customStyle="true" w:styleId="qdcontainer1" w:type="paragraph">
    <w:name w:val="q_d_container1"/>
    <w:basedOn w:val="Normal"/>
    <w:uiPriority w:val="99"/>
    <w:rsid w:val="006948FC"/>
    <w:pPr>
      <w:pBdr>
        <w:top w:space="0" w:sz="4" w:color="CCCCCC" w:val="single"/>
        <w:left w:space="0" w:sz="4" w:color="CCCCCC" w:val="single"/>
        <w:bottom w:space="0" w:sz="4" w:color="CCCCCC" w:val="single"/>
        <w:right w:space="6" w:sz="4" w:color="CCCCCC" w:val="single"/>
      </w:pBdr>
      <w:shd w:fill="FFFFFF" w:color="auto" w:val="clear"/>
    </w:pPr>
    <w:rPr>
      <w:lang w:eastAsia="hr-HR" w:val="hr-HR"/>
    </w:rPr>
  </w:style>
  <w:style w:customStyle="true" w:styleId="focused-searchbox1" w:type="paragraph">
    <w:name w:val="focused-searchbox1"/>
    <w:basedOn w:val="Normal"/>
    <w:uiPriority w:val="99"/>
    <w:rsid w:val="006948FC"/>
    <w:rPr>
      <w:lang w:eastAsia="hr-HR" w:val="hr-HR"/>
    </w:rPr>
  </w:style>
  <w:style w:customStyle="true" w:styleId="qdcontainer2" w:type="paragraph">
    <w:name w:val="q_d_container2"/>
    <w:basedOn w:val="Normal"/>
    <w:uiPriority w:val="99"/>
    <w:rsid w:val="006948FC"/>
    <w:pPr>
      <w:pBdr>
        <w:top w:space="0" w:sz="4" w:color="A0A0A0" w:val="single"/>
        <w:left w:space="0" w:sz="4" w:color="B9B9B9" w:val="single"/>
        <w:bottom w:space="0" w:sz="4" w:color="B9B9B9" w:val="single"/>
        <w:right w:space="6" w:sz="4" w:color="B9B9B9" w:val="single"/>
      </w:pBdr>
      <w:shd w:fill="FFFFFF" w:color="auto" w:val="clear"/>
    </w:pPr>
    <w:rPr>
      <w:lang w:eastAsia="hr-HR" w:val="hr-HR"/>
    </w:rPr>
  </w:style>
  <w:style w:customStyle="true" w:styleId="focused-searchbox2" w:type="paragraph">
    <w:name w:val="focused-searchbox2"/>
    <w:basedOn w:val="Normal"/>
    <w:uiPriority w:val="99"/>
    <w:rsid w:val="006948FC"/>
    <w:rPr>
      <w:lang w:eastAsia="hr-HR" w:val="hr-HR"/>
    </w:rPr>
  </w:style>
  <w:style w:customStyle="true" w:styleId="qdskunk1" w:type="paragraph">
    <w:name w:val="q_d_skunk1"/>
    <w:basedOn w:val="Normal"/>
    <w:uiPriority w:val="99"/>
    <w:rsid w:val="006948FC"/>
    <w:rPr>
      <w:sz w:val="33"/>
      <w:szCs w:val="33"/>
      <w:lang w:eastAsia="hr-HR" w:val="hr-HR"/>
    </w:rPr>
  </w:style>
  <w:style w:customStyle="true" w:styleId="search-white1" w:type="paragraph">
    <w:name w:val="search-white1"/>
    <w:basedOn w:val="Normal"/>
    <w:uiPriority w:val="99"/>
    <w:rsid w:val="006948FC"/>
    <w:rPr>
      <w:lang w:eastAsia="hr-HR" w:val="hr-HR"/>
    </w:rPr>
  </w:style>
  <w:style w:customStyle="true" w:styleId="qdskunk2" w:type="paragraph">
    <w:name w:val="q_d_skunk2"/>
    <w:basedOn w:val="Normal"/>
    <w:uiPriority w:val="99"/>
    <w:rsid w:val="006948FC"/>
    <w:rPr>
      <w:sz w:val="33"/>
      <w:szCs w:val="33"/>
      <w:lang w:eastAsia="hr-HR" w:val="hr-HR"/>
    </w:rPr>
  </w:style>
  <w:style w:customStyle="true" w:styleId="qdskunk3" w:type="paragraph">
    <w:name w:val="q_d_skunk3"/>
    <w:basedOn w:val="Normal"/>
    <w:uiPriority w:val="99"/>
    <w:rsid w:val="006948FC"/>
    <w:rPr>
      <w:sz w:val="33"/>
      <w:szCs w:val="33"/>
      <w:lang w:eastAsia="hr-HR" w:val="hr-HR"/>
    </w:rPr>
  </w:style>
  <w:style w:customStyle="true" w:styleId="q-outer1" w:type="paragraph">
    <w:name w:val="q-outer1"/>
    <w:basedOn w:val="Normal"/>
    <w:uiPriority w:val="99"/>
    <w:rsid w:val="006948FC"/>
    <w:rPr>
      <w:lang w:eastAsia="hr-HR" w:val="hr-HR"/>
    </w:rPr>
  </w:style>
  <w:style w:customStyle="true" w:styleId="skunk-head1" w:type="paragraph">
    <w:name w:val="skunk-head1"/>
    <w:basedOn w:val="Normal"/>
    <w:uiPriority w:val="99"/>
    <w:rsid w:val="006948FC"/>
    <w:pPr>
      <w:pBdr>
        <w:top w:space="0" w:sz="4" w:color="EBEBEB" w:val="single"/>
        <w:bottom w:space="0" w:sz="4" w:color="E5E5E5" w:val="single"/>
      </w:pBdr>
      <w:shd w:fill="F5F5F5" w:color="auto" w:val="clear"/>
    </w:pPr>
    <w:rPr>
      <w:lang w:eastAsia="hr-HR" w:val="hr-HR"/>
    </w:rPr>
  </w:style>
  <w:style w:customStyle="true" w:styleId="skunk-head2" w:type="paragraph">
    <w:name w:val="skunk-head2"/>
    <w:basedOn w:val="Normal"/>
    <w:uiPriority w:val="99"/>
    <w:rsid w:val="006948FC"/>
    <w:pPr>
      <w:pBdr>
        <w:top w:space="0" w:sz="4" w:color="EBEBEB" w:val="single"/>
        <w:bottom w:space="0" w:sz="4" w:color="E5E5E5" w:val="single"/>
      </w:pBdr>
      <w:shd w:fill="F5F5F5" w:color="auto" w:val="clear"/>
    </w:pPr>
    <w:rPr>
      <w:lang w:eastAsia="hr-HR" w:val="hr-HR"/>
    </w:rPr>
  </w:style>
  <w:style w:customStyle="true" w:styleId="skunk-head3" w:type="paragraph">
    <w:name w:val="skunk-head3"/>
    <w:basedOn w:val="Normal"/>
    <w:uiPriority w:val="99"/>
    <w:rsid w:val="006948FC"/>
    <w:pPr>
      <w:pBdr>
        <w:top w:space="0" w:sz="4" w:color="EBEBEB" w:val="single"/>
        <w:bottom w:space="0" w:sz="4" w:color="E5E5E5" w:val="single"/>
      </w:pBdr>
      <w:shd w:fill="DEEBEF" w:color="auto" w:val="clear"/>
    </w:pPr>
    <w:rPr>
      <w:lang w:eastAsia="hr-HR" w:val="hr-HR"/>
    </w:rPr>
  </w:style>
  <w:style w:customStyle="true" w:styleId="spacer1" w:type="paragraph">
    <w:name w:val="spacer1"/>
    <w:basedOn w:val="Normal"/>
    <w:uiPriority w:val="99"/>
    <w:rsid w:val="006948FC"/>
    <w:rPr>
      <w:lang w:eastAsia="hr-HR" w:val="hr-HR"/>
    </w:rPr>
  </w:style>
  <w:style w:customStyle="true" w:styleId="srchhead1" w:type="paragraph">
    <w:name w:val="srchhead1"/>
    <w:basedOn w:val="Normal"/>
    <w:uiPriority w:val="99"/>
    <w:rsid w:val="006948FC"/>
    <w:rPr>
      <w:lang w:eastAsia="hr-HR" w:val="hr-HR"/>
    </w:rPr>
  </w:style>
  <w:style w:customStyle="true" w:styleId="tia-image1" w:type="paragraph">
    <w:name w:val="tia-image1"/>
    <w:basedOn w:val="Normal"/>
    <w:uiPriority w:val="99"/>
    <w:rsid w:val="006948FC"/>
    <w:rPr>
      <w:lang w:eastAsia="hr-HR" w:val="hr-HR"/>
    </w:rPr>
  </w:style>
  <w:style w:customStyle="true" w:styleId="tia-image-nonsk1" w:type="paragraph">
    <w:name w:val="tia-image-nonsk1"/>
    <w:basedOn w:val="Normal"/>
    <w:uiPriority w:val="99"/>
    <w:rsid w:val="006948FC"/>
    <w:pPr>
      <w:spacing w:after="40"/>
    </w:pPr>
    <w:rPr>
      <w:lang w:eastAsia="hr-HR" w:val="hr-HR"/>
    </w:rPr>
  </w:style>
  <w:style w:customStyle="true" w:styleId="qtia1" w:type="paragraph">
    <w:name w:val="q_tia1"/>
    <w:basedOn w:val="Normal"/>
    <w:uiPriority w:val="99"/>
    <w:rsid w:val="006948FC"/>
    <w:rPr>
      <w:lang w:eastAsia="hr-HR" w:val="hr-HR"/>
    </w:rPr>
  </w:style>
  <w:style w:customStyle="true" w:styleId="qtriangle1" w:type="paragraph">
    <w:name w:val="q_triangle1"/>
    <w:basedOn w:val="Normal"/>
    <w:uiPriority w:val="99"/>
    <w:rsid w:val="006948FC"/>
    <w:rPr>
      <w:lang w:eastAsia="hr-HR" w:val="hr-HR"/>
    </w:rPr>
  </w:style>
  <w:style w:customStyle="true" w:styleId="qtia-triangle1" w:type="paragraph">
    <w:name w:val="q_tia-triangle1"/>
    <w:basedOn w:val="Normal"/>
    <w:uiPriority w:val="99"/>
    <w:rsid w:val="006948FC"/>
    <w:rPr>
      <w:lang w:eastAsia="hr-HR" w:val="hr-HR"/>
    </w:rPr>
  </w:style>
  <w:style w:customStyle="true" w:styleId="twobox1" w:type="paragraph">
    <w:name w:val="twobox1"/>
    <w:basedOn w:val="Normal"/>
    <w:uiPriority w:val="99"/>
    <w:rsid w:val="006948FC"/>
    <w:pPr>
      <w:spacing w:before="120"/>
      <w:ind w:right="96"/>
    </w:pPr>
    <w:rPr>
      <w:lang w:eastAsia="hr-HR" w:val="hr-HR"/>
    </w:rPr>
  </w:style>
  <w:style w:customStyle="true" w:styleId="twoboxhelp1" w:type="paragraph">
    <w:name w:val="twoboxhelp1"/>
    <w:basedOn w:val="Normal"/>
    <w:uiPriority w:val="99"/>
    <w:rsid w:val="006948FC"/>
    <w:rPr>
      <w:sz w:val="20"/>
      <w:szCs w:val="20"/>
      <w:lang w:eastAsia="hr-HR" w:val="hr-HR"/>
    </w:rPr>
  </w:style>
  <w:style w:customStyle="true" w:styleId="twoboxex1" w:type="paragraph">
    <w:name w:val="twoboxex1"/>
    <w:basedOn w:val="Normal"/>
    <w:uiPriority w:val="99"/>
    <w:rsid w:val="006948FC"/>
    <w:rPr>
      <w:color w:val="808080"/>
      <w:lang w:eastAsia="hr-HR" w:val="hr-HR"/>
    </w:rPr>
  </w:style>
  <w:style w:customStyle="true" w:styleId="twoboxsubmit1" w:type="paragraph">
    <w:name w:val="twoboxsubmit1"/>
    <w:basedOn w:val="Normal"/>
    <w:uiPriority w:val="99"/>
    <w:rsid w:val="006948FC"/>
    <w:rPr>
      <w:lang w:eastAsia="hr-HR" w:val="hr-HR"/>
    </w:rPr>
  </w:style>
  <w:style w:customStyle="true" w:styleId="triangle-box1" w:type="paragraph">
    <w:name w:val="triangle-box1"/>
    <w:basedOn w:val="Normal"/>
    <w:uiPriority w:val="99"/>
    <w:rsid w:val="006948FC"/>
    <w:rPr>
      <w:lang w:eastAsia="hr-HR" w:val="hr-HR"/>
    </w:rPr>
  </w:style>
  <w:style w:customStyle="true" w:styleId="maps-speach-icon-padding1" w:type="paragraph">
    <w:name w:val="maps-speach-icon-padding1"/>
    <w:basedOn w:val="Normal"/>
    <w:uiPriority w:val="99"/>
    <w:rsid w:val="006948FC"/>
    <w:rPr>
      <w:lang w:eastAsia="hr-HR" w:val="hr-HR"/>
    </w:rPr>
  </w:style>
  <w:style w:customStyle="true" w:styleId="bubble-point-white1" w:type="paragraph">
    <w:name w:val="bubble-point-white1"/>
    <w:basedOn w:val="Normal"/>
    <w:uiPriority w:val="99"/>
    <w:rsid w:val="006948FC"/>
    <w:rPr>
      <w:lang w:eastAsia="hr-HR" w:val="hr-HR"/>
    </w:rPr>
  </w:style>
  <w:style w:customStyle="true" w:styleId="bubble-point-white-down1" w:type="paragraph">
    <w:name w:val="bubble-point-white-down1"/>
    <w:basedOn w:val="Normal"/>
    <w:uiPriority w:val="99"/>
    <w:rsid w:val="006948FC"/>
    <w:rPr>
      <w:lang w:eastAsia="hr-HR" w:val="hr-HR"/>
    </w:rPr>
  </w:style>
  <w:style w:customStyle="true" w:styleId="bubble-point-white-left1" w:type="paragraph">
    <w:name w:val="bubble-point-white-left1"/>
    <w:basedOn w:val="Normal"/>
    <w:uiPriority w:val="99"/>
    <w:rsid w:val="006948FC"/>
    <w:rPr>
      <w:lang w:eastAsia="hr-HR" w:val="hr-HR"/>
    </w:rPr>
  </w:style>
  <w:style w:customStyle="true" w:styleId="bubble-point-white-right1" w:type="paragraph">
    <w:name w:val="bubble-point-white-right1"/>
    <w:basedOn w:val="Normal"/>
    <w:uiPriority w:val="99"/>
    <w:rsid w:val="006948FC"/>
    <w:rPr>
      <w:lang w:eastAsia="hr-HR" w:val="hr-HR"/>
    </w:rPr>
  </w:style>
  <w:style w:customStyle="true" w:styleId="start-edge-links1" w:type="paragraph">
    <w:name w:val="start-edge-links1"/>
    <w:basedOn w:val="Normal"/>
    <w:uiPriority w:val="99"/>
    <w:rsid w:val="006948FC"/>
    <w:rPr>
      <w:lang w:eastAsia="hr-HR" w:val="hr-HR"/>
    </w:rPr>
  </w:style>
  <w:style w:customStyle="true" w:styleId="start-edge-links2" w:type="paragraph">
    <w:name w:val="start-edge-links2"/>
    <w:basedOn w:val="Normal"/>
    <w:uiPriority w:val="99"/>
    <w:rsid w:val="006948FC"/>
    <w:pPr>
      <w:spacing w:before="150"/>
    </w:pPr>
    <w:rPr>
      <w:lang w:eastAsia="hr-HR" w:val="hr-HR"/>
    </w:rPr>
  </w:style>
  <w:style w:customStyle="true" w:styleId="start-edge-links3" w:type="paragraph">
    <w:name w:val="start-edge-links3"/>
    <w:basedOn w:val="Normal"/>
    <w:uiPriority w:val="99"/>
    <w:rsid w:val="006948FC"/>
    <w:rPr>
      <w:lang w:eastAsia="hr-HR" w:val="hr-HR"/>
    </w:rPr>
  </w:style>
  <w:style w:customStyle="true" w:styleId="link-text1" w:type="paragraph">
    <w:name w:val="link-text1"/>
    <w:basedOn w:val="Normal"/>
    <w:uiPriority w:val="99"/>
    <w:rsid w:val="006948FC"/>
    <w:rPr>
      <w:lang w:eastAsia="hr-HR" w:val="hr-HR"/>
    </w:rPr>
  </w:style>
  <w:style w:customStyle="true" w:styleId="link-text2" w:type="paragraph">
    <w:name w:val="link-text2"/>
    <w:basedOn w:val="Normal"/>
    <w:uiPriority w:val="99"/>
    <w:rsid w:val="006948FC"/>
    <w:rPr>
      <w:lang w:eastAsia="hr-HR" w:val="hr-HR"/>
    </w:rPr>
  </w:style>
  <w:style w:customStyle="true" w:styleId="link-text3" w:type="paragraph">
    <w:name w:val="link-text3"/>
    <w:basedOn w:val="Normal"/>
    <w:uiPriority w:val="99"/>
    <w:rsid w:val="006948FC"/>
    <w:rPr>
      <w:u w:val="single"/>
      <w:lang w:eastAsia="hr-HR" w:val="hr-HR"/>
    </w:rPr>
  </w:style>
  <w:style w:customStyle="true" w:styleId="pp-lbc-link-text1" w:type="paragraph">
    <w:name w:val="pp-lbc-link-text1"/>
    <w:basedOn w:val="Normal"/>
    <w:uiPriority w:val="99"/>
    <w:rsid w:val="006948FC"/>
    <w:rPr>
      <w:lang w:eastAsia="hr-HR" w:val="hr-HR"/>
    </w:rPr>
  </w:style>
  <w:style w:customStyle="true" w:styleId="sel1" w:type="paragraph">
    <w:name w:val="sel1"/>
    <w:basedOn w:val="Normal"/>
    <w:uiPriority w:val="99"/>
    <w:rsid w:val="006948FC"/>
    <w:rPr>
      <w:lang w:eastAsia="hr-HR" w:val="hr-HR"/>
    </w:rPr>
  </w:style>
  <w:style w:customStyle="true" w:styleId="bar-icon1" w:type="paragraph">
    <w:name w:val="bar-icon1"/>
    <w:basedOn w:val="Normal"/>
    <w:uiPriority w:val="99"/>
    <w:rsid w:val="006948FC"/>
    <w:rPr>
      <w:lang w:eastAsia="hr-HR" w:val="hr-HR"/>
    </w:rPr>
  </w:style>
  <w:style w:customStyle="true" w:styleId="bar-divider1" w:type="paragraph">
    <w:name w:val="bar-divider1"/>
    <w:basedOn w:val="Normal"/>
    <w:uiPriority w:val="99"/>
    <w:rsid w:val="006948FC"/>
    <w:rPr>
      <w:lang w:eastAsia="hr-HR" w:val="hr-HR"/>
    </w:rPr>
  </w:style>
  <w:style w:customStyle="true" w:styleId="rsw-half-starred1" w:type="paragraph">
    <w:name w:val="rsw-half-starred1"/>
    <w:basedOn w:val="Normal"/>
    <w:uiPriority w:val="99"/>
    <w:rsid w:val="006948FC"/>
    <w:pPr>
      <w:ind w:right="10"/>
    </w:pPr>
    <w:rPr>
      <w:lang w:eastAsia="hr-HR" w:val="hr-HR"/>
    </w:rPr>
  </w:style>
  <w:style w:customStyle="true" w:styleId="rsw-pp-widget1" w:type="paragraph">
    <w:name w:val="rsw-pp-widget1"/>
    <w:basedOn w:val="Normal"/>
    <w:uiPriority w:val="99"/>
    <w:rsid w:val="006948FC"/>
    <w:rPr>
      <w:lang w:eastAsia="hr-HR" w:val="hr-HR"/>
    </w:rPr>
  </w:style>
  <w:style w:customStyle="true" w:styleId="rsw-aspects1" w:type="paragraph">
    <w:name w:val="rsw-aspects1"/>
    <w:basedOn w:val="Normal"/>
    <w:uiPriority w:val="99"/>
    <w:rsid w:val="006948FC"/>
    <w:rPr>
      <w:lang w:eastAsia="hr-HR" w:val="hr-HR"/>
    </w:rPr>
  </w:style>
  <w:style w:customStyle="true" w:styleId="hide-msie-61" w:type="paragraph">
    <w:name w:val="hide-msie-61"/>
    <w:basedOn w:val="Normal"/>
    <w:uiPriority w:val="99"/>
    <w:rsid w:val="006948FC"/>
    <w:rPr>
      <w:vanish/>
      <w:lang w:eastAsia="hr-HR" w:val="hr-HR"/>
    </w:rPr>
  </w:style>
  <w:style w:customStyle="true" w:styleId="hide-non-msie-61" w:type="paragraph">
    <w:name w:val="hide-non-msie-61"/>
    <w:basedOn w:val="Normal"/>
    <w:uiPriority w:val="99"/>
    <w:rsid w:val="006948FC"/>
    <w:rPr>
      <w:lang w:eastAsia="hr-HR" w:val="hr-HR"/>
    </w:rPr>
  </w:style>
  <w:style w:customStyle="true" w:styleId="hide-ie-61" w:type="paragraph">
    <w:name w:val="hide-ie-61"/>
    <w:basedOn w:val="Normal"/>
    <w:uiPriority w:val="99"/>
    <w:rsid w:val="006948FC"/>
    <w:rPr>
      <w:vanish/>
      <w:lang w:eastAsia="hr-HR" w:val="hr-HR"/>
    </w:rPr>
  </w:style>
  <w:style w:customStyle="true" w:styleId="kd-button1" w:type="paragraph">
    <w:name w:val="kd-button1"/>
    <w:basedOn w:val="Normal"/>
    <w:uiPriority w:val="99"/>
    <w:rsid w:val="006948FC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ind w:left="160"/>
      <w:jc w:val="center"/>
    </w:pPr>
    <w:rPr>
      <w:b/>
      <w:bCs/>
      <w:color w:val="444444"/>
      <w:sz w:val="20"/>
      <w:szCs w:val="20"/>
      <w:lang w:eastAsia="hr-HR" w:val="hr-HR"/>
    </w:rPr>
  </w:style>
  <w:style w:customStyle="true" w:styleId="kd-combobutton1" w:type="paragraph">
    <w:name w:val="kd-combobutton1"/>
    <w:basedOn w:val="Normal"/>
    <w:uiPriority w:val="99"/>
    <w:rsid w:val="006948FC"/>
    <w:pPr>
      <w:ind w:left="160"/>
    </w:pPr>
    <w:rPr>
      <w:lang w:eastAsia="hr-HR" w:val="hr-HR"/>
    </w:rPr>
  </w:style>
  <w:style w:customStyle="true" w:styleId="kd-button-left1" w:type="paragraph">
    <w:name w:val="kd-button-left1"/>
    <w:basedOn w:val="Normal"/>
    <w:uiPriority w:val="99"/>
    <w:rsid w:val="006948FC"/>
    <w:pPr>
      <w:pBdr>
        <w:right w:space="0" w:sz="4" w:color="C6C6C6" w:val="single"/>
      </w:pBdr>
    </w:pPr>
    <w:rPr>
      <w:lang w:eastAsia="hr-HR" w:val="hr-HR"/>
    </w:rPr>
  </w:style>
  <w:style w:customStyle="true" w:styleId="kd-button-mid1" w:type="paragraph">
    <w:name w:val="kd-button-mid1"/>
    <w:basedOn w:val="Normal"/>
    <w:uiPriority w:val="99"/>
    <w:rsid w:val="006948FC"/>
    <w:pPr>
      <w:ind w:left="-10"/>
    </w:pPr>
    <w:rPr>
      <w:lang w:eastAsia="hr-HR" w:val="hr-HR"/>
    </w:rPr>
  </w:style>
  <w:style w:customStyle="true" w:styleId="kd-button-right1" w:type="paragraph">
    <w:name w:val="kd-button-right1"/>
    <w:basedOn w:val="Normal"/>
    <w:uiPriority w:val="99"/>
    <w:rsid w:val="006948FC"/>
    <w:pPr>
      <w:ind w:left="-10"/>
    </w:pPr>
    <w:rPr>
      <w:lang w:eastAsia="hr-HR" w:val="hr-HR"/>
    </w:rPr>
  </w:style>
  <w:style w:customStyle="true" w:styleId="kd-button-right2" w:type="paragraph">
    <w:name w:val="kd-button-right2"/>
    <w:basedOn w:val="Normal"/>
    <w:uiPriority w:val="99"/>
    <w:rsid w:val="006948FC"/>
    <w:pPr>
      <w:pBdr>
        <w:left w:space="0" w:sz="4" w:color="C6C6C6" w:val="single"/>
      </w:pBdr>
      <w:ind w:left="-10"/>
    </w:pPr>
    <w:rPr>
      <w:lang w:eastAsia="hr-HR" w:val="hr-HR"/>
    </w:rPr>
  </w:style>
  <w:style w:customStyle="true" w:styleId="kd-button2" w:type="paragraph">
    <w:name w:val="kd-button2"/>
    <w:basedOn w:val="Normal"/>
    <w:uiPriority w:val="99"/>
    <w:rsid w:val="006948FC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ind w:right="160"/>
      <w:jc w:val="center"/>
    </w:pPr>
    <w:rPr>
      <w:b/>
      <w:bCs/>
      <w:color w:val="444444"/>
      <w:sz w:val="20"/>
      <w:szCs w:val="20"/>
      <w:lang w:eastAsia="hr-HR" w:val="hr-HR"/>
    </w:rPr>
  </w:style>
  <w:style w:customStyle="true" w:styleId="kd-combobutton2" w:type="paragraph">
    <w:name w:val="kd-combobutton2"/>
    <w:basedOn w:val="Normal"/>
    <w:uiPriority w:val="99"/>
    <w:rsid w:val="006948FC"/>
    <w:pPr>
      <w:ind w:right="160"/>
    </w:pPr>
    <w:rPr>
      <w:lang w:eastAsia="hr-HR" w:val="hr-HR"/>
    </w:rPr>
  </w:style>
  <w:style w:customStyle="true" w:styleId="kd-button-left2" w:type="paragraph">
    <w:name w:val="kd-button-left2"/>
    <w:basedOn w:val="Normal"/>
    <w:uiPriority w:val="99"/>
    <w:rsid w:val="006948FC"/>
    <w:pPr>
      <w:ind w:right="-10"/>
    </w:pPr>
    <w:rPr>
      <w:lang w:eastAsia="hr-HR" w:val="hr-HR"/>
    </w:rPr>
  </w:style>
  <w:style w:customStyle="true" w:styleId="kd-button-mid2" w:type="paragraph">
    <w:name w:val="kd-button-mid2"/>
    <w:basedOn w:val="Normal"/>
    <w:uiPriority w:val="99"/>
    <w:rsid w:val="006948FC"/>
    <w:pPr>
      <w:ind w:right="-10"/>
    </w:pPr>
    <w:rPr>
      <w:lang w:eastAsia="hr-HR" w:val="hr-HR"/>
    </w:rPr>
  </w:style>
  <w:style w:customStyle="true" w:styleId="kd-button-right3" w:type="paragraph">
    <w:name w:val="kd-button-right3"/>
    <w:basedOn w:val="Normal"/>
    <w:uiPriority w:val="99"/>
    <w:rsid w:val="006948FC"/>
    <w:rPr>
      <w:lang w:eastAsia="hr-HR" w:val="hr-HR"/>
    </w:rPr>
  </w:style>
  <w:style w:customStyle="true" w:styleId="kd-modaldialog1" w:type="paragraph">
    <w:name w:val="kd-modaldialog1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iwbg1" w:type="paragraph">
    <w:name w:val="iwbg1"/>
    <w:basedOn w:val="Normal"/>
    <w:uiPriority w:val="99"/>
    <w:rsid w:val="006948FC"/>
    <w:pPr>
      <w:shd w:fill="FFFFFF" w:color="auto" w:val="clear"/>
    </w:pPr>
    <w:rPr>
      <w:lang w:eastAsia="hr-HR" w:val="hr-HR"/>
    </w:rPr>
  </w:style>
  <w:style w:customStyle="true" w:styleId="messagehtml1" w:type="paragraph">
    <w:name w:val="messagehtml1"/>
    <w:basedOn w:val="Normal"/>
    <w:uiPriority w:val="99"/>
    <w:rsid w:val="006948FC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sz w:val="20"/>
      <w:szCs w:val="20"/>
      <w:lang w:eastAsia="hr-HR" w:val="hr-HR"/>
    </w:rPr>
  </w:style>
  <w:style w:customStyle="true" w:styleId="messagehtml2" w:type="paragraph">
    <w:name w:val="messagehtml2"/>
    <w:basedOn w:val="Normal"/>
    <w:uiPriority w:val="99"/>
    <w:rsid w:val="006948FC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sz w:val="20"/>
      <w:szCs w:val="20"/>
      <w:lang w:eastAsia="hr-HR" w:val="hr-HR"/>
    </w:rPr>
  </w:style>
  <w:style w:customStyle="true" w:styleId="messagehtml3" w:type="paragraph">
    <w:name w:val="messagehtml3"/>
    <w:basedOn w:val="Normal"/>
    <w:uiPriority w:val="99"/>
    <w:rsid w:val="006948FC"/>
    <w:pPr>
      <w:pBdr>
        <w:top w:space="0" w:sz="4" w:color="F0C36D" w:val="single"/>
        <w:left w:space="0" w:sz="4" w:color="F0C36D" w:val="single"/>
        <w:bottom w:space="0" w:sz="4" w:color="F0C36D" w:val="single"/>
        <w:right w:space="0" w:sz="4" w:color="F0C36D" w:val="single"/>
      </w:pBdr>
      <w:shd w:fill="F9EDBE" w:color="auto" w:val="clear"/>
      <w:spacing w:lineRule="atLeast" w:line="290"/>
      <w:ind w:left="-1900"/>
    </w:pPr>
    <w:rPr>
      <w:sz w:val="20"/>
      <w:szCs w:val="20"/>
      <w:lang w:eastAsia="hr-HR" w:val="hr-HR"/>
    </w:rPr>
  </w:style>
  <w:style w:customStyle="true" w:styleId="h11" w:type="paragraph">
    <w:name w:val="h11"/>
    <w:basedOn w:val="Normal"/>
    <w:uiPriority w:val="99"/>
    <w:rsid w:val="006948FC"/>
    <w:rPr>
      <w:lang w:eastAsia="hr-HR" w:val="hr-HR"/>
    </w:rPr>
  </w:style>
  <w:style w:customStyle="true" w:styleId="h21" w:type="paragraph">
    <w:name w:val="h21"/>
    <w:basedOn w:val="Normal"/>
    <w:uiPriority w:val="99"/>
    <w:rsid w:val="006948FC"/>
    <w:rPr>
      <w:lang w:eastAsia="hr-HR" w:val="hr-HR"/>
    </w:rPr>
  </w:style>
  <w:style w:customStyle="true" w:styleId="h31" w:type="paragraph">
    <w:name w:val="h31"/>
    <w:basedOn w:val="Normal"/>
    <w:uiPriority w:val="99"/>
    <w:rsid w:val="006948FC"/>
    <w:rPr>
      <w:lang w:eastAsia="hr-HR" w:val="hr-HR"/>
    </w:rPr>
  </w:style>
  <w:style w:customStyle="true" w:styleId="h41" w:type="paragraph">
    <w:name w:val="h41"/>
    <w:basedOn w:val="Normal"/>
    <w:uiPriority w:val="99"/>
    <w:rsid w:val="006948FC"/>
    <w:rPr>
      <w:lang w:eastAsia="hr-HR" w:val="hr-HR"/>
    </w:rPr>
  </w:style>
  <w:style w:customStyle="true" w:styleId="h51" w:type="paragraph">
    <w:name w:val="h51"/>
    <w:basedOn w:val="Normal"/>
    <w:uiPriority w:val="99"/>
    <w:rsid w:val="006948FC"/>
    <w:rPr>
      <w:lang w:eastAsia="hr-HR" w:val="hr-HR"/>
    </w:rPr>
  </w:style>
  <w:style w:customStyle="true" w:styleId="h61" w:type="paragraph">
    <w:name w:val="h61"/>
    <w:basedOn w:val="Normal"/>
    <w:uiPriority w:val="99"/>
    <w:rsid w:val="006948FC"/>
    <w:rPr>
      <w:lang w:eastAsia="hr-HR" w:val="hr-HR"/>
    </w:rPr>
  </w:style>
  <w:style w:customStyle="true" w:styleId="v11" w:type="paragraph">
    <w:name w:val="v11"/>
    <w:basedOn w:val="Normal"/>
    <w:uiPriority w:val="99"/>
    <w:rsid w:val="006948FC"/>
    <w:rPr>
      <w:lang w:eastAsia="hr-HR" w:val="hr-HR"/>
    </w:rPr>
  </w:style>
  <w:style w:customStyle="true" w:styleId="v21" w:type="paragraph">
    <w:name w:val="v21"/>
    <w:basedOn w:val="Normal"/>
    <w:uiPriority w:val="99"/>
    <w:rsid w:val="006948FC"/>
    <w:rPr>
      <w:lang w:eastAsia="hr-HR" w:val="hr-HR"/>
    </w:rPr>
  </w:style>
  <w:style w:customStyle="true" w:styleId="v31" w:type="paragraph">
    <w:name w:val="v31"/>
    <w:basedOn w:val="Normal"/>
    <w:uiPriority w:val="99"/>
    <w:rsid w:val="006948FC"/>
    <w:rPr>
      <w:lang w:eastAsia="hr-HR" w:val="hr-HR"/>
    </w:rPr>
  </w:style>
  <w:style w:customStyle="true" w:styleId="v41" w:type="paragraph">
    <w:name w:val="v41"/>
    <w:basedOn w:val="Normal"/>
    <w:uiPriority w:val="99"/>
    <w:rsid w:val="006948FC"/>
    <w:rPr>
      <w:lang w:eastAsia="hr-HR" w:val="hr-HR"/>
    </w:rPr>
  </w:style>
  <w:style w:customStyle="true" w:styleId="v51" w:type="paragraph">
    <w:name w:val="v51"/>
    <w:basedOn w:val="Normal"/>
    <w:uiPriority w:val="99"/>
    <w:rsid w:val="006948FC"/>
    <w:rPr>
      <w:lang w:eastAsia="hr-HR" w:val="hr-HR"/>
    </w:rPr>
  </w:style>
  <w:style w:customStyle="true" w:styleId="v61" w:type="paragraph">
    <w:name w:val="v61"/>
    <w:basedOn w:val="Normal"/>
    <w:uiPriority w:val="99"/>
    <w:rsid w:val="006948FC"/>
    <w:rPr>
      <w:lang w:eastAsia="hr-HR" w:val="hr-HR"/>
    </w:rPr>
  </w:style>
  <w:style w:customStyle="true" w:styleId="logo1" w:type="paragraph">
    <w:name w:val="logo1"/>
    <w:basedOn w:val="Normal"/>
    <w:uiPriority w:val="99"/>
    <w:rsid w:val="006948FC"/>
    <w:rPr>
      <w:lang w:eastAsia="hr-HR" w:val="hr-HR"/>
    </w:rPr>
  </w:style>
  <w:style w:customStyle="true" w:styleId="selected1" w:type="paragraph">
    <w:name w:val="selected1"/>
    <w:basedOn w:val="Normal"/>
    <w:uiPriority w:val="99"/>
    <w:rsid w:val="006948FC"/>
    <w:pPr>
      <w:shd w:fill="EBF2FC" w:color="auto" w:val="clear"/>
    </w:pPr>
    <w:rPr>
      <w:lang w:eastAsia="hr-HR" w:val="hr-HR"/>
    </w:rPr>
  </w:style>
  <w:style w:customStyle="true" w:styleId="panel-width1" w:type="paragraph">
    <w:name w:val="panel-width1"/>
    <w:basedOn w:val="Normal"/>
    <w:uiPriority w:val="99"/>
    <w:rsid w:val="006948FC"/>
    <w:rPr>
      <w:lang w:eastAsia="hr-HR" w:val="hr-HR"/>
    </w:rPr>
  </w:style>
  <w:style w:customStyle="true" w:styleId="logohref1" w:type="paragraph">
    <w:name w:val="logohref1"/>
    <w:basedOn w:val="Normal"/>
    <w:uiPriority w:val="99"/>
    <w:rsid w:val="006948FC"/>
    <w:pPr>
      <w:spacing w:before="120"/>
      <w:ind w:right="230"/>
    </w:pPr>
    <w:rPr>
      <w:lang w:eastAsia="hr-HR" w:val="hr-HR"/>
    </w:rPr>
  </w:style>
  <w:style w:customStyle="true" w:styleId="flmcsprite1" w:type="paragraph">
    <w:name w:val="flmcsprite1"/>
    <w:basedOn w:val="Normal"/>
    <w:uiPriority w:val="99"/>
    <w:rsid w:val="006948FC"/>
    <w:rPr>
      <w:lang w:eastAsia="hr-HR" w:val="hr-HR"/>
    </w:rPr>
  </w:style>
  <w:style w:customStyle="true" w:styleId="mv-primary-preview-frame1" w:type="paragraph">
    <w:name w:val="mv-primary-preview-frame1"/>
    <w:basedOn w:val="Normal"/>
    <w:uiPriority w:val="99"/>
    <w:rsid w:val="006948FC"/>
    <w:rPr>
      <w:lang w:eastAsia="hr-HR" w:val="hr-HR"/>
    </w:rPr>
  </w:style>
  <w:style w:customStyle="true" w:styleId="mv-primary-preview-lens1" w:type="paragraph">
    <w:name w:val="mv-primary-preview-lens1"/>
    <w:basedOn w:val="Normal"/>
    <w:uiPriority w:val="99"/>
    <w:rsid w:val="006948FC"/>
    <w:rPr>
      <w:lang w:eastAsia="hr-HR" w:val="hr-HR"/>
    </w:rPr>
  </w:style>
  <w:style w:customStyle="true" w:styleId="mv-primary-label1" w:type="paragraph">
    <w:name w:val="mv-primary-label1"/>
    <w:basedOn w:val="Normal"/>
    <w:uiPriority w:val="99"/>
    <w:rsid w:val="006948FC"/>
    <w:pPr>
      <w:ind w:left="50"/>
      <w:jc w:val="center"/>
    </w:pPr>
    <w:rPr>
      <w:lang w:eastAsia="hr-HR" w:val="hr-HR"/>
    </w:rPr>
  </w:style>
  <w:style w:customStyle="true" w:styleId="mv-primary-label-bg1" w:type="paragraph">
    <w:name w:val="mv-primary-label-bg1"/>
    <w:basedOn w:val="Normal"/>
    <w:uiPriority w:val="99"/>
    <w:rsid w:val="006948FC"/>
    <w:rPr>
      <w:lang w:eastAsia="hr-HR" w:val="hr-HR"/>
    </w:rPr>
  </w:style>
  <w:style w:customStyle="true" w:styleId="mv-sv-title1" w:type="paragraph">
    <w:name w:val="mv-sv-title1"/>
    <w:basedOn w:val="Normal"/>
    <w:uiPriority w:val="99"/>
    <w:rsid w:val="006948FC"/>
    <w:rPr>
      <w:lang w:eastAsia="hr-HR" w:val="hr-HR"/>
    </w:rPr>
  </w:style>
  <w:style w:customStyle="true" w:styleId="mv-primary-label-text1" w:type="paragraph">
    <w:name w:val="mv-primary-label-text1"/>
    <w:basedOn w:val="Normal"/>
    <w:uiPriority w:val="99"/>
    <w:rsid w:val="006948FC"/>
    <w:rPr>
      <w:color w:val="333333"/>
      <w:sz w:val="20"/>
      <w:szCs w:val="20"/>
      <w:lang w:eastAsia="hr-HR" w:val="hr-HR"/>
    </w:rPr>
  </w:style>
  <w:style w:customStyle="true" w:styleId="mv-sv-exit-minipegman1" w:type="paragraph">
    <w:name w:val="mv-sv-exit-minipegman1"/>
    <w:basedOn w:val="Normal"/>
    <w:uiPriority w:val="99"/>
    <w:rsid w:val="006948FC"/>
    <w:rPr>
      <w:lang w:eastAsia="hr-HR" w:val="hr-HR"/>
    </w:rPr>
  </w:style>
  <w:style w:customStyle="true" w:styleId="mv-sv-exit-cross1" w:type="paragraph">
    <w:name w:val="mv-sv-exit-cross1"/>
    <w:basedOn w:val="Normal"/>
    <w:uiPriority w:val="99"/>
    <w:rsid w:val="006948FC"/>
    <w:rPr>
      <w:lang w:eastAsia="hr-HR" w:val="hr-HR"/>
    </w:rPr>
  </w:style>
  <w:style w:customStyle="true" w:styleId="mv-primary-shim1" w:type="paragraph">
    <w:name w:val="mv-primary-shim1"/>
    <w:basedOn w:val="Normal"/>
    <w:uiPriority w:val="99"/>
    <w:rsid w:val="006948FC"/>
    <w:rPr>
      <w:vanish/>
      <w:lang w:eastAsia="hr-HR" w:val="hr-HR"/>
    </w:rPr>
  </w:style>
  <w:style w:customStyle="true" w:styleId="mv-primary-shim2" w:type="paragraph">
    <w:name w:val="mv-primary-shim2"/>
    <w:basedOn w:val="Normal"/>
    <w:uiPriority w:val="99"/>
    <w:rsid w:val="006948FC"/>
    <w:pPr>
      <w:shd w:fill="EBEFF9" w:color="auto" w:val="clear"/>
    </w:pPr>
    <w:rPr>
      <w:lang w:eastAsia="hr-HR" w:val="hr-HR"/>
    </w:rPr>
  </w:style>
  <w:style w:customStyle="true" w:styleId="mv-secondary-checkbox1" w:type="paragraph">
    <w:name w:val="mv-secondary-checkbox1"/>
    <w:basedOn w:val="Normal"/>
    <w:uiPriority w:val="99"/>
    <w:rsid w:val="006948FC"/>
    <w:pPr>
      <w:spacing w:lineRule="atLeast" w:line="80" w:before="70"/>
      <w:ind w:left="30"/>
    </w:pPr>
    <w:rPr>
      <w:sz w:val="2"/>
      <w:szCs w:val="2"/>
      <w:lang w:eastAsia="hr-HR" w:val="hr-HR"/>
    </w:rPr>
  </w:style>
  <w:style w:customStyle="true" w:styleId="mv-secondary-checkbox2" w:type="paragraph">
    <w:name w:val="mv-secondary-checkbox2"/>
    <w:basedOn w:val="Normal"/>
    <w:uiPriority w:val="99"/>
    <w:rsid w:val="006948FC"/>
    <w:pPr>
      <w:spacing w:lineRule="atLeast" w:line="80" w:before="70"/>
      <w:ind w:right="30" w:left="40"/>
    </w:pPr>
    <w:rPr>
      <w:sz w:val="2"/>
      <w:szCs w:val="2"/>
      <w:lang w:eastAsia="hr-HR" w:val="hr-HR"/>
    </w:rPr>
  </w:style>
  <w:style w:customStyle="true" w:styleId="mv-secondary-checkbox3" w:type="paragraph">
    <w:name w:val="mv-secondary-checkbox3"/>
    <w:basedOn w:val="Normal"/>
    <w:uiPriority w:val="99"/>
    <w:rsid w:val="006948FC"/>
    <w:pPr>
      <w:spacing w:lineRule="atLeast" w:line="80" w:before="70"/>
      <w:ind w:right="30" w:left="40"/>
    </w:pPr>
    <w:rPr>
      <w:sz w:val="2"/>
      <w:szCs w:val="2"/>
      <w:lang w:eastAsia="hr-HR" w:val="hr-HR"/>
    </w:rPr>
  </w:style>
  <w:style w:customStyle="true" w:styleId="mv-secondary-checkbox4" w:type="paragraph">
    <w:name w:val="mv-secondary-checkbox4"/>
    <w:basedOn w:val="Normal"/>
    <w:uiPriority w:val="99"/>
    <w:rsid w:val="006948FC"/>
    <w:pPr>
      <w:spacing w:lineRule="atLeast" w:line="80" w:before="70"/>
      <w:ind w:right="50" w:left="60"/>
    </w:pPr>
    <w:rPr>
      <w:sz w:val="2"/>
      <w:szCs w:val="2"/>
      <w:lang w:eastAsia="hr-HR" w:val="hr-HR"/>
    </w:rPr>
  </w:style>
  <w:style w:customStyle="true" w:styleId="mv-secondary-checkbox5" w:type="paragraph">
    <w:name w:val="mv-secondary-checkbox5"/>
    <w:basedOn w:val="Normal"/>
    <w:uiPriority w:val="99"/>
    <w:rsid w:val="006948FC"/>
    <w:pPr>
      <w:spacing w:lineRule="atLeast" w:line="80" w:before="70"/>
      <w:ind w:right="50" w:left="60"/>
    </w:pPr>
    <w:rPr>
      <w:sz w:val="2"/>
      <w:szCs w:val="2"/>
      <w:lang w:eastAsia="hr-HR" w:val="hr-HR"/>
    </w:rPr>
  </w:style>
  <w:style w:customStyle="true" w:styleId="mv-secondary-remove1" w:type="paragraph">
    <w:name w:val="mv-secondary-remove1"/>
    <w:basedOn w:val="Normal"/>
    <w:uiPriority w:val="99"/>
    <w:rsid w:val="006948FC"/>
    <w:rPr>
      <w:lang w:eastAsia="hr-HR" w:val="hr-HR"/>
    </w:rPr>
  </w:style>
  <w:style w:customStyle="true" w:styleId="mv-secondary-remove2" w:type="paragraph">
    <w:name w:val="mv-secondary-remove2"/>
    <w:basedOn w:val="Normal"/>
    <w:uiPriority w:val="99"/>
    <w:rsid w:val="006948FC"/>
    <w:rPr>
      <w:lang w:eastAsia="hr-HR" w:val="hr-HR"/>
    </w:rPr>
  </w:style>
  <w:style w:customStyle="true" w:styleId="mv-default1" w:type="paragraph">
    <w:name w:val="mv-default1"/>
    <w:basedOn w:val="Normal"/>
    <w:uiPriority w:val="99"/>
    <w:rsid w:val="006948FC"/>
    <w:pPr>
      <w:spacing w:lineRule="atLeast" w:line="260"/>
    </w:pPr>
    <w:rPr>
      <w:lang w:eastAsia="hr-HR" w:val="hr-HR"/>
    </w:rPr>
  </w:style>
  <w:style w:customStyle="true" w:styleId="activity-title2" w:type="paragraph">
    <w:name w:val="activity-title2"/>
    <w:basedOn w:val="Normal"/>
    <w:uiPriority w:val="99"/>
    <w:rsid w:val="006948FC"/>
    <w:rPr>
      <w:color w:val="333333"/>
      <w:lang w:eastAsia="hr-HR" w:val="hr-HR"/>
    </w:rPr>
  </w:style>
  <w:style w:customStyle="true" w:styleId="mv-default2" w:type="paragraph">
    <w:name w:val="mv-default2"/>
    <w:basedOn w:val="Normal"/>
    <w:uiPriority w:val="99"/>
    <w:rsid w:val="006948FC"/>
    <w:pPr>
      <w:spacing w:lineRule="atLeast" w:line="260"/>
    </w:pPr>
    <w:rPr>
      <w:b/>
      <w:bCs/>
      <w:lang w:eastAsia="hr-HR" w:val="hr-HR"/>
    </w:rPr>
  </w:style>
  <w:style w:customStyle="true" w:styleId="arrow-down1" w:type="paragraph">
    <w:name w:val="arrow-down1"/>
    <w:basedOn w:val="Normal"/>
    <w:uiPriority w:val="99"/>
    <w:rsid w:val="006948FC"/>
    <w:rPr>
      <w:vanish/>
      <w:lang w:eastAsia="hr-HR" w:val="hr-HR"/>
    </w:rPr>
  </w:style>
  <w:style w:customStyle="true" w:styleId="arrow-left1" w:type="paragraph">
    <w:name w:val="arrow-left1"/>
    <w:basedOn w:val="Normal"/>
    <w:uiPriority w:val="99"/>
    <w:rsid w:val="006948FC"/>
    <w:rPr>
      <w:vanish/>
      <w:lang w:eastAsia="hr-HR" w:val="hr-HR"/>
    </w:rPr>
  </w:style>
  <w:style w:customStyle="true" w:styleId="arrow-down2" w:type="paragraph">
    <w:name w:val="arrow-down2"/>
    <w:basedOn w:val="Normal"/>
    <w:uiPriority w:val="99"/>
    <w:rsid w:val="006948FC"/>
    <w:rPr>
      <w:lang w:eastAsia="hr-HR" w:val="hr-HR"/>
    </w:rPr>
  </w:style>
  <w:style w:customStyle="true" w:styleId="mv-secondary-legend-toggle1" w:type="paragraph">
    <w:name w:val="mv-secondary-legend-toggle1"/>
    <w:basedOn w:val="Normal"/>
    <w:uiPriority w:val="99"/>
    <w:rsid w:val="006948FC"/>
    <w:rPr>
      <w:lang w:eastAsia="hr-HR" w:val="hr-HR"/>
    </w:rPr>
  </w:style>
  <w:style w:customStyle="true" w:styleId="mv-primary-label-bg-top1" w:type="paragraph">
    <w:name w:val="mv-primary-label-bg-top1"/>
    <w:basedOn w:val="Normal"/>
    <w:uiPriority w:val="99"/>
    <w:rsid w:val="006948FC"/>
    <w:pPr>
      <w:shd w:fill="F7F7F7" w:color="auto" w:val="clear"/>
    </w:pPr>
    <w:rPr>
      <w:lang w:eastAsia="hr-HR" w:val="hr-HR"/>
    </w:rPr>
  </w:style>
  <w:style w:customStyle="true" w:styleId="mv-primary-label-bg-middle1" w:type="paragraph">
    <w:name w:val="mv-primary-label-bg-middle1"/>
    <w:basedOn w:val="Normal"/>
    <w:uiPriority w:val="99"/>
    <w:rsid w:val="006948FC"/>
    <w:pPr>
      <w:shd w:fill="F0F0F0" w:color="auto" w:val="clear"/>
    </w:pPr>
    <w:rPr>
      <w:lang w:eastAsia="hr-HR" w:val="hr-HR"/>
    </w:rPr>
  </w:style>
  <w:style w:customStyle="true" w:styleId="mv-primary-label-bg-bottom1" w:type="paragraph">
    <w:name w:val="mv-primary-label-bg-bottom1"/>
    <w:basedOn w:val="Normal"/>
    <w:uiPriority w:val="99"/>
    <w:rsid w:val="006948FC"/>
    <w:pPr>
      <w:shd w:fill="EBEBEB" w:color="auto" w:val="clear"/>
    </w:pPr>
    <w:rPr>
      <w:lang w:eastAsia="hr-HR" w:val="hr-HR"/>
    </w:rPr>
  </w:style>
  <w:style w:customStyle="true" w:styleId="mv-primary-label-text2" w:type="paragraph">
    <w:name w:val="mv-primary-label-text2"/>
    <w:basedOn w:val="Normal"/>
    <w:uiPriority w:val="99"/>
    <w:rsid w:val="006948FC"/>
    <w:rPr>
      <w:color w:val="000000"/>
      <w:lang w:eastAsia="hr-HR" w:val="hr-HR"/>
    </w:rPr>
  </w:style>
  <w:style w:customStyle="true" w:styleId="mv-secondary-checkbox6" w:type="paragraph">
    <w:name w:val="mv-secondary-checkbox6"/>
    <w:basedOn w:val="Normal"/>
    <w:uiPriority w:val="99"/>
    <w:rsid w:val="006948FC"/>
    <w:pPr>
      <w:spacing w:lineRule="atLeast" w:line="80" w:before="70"/>
      <w:ind w:right="50" w:left="60"/>
    </w:pPr>
    <w:rPr>
      <w:sz w:val="2"/>
      <w:szCs w:val="2"/>
      <w:lang w:eastAsia="hr-HR" w:val="hr-HR"/>
    </w:rPr>
  </w:style>
  <w:style w:customStyle="true" w:styleId="mv-secondary-remove3" w:type="paragraph">
    <w:name w:val="mv-secondary-remove3"/>
    <w:basedOn w:val="Normal"/>
    <w:uiPriority w:val="99"/>
    <w:rsid w:val="006948FC"/>
    <w:rPr>
      <w:lang w:eastAsia="hr-HR" w:val="hr-HR"/>
    </w:rPr>
  </w:style>
  <w:style w:customStyle="true" w:styleId="mv-secondary-widget1" w:type="paragraph">
    <w:name w:val="mv-secondary-widget1"/>
    <w:basedOn w:val="Normal"/>
    <w:uiPriority w:val="99"/>
    <w:rsid w:val="006948FC"/>
    <w:pPr>
      <w:shd w:fill="EBEBEB" w:color="auto" w:val="clear"/>
      <w:spacing w:lineRule="atLeast" w:line="80"/>
    </w:pPr>
    <w:rPr>
      <w:sz w:val="2"/>
      <w:szCs w:val="2"/>
      <w:lang w:eastAsia="hr-HR" w:val="hr-HR"/>
    </w:rPr>
  </w:style>
  <w:style w:customStyle="true" w:styleId="activity-title4" w:type="paragraph">
    <w:name w:val="activity-title4"/>
    <w:basedOn w:val="Normal"/>
    <w:uiPriority w:val="99"/>
    <w:rsid w:val="006948FC"/>
    <w:rPr>
      <w:color w:val="000000"/>
      <w:lang w:eastAsia="hr-HR" w:val="hr-HR"/>
    </w:rPr>
  </w:style>
  <w:style w:customStyle="true" w:styleId="activity-title5" w:type="paragraph">
    <w:name w:val="activity-title5"/>
    <w:basedOn w:val="Normal"/>
    <w:uiPriority w:val="99"/>
    <w:rsid w:val="006948FC"/>
    <w:rPr>
      <w:color w:val="777777"/>
      <w:lang w:eastAsia="hr-HR" w:val="hr-HR"/>
    </w:rPr>
  </w:style>
  <w:style w:customStyle="true" w:styleId="mv-secondary-widget2" w:type="paragraph">
    <w:name w:val="mv-secondary-widget2"/>
    <w:basedOn w:val="Normal"/>
    <w:uiPriority w:val="99"/>
    <w:rsid w:val="006948FC"/>
    <w:pPr>
      <w:shd w:fill="F0F0F0" w:color="auto" w:val="clear"/>
      <w:spacing w:lineRule="atLeast" w:line="80"/>
    </w:pPr>
    <w:rPr>
      <w:sz w:val="2"/>
      <w:szCs w:val="2"/>
      <w:lang w:eastAsia="hr-HR" w:val="hr-HR"/>
    </w:rPr>
  </w:style>
  <w:style w:customStyle="true" w:styleId="mv-secondary-checkbox7" w:type="paragraph">
    <w:name w:val="mv-secondary-checkbox7"/>
    <w:basedOn w:val="Normal"/>
    <w:uiPriority w:val="99"/>
    <w:rsid w:val="006948FC"/>
    <w:pPr>
      <w:spacing w:lineRule="atLeast" w:line="80" w:before="70"/>
      <w:ind w:right="50" w:left="60"/>
    </w:pPr>
    <w:rPr>
      <w:sz w:val="2"/>
      <w:szCs w:val="2"/>
      <w:lang w:eastAsia="hr-HR" w:val="hr-HR"/>
    </w:rPr>
  </w:style>
  <w:style w:customStyle="true" w:styleId="mv-secondary-remove4" w:type="paragraph">
    <w:name w:val="mv-secondary-remove4"/>
    <w:basedOn w:val="Normal"/>
    <w:uiPriority w:val="99"/>
    <w:rsid w:val="006948FC"/>
    <w:rPr>
      <w:lang w:eastAsia="hr-HR" w:val="hr-HR"/>
    </w:rPr>
  </w:style>
  <w:style w:customStyle="true" w:styleId="mclip1" w:type="paragraph">
    <w:name w:val="mclip1"/>
    <w:basedOn w:val="Normal"/>
    <w:uiPriority w:val="99"/>
    <w:rsid w:val="006948FC"/>
    <w:pPr>
      <w:shd w:fill="FDF6E5" w:color="auto" w:val="clear"/>
    </w:pPr>
    <w:rPr>
      <w:lang w:eastAsia="hr-HR" w:val="hr-HR"/>
    </w:rPr>
  </w:style>
  <w:style w:customStyle="true" w:styleId="mclip-container1" w:type="paragraph">
    <w:name w:val="mclip-container1"/>
    <w:basedOn w:val="Normal"/>
    <w:uiPriority w:val="99"/>
    <w:rsid w:val="006948FC"/>
    <w:pPr>
      <w:shd w:fill="FDF6E5" w:color="auto" w:val="clear"/>
    </w:pPr>
    <w:rPr>
      <w:lang w:eastAsia="hr-HR" w:val="hr-HR"/>
    </w:rPr>
  </w:style>
  <w:style w:customStyle="true" w:styleId="mclip-content1" w:type="paragraph">
    <w:name w:val="mclip-content1"/>
    <w:basedOn w:val="Normal"/>
    <w:uiPriority w:val="99"/>
    <w:rsid w:val="006948FC"/>
    <w:pPr>
      <w:shd w:fill="FDF6E5" w:color="auto" w:val="clear"/>
    </w:pPr>
    <w:rPr>
      <w:color w:val="444444"/>
      <w:lang w:eastAsia="hr-HR" w:val="hr-HR"/>
    </w:rPr>
  </w:style>
  <w:style w:customStyle="true" w:styleId="mclip-control1" w:type="paragraph">
    <w:name w:val="mclip-control1"/>
    <w:basedOn w:val="Normal"/>
    <w:uiPriority w:val="99"/>
    <w:rsid w:val="006948FC"/>
    <w:pPr>
      <w:shd w:fill="FDF6E5" w:color="auto" w:val="clear"/>
      <w:jc w:val="right"/>
    </w:pPr>
    <w:rPr>
      <w:lang w:eastAsia="hr-HR" w:val="hr-HR"/>
    </w:rPr>
  </w:style>
  <w:style w:customStyle="true" w:styleId="ad1" w:type="paragraph">
    <w:name w:val="ad1"/>
    <w:basedOn w:val="Normal"/>
    <w:uiPriority w:val="99"/>
    <w:rsid w:val="006948FC"/>
    <w:pPr>
      <w:ind w:right="86" w:left="86"/>
    </w:pPr>
    <w:rPr>
      <w:lang w:eastAsia="hr-HR" w:val="hr-HR"/>
    </w:rPr>
  </w:style>
  <w:style w:customStyle="true" w:styleId="line51" w:type="paragraph">
    <w:name w:val="line51"/>
    <w:basedOn w:val="Normal"/>
    <w:uiPriority w:val="99"/>
    <w:rsid w:val="006948FC"/>
    <w:rPr>
      <w:color w:val="808080"/>
      <w:lang w:eastAsia="hr-HR" w:val="hr-HR"/>
    </w:rPr>
  </w:style>
  <w:style w:customStyle="true" w:styleId="kd-button3" w:type="paragraph">
    <w:name w:val="kd-button3"/>
    <w:basedOn w:val="Normal"/>
    <w:uiPriority w:val="99"/>
    <w:rsid w:val="006948FC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jc w:val="center"/>
    </w:pPr>
    <w:rPr>
      <w:b/>
      <w:bCs/>
      <w:color w:val="444444"/>
      <w:sz w:val="20"/>
      <w:szCs w:val="20"/>
      <w:lang w:eastAsia="hr-HR" w:val="hr-HR"/>
    </w:rPr>
  </w:style>
  <w:style w:customStyle="true" w:styleId="kd-button-left3" w:type="paragraph">
    <w:name w:val="kd-button-left3"/>
    <w:basedOn w:val="Normal"/>
    <w:uiPriority w:val="99"/>
    <w:rsid w:val="006948FC"/>
    <w:rPr>
      <w:lang w:eastAsia="hr-HR" w:val="hr-HR"/>
    </w:rPr>
  </w:style>
  <w:style w:customStyle="true" w:styleId="dir-wp-hl1" w:type="paragraph">
    <w:name w:val="dir-wp-hl1"/>
    <w:basedOn w:val="Normal"/>
    <w:uiPriority w:val="99"/>
    <w:rsid w:val="006948FC"/>
    <w:pPr>
      <w:ind w:right="260" w:left="80"/>
    </w:pPr>
    <w:rPr>
      <w:lang w:eastAsia="hr-HR" w:val="hr-HR"/>
    </w:rPr>
  </w:style>
  <w:style w:customStyle="true" w:styleId="dir-wp-hl2" w:type="paragraph">
    <w:name w:val="dir-wp-hl2"/>
    <w:basedOn w:val="Normal"/>
    <w:uiPriority w:val="99"/>
    <w:rsid w:val="006948FC"/>
    <w:pPr>
      <w:shd w:fill="FFF1A8" w:color="auto" w:val="clear"/>
    </w:pPr>
    <w:rPr>
      <w:lang w:eastAsia="hr-HR" w:val="hr-HR"/>
    </w:rPr>
  </w:style>
  <w:style w:customStyle="true" w:styleId="dir-m1" w:type="paragraph">
    <w:name w:val="dir-m1"/>
    <w:basedOn w:val="Normal"/>
    <w:uiPriority w:val="99"/>
    <w:rsid w:val="006948FC"/>
    <w:rPr>
      <w:lang w:eastAsia="hr-HR" w:val="hr-HR"/>
    </w:rPr>
  </w:style>
  <w:style w:customStyle="true" w:styleId="wp1" w:type="paragraph">
    <w:name w:val="wp1"/>
    <w:basedOn w:val="Normal"/>
    <w:uiPriority w:val="99"/>
    <w:rsid w:val="006948FC"/>
    <w:pPr>
      <w:spacing w:lineRule="atLeast" w:line="160"/>
      <w:ind w:right="-60" w:left="-60"/>
    </w:pPr>
    <w:rPr>
      <w:lang w:eastAsia="hr-HR" w:val="hr-HR"/>
    </w:rPr>
  </w:style>
  <w:style w:customStyle="true" w:styleId="close1" w:type="paragraph">
    <w:name w:val="close1"/>
    <w:basedOn w:val="Normal"/>
    <w:uiPriority w:val="99"/>
    <w:rsid w:val="006948FC"/>
    <w:pPr>
      <w:spacing w:after="50" w:before="50"/>
      <w:ind w:right="50" w:left="50"/>
    </w:pPr>
    <w:rPr>
      <w:lang w:eastAsia="hr-HR" w:val="hr-HR"/>
    </w:rPr>
  </w:style>
  <w:style w:customStyle="true" w:styleId="kd-button4" w:type="paragraph">
    <w:name w:val="kd-button4"/>
    <w:basedOn w:val="Normal"/>
    <w:uiPriority w:val="99"/>
    <w:rsid w:val="006948FC"/>
    <w:pPr>
      <w:pBdr>
        <w:top w:space="0" w:sz="4" w:color="DCDCDC" w:val="single"/>
        <w:left w:space="4" w:sz="4" w:color="DCDCDC" w:val="single"/>
        <w:bottom w:space="0" w:sz="4" w:color="DCDCDC" w:val="single"/>
        <w:right w:space="4" w:sz="4" w:color="DCDCDC" w:val="single"/>
      </w:pBdr>
      <w:shd w:fill="F5F5F5" w:color="auto" w:val="clear"/>
      <w:spacing w:lineRule="atLeast" w:line="270"/>
      <w:jc w:val="center"/>
    </w:pPr>
    <w:rPr>
      <w:b/>
      <w:bCs/>
      <w:color w:val="444444"/>
      <w:sz w:val="20"/>
      <w:szCs w:val="20"/>
      <w:lang w:eastAsia="hr-HR" w:val="hr-HR"/>
    </w:rPr>
  </w:style>
  <w:style w:customStyle="true" w:styleId="xl63" w:type="paragraph">
    <w:name w:val="xl63"/>
    <w:basedOn w:val="Normal"/>
    <w:uiPriority w:val="99"/>
    <w:rsid w:val="006948FC"/>
    <w:pPr>
      <w:spacing w:afterAutospacing="true" w:after="100" w:beforeAutospacing="true" w:before="100"/>
    </w:pPr>
    <w:rPr>
      <w:lang w:eastAsia="hr-HR" w:val="hr-HR"/>
    </w:rPr>
  </w:style>
  <w:style w:customStyle="true" w:styleId="xl64" w:type="paragraph">
    <w:name w:val="xl64"/>
    <w:basedOn w:val="Normal"/>
    <w:uiPriority w:val="99"/>
    <w:rsid w:val="006948FC"/>
    <w:pPr>
      <w:spacing w:afterAutospacing="true" w:after="100" w:beforeAutospacing="true" w:before="100"/>
    </w:pPr>
    <w:rPr>
      <w:b/>
      <w:bCs/>
      <w:lang w:eastAsia="hr-HR" w:val="hr-HR"/>
    </w:rPr>
  </w:style>
  <w:style w:customStyle="true" w:styleId="xl65" w:type="paragraph">
    <w:name w:val="xl65"/>
    <w:basedOn w:val="Normal"/>
    <w:uiPriority w:val="99"/>
    <w:rsid w:val="006948FC"/>
    <w:pPr>
      <w:shd w:fill="FFFFFF" w:color="auto" w:val="clear"/>
      <w:spacing w:afterAutospacing="true" w:after="100" w:beforeAutospacing="true" w:before="100"/>
    </w:pPr>
    <w:rPr>
      <w:rFonts w:cs="Courier New" w:hAnsi="Courier New" w:ascii="Courier New"/>
      <w:b/>
      <w:bCs/>
      <w:color w:val="000000"/>
      <w:lang w:eastAsia="hr-HR" w:val="hr-HR"/>
    </w:rPr>
  </w:style>
  <w:style w:customStyle="true" w:styleId="xl66" w:type="paragraph">
    <w:name w:val="xl66"/>
    <w:basedOn w:val="Normal"/>
    <w:uiPriority w:val="99"/>
    <w:rsid w:val="006948FC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cs="Arial" w:hAnsi="Arial" w:ascii="Arial"/>
      <w:b/>
      <w:bCs/>
      <w:color w:val="000000"/>
      <w:lang w:eastAsia="hr-HR" w:val="hr-HR"/>
    </w:rPr>
  </w:style>
  <w:style w:customStyle="true" w:styleId="xl67" w:type="paragraph">
    <w:name w:val="xl67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68" w:type="paragraph">
    <w:name w:val="xl68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hAnsi="Arial Narrow" w:ascii="Arial Narrow"/>
      <w:color w:val="000000"/>
      <w:lang w:eastAsia="hr-HR" w:val="hr-HR"/>
    </w:rPr>
  </w:style>
  <w:style w:customStyle="true" w:styleId="xl69" w:type="paragraph">
    <w:name w:val="xl69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0" w:type="paragraph">
    <w:name w:val="xl70"/>
    <w:basedOn w:val="Normal"/>
    <w:uiPriority w:val="99"/>
    <w:rsid w:val="006948FC"/>
    <w:pPr>
      <w:pBdr>
        <w:left w:space="0" w:sz="8" w:color="auto" w:val="single"/>
        <w:bottom w:space="0" w:sz="8" w:color="auto" w:val="single"/>
        <w:right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cs="Arial" w:hAnsi="Arial" w:ascii="Arial"/>
      <w:b/>
      <w:bCs/>
      <w:color w:val="FF0000"/>
      <w:lang w:eastAsia="hr-HR" w:val="hr-HR"/>
    </w:rPr>
  </w:style>
  <w:style w:customStyle="true" w:styleId="xl71" w:type="paragraph">
    <w:name w:val="xl71"/>
    <w:basedOn w:val="Normal"/>
    <w:uiPriority w:val="99"/>
    <w:rsid w:val="006948FC"/>
    <w:pP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2" w:type="paragraph">
    <w:name w:val="xl72"/>
    <w:basedOn w:val="Normal"/>
    <w:uiPriority w:val="99"/>
    <w:rsid w:val="006948FC"/>
    <w:pPr>
      <w:pBdr>
        <w:top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3" w:type="paragraph">
    <w:name w:val="xl73"/>
    <w:basedOn w:val="Normal"/>
    <w:uiPriority w:val="99"/>
    <w:rsid w:val="006948FC"/>
    <w:pPr>
      <w:pBdr>
        <w:top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4" w:type="paragraph">
    <w:name w:val="xl74"/>
    <w:basedOn w:val="Normal"/>
    <w:uiPriority w:val="99"/>
    <w:rsid w:val="006948FC"/>
    <w:pP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5" w:type="paragraph">
    <w:name w:val="xl75"/>
    <w:basedOn w:val="Normal"/>
    <w:uiPriority w:val="99"/>
    <w:rsid w:val="006948FC"/>
    <w:pPr>
      <w:pBdr>
        <w:top w:space="0" w:sz="8" w:color="auto" w:val="single"/>
        <w:right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6" w:type="paragraph">
    <w:name w:val="xl76"/>
    <w:basedOn w:val="Normal"/>
    <w:uiPriority w:val="99"/>
    <w:rsid w:val="006948FC"/>
    <w:pPr>
      <w:pBdr>
        <w:top w:space="0" w:sz="8" w:color="auto" w:val="single"/>
        <w:right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7" w:type="paragraph">
    <w:name w:val="xl77"/>
    <w:basedOn w:val="Normal"/>
    <w:uiPriority w:val="99"/>
    <w:rsid w:val="006948FC"/>
    <w:pPr>
      <w:pBdr>
        <w:top w:space="0" w:sz="8" w:color="auto" w:val="single"/>
        <w:bottom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8" w:type="paragraph">
    <w:name w:val="xl78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79" w:type="paragraph">
    <w:name w:val="xl79"/>
    <w:basedOn w:val="Normal"/>
    <w:uiPriority w:val="99"/>
    <w:rsid w:val="006948FC"/>
    <w:pPr>
      <w:shd w:fill="FFFFFF" w:color="auto" w:val="clear"/>
      <w:spacing w:afterAutospacing="true" w:after="100" w:beforeAutospacing="true" w:before="100"/>
      <w:ind w:firstLineChars="100" w:firstLine="100"/>
    </w:pPr>
    <w:rPr>
      <w:rFonts w:hAnsi="Arial Narrow" w:ascii="Arial Narrow"/>
      <w:color w:val="000000"/>
      <w:lang w:eastAsia="hr-HR" w:val="hr-HR"/>
    </w:rPr>
  </w:style>
  <w:style w:customStyle="true" w:styleId="xl80" w:type="paragraph">
    <w:name w:val="xl80"/>
    <w:basedOn w:val="Normal"/>
    <w:uiPriority w:val="99"/>
    <w:rsid w:val="006948FC"/>
    <w:pPr>
      <w:pBdr>
        <w:top w:space="0" w:sz="8" w:color="auto" w:val="single"/>
      </w:pBdr>
      <w:shd w:fill="FFFFFF" w:color="auto" w:val="clear"/>
      <w:spacing w:afterAutospacing="true" w:after="100" w:beforeAutospacing="true" w:before="100"/>
      <w:ind w:firstLineChars="100" w:firstLine="100"/>
    </w:pPr>
    <w:rPr>
      <w:rFonts w:hAnsi="Arial Narrow" w:ascii="Arial Narrow"/>
      <w:color w:val="000000"/>
      <w:lang w:eastAsia="hr-HR" w:val="hr-HR"/>
    </w:rPr>
  </w:style>
  <w:style w:customStyle="true" w:styleId="xl81" w:type="paragraph">
    <w:name w:val="xl81"/>
    <w:basedOn w:val="Normal"/>
    <w:uiPriority w:val="99"/>
    <w:rsid w:val="006948FC"/>
    <w:pPr>
      <w:pBdr>
        <w:top w:space="0" w:sz="8" w:color="auto" w:val="single"/>
      </w:pBdr>
      <w:shd w:fill="FFFFFF" w:color="auto" w:val="clear"/>
      <w:spacing w:afterAutospacing="true" w:after="100" w:beforeAutospacing="true" w:before="100"/>
      <w:ind w:firstLineChars="100" w:firstLine="100"/>
    </w:pPr>
    <w:rPr>
      <w:rFonts w:hAnsi="Arial Narrow" w:ascii="Arial Narrow"/>
      <w:color w:val="000000"/>
      <w:lang w:eastAsia="hr-HR" w:val="hr-HR"/>
    </w:rPr>
  </w:style>
  <w:style w:customStyle="true" w:styleId="xl82" w:type="paragraph">
    <w:name w:val="xl82"/>
    <w:basedOn w:val="Normal"/>
    <w:uiPriority w:val="99"/>
    <w:rsid w:val="006948FC"/>
    <w:pPr>
      <w:shd w:fill="FFFFFF" w:color="auto" w:val="clear"/>
      <w:spacing w:afterAutospacing="true" w:after="100" w:beforeAutospacing="true" w:before="100"/>
      <w:ind w:firstLineChars="100" w:firstLine="100"/>
    </w:pPr>
    <w:rPr>
      <w:rFonts w:hAnsi="Arial Narrow" w:ascii="Arial Narrow"/>
      <w:color w:val="000000"/>
      <w:lang w:eastAsia="hr-HR" w:val="hr-HR"/>
    </w:rPr>
  </w:style>
  <w:style w:customStyle="true" w:styleId="xl83" w:type="paragraph">
    <w:name w:val="xl83"/>
    <w:basedOn w:val="Normal"/>
    <w:uiPriority w:val="99"/>
    <w:rsid w:val="006948FC"/>
    <w:pPr>
      <w:pBdr>
        <w:top w:space="0" w:sz="8" w:color="auto" w:val="single"/>
        <w:bottom w:space="0" w:sz="8" w:color="auto" w:val="single"/>
      </w:pBdr>
      <w:shd w:fill="FFFFFF" w:color="auto" w:val="clear"/>
      <w:spacing w:afterAutospacing="true" w:after="100" w:beforeAutospacing="true" w:before="100"/>
      <w:ind w:firstLineChars="100" w:firstLine="100"/>
    </w:pPr>
    <w:rPr>
      <w:rFonts w:hAnsi="Arial Narrow" w:ascii="Arial Narrow"/>
      <w:color w:val="000000"/>
      <w:lang w:eastAsia="hr-HR" w:val="hr-HR"/>
    </w:rPr>
  </w:style>
  <w:style w:customStyle="true" w:styleId="xl84" w:type="paragraph">
    <w:name w:val="xl84"/>
    <w:basedOn w:val="Normal"/>
    <w:uiPriority w:val="99"/>
    <w:rsid w:val="006948FC"/>
    <w:pP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b/>
      <w:bCs/>
      <w:color w:val="000000"/>
      <w:lang w:eastAsia="hr-HR" w:val="hr-HR"/>
    </w:rPr>
  </w:style>
  <w:style w:customStyle="true" w:styleId="xl85" w:type="paragraph">
    <w:name w:val="xl85"/>
    <w:basedOn w:val="Normal"/>
    <w:uiPriority w:val="99"/>
    <w:rsid w:val="006948FC"/>
    <w:pPr>
      <w:pBdr>
        <w:top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b/>
      <w:bCs/>
      <w:color w:val="000000"/>
      <w:lang w:eastAsia="hr-HR" w:val="hr-HR"/>
    </w:rPr>
  </w:style>
  <w:style w:customStyle="true" w:styleId="xl86" w:type="paragraph">
    <w:name w:val="xl86"/>
    <w:basedOn w:val="Normal"/>
    <w:uiPriority w:val="99"/>
    <w:rsid w:val="006948FC"/>
    <w:pPr>
      <w:pBdr>
        <w:top w:space="0" w:sz="8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b/>
      <w:bCs/>
      <w:color w:val="000000"/>
      <w:lang w:eastAsia="hr-HR" w:val="hr-HR"/>
    </w:rPr>
  </w:style>
  <w:style w:customStyle="true" w:styleId="xl87" w:type="paragraph">
    <w:name w:val="xl87"/>
    <w:basedOn w:val="Normal"/>
    <w:uiPriority w:val="99"/>
    <w:rsid w:val="006948FC"/>
    <w:pP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88" w:type="paragraph">
    <w:name w:val="xl88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</w:pPr>
    <w:rPr>
      <w:rFonts w:hAnsi="Arial Narrow" w:ascii="Arial Narrow"/>
      <w:color w:val="000000"/>
      <w:lang w:eastAsia="hr-HR" w:val="hr-HR"/>
    </w:rPr>
  </w:style>
  <w:style w:customStyle="true" w:styleId="xl89" w:type="paragraph">
    <w:name w:val="xl89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  <w:jc w:val="center"/>
    </w:pPr>
    <w:rPr>
      <w:rFonts w:hAnsi="Arial Narrow" w:ascii="Arial Narrow"/>
      <w:color w:val="000000"/>
      <w:lang w:eastAsia="hr-HR" w:val="hr-HR"/>
    </w:rPr>
  </w:style>
  <w:style w:customStyle="true" w:styleId="xl90" w:type="paragraph">
    <w:name w:val="xl90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lang w:eastAsia="hr-HR" w:val="hr-HR"/>
    </w:rPr>
  </w:style>
  <w:style w:customStyle="true" w:styleId="xl91" w:type="paragraph">
    <w:name w:val="xl91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lang w:eastAsia="hr-HR" w:val="hr-HR"/>
    </w:rPr>
  </w:style>
  <w:style w:customStyle="true" w:styleId="xl92" w:type="paragraph">
    <w:name w:val="xl92"/>
    <w:basedOn w:val="Normal"/>
    <w:uiPriority w:val="99"/>
    <w:rsid w:val="006948FC"/>
    <w:pPr>
      <w:pBdr>
        <w:top w:space="0" w:sz="6" w:color="auto" w:val="double"/>
        <w:left w:space="0" w:sz="4" w:color="auto" w:val="single"/>
        <w:bottom w:space="0" w:sz="4" w:color="auto" w:val="single"/>
        <w:right w:space="0" w:sz="4" w:color="auto" w:val="single"/>
      </w:pBdr>
      <w:shd w:fill="F2F2F2" w:color="auto" w:val="clear"/>
      <w:spacing w:afterAutospacing="true" w:after="100" w:beforeAutospacing="true" w:before="100"/>
      <w:jc w:val="center"/>
    </w:pPr>
    <w:rPr>
      <w:rFonts w:hAnsi="Arial Narrow" w:ascii="Arial Narrow"/>
      <w:b/>
      <w:bCs/>
      <w:lang w:eastAsia="hr-HR" w:val="hr-HR"/>
    </w:rPr>
  </w:style>
  <w:style w:customStyle="true" w:styleId="xl93" w:type="paragraph">
    <w:name w:val="xl93"/>
    <w:basedOn w:val="Normal"/>
    <w:uiPriority w:val="99"/>
    <w:rsid w:val="006948FC"/>
    <w:pPr>
      <w:pBdr>
        <w:top w:space="0" w:sz="6" w:color="auto" w:val="double"/>
        <w:left w:space="0" w:sz="4" w:color="auto" w:val="single"/>
        <w:bottom w:space="0" w:sz="4" w:color="auto" w:val="single"/>
        <w:right w:space="0" w:sz="4" w:color="auto" w:val="single"/>
      </w:pBdr>
      <w:shd w:fill="F2F2F2" w:color="auto" w:val="clear"/>
      <w:spacing w:afterAutospacing="true" w:after="100" w:beforeAutospacing="true" w:before="100"/>
      <w:jc w:val="center"/>
    </w:pPr>
    <w:rPr>
      <w:rFonts w:hAnsi="Arial Narrow" w:ascii="Arial Narrow"/>
      <w:b/>
      <w:bCs/>
      <w:lang w:eastAsia="hr-HR" w:val="hr-HR"/>
    </w:rPr>
  </w:style>
  <w:style w:customStyle="true" w:styleId="xl94" w:type="paragraph">
    <w:name w:val="xl94"/>
    <w:basedOn w:val="Normal"/>
    <w:uiPriority w:val="99"/>
    <w:rsid w:val="006948FC"/>
    <w:pPr>
      <w:pBdr>
        <w:top w:space="0" w:sz="6" w:color="auto" w:val="double"/>
        <w:left w:space="0" w:sz="4" w:color="auto" w:val="single"/>
        <w:bottom w:space="0" w:sz="4" w:color="auto" w:val="single"/>
        <w:right w:space="0" w:sz="6" w:color="auto" w:val="double"/>
      </w:pBdr>
      <w:shd w:fill="F2F2F2" w:color="auto" w:val="clear"/>
      <w:spacing w:afterAutospacing="true" w:after="100" w:beforeAutospacing="true" w:before="100"/>
      <w:jc w:val="center"/>
    </w:pPr>
    <w:rPr>
      <w:rFonts w:hAnsi="Arial Narrow" w:ascii="Arial Narrow"/>
      <w:b/>
      <w:bCs/>
      <w:lang w:eastAsia="hr-HR" w:val="hr-HR"/>
    </w:rPr>
  </w:style>
  <w:style w:customStyle="true" w:styleId="xl95" w:type="paragraph">
    <w:name w:val="xl95"/>
    <w:basedOn w:val="Normal"/>
    <w:uiPriority w:val="99"/>
    <w:rsid w:val="006948FC"/>
    <w:pPr>
      <w:pBdr>
        <w:top w:space="0" w:sz="6" w:color="auto" w:val="double"/>
        <w:left w:space="0" w:sz="4" w:color="auto" w:val="single"/>
        <w:bottom w:space="0" w:sz="4" w:color="auto" w:val="single"/>
        <w:right w:space="0" w:sz="6" w:color="auto" w:val="double"/>
      </w:pBdr>
      <w:shd w:fill="F2F2F2" w:color="auto" w:val="clear"/>
      <w:spacing w:afterAutospacing="true" w:after="100" w:beforeAutospacing="true" w:before="100"/>
      <w:jc w:val="center"/>
    </w:pPr>
    <w:rPr>
      <w:rFonts w:hAnsi="Arial Narrow" w:ascii="Arial Narrow"/>
      <w:b/>
      <w:bCs/>
      <w:lang w:eastAsia="hr-HR" w:val="hr-HR"/>
    </w:rPr>
  </w:style>
  <w:style w:customStyle="true" w:styleId="xl96" w:type="paragraph">
    <w:name w:val="xl96"/>
    <w:basedOn w:val="Normal"/>
    <w:uiPriority w:val="99"/>
    <w:rsid w:val="006948FC"/>
    <w:pPr>
      <w:pBdr>
        <w:left w:space="0" w:sz="6" w:color="auto" w:val="double"/>
        <w:bottom w:space="0" w:sz="6" w:color="auto" w:val="double"/>
        <w:right w:space="0" w:sz="4" w:color="auto" w:val="single"/>
      </w:pBdr>
      <w:shd w:fill="F2F2F2" w:color="auto" w:val="clear"/>
      <w:spacing w:afterAutospacing="true" w:after="100" w:beforeAutospacing="true" w:before="100"/>
      <w:jc w:val="center"/>
    </w:pPr>
    <w:rPr>
      <w:rFonts w:hAnsi="Arial Narrow" w:ascii="Arial Narrow"/>
      <w:b/>
      <w:bCs/>
      <w:lang w:eastAsia="hr-HR" w:val="hr-HR"/>
    </w:rPr>
  </w:style>
  <w:style w:customStyle="true" w:styleId="xl97" w:type="paragraph">
    <w:name w:val="xl97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6" w:color="auto" w:val="double"/>
        <w:right w:space="0" w:sz="4" w:color="auto" w:val="single"/>
      </w:pBdr>
      <w:shd w:fill="F2F2F2" w:color="auto" w:val="clear"/>
      <w:spacing w:afterAutospacing="true" w:after="100" w:beforeAutospacing="true" w:before="100"/>
      <w:jc w:val="center"/>
    </w:pPr>
    <w:rPr>
      <w:rFonts w:hAnsi="Arial Narrow" w:ascii="Arial Narrow"/>
      <w:b/>
      <w:bCs/>
      <w:lang w:eastAsia="hr-HR" w:val="hr-HR"/>
    </w:rPr>
  </w:style>
  <w:style w:customStyle="true" w:styleId="xl98" w:type="paragraph">
    <w:name w:val="xl98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customStyle="true" w:styleId="xl99" w:type="paragraph">
    <w:name w:val="xl99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100" w:type="paragraph">
    <w:name w:val="xl100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FFFFF" w:color="auto" w:val="clear"/>
      <w:spacing w:afterAutospacing="true" w:after="100" w:beforeAutospacing="true" w:before="100"/>
      <w:jc w:val="right"/>
    </w:pPr>
    <w:rPr>
      <w:rFonts w:hAnsi="Arial Narrow" w:ascii="Arial Narrow"/>
      <w:color w:val="000000"/>
      <w:lang w:eastAsia="hr-HR" w:val="hr-HR"/>
    </w:rPr>
  </w:style>
  <w:style w:customStyle="true" w:styleId="xl101" w:type="paragraph">
    <w:name w:val="xl101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6" w:color="auto" w:val="double"/>
        <w:right w:space="0" w:sz="4" w:color="auto" w:val="single"/>
      </w:pBdr>
      <w:shd w:fill="F2F2F2" w:color="auto" w:val="clear"/>
      <w:spacing w:afterAutospacing="true" w:after="100" w:beforeAutospacing="true" w:before="100"/>
      <w:jc w:val="right"/>
    </w:pPr>
    <w:rPr>
      <w:rFonts w:hAnsi="Arial Narrow" w:ascii="Arial Narrow"/>
      <w:b/>
      <w:bCs/>
      <w:lang w:eastAsia="hr-HR" w:val="hr-HR"/>
    </w:rPr>
  </w:style>
  <w:style w:customStyle="true" w:styleId="xl102" w:type="paragraph">
    <w:name w:val="xl102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6" w:color="auto" w:val="double"/>
        <w:right w:space="0" w:sz="6" w:color="auto" w:val="double"/>
      </w:pBdr>
      <w:shd w:fill="F2F2F2" w:color="auto" w:val="clear"/>
      <w:spacing w:afterAutospacing="true" w:after="100" w:beforeAutospacing="true" w:before="100"/>
      <w:jc w:val="right"/>
    </w:pPr>
    <w:rPr>
      <w:rFonts w:hAnsi="Arial Narrow" w:ascii="Arial Narrow"/>
      <w:b/>
      <w:bCs/>
      <w:lang w:eastAsia="hr-HR" w:val="hr-HR"/>
    </w:rPr>
  </w:style>
  <w:style w:customStyle="true" w:styleId="Bezproreda1" w:type="paragraph">
    <w:name w:val="Bez proreda1"/>
    <w:uiPriority w:val="99"/>
    <w:qFormat/>
    <w:rsid w:val="006948FC"/>
    <w:rPr>
      <w:rFonts w:eastAsia="Times New Roman"/>
      <w:lang w:eastAsia="hr-HR"/>
    </w:rPr>
  </w:style>
  <w:style w:customStyle="true" w:styleId="Name" w:type="paragraph">
    <w:name w:val="Name"/>
    <w:uiPriority w:val="99"/>
    <w:rsid w:val="006948FC"/>
    <w:pPr>
      <w:tabs>
        <w:tab w:pos="-845" w:val="left"/>
        <w:tab w:pos="-737" w:val="left"/>
        <w:tab w:pos="0" w:val="left"/>
        <w:tab w:pos="595" w:val="left"/>
        <w:tab w:pos="1190" w:val="left"/>
        <w:tab w:pos="1786" w:val="left"/>
        <w:tab w:pos="2381" w:val="left"/>
        <w:tab w:pos="2976" w:val="left"/>
        <w:tab w:pos="3571" w:val="left"/>
        <w:tab w:pos="4166" w:val="left"/>
        <w:tab w:pos="4762" w:val="left"/>
        <w:tab w:pos="5357" w:val="left"/>
        <w:tab w:pos="5952" w:val="left"/>
        <w:tab w:pos="6547" w:val="left"/>
        <w:tab w:pos="7142" w:val="left"/>
        <w:tab w:pos="7738" w:val="left"/>
        <w:tab w:pos="8333" w:val="left"/>
      </w:tabs>
      <w:suppressAutoHyphens/>
      <w:jc w:val="both"/>
    </w:pPr>
    <w:rPr>
      <w:rFonts w:eastAsia="Times New Roman"/>
      <w:b/>
      <w:smallCaps/>
      <w:spacing w:val="-2"/>
      <w:sz w:val="22"/>
      <w:szCs w:val="20"/>
      <w:lang w:val="en-GB"/>
    </w:rPr>
  </w:style>
  <w:style w:customStyle="true" w:styleId="xl27" w:type="paragraph">
    <w:name w:val="xl27"/>
    <w:basedOn w:val="Normal"/>
    <w:uiPriority w:val="99"/>
    <w:rsid w:val="006948FC"/>
    <w:pPr>
      <w:spacing w:afterAutospacing="true" w:after="100" w:beforeAutospacing="true" w:before="100"/>
      <w:jc w:val="right"/>
    </w:pPr>
    <w:rPr>
      <w:rFonts w:eastAsia="Arial Unicode MS"/>
      <w:lang w:eastAsia="hr-HR" w:val="hr-HR"/>
    </w:rPr>
  </w:style>
  <w:style w:customStyle="true" w:styleId="Default" w:type="paragraph">
    <w:name w:val="Default"/>
    <w:uiPriority w:val="99"/>
    <w:rsid w:val="006948FC"/>
    <w:pPr>
      <w:autoSpaceDE w:val="false"/>
      <w:autoSpaceDN w:val="false"/>
      <w:adjustRightInd w:val="false"/>
    </w:pPr>
    <w:rPr>
      <w:rFonts w:eastAsia="Times New Roman"/>
      <w:color w:val="000000"/>
      <w:lang w:eastAsia="hr-HR"/>
    </w:rPr>
  </w:style>
  <w:style w:customStyle="true" w:styleId="xl103" w:type="paragraph">
    <w:name w:val="xl103"/>
    <w:basedOn w:val="Normal"/>
    <w:uiPriority w:val="99"/>
    <w:rsid w:val="006948FC"/>
    <w:pPr>
      <w:spacing w:afterAutospacing="true" w:after="100" w:beforeAutospacing="true" w:before="100"/>
    </w:pPr>
    <w:rPr>
      <w:rFonts w:cs="Arial" w:hAnsi="Arial" w:ascii="Arial"/>
      <w:color w:val="974807"/>
      <w:lang w:eastAsia="hr-HR" w:val="hr-HR"/>
    </w:rPr>
  </w:style>
  <w:style w:customStyle="true" w:styleId="xl104" w:type="paragraph">
    <w:name w:val="xl104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lang w:eastAsia="hr-HR" w:val="hr-HR"/>
    </w:rPr>
  </w:style>
  <w:style w:customStyle="true" w:styleId="xl105" w:type="paragraph">
    <w:name w:val="xl105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lang w:eastAsia="hr-HR" w:val="hr-HR"/>
    </w:rPr>
  </w:style>
  <w:style w:customStyle="true" w:styleId="xl106" w:type="paragraph">
    <w:name w:val="xl106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lang w:eastAsia="hr-HR" w:val="hr-HR"/>
    </w:rPr>
  </w:style>
  <w:style w:customStyle="true" w:styleId="xl107" w:type="paragraph">
    <w:name w:val="xl107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color w:val="000000"/>
      <w:lang w:eastAsia="hr-HR" w:val="hr-HR"/>
    </w:rPr>
  </w:style>
  <w:style w:customStyle="true" w:styleId="xl108" w:type="paragraph">
    <w:name w:val="xl108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cs="Arial" w:hAnsi="Arial" w:ascii="Arial"/>
      <w:color w:val="000000"/>
      <w:sz w:val="20"/>
      <w:szCs w:val="20"/>
      <w:lang w:eastAsia="hr-HR" w:val="hr-HR"/>
    </w:rPr>
  </w:style>
  <w:style w:customStyle="true" w:styleId="xl109" w:type="paragraph">
    <w:name w:val="xl109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cs="Arial" w:hAnsi="Arial" w:ascii="Arial"/>
      <w:color w:val="000000"/>
      <w:sz w:val="20"/>
      <w:szCs w:val="20"/>
      <w:lang w:eastAsia="hr-HR" w:val="hr-HR"/>
    </w:rPr>
  </w:style>
  <w:style w:customStyle="true" w:styleId="xl110" w:type="paragraph">
    <w:name w:val="xl110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cs="Arial" w:hAnsi="Arial" w:ascii="Arial"/>
      <w:color w:val="974807"/>
      <w:sz w:val="20"/>
      <w:szCs w:val="20"/>
      <w:lang w:eastAsia="hr-HR" w:val="hr-HR"/>
    </w:rPr>
  </w:style>
  <w:style w:customStyle="true" w:styleId="xl111" w:type="paragraph">
    <w:name w:val="xl111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color w:val="000000"/>
      <w:sz w:val="20"/>
      <w:szCs w:val="20"/>
      <w:lang w:eastAsia="hr-HR" w:val="hr-HR"/>
    </w:rPr>
  </w:style>
  <w:style w:customStyle="true" w:styleId="xl112" w:type="paragraph">
    <w:name w:val="xl112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right"/>
    </w:pPr>
    <w:rPr>
      <w:rFonts w:cs="Arial" w:hAnsi="Arial" w:ascii="Arial"/>
      <w:b/>
      <w:bCs/>
      <w:color w:val="000000"/>
      <w:lang w:eastAsia="hr-HR" w:val="hr-HR"/>
    </w:rPr>
  </w:style>
  <w:style w:customStyle="true" w:styleId="xl113" w:type="paragraph">
    <w:name w:val="xl113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color w:val="000000"/>
      <w:sz w:val="20"/>
      <w:szCs w:val="20"/>
      <w:lang w:eastAsia="hr-HR" w:val="hr-HR"/>
    </w:rPr>
  </w:style>
  <w:style w:customStyle="true" w:styleId="xl114" w:type="paragraph">
    <w:name w:val="xl114"/>
    <w:basedOn w:val="Normal"/>
    <w:uiPriority w:val="99"/>
    <w:rsid w:val="006948FC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lang w:eastAsia="hr-HR" w:val="hr-HR"/>
    </w:rPr>
  </w:style>
  <w:style w:customStyle="true" w:styleId="xl115" w:type="paragraph">
    <w:name w:val="xl115"/>
    <w:basedOn w:val="Normal"/>
    <w:uiPriority w:val="99"/>
    <w:rsid w:val="006948FC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lang w:eastAsia="hr-HR" w:val="hr-HR"/>
    </w:rPr>
  </w:style>
  <w:style w:customStyle="true" w:styleId="xl116" w:type="paragraph">
    <w:name w:val="xl116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cs="Arial" w:hAnsi="Arial" w:ascii="Arial"/>
      <w:lang w:eastAsia="hr-HR" w:val="hr-HR"/>
    </w:rPr>
  </w:style>
  <w:style w:customStyle="true" w:styleId="xl117" w:type="paragraph">
    <w:name w:val="xl117"/>
    <w:basedOn w:val="Normal"/>
    <w:uiPriority w:val="99"/>
    <w:rsid w:val="006948FC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lang w:eastAsia="hr-HR" w:val="hr-HR"/>
    </w:rPr>
  </w:style>
  <w:style w:customStyle="true" w:styleId="xl118" w:type="paragraph">
    <w:name w:val="xl118"/>
    <w:basedOn w:val="Normal"/>
    <w:uiPriority w:val="99"/>
    <w:rsid w:val="006948FC"/>
    <w:pPr>
      <w:pBdr>
        <w:top w:space="0" w:sz="4" w:color="auto" w:val="dashed"/>
        <w:left w:space="0" w:sz="4" w:color="auto" w:val="dashed"/>
        <w:bottom w:space="0" w:sz="4" w:color="auto" w:val="dashed"/>
        <w:right w:space="0" w:sz="4" w:color="auto" w:val="dashed"/>
      </w:pBdr>
      <w:shd w:fill="FDE9D9" w:color="auto" w:val="clear"/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19" w:type="paragraph">
    <w:name w:val="xl119"/>
    <w:basedOn w:val="Normal"/>
    <w:uiPriority w:val="99"/>
    <w:rsid w:val="006948FC"/>
    <w:pPr>
      <w:pBdr>
        <w:top w:space="0" w:sz="4" w:color="auto" w:val="dotDotDash"/>
        <w:left w:space="0" w:sz="4" w:color="auto" w:val="dotDotDash"/>
        <w:bottom w:space="0" w:sz="4" w:color="auto" w:val="dotDotDash"/>
        <w:right w:space="0" w:sz="4" w:color="auto" w:val="dotDotDash"/>
      </w:pBdr>
      <w:shd w:fill="FDE9D9" w:color="auto" w:val="clear"/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20" w:type="paragraph">
    <w:name w:val="xl120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cs="Arial" w:hAnsi="Arial" w:ascii="Arial"/>
      <w:color w:val="000000"/>
      <w:sz w:val="20"/>
      <w:szCs w:val="20"/>
      <w:lang w:eastAsia="hr-HR" w:val="hr-HR"/>
    </w:rPr>
  </w:style>
  <w:style w:customStyle="true" w:styleId="xl121" w:type="paragraph">
    <w:name w:val="xl121"/>
    <w:basedOn w:val="Normal"/>
    <w:uiPriority w:val="99"/>
    <w:rsid w:val="006948FC"/>
    <w:pPr>
      <w:pBdr>
        <w:top w:space="0" w:sz="4" w:color="auto" w:val="dashed"/>
        <w:left w:space="0" w:sz="4" w:color="auto" w:val="dashed"/>
        <w:bottom w:space="0" w:sz="4" w:color="auto" w:val="dashed"/>
        <w:right w:space="0" w:sz="6" w:color="auto" w:val="double"/>
      </w:pBdr>
      <w:shd w:fill="FDE9D9" w:color="auto" w:val="clear"/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customStyle="true" w:styleId="xl122" w:type="paragraph">
    <w:name w:val="xl122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cs="Arial" w:hAnsi="Arial" w:ascii="Arial"/>
      <w:color w:val="000000"/>
      <w:sz w:val="20"/>
      <w:szCs w:val="20"/>
      <w:lang w:eastAsia="hr-HR" w:val="hr-HR"/>
    </w:rPr>
  </w:style>
  <w:style w:customStyle="true" w:styleId="xl123" w:type="paragraph">
    <w:name w:val="xl123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FDE9D9" w:color="auto" w:val="clear"/>
      <w:spacing w:afterAutospacing="true" w:after="100" w:beforeAutospacing="true" w:before="100"/>
      <w:jc w:val="center"/>
    </w:pPr>
    <w:rPr>
      <w:rFonts w:cs="Arial" w:hAnsi="Arial" w:ascii="Arial"/>
      <w:lang w:eastAsia="hr-HR" w:val="hr-HR"/>
    </w:rPr>
  </w:style>
  <w:style w:customStyle="true" w:styleId="xl124" w:type="paragraph">
    <w:name w:val="xl124"/>
    <w:basedOn w:val="Normal"/>
    <w:uiPriority w:val="99"/>
    <w:rsid w:val="006948FC"/>
    <w:pPr>
      <w:pBdr>
        <w:top w:space="0" w:sz="4" w:color="auto" w:val="single"/>
        <w:left w:space="0" w:sz="8" w:color="auto" w:val="single"/>
        <w:bottom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color w:val="000000"/>
      <w:lang w:eastAsia="hr-HR" w:val="hr-HR"/>
    </w:rPr>
  </w:style>
  <w:style w:customStyle="true" w:styleId="xl125" w:type="paragraph">
    <w:name w:val="xl125"/>
    <w:basedOn w:val="Normal"/>
    <w:uiPriority w:val="99"/>
    <w:rsid w:val="006948FC"/>
    <w:pPr>
      <w:pBdr>
        <w:top w:space="0" w:sz="4" w:color="auto" w:val="single"/>
        <w:bottom w:space="0" w:sz="4" w:color="auto" w:val="single"/>
        <w:right w:space="0" w:sz="4" w:color="auto" w:val="single"/>
      </w:pBdr>
      <w:shd w:fill="BFBFBF" w:color="auto" w:val="clear"/>
      <w:spacing w:afterAutospacing="true" w:after="100" w:beforeAutospacing="true" w:before="100"/>
      <w:jc w:val="center"/>
    </w:pPr>
    <w:rPr>
      <w:rFonts w:cs="Arial" w:hAnsi="Arial" w:ascii="Arial"/>
      <w:b/>
      <w:bCs/>
      <w:color w:val="000000"/>
      <w:lang w:eastAsia="hr-HR" w:val="hr-HR"/>
    </w:rPr>
  </w:style>
  <w:style w:customStyle="true" w:styleId="Bodytext" w:type="character">
    <w:name w:val="Body text_"/>
    <w:basedOn w:val="Zadanifontodlomka"/>
    <w:link w:val="Tijeloteksta1"/>
    <w:locked/>
    <w:rsid w:val="006948FC"/>
    <w:rPr>
      <w:sz w:val="22"/>
      <w:shd w:fill="FFFFFF" w:color="auto" w:val="clear"/>
    </w:rPr>
  </w:style>
  <w:style w:customStyle="true" w:styleId="Tijeloteksta1" w:type="paragraph">
    <w:name w:val="Tijelo teksta1"/>
    <w:basedOn w:val="Normal"/>
    <w:link w:val="Bodytext"/>
    <w:rsid w:val="006948FC"/>
    <w:pPr>
      <w:widowControl w:val="false"/>
      <w:shd w:fill="FFFFFF" w:color="auto" w:val="clear"/>
      <w:spacing w:lineRule="atLeast" w:line="0" w:after="660"/>
      <w:ind w:hanging="380"/>
    </w:pPr>
    <w:rPr>
      <w:rFonts w:eastAsiaTheme="minorHAnsi"/>
      <w:sz w:val="22"/>
      <w:lang w:val="hr-HR"/>
    </w:rPr>
  </w:style>
  <w:style w:customStyle="true" w:styleId="xl126" w:type="paragraph">
    <w:name w:val="xl126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cs="Arial" w:hAnsi="Arial" w:ascii="Arial"/>
      <w:color w:val="000000"/>
      <w:sz w:val="20"/>
      <w:szCs w:val="20"/>
      <w:lang w:eastAsia="hr-HR" w:val="hr-HR"/>
    </w:rPr>
  </w:style>
  <w:style w:customStyle="true" w:styleId="xl127" w:type="paragraph">
    <w:name w:val="xl127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right"/>
    </w:pPr>
    <w:rPr>
      <w:rFonts w:cs="Arial" w:hAnsi="Arial" w:ascii="Arial"/>
      <w:color w:val="000000"/>
      <w:sz w:val="20"/>
      <w:szCs w:val="20"/>
      <w:lang w:eastAsia="hr-HR" w:val="hr-HR"/>
    </w:rPr>
  </w:style>
  <w:style w:customStyle="true" w:styleId="xl128" w:type="paragraph">
    <w:name w:val="xl128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29" w:type="paragraph">
    <w:name w:val="xl129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30" w:type="paragraph">
    <w:name w:val="xl130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customStyle="true" w:styleId="xl131" w:type="paragraph">
    <w:name w:val="xl131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32" w:type="paragraph">
    <w:name w:val="xl132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33" w:type="paragraph">
    <w:name w:val="xl133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34" w:type="paragraph">
    <w:name w:val="xl134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35" w:type="paragraph">
    <w:name w:val="xl135"/>
    <w:basedOn w:val="Normal"/>
    <w:uiPriority w:val="99"/>
    <w:rsid w:val="006948FC"/>
    <w:pP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36" w:type="paragraph">
    <w:name w:val="xl136"/>
    <w:basedOn w:val="Normal"/>
    <w:uiPriority w:val="99"/>
    <w:rsid w:val="006948FC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37" w:type="paragraph">
    <w:name w:val="xl137"/>
    <w:basedOn w:val="Normal"/>
    <w:uiPriority w:val="99"/>
    <w:rsid w:val="006948FC"/>
    <w:pPr>
      <w:pBdr>
        <w:top w:space="0" w:sz="4" w:color="auto" w:val="single"/>
        <w:left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38" w:type="paragraph">
    <w:name w:val="xl138"/>
    <w:basedOn w:val="Normal"/>
    <w:uiPriority w:val="99"/>
    <w:rsid w:val="006948FC"/>
    <w:pPr>
      <w:pBdr>
        <w:top w:space="0" w:sz="4" w:color="auto" w:val="single"/>
        <w:left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customStyle="true" w:styleId="xl139" w:type="paragraph">
    <w:name w:val="xl139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6" w:color="auto" w:val="doub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40" w:type="paragraph">
    <w:name w:val="xl140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6" w:color="auto" w:val="doub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41" w:type="paragraph">
    <w:name w:val="xl141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6" w:color="auto" w:val="double"/>
        <w:right w:space="0" w:sz="6" w:color="auto" w:val="double"/>
      </w:pBdr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customStyle="true" w:styleId="xl142" w:type="paragraph">
    <w:name w:val="xl142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43" w:type="paragraph">
    <w:name w:val="xl143"/>
    <w:basedOn w:val="Normal"/>
    <w:uiPriority w:val="99"/>
    <w:rsid w:val="006948FC"/>
    <w:pPr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customStyle="true" w:styleId="xl144" w:type="paragraph">
    <w:name w:val="xl144"/>
    <w:basedOn w:val="Normal"/>
    <w:uiPriority w:val="99"/>
    <w:rsid w:val="006948FC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45" w:type="paragraph">
    <w:name w:val="xl145"/>
    <w:basedOn w:val="Normal"/>
    <w:uiPriority w:val="99"/>
    <w:rsid w:val="006948FC"/>
    <w:pPr>
      <w:pBdr>
        <w:top w:space="0" w:sz="6" w:color="auto" w:val="doub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rFonts w:hAnsi="Arial Narrow" w:ascii="Arial Narrow"/>
      <w:lang w:eastAsia="hr-HR" w:val="hr-HR"/>
    </w:rPr>
  </w:style>
  <w:style w:customStyle="true" w:styleId="xl146" w:type="paragraph">
    <w:name w:val="xl146"/>
    <w:basedOn w:val="Normal"/>
    <w:uiPriority w:val="99"/>
    <w:rsid w:val="006948FC"/>
    <w:pPr>
      <w:pBdr>
        <w:top w:space="0" w:sz="6" w:color="auto" w:val="doub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rFonts w:hAnsi="Arial Narrow" w:ascii="Arial Narrow"/>
      <w:lang w:eastAsia="hr-HR" w:val="hr-HR"/>
    </w:rPr>
  </w:style>
  <w:style w:customStyle="true" w:styleId="xl147" w:type="paragraph">
    <w:name w:val="xl147"/>
    <w:basedOn w:val="Normal"/>
    <w:uiPriority w:val="99"/>
    <w:rsid w:val="006948FC"/>
    <w:pPr>
      <w:pBdr>
        <w:left w:space="0" w:sz="4" w:color="auto" w:val="single"/>
        <w:bottom w:space="0" w:sz="4" w:color="auto" w:val="single"/>
        <w:right w:space="0" w:sz="6" w:color="auto" w:val="double"/>
      </w:pBdr>
      <w:spacing w:afterAutospacing="true" w:after="100" w:beforeAutospacing="true" w:before="100"/>
      <w:jc w:val="right"/>
    </w:pPr>
    <w:rPr>
      <w:rFonts w:hAnsi="Arial Narrow" w:ascii="Arial Narrow"/>
      <w:lang w:eastAsia="hr-HR" w:val="hr-HR"/>
    </w:rPr>
  </w:style>
  <w:style w:styleId="Referencafusnote" w:type="character">
    <w:name w:val="footnote reference"/>
    <w:basedOn w:val="Zadanifontodlomka"/>
    <w:uiPriority w:val="99"/>
    <w:semiHidden/>
    <w:unhideWhenUsed/>
    <w:rsid w:val="006948FC"/>
    <w:rPr>
      <w:vertAlign w:val="superscript"/>
    </w:rPr>
  </w:style>
  <w:style w:styleId="Referencakomentara" w:type="character">
    <w:name w:val="annotation reference"/>
    <w:basedOn w:val="Zadanifontodlomka"/>
    <w:uiPriority w:val="99"/>
    <w:semiHidden/>
    <w:unhideWhenUsed/>
    <w:rsid w:val="006948FC"/>
    <w:rPr>
      <w:sz w:val="16"/>
      <w:szCs w:val="16"/>
    </w:rPr>
  </w:style>
  <w:style w:styleId="Referencakrajnjebiljeke" w:type="character">
    <w:name w:val="endnote reference"/>
    <w:basedOn w:val="Zadanifontodlomka"/>
    <w:semiHidden/>
    <w:unhideWhenUsed/>
    <w:rsid w:val="006948FC"/>
    <w:rPr>
      <w:vertAlign w:val="superscript"/>
    </w:rPr>
  </w:style>
  <w:style w:styleId="Tekstrezerviranogmjesta" w:type="character">
    <w:name w:val="Placeholder Text"/>
    <w:basedOn w:val="Zadanifontodlomka"/>
    <w:uiPriority w:val="99"/>
    <w:semiHidden/>
    <w:qFormat/>
    <w:rsid w:val="006948FC"/>
    <w:rPr>
      <w:color w:val="808080"/>
      <w:bdr w:space="0" w:sz="0" w:color="auto" w:val="none"/>
      <w:shd w:fill="auto" w:color="auto" w:val="clear"/>
    </w:rPr>
  </w:style>
  <w:style w:styleId="Neupadljivoisticanje" w:type="character">
    <w:name w:val="Subtle Emphasis"/>
    <w:uiPriority w:val="19"/>
    <w:qFormat/>
    <w:rsid w:val="006948FC"/>
    <w:rPr>
      <w:i/>
      <w:iCs/>
      <w:color w:themeTint="7F" w:themeColor="text1" w:val="808080"/>
    </w:rPr>
  </w:style>
  <w:style w:styleId="Jakoisticanje" w:type="character">
    <w:name w:val="Intense Emphasis"/>
    <w:uiPriority w:val="21"/>
    <w:qFormat/>
    <w:rsid w:val="006948FC"/>
    <w:rPr>
      <w:b/>
      <w:bCs/>
      <w:i/>
      <w:iCs/>
      <w:color w:themeColor="accent1" w:val="4F81BD"/>
    </w:rPr>
  </w:style>
  <w:style w:styleId="Neupadljivareferenca" w:type="character">
    <w:name w:val="Subtle Reference"/>
    <w:uiPriority w:val="31"/>
    <w:qFormat/>
    <w:rsid w:val="006948FC"/>
    <w:rPr>
      <w:smallCaps/>
      <w:color w:themeColor="accent2" w:val="C0504D"/>
      <w:u w:val="single"/>
    </w:rPr>
  </w:style>
  <w:style w:styleId="Istaknutareferenca" w:type="character">
    <w:name w:val="Intense Reference"/>
    <w:uiPriority w:val="32"/>
    <w:qFormat/>
    <w:rsid w:val="006948FC"/>
    <w:rPr>
      <w:b/>
      <w:bCs/>
      <w:smallCaps/>
      <w:color w:themeColor="accent2" w:val="C0504D"/>
      <w:spacing w:val="5"/>
      <w:u w:val="single"/>
    </w:rPr>
  </w:style>
  <w:style w:styleId="Naslovknjige" w:type="character">
    <w:name w:val="Book Title"/>
    <w:uiPriority w:val="33"/>
    <w:qFormat/>
    <w:rsid w:val="006948FC"/>
    <w:rPr>
      <w:b/>
      <w:bCs/>
      <w:smallCaps/>
      <w:spacing w:val="5"/>
    </w:rPr>
  </w:style>
  <w:style w:customStyle="true" w:styleId="EquationCaption" w:type="character">
    <w:name w:val="_Equation Caption"/>
    <w:rsid w:val="006948FC"/>
  </w:style>
  <w:style w:customStyle="true" w:styleId="OpisslikeChar1" w:type="character">
    <w:name w:val="Opis slike Char1"/>
    <w:basedOn w:val="Zadanifontodlomka"/>
    <w:rsid w:val="006948FC"/>
    <w:rPr>
      <w:rFonts w:cs="Tahoma" w:hAnsi="Tahoma" w:ascii="Tahoma" w:hint="default"/>
      <w:sz w:val="24"/>
      <w:lang w:bidi="ar-SA" w:eastAsia="en-US" w:val="hr-HR"/>
    </w:rPr>
  </w:style>
  <w:style w:customStyle="true" w:styleId="txclanakd" w:type="character">
    <w:name w:val="tx_clanak_d"/>
    <w:basedOn w:val="Zadanifontodlomka"/>
    <w:rsid w:val="006948FC"/>
  </w:style>
  <w:style w:customStyle="true" w:styleId="googqs-tidbit1" w:type="character">
    <w:name w:val="goog_qs-tidbit1"/>
    <w:basedOn w:val="Zadanifontodlomka"/>
    <w:rsid w:val="006948FC"/>
    <w:rPr>
      <w:vanish/>
      <w:webHidden w:val="false"/>
      <w:specVanish/>
    </w:rPr>
  </w:style>
  <w:style w:customStyle="true" w:styleId="trendsiwphotoannotationlink" w:type="character">
    <w:name w:val="trendsiwphotoannotationlink"/>
    <w:basedOn w:val="Zadanifontodlomka"/>
    <w:rsid w:val="006948FC"/>
    <w:rPr>
      <w:vanish/>
      <w:webHidden w:val="false"/>
      <w:specVanish/>
    </w:rPr>
  </w:style>
  <w:style w:customStyle="true" w:styleId="mclip-button-available1" w:type="character">
    <w:name w:val="mclip-button-available1"/>
    <w:basedOn w:val="Zadanifontodlomka"/>
    <w:rsid w:val="006948FC"/>
    <w:rPr>
      <w:b/>
      <w:bCs/>
      <w:color w:val="D7C58F"/>
      <w:bdr w:frame="true" w:space="0" w:sz="4" w:color="D7C58F" w:val="single"/>
      <w:shd w:fill="FFF8E7" w:color="auto" w:val="clear"/>
    </w:rPr>
  </w:style>
  <w:style w:customStyle="true" w:styleId="activity-title1" w:type="character">
    <w:name w:val="activity-title1"/>
    <w:basedOn w:val="Zadanifontodlomka"/>
    <w:rsid w:val="006948FC"/>
  </w:style>
  <w:style w:customStyle="true" w:styleId="activity-title3" w:type="character">
    <w:name w:val="activity-title3"/>
    <w:basedOn w:val="Zadanifontodlomka"/>
    <w:rsid w:val="006948FC"/>
    <w:rPr>
      <w:u w:val="single"/>
    </w:rPr>
  </w:style>
  <w:style w:customStyle="true" w:styleId="mclip-button-available2" w:type="character">
    <w:name w:val="mclip-button-available2"/>
    <w:basedOn w:val="Zadanifontodlomka"/>
    <w:rsid w:val="006948FC"/>
    <w:rPr>
      <w:b/>
      <w:bCs/>
      <w:color w:val="D7C58F"/>
      <w:bdr w:frame="true" w:space="0" w:sz="4" w:color="D7C58F" w:val="single"/>
      <w:shd w:fill="FDF6E5" w:color="auto" w:val="clear"/>
    </w:rPr>
  </w:style>
  <w:style w:customStyle="true" w:styleId="message-cont1" w:type="character">
    <w:name w:val="message-cont1"/>
    <w:basedOn w:val="Zadanifontodlomka"/>
    <w:rsid w:val="006948FC"/>
  </w:style>
  <w:style w:customStyle="true" w:styleId="message-cont2" w:type="character">
    <w:name w:val="message-cont2"/>
    <w:basedOn w:val="Zadanifontodlomka"/>
    <w:rsid w:val="006948FC"/>
  </w:style>
  <w:style w:customStyle="true" w:styleId="link-text4" w:type="character">
    <w:name w:val="link-text4"/>
    <w:basedOn w:val="Zadanifontodlomka"/>
    <w:rsid w:val="006948FC"/>
  </w:style>
  <w:style w:customStyle="true" w:styleId="style32" w:type="character">
    <w:name w:val="style32"/>
    <w:basedOn w:val="Zadanifontodlomka"/>
    <w:rsid w:val="006948FC"/>
  </w:style>
  <w:style w:customStyle="true" w:styleId="style17" w:type="character">
    <w:name w:val="style17"/>
    <w:basedOn w:val="Zadanifontodlomka"/>
    <w:rsid w:val="006948FC"/>
  </w:style>
  <w:style w:customStyle="true" w:styleId="st" w:type="character">
    <w:name w:val="st"/>
    <w:basedOn w:val="Zadanifontodlomka"/>
    <w:rsid w:val="006948FC"/>
  </w:style>
  <w:style w:styleId="Reetkatablice" w:type="table">
    <w:name w:val="Table Grid"/>
    <w:basedOn w:val="Obinatablica"/>
    <w:uiPriority w:val="1"/>
    <w:rsid w:val="006948FC"/>
    <w:rPr>
      <w:rFonts w:eastAsia="Times New Roman"/>
      <w:sz w:val="20"/>
      <w:szCs w:val="20"/>
      <w:lang w:eastAsia="hr-HR"/>
    </w:rPr>
    <w:tblPr>
      <w:tblInd w:type="nil" w:w="0"/>
      <w:tblBorders>
        <w:top w:space="0" w:sz="4" w:themeColor="text1" w:color="000000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text1" w:color="000000" w:val="single"/>
        <w:insideV w:space="0" w:sz="4" w:themeColor="text1" w:color="000000" w:val="single"/>
      </w:tblBorders>
    </w:tblPr>
  </w:style>
  <w:style w:styleId="Srednjipopis1-Isticanje2" w:type="table">
    <w:name w:val="Medium List 1 Accent 2"/>
    <w:basedOn w:val="Obinatablica"/>
    <w:uiPriority w:val="65"/>
    <w:rsid w:val="006948FC"/>
    <w:rPr>
      <w:rFonts w:eastAsia="Times New Roman"/>
      <w:color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 w:hint="default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vijetlareetka-Isticanje3" w:type="table">
    <w:name w:val="Light Grid Accent 3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rednjipopis2-Isticanje4" w:type="table">
    <w:name w:val="Medium List 2 Accent 4"/>
    <w:basedOn w:val="Obinatablica"/>
    <w:uiPriority w:val="66"/>
    <w:rsid w:val="006948FC"/>
    <w:rPr>
      <w:rFonts w:cstheme="majorBidi" w:eastAsiaTheme="majorEastAsia" w:hAnsiTheme="majorHAnsi" w:asci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vijetlosjenanje-Isticanje5" w:type="table">
    <w:name w:val="Light Shading Accent 5"/>
    <w:basedOn w:val="Obinatablica"/>
    <w:uiPriority w:val="60"/>
    <w:rsid w:val="006948FC"/>
    <w:rPr>
      <w:rFonts w:eastAsia="Times New Roman"/>
      <w:color w:themeShade="BF" w:themeColor="accent5" w:val="31849B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60"/>
    <w:rsid w:val="006948FC"/>
    <w:rPr>
      <w:rFonts w:eastAsia="Times New Roman"/>
      <w:color w:themeShade="BF" w:themeColor="accent6" w:val="E36C0A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Srednjipopis2-Isticanje6" w:type="table">
    <w:name w:val="Medium List 2 Accent 6"/>
    <w:basedOn w:val="Obinatablica"/>
    <w:uiPriority w:val="66"/>
    <w:rsid w:val="006948FC"/>
    <w:rPr>
      <w:rFonts w:cstheme="majorBidi" w:eastAsiaTheme="majorEastAsia" w:hAnsiTheme="majorHAnsi" w:asci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customStyle="true" w:styleId="Svijetlosjenanje1" w:type="table">
    <w:name w:val="Svijetlo sjenčanje1"/>
    <w:basedOn w:val="Obinatablica"/>
    <w:uiPriority w:val="60"/>
    <w:rsid w:val="006948FC"/>
    <w:rPr>
      <w:rFonts w:eastAsia="Times New Roman"/>
      <w:color w:themeShade="BF"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customStyle="true" w:styleId="Srednjesjenanje1-Isticanje11" w:type="table">
    <w:name w:val="Srednje sjenčanje 1 - Isticanje 11"/>
    <w:basedOn w:val="Obinatablica"/>
    <w:uiPriority w:val="63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customStyle="true" w:styleId="Svijetlosjenanje-Isticanje11" w:type="table">
    <w:name w:val="Svijetlo sjenčanje - Isticanje 11"/>
    <w:basedOn w:val="Obinatablica"/>
    <w:uiPriority w:val="60"/>
    <w:rsid w:val="006948FC"/>
    <w:rPr>
      <w:rFonts w:eastAsia="Times New Roman"/>
      <w:color w:themeShade="BF" w:themeColor="accent1" w:val="365F91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customStyle="true" w:styleId="Svijetlosjenanje2" w:type="table">
    <w:name w:val="Svijetlo sjenčanje2"/>
    <w:basedOn w:val="Obinatablica"/>
    <w:uiPriority w:val="60"/>
    <w:rsid w:val="006948FC"/>
    <w:rPr>
      <w:rFonts w:eastAsia="Times New Roman"/>
      <w:color w:themeShade="BF"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customStyle="true" w:styleId="Svijetlareetka1" w:type="table">
    <w:name w:val="Svijetla rešetka1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customStyle="true" w:styleId="Svijetlareetka-Isticanje11" w:type="table">
    <w:name w:val="Svijetla rešetka - Isticanje 11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customStyle="true" w:styleId="LightShading1" w:type="table">
    <w:name w:val="Light Shading1"/>
    <w:basedOn w:val="Obinatablica"/>
    <w:uiPriority w:val="60"/>
    <w:rsid w:val="006948FC"/>
    <w:rPr>
      <w:rFonts w:eastAsia="Times New Roman"/>
      <w:color w:themeShade="BF"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customStyle="true" w:styleId="LightGrid-Accent11" w:type="table">
    <w:name w:val="Light Grid - Accent 11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Autospacing="false" w:afterLines="0" w:after="0" w:beforeAutospacing="false" w:beforeLines="0" w:before="0"/>
      </w:pPr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 w:hint="default"/>
        <w:b/>
        <w:bCs/>
      </w:rPr>
    </w:tblStylePr>
    <w:tblStylePr w:type="lastCol">
      <w:rPr>
        <w:rFonts w:cstheme="majorBidi" w:eastAsiaTheme="majorEastAsia" w:hAnsiTheme="majorHAnsi" w:asciiTheme="majorHAnsi" w:hint="default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customStyle="true" w:styleId="BulletedList" w:type="numbering">
    <w:name w:val="Bulleted List"/>
    <w:uiPriority w:val="99"/>
    <w:rsid w:val="006948FC"/>
    <w:pPr>
      <w:numPr>
        <w:numId w:val="5"/>
      </w:numPr>
    </w:pPr>
  </w:style>
  <w:style w:customStyle="true" w:styleId="NumberedList" w:type="numbering">
    <w:name w:val="Numbered List"/>
    <w:uiPriority w:val="99"/>
    <w:rsid w:val="006948FC"/>
    <w:pPr>
      <w:numPr>
        <w:numId w:val="6"/>
      </w:numPr>
    </w:pPr>
  </w:style>
  <w:style w:customStyle="true" w:styleId="eSPISCCParagraphDefaultFont" w:type="character">
    <w:name w:val="eSPIS_CC_Paragraph Default Font"/>
    <w:basedOn w:val="Zadanifontodlomka"/>
    <w:rsid w:val="004437B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437BC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437B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437B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 w:uiPriority="0"/>
    <w:lsdException w:name="endnote reference" w:uiPriority="0"/>
    <w:lsdException w:name="Title" w:qFormat="1" w:semiHidden="0" w:uiPriority="10" w:unhideWhenUsed="0"/>
    <w:lsdException w:name="Default Paragraph Font" w:uiPriority="1"/>
    <w:lsdException w:name="Body Text" w:qFormat="1"/>
    <w:lsdException w:name="Subtitle" w:qFormat="1" w:semiHidden="0" w:uiPriority="11" w:unhideWhenUsed="0"/>
    <w:lsdException w:name="Body Text Indent 2" w:uiPriority="0"/>
    <w:lsdException w:name="Body Text Indent 3" w:uiPriority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1" w:unhideWhenUsed="0"/>
    <w:lsdException w:name="Placeholder Text" w:qFormat="1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11BC3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511BC3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unhideWhenUsed/>
    <w:qFormat/>
    <w:rsid w:val="00511BC3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6948FC"/>
    <w:pPr>
      <w:keepNext/>
      <w:tabs>
        <w:tab w:pos="1440" w:val="num"/>
      </w:tabs>
      <w:ind w:hanging="504" w:left="1224"/>
      <w:outlineLvl w:val="2"/>
    </w:pPr>
    <w:rPr>
      <w:rFonts w:cstheme="majorBidi" w:eastAsiaTheme="majorEastAsia"/>
      <w:b/>
      <w:i/>
      <w:szCs w:val="20"/>
      <w:u w:val="single"/>
      <w:lang w:eastAsia="hr-HR" w:val="hr-HR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6948FC"/>
    <w:pPr>
      <w:keepNext/>
      <w:tabs>
        <w:tab w:pos="1800" w:val="num"/>
      </w:tabs>
      <w:ind w:hanging="648" w:left="1728"/>
      <w:outlineLvl w:val="3"/>
    </w:pPr>
    <w:rPr>
      <w:rFonts w:cs="Arial" w:eastAsiaTheme="majorEastAsia"/>
      <w:szCs w:val="20"/>
      <w:u w:val="single"/>
      <w:lang w:eastAsia="hr-HR" w:val="hr-HR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6948FC"/>
    <w:pPr>
      <w:keepNext/>
      <w:snapToGrid w:val="0"/>
      <w:jc w:val="center"/>
      <w:outlineLvl w:val="4"/>
    </w:pPr>
    <w:rPr>
      <w:rFonts w:ascii="Tahoma" w:cstheme="majorBidi" w:eastAsiaTheme="majorEastAsia" w:hAnsi="Tahoma"/>
      <w:b/>
      <w:color w:val="000000"/>
      <w:sz w:val="28"/>
      <w:szCs w:val="20"/>
      <w:lang w:val="en-GB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6948FC"/>
    <w:pPr>
      <w:keepNext/>
      <w:jc w:val="center"/>
      <w:outlineLvl w:val="5"/>
    </w:pPr>
    <w:rPr>
      <w:rFonts w:ascii="Tahoma" w:cstheme="majorBidi" w:eastAsiaTheme="majorEastAsia" w:hAnsi="Tahoma"/>
      <w:b/>
      <w:sz w:val="28"/>
      <w:szCs w:val="20"/>
      <w:lang w:eastAsia="hr-HR" w:val="hr-HR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6948FC"/>
    <w:pPr>
      <w:keepNext/>
      <w:outlineLvl w:val="6"/>
    </w:pPr>
    <w:rPr>
      <w:rFonts w:ascii="Tahoma" w:cstheme="majorBidi" w:eastAsiaTheme="majorEastAsia" w:hAnsi="Tahoma"/>
      <w:szCs w:val="20"/>
      <w:lang w:eastAsia="hr-HR" w:val="hr-HR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6948FC"/>
    <w:pPr>
      <w:keepNext/>
      <w:jc w:val="center"/>
      <w:outlineLvl w:val="7"/>
    </w:pPr>
    <w:rPr>
      <w:rFonts w:ascii="Tahoma" w:cstheme="majorBidi" w:eastAsiaTheme="majorEastAsia" w:hAnsi="Tahoma"/>
      <w:b/>
      <w:szCs w:val="20"/>
      <w:lang w:eastAsia="hr-HR" w:val="hr-HR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6948FC"/>
    <w:pPr>
      <w:keepNext/>
      <w:outlineLvl w:val="8"/>
    </w:pPr>
    <w:rPr>
      <w:rFonts w:ascii="Tahoma" w:cstheme="majorBidi" w:eastAsiaTheme="majorEastAsia" w:hAnsi="Tahoma"/>
      <w:b/>
      <w:szCs w:val="20"/>
      <w:lang w:eastAsia="hr-HR"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11BC3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rsid w:val="00511BC3"/>
    <w:rPr>
      <w:rFonts w:eastAsia="Arial Unicode MS"/>
      <w:szCs w:val="20"/>
    </w:rPr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511BC3"/>
    <w:rPr>
      <w:rFonts w:eastAsia="Times New Roman"/>
      <w:lang w:val="en-AU"/>
    </w:rPr>
  </w:style>
  <w:style w:styleId="Tijeloteksta" w:type="paragraph">
    <w:name w:val="Body Text"/>
    <w:aliases w:val="uvlaka 3,uvlaka 2"/>
    <w:basedOn w:val="Normal"/>
    <w:link w:val="TijelotekstaChar"/>
    <w:uiPriority w:val="99"/>
    <w:semiHidden/>
    <w:unhideWhenUsed/>
    <w:qFormat/>
    <w:rsid w:val="00511BC3"/>
    <w:pPr>
      <w:jc w:val="both"/>
    </w:pPr>
    <w:rPr>
      <w:lang w:val="en-AU"/>
    </w:rPr>
  </w:style>
  <w:style w:customStyle="1" w:styleId="TijelotekstaChar1" w:type="character">
    <w:name w:val="Tijelo teksta Char1"/>
    <w:basedOn w:val="Zadanifontodlomka"/>
    <w:uiPriority w:val="99"/>
    <w:semiHidden/>
    <w:rsid w:val="00511BC3"/>
    <w:rPr>
      <w:rFonts w:eastAsia="Times New Roman"/>
      <w:lang w:val="en-US"/>
    </w:rPr>
  </w:style>
  <w:style w:customStyle="1" w:styleId="BezproredaChar" w:type="character">
    <w:name w:val="Bez proreda Char"/>
    <w:link w:val="Bezproreda"/>
    <w:uiPriority w:val="1"/>
    <w:locked/>
    <w:rsid w:val="00511BC3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511BC3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11BC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11BC3"/>
    <w:rPr>
      <w:rFonts w:ascii="Tahoma" w:cs="Tahoma" w:eastAsia="Times New Roman" w:hAnsi="Tahoma"/>
      <w:sz w:val="16"/>
      <w:szCs w:val="16"/>
      <w:lang w:val="en-US"/>
    </w:rPr>
  </w:style>
  <w:style w:customStyle="1" w:styleId="OpisslikeChar" w:type="character">
    <w:name w:val="Opis slike Char"/>
    <w:aliases w:val="Opis slike Char Char Char Char,Opis slike Char Char Char1"/>
    <w:basedOn w:val="Zadanifontodlomka"/>
    <w:link w:val="Opisslike"/>
    <w:semiHidden/>
    <w:locked/>
    <w:rsid w:val="00A5629E"/>
  </w:style>
  <w:style w:styleId="Opisslike" w:type="paragraph">
    <w:name w:val="caption"/>
    <w:aliases w:val="Opis slike Char Char Char,Opis slike Char Char"/>
    <w:basedOn w:val="Normal"/>
    <w:next w:val="Normal"/>
    <w:link w:val="OpisslikeChar"/>
    <w:semiHidden/>
    <w:unhideWhenUsed/>
    <w:qFormat/>
    <w:rsid w:val="00A5629E"/>
    <w:pPr>
      <w:spacing w:line="360" w:lineRule="auto"/>
      <w:ind w:firstLine="720" w:left="1440"/>
    </w:pPr>
    <w:rPr>
      <w:rFonts w:eastAsiaTheme="minorHAnsi"/>
      <w:lang w:val="hr-HR"/>
    </w:rPr>
  </w:style>
  <w:style w:customStyle="1" w:styleId="Naslov3Char" w:type="character">
    <w:name w:val="Naslov 3 Char"/>
    <w:basedOn w:val="Zadanifontodlomka"/>
    <w:link w:val="Naslov3"/>
    <w:semiHidden/>
    <w:rsid w:val="006948FC"/>
    <w:rPr>
      <w:rFonts w:cstheme="majorBidi" w:eastAsiaTheme="majorEastAsia"/>
      <w:b/>
      <w:i/>
      <w:szCs w:val="20"/>
      <w:u w:val="single"/>
      <w:lang w:eastAsia="hr-HR"/>
    </w:rPr>
  </w:style>
  <w:style w:customStyle="1" w:styleId="Naslov4Char" w:type="character">
    <w:name w:val="Naslov 4 Char"/>
    <w:basedOn w:val="Zadanifontodlomka"/>
    <w:link w:val="Naslov4"/>
    <w:semiHidden/>
    <w:rsid w:val="006948FC"/>
    <w:rPr>
      <w:rFonts w:cs="Arial" w:eastAsiaTheme="majorEastAsia"/>
      <w:szCs w:val="20"/>
      <w:u w:val="single"/>
      <w:lang w:eastAsia="hr-HR"/>
    </w:rPr>
  </w:style>
  <w:style w:customStyle="1" w:styleId="Naslov5Char" w:type="character">
    <w:name w:val="Naslov 5 Char"/>
    <w:basedOn w:val="Zadanifontodlomka"/>
    <w:link w:val="Naslov5"/>
    <w:semiHidden/>
    <w:rsid w:val="006948FC"/>
    <w:rPr>
      <w:rFonts w:ascii="Tahoma" w:cstheme="majorBidi" w:eastAsiaTheme="majorEastAsia" w:hAnsi="Tahoma"/>
      <w:b/>
      <w:color w:val="000000"/>
      <w:sz w:val="28"/>
      <w:szCs w:val="20"/>
      <w:lang w:val="en-GB"/>
    </w:rPr>
  </w:style>
  <w:style w:customStyle="1" w:styleId="Naslov6Char" w:type="character">
    <w:name w:val="Naslov 6 Char"/>
    <w:basedOn w:val="Zadanifontodlomka"/>
    <w:link w:val="Naslov6"/>
    <w:semiHidden/>
    <w:rsid w:val="006948FC"/>
    <w:rPr>
      <w:rFonts w:ascii="Tahoma" w:cstheme="majorBidi" w:eastAsiaTheme="majorEastAsia" w:hAnsi="Tahoma"/>
      <w:b/>
      <w:sz w:val="28"/>
      <w:szCs w:val="20"/>
      <w:lang w:eastAsia="hr-HR"/>
    </w:rPr>
  </w:style>
  <w:style w:customStyle="1" w:styleId="Naslov7Char" w:type="character">
    <w:name w:val="Naslov 7 Char"/>
    <w:basedOn w:val="Zadanifontodlomka"/>
    <w:link w:val="Naslov7"/>
    <w:uiPriority w:val="99"/>
    <w:semiHidden/>
    <w:rsid w:val="006948FC"/>
    <w:rPr>
      <w:rFonts w:ascii="Tahoma" w:cstheme="majorBidi" w:eastAsiaTheme="majorEastAsia" w:hAnsi="Tahoma"/>
      <w:szCs w:val="20"/>
      <w:lang w:eastAsia="hr-HR"/>
    </w:rPr>
  </w:style>
  <w:style w:customStyle="1" w:styleId="Naslov8Char" w:type="character">
    <w:name w:val="Naslov 8 Char"/>
    <w:basedOn w:val="Zadanifontodlomka"/>
    <w:link w:val="Naslov8"/>
    <w:uiPriority w:val="99"/>
    <w:semiHidden/>
    <w:rsid w:val="006948FC"/>
    <w:rPr>
      <w:rFonts w:ascii="Tahoma" w:cstheme="majorBidi" w:eastAsiaTheme="majorEastAsia" w:hAnsi="Tahoma"/>
      <w:b/>
      <w:szCs w:val="20"/>
      <w:lang w:eastAsia="hr-HR"/>
    </w:rPr>
  </w:style>
  <w:style w:customStyle="1" w:styleId="Naslov9Char" w:type="character">
    <w:name w:val="Naslov 9 Char"/>
    <w:basedOn w:val="Zadanifontodlomka"/>
    <w:link w:val="Naslov9"/>
    <w:uiPriority w:val="99"/>
    <w:semiHidden/>
    <w:rsid w:val="006948FC"/>
    <w:rPr>
      <w:rFonts w:ascii="Tahoma" w:cstheme="majorBidi" w:eastAsiaTheme="majorEastAsia" w:hAnsi="Tahoma"/>
      <w:b/>
      <w:szCs w:val="20"/>
      <w:lang w:eastAsia="hr-HR"/>
    </w:rPr>
  </w:style>
  <w:style w:styleId="Hiperveza" w:type="character">
    <w:name w:val="Hyperlink"/>
    <w:basedOn w:val="Zadanifontodlomka"/>
    <w:uiPriority w:val="99"/>
    <w:semiHidden/>
    <w:unhideWhenUsed/>
    <w:rsid w:val="006948FC"/>
    <w:rPr>
      <w:color w:themeColor="hyperlink" w:val="0000FF"/>
      <w:u w:val="single"/>
    </w:rPr>
  </w:style>
  <w:style w:styleId="SlijeenaHiperveza" w:type="character">
    <w:name w:val="FollowedHyperlink"/>
    <w:basedOn w:val="Zadanifontodlomka"/>
    <w:uiPriority w:val="99"/>
    <w:semiHidden/>
    <w:unhideWhenUsed/>
    <w:rsid w:val="006948FC"/>
    <w:rPr>
      <w:strike w:val="0"/>
      <w:dstrike w:val="0"/>
      <w:color w:val="6611CC"/>
      <w:u w:val="none"/>
      <w:effect w:val="none"/>
    </w:rPr>
  </w:style>
  <w:style w:styleId="HTML-akronim" w:type="character">
    <w:name w:val="HTML Acronym"/>
    <w:basedOn w:val="Zadanifontodlomka"/>
    <w:uiPriority w:val="99"/>
    <w:semiHidden/>
    <w:unhideWhenUsed/>
    <w:rsid w:val="006948FC"/>
    <w:rPr>
      <w:bdr w:color="auto" w:frame="1" w:space="0" w:sz="0" w:val="none"/>
    </w:rPr>
  </w:style>
  <w:style w:styleId="HTML-adresa" w:type="paragraph">
    <w:name w:val="HTML Address"/>
    <w:basedOn w:val="Normal"/>
    <w:link w:val="HTML-adresaChar"/>
    <w:uiPriority w:val="99"/>
    <w:semiHidden/>
    <w:unhideWhenUsed/>
    <w:rsid w:val="006948FC"/>
    <w:rPr>
      <w:lang w:eastAsia="hr-HR" w:val="hr-HR"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6948FC"/>
    <w:rPr>
      <w:rFonts w:eastAsia="Times New Roman"/>
      <w:lang w:eastAsia="hr-HR"/>
    </w:rPr>
  </w:style>
  <w:style w:styleId="HTML-navod" w:type="character">
    <w:name w:val="HTML Cite"/>
    <w:basedOn w:val="Zadanifontodlomka"/>
    <w:uiPriority w:val="99"/>
    <w:semiHidden/>
    <w:unhideWhenUsed/>
    <w:rsid w:val="006948FC"/>
    <w:rPr>
      <w:b w:val="0"/>
      <w:bCs w:val="0"/>
      <w:i w:val="0"/>
      <w:iCs w:val="0"/>
    </w:rPr>
  </w:style>
  <w:style w:styleId="HTML-kod" w:type="character">
    <w:name w:val="HTML Code"/>
    <w:basedOn w:val="Zadanifontodlomka"/>
    <w:uiPriority w:val="99"/>
    <w:semiHidden/>
    <w:unhideWhenUsed/>
    <w:rsid w:val="006948FC"/>
    <w:rPr>
      <w:rFonts w:ascii="Courier New" w:cs="Courier New" w:eastAsia="Times New Roman" w:hAnsi="Courier New" w:hint="default"/>
      <w:b w:val="0"/>
      <w:bCs w:val="0"/>
      <w:i w:val="0"/>
      <w:iCs w:val="0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6948FC"/>
    <w:rPr>
      <w:b w:val="0"/>
      <w:bCs w:val="0"/>
      <w:i w:val="0"/>
      <w:iCs w:val="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6948FC"/>
    <w:pPr>
      <w:tabs>
        <w:tab w:pos="916" w:val="left"/>
        <w:tab w:pos="1832" w:val="left"/>
        <w:tab w:pos="2748" w:val="left"/>
        <w:tab w:pos="3664" w:val="left"/>
        <w:tab w:pos="4580" w:val="left"/>
        <w:tab w:pos="5496" w:val="left"/>
        <w:tab w:pos="6412" w:val="left"/>
        <w:tab w:pos="7328" w:val="left"/>
        <w:tab w:pos="8244" w:val="left"/>
        <w:tab w:pos="9160" w:val="left"/>
        <w:tab w:pos="10076" w:val="left"/>
        <w:tab w:pos="10992" w:val="left"/>
        <w:tab w:pos="11908" w:val="left"/>
        <w:tab w:pos="12824" w:val="left"/>
        <w:tab w:pos="13740" w:val="left"/>
        <w:tab w:pos="14656" w:val="left"/>
      </w:tabs>
    </w:pPr>
    <w:rPr>
      <w:rFonts w:ascii="Courier New" w:cs="Courier New" w:hAnsi="Courier New"/>
      <w:sz w:val="20"/>
      <w:szCs w:val="20"/>
      <w:lang w:eastAsia="hr-HR" w:val="hr-HR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6948FC"/>
    <w:rPr>
      <w:rFonts w:ascii="Courier New" w:cs="Courier New" w:eastAsia="Times New Roman" w:hAnsi="Courier New"/>
      <w:sz w:val="20"/>
      <w:szCs w:val="20"/>
      <w:lang w:eastAsia="hr-HR"/>
    </w:rPr>
  </w:style>
  <w:style w:styleId="Naglaeno" w:type="character">
    <w:name w:val="Strong"/>
    <w:basedOn w:val="Zadanifontodlomka"/>
    <w:uiPriority w:val="22"/>
    <w:qFormat/>
    <w:rsid w:val="006948FC"/>
    <w:rPr>
      <w:rFonts w:ascii="Times New Roman" w:cs="Times New Roman" w:hAnsi="Times New Roman" w:hint="default"/>
      <w:b/>
      <w:bCs/>
      <w:color w:val="365F91"/>
      <w:sz w:val="44"/>
      <w:u w:val="single"/>
    </w:rPr>
  </w:style>
  <w:style w:styleId="HTML-varijabla" w:type="character">
    <w:name w:val="HTML Variable"/>
    <w:basedOn w:val="Zadanifontodlomka"/>
    <w:uiPriority w:val="99"/>
    <w:semiHidden/>
    <w:unhideWhenUsed/>
    <w:rsid w:val="006948FC"/>
    <w:rPr>
      <w:b w:val="0"/>
      <w:bCs w:val="0"/>
      <w:i w:val="0"/>
      <w:iCs w:val="0"/>
    </w:rPr>
  </w:style>
  <w:style w:styleId="StandardWeb" w:type="paragraph">
    <w:name w:val="Normal (Web)"/>
    <w:basedOn w:val="Normal"/>
    <w:uiPriority w:val="99"/>
    <w:semiHidden/>
    <w:unhideWhenUsed/>
    <w:rsid w:val="006948FC"/>
    <w:pPr>
      <w:spacing w:after="100" w:afterAutospacing="1" w:before="100" w:beforeAutospacing="1"/>
    </w:pPr>
    <w:rPr>
      <w:lang w:val="hr-HR"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suppressAutoHyphens/>
      <w:ind w:hanging="1440" w:left="1440" w:right="720"/>
    </w:pPr>
    <w:rPr>
      <w:szCs w:val="20"/>
      <w:lang w:eastAsia="hr-HR" w:val="hr-HR"/>
    </w:rPr>
  </w:style>
  <w:style w:styleId="Indeks2" w:type="paragraph">
    <w:name w:val="index 2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suppressAutoHyphens/>
      <w:ind w:hanging="720" w:left="1440" w:right="720"/>
    </w:pPr>
    <w:rPr>
      <w:szCs w:val="20"/>
      <w:lang w:eastAsia="hr-HR" w:val="hr-HR"/>
    </w:rPr>
  </w:style>
  <w:style w:styleId="Indeks3" w:type="paragraph">
    <w:name w:val="index 3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720"/>
    </w:pPr>
    <w:rPr>
      <w:szCs w:val="20"/>
      <w:lang w:eastAsia="hr-HR" w:val="hr-HR"/>
    </w:rPr>
  </w:style>
  <w:style w:styleId="Indeks4" w:type="paragraph">
    <w:name w:val="index 4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960"/>
    </w:pPr>
    <w:rPr>
      <w:szCs w:val="20"/>
      <w:lang w:eastAsia="hr-HR" w:val="hr-HR"/>
    </w:rPr>
  </w:style>
  <w:style w:styleId="Indeks5" w:type="paragraph">
    <w:name w:val="index 5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1200"/>
    </w:pPr>
    <w:rPr>
      <w:szCs w:val="20"/>
      <w:lang w:eastAsia="hr-HR" w:val="hr-HR"/>
    </w:rPr>
  </w:style>
  <w:style w:styleId="Indeks6" w:type="paragraph">
    <w:name w:val="index 6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1440"/>
    </w:pPr>
    <w:rPr>
      <w:szCs w:val="20"/>
      <w:lang w:eastAsia="hr-HR" w:val="hr-HR"/>
    </w:rPr>
  </w:style>
  <w:style w:styleId="Indeks7" w:type="paragraph">
    <w:name w:val="index 7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1680"/>
    </w:pPr>
    <w:rPr>
      <w:szCs w:val="20"/>
      <w:lang w:eastAsia="hr-HR" w:val="hr-HR"/>
    </w:rPr>
  </w:style>
  <w:style w:styleId="Indeks8" w:type="paragraph">
    <w:name w:val="index 8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1920"/>
    </w:pPr>
    <w:rPr>
      <w:szCs w:val="20"/>
      <w:lang w:eastAsia="hr-HR" w:val="hr-HR"/>
    </w:rPr>
  </w:style>
  <w:style w:styleId="Indeks9" w:type="paragraph">
    <w:name w:val="index 9"/>
    <w:basedOn w:val="Normal"/>
    <w:next w:val="Normal"/>
    <w:autoRedefine/>
    <w:uiPriority w:val="99"/>
    <w:semiHidden/>
    <w:unhideWhenUsed/>
    <w:rsid w:val="006948FC"/>
    <w:pPr>
      <w:widowControl w:val="0"/>
      <w:tabs>
        <w:tab w:leader="dot" w:pos="8408" w:val="right"/>
      </w:tabs>
      <w:ind w:hanging="240" w:left="2160"/>
    </w:pPr>
    <w:rPr>
      <w:szCs w:val="20"/>
      <w:lang w:eastAsia="hr-HR" w:val="hr-HR"/>
    </w:rPr>
  </w:style>
  <w:style w:styleId="Sadraj1" w:type="paragraph">
    <w:name w:val="toc 1"/>
    <w:basedOn w:val="Normal"/>
    <w:next w:val="Normal"/>
    <w:autoRedefine/>
    <w:uiPriority w:val="39"/>
    <w:semiHidden/>
    <w:unhideWhenUsed/>
    <w:rsid w:val="006948FC"/>
    <w:pPr>
      <w:spacing w:before="120"/>
    </w:pPr>
    <w:rPr>
      <w:rFonts w:ascii="Tahoma" w:hAnsi="Tahoma"/>
      <w:b/>
      <w:szCs w:val="20"/>
      <w:lang w:eastAsia="hr-HR" w:val="hr-HR"/>
    </w:rPr>
  </w:style>
  <w:style w:styleId="Sadraj2" w:type="paragraph">
    <w:name w:val="toc 2"/>
    <w:basedOn w:val="Normal"/>
    <w:next w:val="Normal"/>
    <w:autoRedefine/>
    <w:uiPriority w:val="39"/>
    <w:semiHidden/>
    <w:unhideWhenUsed/>
    <w:rsid w:val="006948FC"/>
    <w:pPr>
      <w:widowControl w:val="0"/>
      <w:spacing w:before="120"/>
      <w:ind w:left="240"/>
    </w:pPr>
    <w:rPr>
      <w:b/>
      <w:sz w:val="22"/>
      <w:szCs w:val="20"/>
      <w:lang w:eastAsia="hr-HR" w:val="hr-HR"/>
    </w:rPr>
  </w:style>
  <w:style w:styleId="Sadraj3" w:type="paragraph">
    <w:name w:val="toc 3"/>
    <w:basedOn w:val="Normal"/>
    <w:next w:val="Normal"/>
    <w:autoRedefine/>
    <w:uiPriority w:val="39"/>
    <w:semiHidden/>
    <w:unhideWhenUsed/>
    <w:rsid w:val="006948FC"/>
    <w:pPr>
      <w:widowControl w:val="0"/>
      <w:ind w:left="480"/>
    </w:pPr>
    <w:rPr>
      <w:sz w:val="20"/>
      <w:szCs w:val="20"/>
      <w:lang w:eastAsia="hr-HR" w:val="hr-HR"/>
    </w:rPr>
  </w:style>
  <w:style w:styleId="Sadraj4" w:type="paragraph">
    <w:name w:val="toc 4"/>
    <w:basedOn w:val="Normal"/>
    <w:next w:val="Normal"/>
    <w:autoRedefine/>
    <w:uiPriority w:val="99"/>
    <w:semiHidden/>
    <w:unhideWhenUsed/>
    <w:rsid w:val="006948FC"/>
    <w:pPr>
      <w:widowControl w:val="0"/>
      <w:ind w:left="720"/>
    </w:pPr>
    <w:rPr>
      <w:sz w:val="20"/>
      <w:szCs w:val="20"/>
      <w:lang w:eastAsia="hr-HR" w:val="hr-HR"/>
    </w:rPr>
  </w:style>
  <w:style w:styleId="Sadraj5" w:type="paragraph">
    <w:name w:val="toc 5"/>
    <w:basedOn w:val="Normal"/>
    <w:next w:val="Normal"/>
    <w:autoRedefine/>
    <w:uiPriority w:val="99"/>
    <w:semiHidden/>
    <w:unhideWhenUsed/>
    <w:rsid w:val="006948FC"/>
    <w:pPr>
      <w:widowControl w:val="0"/>
      <w:ind w:left="960"/>
    </w:pPr>
    <w:rPr>
      <w:sz w:val="20"/>
      <w:szCs w:val="20"/>
      <w:lang w:eastAsia="hr-HR" w:val="hr-HR"/>
    </w:rPr>
  </w:style>
  <w:style w:styleId="Sadraj6" w:type="paragraph">
    <w:name w:val="toc 6"/>
    <w:basedOn w:val="Normal"/>
    <w:next w:val="Normal"/>
    <w:autoRedefine/>
    <w:uiPriority w:val="99"/>
    <w:semiHidden/>
    <w:unhideWhenUsed/>
    <w:rsid w:val="006948FC"/>
    <w:pPr>
      <w:widowControl w:val="0"/>
      <w:ind w:left="1200"/>
    </w:pPr>
    <w:rPr>
      <w:sz w:val="20"/>
      <w:szCs w:val="20"/>
      <w:lang w:eastAsia="hr-HR" w:val="hr-HR"/>
    </w:rPr>
  </w:style>
  <w:style w:styleId="Sadraj7" w:type="paragraph">
    <w:name w:val="toc 7"/>
    <w:basedOn w:val="Normal"/>
    <w:next w:val="Normal"/>
    <w:autoRedefine/>
    <w:uiPriority w:val="99"/>
    <w:semiHidden/>
    <w:unhideWhenUsed/>
    <w:rsid w:val="006948FC"/>
    <w:pPr>
      <w:widowControl w:val="0"/>
      <w:ind w:left="1440"/>
    </w:pPr>
    <w:rPr>
      <w:sz w:val="20"/>
      <w:szCs w:val="20"/>
      <w:lang w:eastAsia="hr-HR" w:val="hr-HR"/>
    </w:rPr>
  </w:style>
  <w:style w:styleId="Sadraj8" w:type="paragraph">
    <w:name w:val="toc 8"/>
    <w:basedOn w:val="Normal"/>
    <w:next w:val="Normal"/>
    <w:autoRedefine/>
    <w:uiPriority w:val="99"/>
    <w:semiHidden/>
    <w:unhideWhenUsed/>
    <w:rsid w:val="006948FC"/>
    <w:pPr>
      <w:widowControl w:val="0"/>
      <w:ind w:left="1680"/>
    </w:pPr>
    <w:rPr>
      <w:sz w:val="20"/>
      <w:szCs w:val="20"/>
      <w:lang w:eastAsia="hr-HR" w:val="hr-HR"/>
    </w:rPr>
  </w:style>
  <w:style w:styleId="Sadraj9" w:type="paragraph">
    <w:name w:val="toc 9"/>
    <w:basedOn w:val="Normal"/>
    <w:next w:val="Normal"/>
    <w:autoRedefine/>
    <w:uiPriority w:val="99"/>
    <w:semiHidden/>
    <w:unhideWhenUsed/>
    <w:rsid w:val="006948FC"/>
    <w:pPr>
      <w:widowControl w:val="0"/>
      <w:ind w:left="1920"/>
    </w:pPr>
    <w:rPr>
      <w:sz w:val="20"/>
      <w:szCs w:val="20"/>
      <w:lang w:eastAsia="hr-HR" w:val="hr-HR"/>
    </w:rPr>
  </w:style>
  <w:style w:styleId="Obinouvueno" w:type="paragraph">
    <w:name w:val="Normal Indent"/>
    <w:basedOn w:val="Normal"/>
    <w:uiPriority w:val="99"/>
    <w:semiHidden/>
    <w:unhideWhenUsed/>
    <w:rsid w:val="006948FC"/>
    <w:pPr>
      <w:spacing w:after="200" w:line="276" w:lineRule="auto"/>
      <w:ind w:left="720"/>
      <w:contextualSpacing/>
    </w:pPr>
    <w:rPr>
      <w:rFonts w:asciiTheme="minorHAnsi" w:cstheme="minorHAnsi" w:eastAsiaTheme="minorHAnsi" w:hAnsiTheme="minorHAnsi"/>
      <w:color w:themeColor="text2" w:themeShade="BF" w:val="17365D"/>
      <w:sz w:val="20"/>
      <w:szCs w:val="20"/>
      <w:lang w:eastAsia="ja-JP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6948FC"/>
    <w:pPr>
      <w:widowControl w:val="0"/>
    </w:pPr>
    <w:rPr>
      <w:szCs w:val="20"/>
      <w:lang w:eastAsia="hr-HR" w:val="hr-HR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6948FC"/>
    <w:rPr>
      <w:rFonts w:eastAsia="Times New Roman"/>
      <w:szCs w:val="20"/>
      <w:lang w:eastAsia="hr-HR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6948FC"/>
    <w:pPr>
      <w:widowControl w:val="0"/>
      <w:spacing w:line="360" w:lineRule="auto"/>
      <w:jc w:val="both"/>
    </w:pPr>
    <w:rPr>
      <w:rFonts w:ascii="Tahoma" w:hAnsi="Tahoma"/>
      <w:sz w:val="20"/>
      <w:szCs w:val="20"/>
      <w:lang w:eastAsia="hr-HR" w:val="hr-HR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6948FC"/>
    <w:rPr>
      <w:rFonts w:ascii="Tahoma" w:eastAsia="Times New Roman" w:hAnsi="Tahoma"/>
      <w:sz w:val="20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6948FC"/>
    <w:pPr>
      <w:tabs>
        <w:tab w:pos="4536" w:val="center"/>
        <w:tab w:pos="9072" w:val="right"/>
      </w:tabs>
    </w:pPr>
    <w:rPr>
      <w:rFonts w:ascii="Tahoma" w:hAnsi="Tahoma"/>
      <w:szCs w:val="20"/>
      <w:lang w:eastAsia="hr-HR" w:val="hr-HR"/>
    </w:rPr>
  </w:style>
  <w:style w:customStyle="1" w:styleId="ZaglavljeChar" w:type="character">
    <w:name w:val="Zaglavlje Char"/>
    <w:basedOn w:val="Zadanifontodlomka"/>
    <w:link w:val="Zaglavlje"/>
    <w:uiPriority w:val="99"/>
    <w:rsid w:val="006948FC"/>
    <w:rPr>
      <w:rFonts w:ascii="Tahoma" w:eastAsia="Times New Roman" w:hAnsi="Tahoma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6948FC"/>
    <w:pPr>
      <w:tabs>
        <w:tab w:pos="4536" w:val="center"/>
        <w:tab w:pos="9072" w:val="right"/>
      </w:tabs>
    </w:pPr>
    <w:rPr>
      <w:rFonts w:ascii="Tahoma" w:hAnsi="Tahoma"/>
      <w:szCs w:val="20"/>
      <w:lang w:eastAsia="hr-HR" w:val="hr-HR"/>
    </w:rPr>
  </w:style>
  <w:style w:customStyle="1" w:styleId="PodnojeChar" w:type="character">
    <w:name w:val="Podnožje Char"/>
    <w:basedOn w:val="Zadanifontodlomka"/>
    <w:link w:val="Podnoje"/>
    <w:uiPriority w:val="99"/>
    <w:rsid w:val="006948FC"/>
    <w:rPr>
      <w:rFonts w:ascii="Tahoma" w:eastAsia="Times New Roman" w:hAnsi="Tahoma"/>
      <w:szCs w:val="20"/>
      <w:lang w:eastAsia="hr-HR"/>
    </w:rPr>
  </w:style>
  <w:style w:styleId="Naslovindeksa" w:type="paragraph">
    <w:name w:val="index heading"/>
    <w:basedOn w:val="Normal"/>
    <w:next w:val="Indeks1"/>
    <w:uiPriority w:val="99"/>
    <w:semiHidden/>
    <w:unhideWhenUsed/>
    <w:rsid w:val="006948FC"/>
    <w:pPr>
      <w:widowControl w:val="0"/>
    </w:pPr>
    <w:rPr>
      <w:szCs w:val="20"/>
      <w:lang w:eastAsia="hr-HR" w:val="hr-HR"/>
    </w:rPr>
  </w:style>
  <w:style w:styleId="Tablicaslika" w:type="paragraph">
    <w:name w:val="table of figures"/>
    <w:basedOn w:val="Normal"/>
    <w:next w:val="Normal"/>
    <w:uiPriority w:val="99"/>
    <w:semiHidden/>
    <w:unhideWhenUsed/>
    <w:rsid w:val="006948FC"/>
    <w:pPr>
      <w:widowControl w:val="0"/>
      <w:ind w:hanging="480" w:left="480"/>
    </w:pPr>
    <w:rPr>
      <w:sz w:val="20"/>
      <w:szCs w:val="20"/>
      <w:lang w:eastAsia="hr-HR" w:val="hr-HR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6948FC"/>
    <w:pPr>
      <w:widowControl w:val="0"/>
    </w:pPr>
    <w:rPr>
      <w:szCs w:val="20"/>
      <w:lang w:eastAsia="hr-HR" w:val="hr-HR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6948FC"/>
    <w:rPr>
      <w:rFonts w:eastAsia="Times New Roman"/>
      <w:szCs w:val="20"/>
      <w:lang w:eastAsia="hr-HR"/>
    </w:rPr>
  </w:style>
  <w:style w:styleId="Naslovtabliceizvora" w:type="paragraph">
    <w:name w:val="toa heading"/>
    <w:basedOn w:val="Normal"/>
    <w:next w:val="Normal"/>
    <w:uiPriority w:val="99"/>
    <w:semiHidden/>
    <w:unhideWhenUsed/>
    <w:rsid w:val="006948FC"/>
    <w:pPr>
      <w:widowControl w:val="0"/>
      <w:tabs>
        <w:tab w:pos="9360" w:val="right"/>
      </w:tabs>
      <w:suppressAutoHyphens/>
    </w:pPr>
    <w:rPr>
      <w:szCs w:val="20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qFormat/>
    <w:rsid w:val="006948FC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hr-HR" w:val="hr-HR"/>
    </w:rPr>
  </w:style>
  <w:style w:customStyle="1" w:styleId="NaslovChar" w:type="character">
    <w:name w:val="Naslov Char"/>
    <w:basedOn w:val="Zadanifontodlomka"/>
    <w:link w:val="Naslov"/>
    <w:uiPriority w:val="10"/>
    <w:rsid w:val="006948FC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6948FC"/>
    <w:pPr>
      <w:ind w:hanging="709" w:left="709"/>
      <w:jc w:val="both"/>
    </w:pPr>
    <w:rPr>
      <w:szCs w:val="20"/>
      <w:lang w:val="hr-HR"/>
    </w:r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6948FC"/>
    <w:rPr>
      <w:rFonts w:eastAsia="Times New Roman"/>
      <w:szCs w:val="20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6948FC"/>
    <w:rPr>
      <w:rFonts w:asciiTheme="majorHAnsi" w:cstheme="majorBidi" w:eastAsiaTheme="majorEastAsia" w:hAnsiTheme="majorHAnsi"/>
      <w:i/>
      <w:iCs/>
      <w:color w:themeColor="accent1" w:val="4F81BD"/>
      <w:spacing w:val="15"/>
      <w:lang w:eastAsia="hr-HR" w:val="hr-HR"/>
    </w:rPr>
  </w:style>
  <w:style w:customStyle="1" w:styleId="PodnaslovChar" w:type="character">
    <w:name w:val="Podnaslov Char"/>
    <w:basedOn w:val="Zadanifontodlomka"/>
    <w:link w:val="Podnaslov"/>
    <w:uiPriority w:val="11"/>
    <w:rsid w:val="006948FC"/>
    <w:rPr>
      <w:rFonts w:asciiTheme="majorHAnsi" w:cstheme="majorBidi" w:eastAsiaTheme="majorEastAsia" w:hAnsiTheme="majorHAnsi"/>
      <w:i/>
      <w:iCs/>
      <w:color w:themeColor="accent1" w:val="4F81BD"/>
      <w:spacing w:val="15"/>
      <w:lang w:eastAsia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6948FC"/>
    <w:pPr>
      <w:widowControl w:val="0"/>
      <w:tabs>
        <w:tab w:pos="-720" w:val="left"/>
      </w:tabs>
      <w:suppressAutoHyphens/>
      <w:spacing w:line="480" w:lineRule="auto"/>
      <w:ind w:hanging="283" w:left="283"/>
    </w:pPr>
    <w:rPr>
      <w:spacing w:val="-3"/>
      <w:szCs w:val="20"/>
      <w:lang w:eastAsia="hr-HR" w:val="hr-HR"/>
    </w:r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6948FC"/>
    <w:rPr>
      <w:rFonts w:eastAsia="Times New Roman"/>
      <w:spacing w:val="-3"/>
      <w:szCs w:val="20"/>
      <w:lang w:eastAsia="hr-HR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6948FC"/>
    <w:pPr>
      <w:tabs>
        <w:tab w:pos="-720" w:val="left"/>
      </w:tabs>
      <w:suppressAutoHyphens/>
      <w:spacing w:line="360" w:lineRule="auto"/>
      <w:jc w:val="both"/>
    </w:pPr>
    <w:rPr>
      <w:spacing w:val="-3"/>
      <w:szCs w:val="20"/>
      <w:lang w:val="hr-HR"/>
    </w:rPr>
  </w:style>
  <w:style w:customStyle="1" w:styleId="Tijeloteksta3Char" w:type="character">
    <w:name w:val="Tijelo teksta 3 Char"/>
    <w:basedOn w:val="Zadanifontodlomka"/>
    <w:link w:val="Tijeloteksta3"/>
    <w:uiPriority w:val="99"/>
    <w:semiHidden/>
    <w:rsid w:val="006948FC"/>
    <w:rPr>
      <w:rFonts w:eastAsia="Times New Roman"/>
      <w:spacing w:val="-3"/>
      <w:szCs w:val="20"/>
    </w:rPr>
  </w:style>
  <w:style w:styleId="Tijeloteksta-uvlaka2" w:type="paragraph">
    <w:name w:val="Body Text Indent 2"/>
    <w:basedOn w:val="Normal"/>
    <w:semiHidden/>
    <w:unhideWhenUsed/>
    <w:rsid w:val="006948FC"/>
    <w:pPr>
      <w:ind w:hanging="567" w:left="567"/>
      <w:jc w:val="both"/>
    </w:pPr>
    <w:rPr>
      <w:rFonts w:cstheme="minorBidi" w:eastAsiaTheme="minorHAnsi"/>
      <w:szCs w:val="22"/>
      <w:lang w:val="hr-HR"/>
    </w:rPr>
  </w:style>
  <w:style w:customStyle="1" w:styleId="Tijeloteksta-uvlaka2Char1" w:type="character">
    <w:name w:val="Tijelo teksta - uvlaka 2 Char1"/>
    <w:aliases w:val="uvlaka 2 Char1"/>
    <w:basedOn w:val="Zadanifontodlomka"/>
    <w:semiHidden/>
    <w:rsid w:val="006948FC"/>
    <w:rPr>
      <w:rFonts w:eastAsia="Times New Roman"/>
      <w:lang w:val="en-US"/>
    </w:rPr>
  </w:style>
  <w:style w:styleId="Tijeloteksta-uvlaka3" w:type="paragraph">
    <w:name w:val="Body Text Indent 3"/>
    <w:basedOn w:val="Normal"/>
    <w:semiHidden/>
    <w:unhideWhenUsed/>
    <w:rsid w:val="006948FC"/>
    <w:pPr>
      <w:ind w:hanging="426" w:left="426"/>
      <w:jc w:val="both"/>
    </w:pPr>
    <w:rPr>
      <w:rFonts w:cstheme="minorBidi" w:eastAsiaTheme="minorHAnsi"/>
      <w:szCs w:val="22"/>
      <w:lang w:val="hr-HR"/>
    </w:rPr>
  </w:style>
  <w:style w:customStyle="1" w:styleId="Tijeloteksta-uvlaka3Char1" w:type="character">
    <w:name w:val="Tijelo teksta - uvlaka 3 Char1"/>
    <w:aliases w:val="uvlaka 3 Char1"/>
    <w:basedOn w:val="Zadanifontodlomka"/>
    <w:semiHidden/>
    <w:rsid w:val="006948FC"/>
    <w:rPr>
      <w:rFonts w:eastAsia="Times New Roman"/>
      <w:sz w:val="16"/>
      <w:szCs w:val="16"/>
      <w:lang w:val="en-US"/>
    </w:rPr>
  </w:style>
  <w:style w:styleId="Kartadokumenta" w:type="paragraph">
    <w:name w:val="Document Map"/>
    <w:basedOn w:val="Normal"/>
    <w:link w:val="KartadokumentaChar"/>
    <w:uiPriority w:val="99"/>
    <w:semiHidden/>
    <w:unhideWhenUsed/>
    <w:rsid w:val="006948FC"/>
    <w:pPr>
      <w:widowControl w:val="0"/>
      <w:shd w:color="auto" w:fill="000080" w:val="clear"/>
    </w:pPr>
    <w:rPr>
      <w:rFonts w:ascii="Tahoma" w:hAnsi="Tahoma"/>
      <w:szCs w:val="20"/>
      <w:lang w:eastAsia="hr-HR" w:val="hr-HR"/>
    </w:rPr>
  </w:style>
  <w:style w:customStyle="1" w:styleId="KartadokumentaChar" w:type="character">
    <w:name w:val="Karta dokumenta Char"/>
    <w:basedOn w:val="Zadanifontodlomka"/>
    <w:link w:val="Kartadokumenta"/>
    <w:uiPriority w:val="99"/>
    <w:semiHidden/>
    <w:rsid w:val="006948FC"/>
    <w:rPr>
      <w:rFonts w:ascii="Tahoma" w:eastAsia="Times New Roman" w:hAnsi="Tahoma"/>
      <w:szCs w:val="20"/>
      <w:shd w:color="auto" w:fill="000080" w:val="clear"/>
      <w:lang w:eastAsia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6948FC"/>
    <w:pPr>
      <w:spacing w:line="240" w:lineRule="auto"/>
      <w:jc w:val="left"/>
    </w:pPr>
    <w:rPr>
      <w:rFonts w:ascii="Times New Roman" w:hAnsi="Times New Roman"/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6948FC"/>
    <w:rPr>
      <w:rFonts w:ascii="Tahoma" w:eastAsia="Times New Roman" w:hAnsi="Tahoma"/>
      <w:b/>
      <w:bCs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6948FC"/>
    <w:pPr>
      <w:ind w:left="720"/>
      <w:contextualSpacing/>
    </w:pPr>
    <w:rPr>
      <w:rFonts w:ascii="Tahoma" w:hAnsi="Tahoma"/>
      <w:szCs w:val="20"/>
      <w:lang w:eastAsia="hr-HR" w:val="hr-HR"/>
    </w:rPr>
  </w:style>
  <w:style w:styleId="Citat" w:type="paragraph">
    <w:name w:val="Quote"/>
    <w:basedOn w:val="Normal"/>
    <w:next w:val="Normal"/>
    <w:link w:val="CitatChar"/>
    <w:uiPriority w:val="29"/>
    <w:qFormat/>
    <w:rsid w:val="006948FC"/>
    <w:rPr>
      <w:rFonts w:ascii="Tahoma" w:hAnsi="Tahoma"/>
      <w:i/>
      <w:iCs/>
      <w:color w:themeColor="text1" w:val="000000"/>
      <w:szCs w:val="20"/>
      <w:lang w:eastAsia="hr-HR" w:val="hr-HR"/>
    </w:rPr>
  </w:style>
  <w:style w:customStyle="1" w:styleId="CitatChar" w:type="character">
    <w:name w:val="Citat Char"/>
    <w:basedOn w:val="Zadanifontodlomka"/>
    <w:link w:val="Citat"/>
    <w:uiPriority w:val="29"/>
    <w:rsid w:val="006948FC"/>
    <w:rPr>
      <w:rFonts w:ascii="Tahoma" w:eastAsia="Times New Roman" w:hAnsi="Tahoma"/>
      <w:i/>
      <w:iCs/>
      <w:color w:themeColor="text1" w:val="000000"/>
      <w:szCs w:val="20"/>
      <w:lang w:eastAsia="hr-HR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6948FC"/>
    <w:pPr>
      <w:pBdr>
        <w:bottom w:color="4F81BD" w:space="4" w:sz="4" w:themeColor="accent1" w:val="single"/>
      </w:pBdr>
      <w:spacing w:after="280" w:before="200"/>
      <w:ind w:left="936" w:right="936"/>
    </w:pPr>
    <w:rPr>
      <w:rFonts w:ascii="Tahoma" w:hAnsi="Tahoma"/>
      <w:b/>
      <w:bCs/>
      <w:i/>
      <w:iCs/>
      <w:color w:themeColor="accent1" w:val="4F81BD"/>
      <w:szCs w:val="20"/>
      <w:lang w:eastAsia="hr-HR" w:val="hr-HR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6948FC"/>
    <w:rPr>
      <w:rFonts w:ascii="Tahoma" w:eastAsia="Times New Roman" w:hAnsi="Tahoma"/>
      <w:b/>
      <w:bCs/>
      <w:i/>
      <w:iCs/>
      <w:color w:themeColor="accent1" w:val="4F81BD"/>
      <w:szCs w:val="20"/>
      <w:lang w:eastAsia="hr-HR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6948FC"/>
    <w:pPr>
      <w:keepLines/>
      <w:spacing w:before="480" w:line="276" w:lineRule="auto"/>
      <w:jc w:val="left"/>
      <w:outlineLvl w:val="9"/>
    </w:pPr>
    <w:rPr>
      <w:rFonts w:ascii="Cambria" w:cstheme="majorBidi" w:eastAsiaTheme="majorEastAsia" w:hAnsi="Cambria"/>
      <w:color w:val="365F91"/>
      <w:szCs w:val="28"/>
      <w:lang w:eastAsia="en-US"/>
    </w:rPr>
  </w:style>
  <w:style w:customStyle="1" w:styleId="Tabela" w:type="paragraph">
    <w:name w:val="Tabela"/>
    <w:basedOn w:val="Normal"/>
    <w:uiPriority w:val="99"/>
    <w:qFormat/>
    <w:rsid w:val="006948FC"/>
    <w:pPr>
      <w:widowControl w:val="0"/>
      <w:jc w:val="center"/>
    </w:pPr>
    <w:rPr>
      <w:rFonts w:ascii="Arial Narrow" w:hAnsi="Arial Narrow"/>
      <w:bCs/>
      <w:spacing w:val="-20"/>
      <w:kern w:val="18"/>
      <w:sz w:val="20"/>
      <w:szCs w:val="20"/>
      <w:lang w:eastAsia="hr-HR" w:val="hr-HR"/>
    </w:rPr>
  </w:style>
  <w:style w:customStyle="1" w:styleId="BodyText21" w:type="paragraph">
    <w:name w:val="Body Text 21"/>
    <w:basedOn w:val="Normal"/>
    <w:uiPriority w:val="99"/>
    <w:rsid w:val="006948FC"/>
    <w:pPr>
      <w:widowControl w:val="0"/>
      <w:tabs>
        <w:tab w:pos="-720" w:val="left"/>
      </w:tabs>
      <w:suppressAutoHyphens/>
      <w:spacing w:line="360" w:lineRule="auto"/>
      <w:jc w:val="both"/>
    </w:pPr>
    <w:rPr>
      <w:spacing w:val="-3"/>
      <w:szCs w:val="20"/>
      <w:lang w:eastAsia="hr-HR" w:val="hr-HR"/>
    </w:rPr>
  </w:style>
  <w:style w:customStyle="1" w:styleId="StilOpisslikeTahomaPodebljanoChar" w:type="character">
    <w:name w:val="Stil Opis slike + Tahoma Podebljano Char"/>
    <w:link w:val="StilOpisslikeTahomaPodebljano"/>
    <w:locked/>
    <w:rsid w:val="006948FC"/>
    <w:rPr>
      <w:bCs/>
      <w:i/>
    </w:rPr>
  </w:style>
  <w:style w:customStyle="1" w:styleId="StilOpisslikeTahomaPodebljano" w:type="paragraph">
    <w:name w:val="Stil Opis slike + Tahoma Podebljano"/>
    <w:basedOn w:val="Opisslike"/>
    <w:link w:val="StilOpisslikeTahomaPodebljanoChar"/>
    <w:rsid w:val="006948FC"/>
    <w:pPr>
      <w:widowControl w:val="0"/>
      <w:ind w:firstLine="0" w:left="0"/>
    </w:pPr>
    <w:rPr>
      <w:bCs/>
      <w:i/>
    </w:rPr>
  </w:style>
  <w:style w:customStyle="1" w:styleId="Normal1" w:type="paragraph">
    <w:name w:val="Normal1"/>
    <w:uiPriority w:val="99"/>
    <w:rsid w:val="006948FC"/>
    <w:pPr>
      <w:widowControl w:val="0"/>
      <w:autoSpaceDE w:val="0"/>
      <w:autoSpaceDN w:val="0"/>
      <w:adjustRightInd w:val="0"/>
    </w:pPr>
    <w:rPr>
      <w:rFonts w:ascii="Arial" w:cs="Arial" w:eastAsia="Times New Roman" w:hAnsi="Arial"/>
      <w:sz w:val="22"/>
      <w:szCs w:val="22"/>
      <w:lang w:eastAsia="hr-HR"/>
    </w:rPr>
  </w:style>
  <w:style w:customStyle="1" w:styleId="tabspace" w:type="paragraph">
    <w:name w:val="tabspace"/>
    <w:next w:val="Normal1"/>
    <w:uiPriority w:val="99"/>
    <w:rsid w:val="006948FC"/>
    <w:pPr>
      <w:widowControl w:val="0"/>
      <w:autoSpaceDE w:val="0"/>
      <w:autoSpaceDN w:val="0"/>
      <w:adjustRightInd w:val="0"/>
      <w:spacing w:after="10" w:before="10"/>
      <w:ind w:left="10"/>
    </w:pPr>
    <w:rPr>
      <w:rFonts w:ascii="Arial" w:eastAsia="Times New Roman" w:hAnsi="Arial"/>
      <w:lang w:eastAsia="hr-HR"/>
    </w:rPr>
  </w:style>
  <w:style w:customStyle="1" w:styleId="man" w:type="paragraph">
    <w:name w:val="man"/>
    <w:next w:val="Normal1"/>
    <w:uiPriority w:val="99"/>
    <w:rsid w:val="006948FC"/>
    <w:pPr>
      <w:widowControl w:val="0"/>
      <w:autoSpaceDE w:val="0"/>
      <w:autoSpaceDN w:val="0"/>
      <w:adjustRightInd w:val="0"/>
    </w:pPr>
    <w:rPr>
      <w:rFonts w:ascii="Arial" w:cs="Arial" w:eastAsia="Times New Roman" w:hAnsi="Arial"/>
      <w:sz w:val="22"/>
      <w:szCs w:val="22"/>
      <w:lang w:eastAsia="hr-HR"/>
    </w:rPr>
  </w:style>
  <w:style w:customStyle="1" w:styleId="NaslovFax" w:type="paragraph">
    <w:name w:val="Naslov Fax"/>
    <w:basedOn w:val="Naslov8"/>
    <w:uiPriority w:val="99"/>
    <w:rsid w:val="006948FC"/>
    <w:rPr>
      <w:rFonts w:ascii="Arial" w:cs="Times New Roman" w:eastAsia="Times New Roman" w:hAnsi="Arial"/>
      <w:i/>
      <w:sz w:val="36"/>
      <w:u w:val="single"/>
    </w:rPr>
  </w:style>
  <w:style w:customStyle="1" w:styleId="StilTahomaNeKurzivObostranoProred15redak" w:type="paragraph">
    <w:name w:val="Stil Tahoma Ne Kurziv Obostrano Prored:  1.5 redak"/>
    <w:basedOn w:val="Normal"/>
    <w:uiPriority w:val="99"/>
    <w:rsid w:val="006948FC"/>
    <w:pPr>
      <w:widowControl w:val="0"/>
      <w:spacing w:line="360" w:lineRule="auto"/>
      <w:jc w:val="both"/>
    </w:pPr>
    <w:rPr>
      <w:rFonts w:ascii="Tahoma" w:hAnsi="Tahoma"/>
      <w:lang w:eastAsia="hr-HR" w:val="hr-HR"/>
    </w:rPr>
  </w:style>
  <w:style w:customStyle="1" w:styleId="StilOpisslike" w:type="character">
    <w:name w:val="Stil Opis slike"/>
    <w:aliases w:val="Opis slike Char Char + Lucida Sans Unicode 11 pt Char"/>
    <w:basedOn w:val="OpisslikeChar"/>
    <w:locked/>
    <w:rsid w:val="006948FC"/>
    <w:rPr>
      <w:i/>
      <w:iCs w:val="0"/>
      <w:szCs w:val="24"/>
    </w:rPr>
  </w:style>
  <w:style w:customStyle="1" w:styleId="StilOpisslike1" w:type="paragraph">
    <w:name w:val="Stil Opis slike1"/>
    <w:aliases w:val="Opis slike Char Char + Lucida Sans Unicode 11 pt1"/>
    <w:basedOn w:val="Opisslike"/>
    <w:uiPriority w:val="99"/>
    <w:rsid w:val="006948FC"/>
    <w:pPr>
      <w:widowControl w:val="0"/>
      <w:spacing w:line="240" w:lineRule="auto"/>
      <w:ind w:firstLine="0" w:left="0"/>
    </w:pPr>
    <w:rPr>
      <w:rFonts w:cstheme="minorBidi"/>
      <w:i/>
    </w:rPr>
  </w:style>
  <w:style w:customStyle="1" w:styleId="StilNaslov3Tahoma" w:type="paragraph">
    <w:name w:val="Stil Naslov 3 + Tahoma"/>
    <w:basedOn w:val="Naslov3"/>
    <w:uiPriority w:val="99"/>
    <w:rsid w:val="006948FC"/>
    <w:pPr>
      <w:widowControl w:val="0"/>
      <w:numPr>
        <w:ilvl w:val="2"/>
        <w:numId w:val="3"/>
      </w:numPr>
      <w:tabs>
        <w:tab w:pos="720" w:val="left"/>
      </w:tabs>
      <w:spacing w:line="360" w:lineRule="auto"/>
      <w:ind w:firstLine="0" w:left="0"/>
      <w:jc w:val="both"/>
    </w:pPr>
    <w:rPr>
      <w:rFonts w:ascii="Tahoma" w:cs="Times New Roman" w:eastAsia="Times New Roman" w:hAnsi="Tahoma"/>
      <w:b w:val="0"/>
      <w:lang w:eastAsia="en-US"/>
    </w:rPr>
  </w:style>
  <w:style w:customStyle="1" w:styleId="c27" w:type="paragraph">
    <w:name w:val="c27"/>
    <w:basedOn w:val="Normal"/>
    <w:uiPriority w:val="99"/>
    <w:rsid w:val="006948FC"/>
    <w:pPr>
      <w:spacing w:after="100" w:afterAutospacing="1" w:before="100" w:beforeAutospacing="1"/>
    </w:pPr>
    <w:rPr>
      <w:lang w:eastAsia="hr-HR" w:val="hr-HR"/>
    </w:rPr>
  </w:style>
  <w:style w:customStyle="1" w:styleId="c41" w:type="paragraph">
    <w:name w:val="c41"/>
    <w:basedOn w:val="Normal"/>
    <w:uiPriority w:val="99"/>
    <w:rsid w:val="006948FC"/>
    <w:pPr>
      <w:spacing w:after="100" w:afterAutospacing="1" w:before="100" w:beforeAutospacing="1"/>
    </w:pPr>
    <w:rPr>
      <w:lang w:eastAsia="hr-HR" w:val="hr-HR"/>
    </w:rPr>
  </w:style>
  <w:style w:customStyle="1" w:styleId="image4" w:type="paragraph">
    <w:name w:val="image4"/>
    <w:basedOn w:val="Normal"/>
    <w:uiPriority w:val="99"/>
    <w:rsid w:val="006948FC"/>
    <w:pPr>
      <w:spacing w:after="177"/>
      <w:jc w:val="center"/>
    </w:pPr>
    <w:rPr>
      <w:lang w:eastAsia="hr-HR" w:val="hr-HR"/>
    </w:rPr>
  </w:style>
  <w:style w:customStyle="1" w:styleId="gbm" w:type="paragraph">
    <w:name w:val="gbm"/>
    <w:basedOn w:val="Normal"/>
    <w:uiPriority w:val="99"/>
    <w:rsid w:val="006948FC"/>
    <w:pPr>
      <w:pBdr>
        <w:top w:color="BEBEBE" w:space="0" w:sz="4" w:val="single"/>
        <w:left w:color="BEBEBE" w:space="0" w:sz="4" w:val="single"/>
        <w:bottom w:color="BEBEBE" w:space="0" w:sz="4" w:val="single"/>
        <w:right w:color="BEBEBE" w:space="0" w:sz="4" w:val="single"/>
      </w:pBdr>
      <w:shd w:color="auto" w:fill="FFFFFF" w:val="clear"/>
    </w:pPr>
    <w:rPr>
      <w:lang w:eastAsia="hr-HR" w:val="hr-HR"/>
    </w:rPr>
  </w:style>
  <w:style w:customStyle="1" w:styleId="gbxms" w:type="paragraph">
    <w:name w:val="gbxms"/>
    <w:basedOn w:val="Normal"/>
    <w:uiPriority w:val="99"/>
    <w:rsid w:val="006948FC"/>
    <w:pPr>
      <w:shd w:color="auto" w:fill="CCCCCC" w:val="clear"/>
    </w:pPr>
    <w:rPr>
      <w:lang w:eastAsia="hr-HR" w:val="hr-HR"/>
    </w:rPr>
  </w:style>
  <w:style w:customStyle="1" w:styleId="gbma" w:type="paragraph">
    <w:name w:val="gbma"/>
    <w:basedOn w:val="Normal"/>
    <w:uiPriority w:val="99"/>
    <w:rsid w:val="006948FC"/>
    <w:pPr>
      <w:pBdr>
        <w:top w:color="C0C0C0" w:space="1" w:sz="12" w:val="single"/>
        <w:left w:color="auto" w:space="0" w:sz="12" w:val="dashed"/>
        <w:bottom w:color="auto" w:space="0" w:sz="2" w:val="dashed"/>
        <w:right w:color="auto" w:space="0" w:sz="12" w:val="dashed"/>
      </w:pBdr>
      <w:spacing w:line="0" w:lineRule="auto"/>
    </w:pPr>
    <w:rPr>
      <w:sz w:val="2"/>
      <w:szCs w:val="2"/>
      <w:lang w:eastAsia="hr-HR" w:val="hr-HR"/>
    </w:rPr>
  </w:style>
  <w:style w:customStyle="1" w:styleId="gbtc" w:type="paragraph">
    <w:name w:val="gbtc"/>
    <w:basedOn w:val="Normal"/>
    <w:uiPriority w:val="99"/>
    <w:rsid w:val="006948FC"/>
    <w:rPr>
      <w:lang w:eastAsia="hr-HR" w:val="hr-HR"/>
    </w:rPr>
  </w:style>
  <w:style w:customStyle="1" w:styleId="gbmc" w:type="paragraph">
    <w:name w:val="gbmc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gbmcc" w:type="paragraph">
    <w:name w:val="gbmcc"/>
    <w:basedOn w:val="Normal"/>
    <w:uiPriority w:val="99"/>
    <w:rsid w:val="006948FC"/>
    <w:rPr>
      <w:lang w:eastAsia="hr-HR" w:val="hr-HR"/>
    </w:rPr>
  </w:style>
  <w:style w:customStyle="1" w:styleId="gbt" w:type="paragraph">
    <w:name w:val="gbt"/>
    <w:basedOn w:val="Normal"/>
    <w:uiPriority w:val="99"/>
    <w:rsid w:val="006948FC"/>
    <w:pPr>
      <w:spacing w:line="270" w:lineRule="atLeast"/>
    </w:pPr>
    <w:rPr>
      <w:lang w:eastAsia="hr-HR" w:val="hr-HR"/>
    </w:rPr>
  </w:style>
  <w:style w:customStyle="1" w:styleId="gbzt" w:type="paragraph">
    <w:name w:val="gbzt"/>
    <w:basedOn w:val="Normal"/>
    <w:uiPriority w:val="99"/>
    <w:rsid w:val="006948FC"/>
    <w:rPr>
      <w:lang w:eastAsia="hr-HR" w:val="hr-HR"/>
    </w:rPr>
  </w:style>
  <w:style w:customStyle="1" w:styleId="gbgt" w:type="paragraph">
    <w:name w:val="gbgt"/>
    <w:basedOn w:val="Normal"/>
    <w:uiPriority w:val="99"/>
    <w:rsid w:val="006948FC"/>
    <w:rPr>
      <w:lang w:eastAsia="hr-HR" w:val="hr-HR"/>
    </w:rPr>
  </w:style>
  <w:style w:customStyle="1" w:styleId="gbts" w:type="paragraph">
    <w:name w:val="gbts"/>
    <w:basedOn w:val="Normal"/>
    <w:uiPriority w:val="99"/>
    <w:rsid w:val="006948FC"/>
    <w:rPr>
      <w:lang w:eastAsia="hr-HR" w:val="hr-HR"/>
    </w:rPr>
  </w:style>
  <w:style w:customStyle="1" w:styleId="gbtsa" w:type="paragraph">
    <w:name w:val="gbtsa"/>
    <w:basedOn w:val="Normal"/>
    <w:uiPriority w:val="99"/>
    <w:rsid w:val="006948FC"/>
    <w:rPr>
      <w:lang w:eastAsia="hr-HR" w:val="hr-HR"/>
    </w:rPr>
  </w:style>
  <w:style w:customStyle="1" w:styleId="gbtb2" w:type="paragraph">
    <w:name w:val="gbtb2"/>
    <w:basedOn w:val="Normal"/>
    <w:uiPriority w:val="99"/>
    <w:rsid w:val="006948FC"/>
    <w:rPr>
      <w:lang w:eastAsia="hr-HR" w:val="hr-HR"/>
    </w:rPr>
  </w:style>
  <w:style w:customStyle="1" w:styleId="gbg4a" w:type="paragraph">
    <w:name w:val="gbg4a"/>
    <w:basedOn w:val="Normal"/>
    <w:uiPriority w:val="99"/>
    <w:rsid w:val="006948FC"/>
    <w:pPr>
      <w:spacing w:line="0" w:lineRule="auto"/>
    </w:pPr>
    <w:rPr>
      <w:sz w:val="2"/>
      <w:szCs w:val="2"/>
      <w:lang w:eastAsia="hr-HR" w:val="hr-HR"/>
    </w:rPr>
  </w:style>
  <w:style w:customStyle="1" w:styleId="gbi4p" w:type="paragraph">
    <w:name w:val="gbi4p"/>
    <w:basedOn w:val="Normal"/>
    <w:uiPriority w:val="99"/>
    <w:rsid w:val="006948FC"/>
    <w:rPr>
      <w:lang w:eastAsia="hr-HR" w:val="hr-HR"/>
    </w:rPr>
  </w:style>
  <w:style w:customStyle="1" w:styleId="gbmpiw" w:type="paragraph">
    <w:name w:val="gbmpiw"/>
    <w:basedOn w:val="Normal"/>
    <w:uiPriority w:val="99"/>
    <w:rsid w:val="006948FC"/>
    <w:pPr>
      <w:spacing w:before="100" w:line="90" w:lineRule="atLeast"/>
      <w:ind w:left="200"/>
    </w:pPr>
    <w:rPr>
      <w:lang w:eastAsia="hr-HR" w:val="hr-HR"/>
    </w:rPr>
  </w:style>
  <w:style w:customStyle="1" w:styleId="gbmlbw" w:type="paragraph">
    <w:name w:val="gbmlbw"/>
    <w:basedOn w:val="Normal"/>
    <w:uiPriority w:val="99"/>
    <w:rsid w:val="006948FC"/>
    <w:pPr>
      <w:ind w:left="100" w:right="100"/>
    </w:pPr>
    <w:rPr>
      <w:color w:val="CCCCCC"/>
      <w:lang w:eastAsia="hr-HR" w:val="hr-HR"/>
    </w:rPr>
  </w:style>
  <w:style w:customStyle="1" w:styleId="gbmt" w:type="paragraph">
    <w:name w:val="gbmt"/>
    <w:basedOn w:val="Normal"/>
    <w:uiPriority w:val="99"/>
    <w:rsid w:val="006948FC"/>
    <w:rPr>
      <w:lang w:eastAsia="hr-HR" w:val="hr-HR"/>
    </w:rPr>
  </w:style>
  <w:style w:customStyle="1" w:styleId="gbmh" w:type="paragraph">
    <w:name w:val="gbmh"/>
    <w:basedOn w:val="Normal"/>
    <w:uiPriority w:val="99"/>
    <w:rsid w:val="006948FC"/>
    <w:pPr>
      <w:pBdr>
        <w:top w:color="BEBEBE" w:space="0" w:sz="4" w:val="single"/>
      </w:pBdr>
      <w:spacing w:after="100" w:before="100"/>
    </w:pPr>
    <w:rPr>
      <w:sz w:val="2"/>
      <w:szCs w:val="2"/>
      <w:lang w:eastAsia="hr-HR" w:val="hr-HR"/>
    </w:rPr>
  </w:style>
  <w:style w:customStyle="1" w:styleId="gbmtc" w:type="paragraph">
    <w:name w:val="gbmtc"/>
    <w:basedOn w:val="Normal"/>
    <w:uiPriority w:val="99"/>
    <w:rsid w:val="006948FC"/>
    <w:pPr>
      <w:spacing w:line="270" w:lineRule="atLeast"/>
    </w:pPr>
    <w:rPr>
      <w:lang w:eastAsia="hr-HR" w:val="hr-HR"/>
    </w:rPr>
  </w:style>
  <w:style w:customStyle="1" w:styleId="gbmpme" w:type="paragraph">
    <w:name w:val="gbmpme"/>
    <w:basedOn w:val="Normal"/>
    <w:uiPriority w:val="99"/>
    <w:rsid w:val="006948FC"/>
    <w:rPr>
      <w:color w:val="666666"/>
      <w:sz w:val="11"/>
      <w:szCs w:val="11"/>
      <w:lang w:eastAsia="hr-HR" w:val="hr-HR"/>
    </w:rPr>
  </w:style>
  <w:style w:customStyle="1" w:styleId="gbps2" w:type="paragraph">
    <w:name w:val="gbps2"/>
    <w:basedOn w:val="Normal"/>
    <w:uiPriority w:val="99"/>
    <w:rsid w:val="006948FC"/>
    <w:rPr>
      <w:color w:val="666666"/>
      <w:sz w:val="11"/>
      <w:szCs w:val="11"/>
      <w:lang w:eastAsia="hr-HR" w:val="hr-HR"/>
    </w:rPr>
  </w:style>
  <w:style w:customStyle="1" w:styleId="gbp0" w:type="paragraph">
    <w:name w:val="gbp0"/>
    <w:basedOn w:val="Normal"/>
    <w:uiPriority w:val="99"/>
    <w:rsid w:val="006948FC"/>
    <w:rPr>
      <w:vanish/>
      <w:lang w:eastAsia="hr-HR" w:val="hr-HR"/>
    </w:rPr>
  </w:style>
  <w:style w:customStyle="1" w:styleId="gbpmc" w:type="paragraph">
    <w:name w:val="gbpmc"/>
    <w:basedOn w:val="Normal"/>
    <w:uiPriority w:val="99"/>
    <w:rsid w:val="006948FC"/>
    <w:pPr>
      <w:shd w:color="auto" w:fill="FEF9DB" w:val="clear"/>
    </w:pPr>
    <w:rPr>
      <w:lang w:eastAsia="hr-HR" w:val="hr-HR"/>
    </w:rPr>
  </w:style>
  <w:style w:customStyle="1" w:styleId="gbpms2" w:type="paragraph">
    <w:name w:val="gbpms2"/>
    <w:basedOn w:val="Normal"/>
    <w:uiPriority w:val="99"/>
    <w:rsid w:val="006948FC"/>
    <w:rPr>
      <w:b/>
      <w:bCs/>
      <w:lang w:eastAsia="hr-HR" w:val="hr-HR"/>
    </w:rPr>
  </w:style>
  <w:style w:customStyle="1" w:styleId="gbmpala" w:type="paragraph">
    <w:name w:val="gbmpala"/>
    <w:basedOn w:val="Normal"/>
    <w:uiPriority w:val="99"/>
    <w:rsid w:val="006948FC"/>
    <w:pPr>
      <w:spacing w:line="270" w:lineRule="atLeast"/>
    </w:pPr>
    <w:rPr>
      <w:rFonts w:ascii="Arial" w:cs="Arial" w:hAnsi="Arial"/>
      <w:sz w:val="13"/>
      <w:szCs w:val="13"/>
      <w:lang w:eastAsia="hr-HR" w:val="hr-HR"/>
    </w:rPr>
  </w:style>
  <w:style w:customStyle="1" w:styleId="gbmpalb" w:type="paragraph">
    <w:name w:val="gbmpalb"/>
    <w:basedOn w:val="Normal"/>
    <w:uiPriority w:val="99"/>
    <w:rsid w:val="006948FC"/>
    <w:pPr>
      <w:spacing w:line="270" w:lineRule="atLeast"/>
      <w:jc w:val="right"/>
    </w:pPr>
    <w:rPr>
      <w:rFonts w:ascii="Arial" w:cs="Arial" w:hAnsi="Arial"/>
      <w:sz w:val="13"/>
      <w:szCs w:val="13"/>
      <w:lang w:eastAsia="hr-HR" w:val="hr-HR"/>
    </w:rPr>
  </w:style>
  <w:style w:customStyle="1" w:styleId="gbmpmtc" w:type="paragraph">
    <w:name w:val="gbmpmtc"/>
    <w:basedOn w:val="Normal"/>
    <w:uiPriority w:val="99"/>
    <w:rsid w:val="006948FC"/>
    <w:rPr>
      <w:lang w:eastAsia="hr-HR" w:val="hr-HR"/>
    </w:rPr>
  </w:style>
  <w:style w:customStyle="1" w:styleId="gbp0i" w:type="paragraph">
    <w:name w:val="gbp0i"/>
    <w:basedOn w:val="Normal"/>
    <w:uiPriority w:val="99"/>
    <w:rsid w:val="006948FC"/>
    <w:rPr>
      <w:lang w:eastAsia="hr-HR" w:val="hr-HR"/>
    </w:rPr>
  </w:style>
  <w:style w:customStyle="1" w:styleId="gbqfb" w:type="paragraph">
    <w:name w:val="gbqfb"/>
    <w:basedOn w:val="Normal"/>
    <w:uiPriority w:val="99"/>
    <w:rsid w:val="006948FC"/>
    <w:pPr>
      <w:pBdr>
        <w:top w:color="3079ED" w:space="0" w:sz="4" w:val="single"/>
        <w:left w:color="3079ED" w:space="4" w:sz="4" w:val="single"/>
        <w:bottom w:color="3079ED" w:space="0" w:sz="4" w:val="single"/>
        <w:right w:color="3079ED" w:space="4" w:sz="4" w:val="single"/>
      </w:pBdr>
      <w:shd w:color="auto" w:fill="4D90FE" w:val="clear"/>
      <w:spacing w:line="290" w:lineRule="atLeast"/>
      <w:jc w:val="center"/>
    </w:pPr>
    <w:rPr>
      <w:b/>
      <w:bCs/>
      <w:color w:val="FFFFFF"/>
      <w:lang w:eastAsia="hr-HR" w:val="hr-HR"/>
    </w:rPr>
  </w:style>
  <w:style w:customStyle="1" w:styleId="gbqfb-hvr" w:type="paragraph">
    <w:name w:val="gbqfb-hvr"/>
    <w:basedOn w:val="Normal"/>
    <w:uiPriority w:val="99"/>
    <w:rsid w:val="006948FC"/>
    <w:pPr>
      <w:pBdr>
        <w:top w:color="2F5BB7" w:space="0" w:sz="4" w:val="single"/>
        <w:left w:color="2F5BB7" w:space="0" w:sz="4" w:val="single"/>
        <w:bottom w:color="2F5BB7" w:space="0" w:sz="4" w:val="single"/>
        <w:right w:color="2F5BB7" w:space="0" w:sz="4" w:val="single"/>
      </w:pBdr>
      <w:shd w:color="auto" w:fill="357AE8" w:val="clear"/>
    </w:pPr>
    <w:rPr>
      <w:lang w:eastAsia="hr-HR" w:val="hr-HR"/>
    </w:rPr>
  </w:style>
  <w:style w:customStyle="1" w:styleId="gbiba" w:type="paragraph">
    <w:name w:val="gbiba"/>
    <w:basedOn w:val="Normal"/>
    <w:uiPriority w:val="99"/>
    <w:rsid w:val="006948FC"/>
    <w:pPr>
      <w:spacing w:after="100" w:before="80"/>
      <w:ind w:left="200" w:right="200"/>
    </w:pPr>
    <w:rPr>
      <w:lang w:eastAsia="hr-HR" w:val="hr-HR"/>
    </w:rPr>
  </w:style>
  <w:style w:customStyle="1" w:styleId="gbh" w:type="paragraph">
    <w:name w:val="gbh"/>
    <w:basedOn w:val="Normal"/>
    <w:uiPriority w:val="99"/>
    <w:rsid w:val="006948FC"/>
    <w:rPr>
      <w:lang w:eastAsia="hr-HR" w:val="hr-HR"/>
    </w:rPr>
  </w:style>
  <w:style w:customStyle="1" w:styleId="gbpl" w:type="paragraph">
    <w:name w:val="gbpl"/>
    <w:basedOn w:val="Normal"/>
    <w:uiPriority w:val="99"/>
    <w:rsid w:val="006948FC"/>
    <w:pPr>
      <w:spacing w:before="40"/>
    </w:pPr>
    <w:rPr>
      <w:lang w:eastAsia="hr-HR" w:val="hr-HR"/>
    </w:rPr>
  </w:style>
  <w:style w:customStyle="1" w:styleId="gbpr" w:type="paragraph">
    <w:name w:val="gbpr"/>
    <w:basedOn w:val="Normal"/>
    <w:uiPriority w:val="99"/>
    <w:rsid w:val="006948FC"/>
    <w:pPr>
      <w:spacing w:before="40"/>
    </w:pPr>
    <w:rPr>
      <w:lang w:eastAsia="hr-HR" w:val="hr-HR"/>
    </w:rPr>
  </w:style>
  <w:style w:customStyle="1" w:styleId="gbi5t" w:type="paragraph">
    <w:name w:val="gbi5t"/>
    <w:basedOn w:val="Normal"/>
    <w:uiPriority w:val="99"/>
    <w:rsid w:val="006948FC"/>
    <w:pPr>
      <w:spacing w:after="10" w:before="10"/>
      <w:ind w:left="150" w:right="150"/>
    </w:pPr>
    <w:rPr>
      <w:color w:val="666666"/>
      <w:lang w:eastAsia="hr-HR" w:val="hr-HR"/>
    </w:rPr>
  </w:style>
  <w:style w:customStyle="1" w:styleId="gbqff" w:type="paragraph">
    <w:name w:val="gbqff"/>
    <w:basedOn w:val="Normal"/>
    <w:uiPriority w:val="99"/>
    <w:rsid w:val="006948FC"/>
    <w:rPr>
      <w:lang w:eastAsia="hr-HR" w:val="hr-HR"/>
    </w:rPr>
  </w:style>
  <w:style w:customStyle="1" w:styleId="gbqfqw" w:type="paragraph">
    <w:name w:val="gbqfqw"/>
    <w:basedOn w:val="Normal"/>
    <w:uiPriority w:val="99"/>
    <w:rsid w:val="006948FC"/>
    <w:pPr>
      <w:pBdr>
        <w:top w:color="C0C0C0" w:space="0" w:sz="4" w:val="single"/>
        <w:left w:color="D9D9D9" w:space="0" w:sz="4" w:val="single"/>
        <w:bottom w:color="D9D9D9" w:space="0" w:sz="4" w:val="single"/>
        <w:right w:color="D9D9D9" w:space="0" w:sz="4" w:val="single"/>
      </w:pBdr>
      <w:shd w:color="auto" w:fill="FFFFFF" w:val="clear"/>
    </w:pPr>
    <w:rPr>
      <w:lang w:eastAsia="hr-HR" w:val="hr-HR"/>
    </w:rPr>
  </w:style>
  <w:style w:customStyle="1" w:styleId="gbqfwa" w:type="paragraph">
    <w:name w:val="gbqfwa"/>
    <w:basedOn w:val="Normal"/>
    <w:uiPriority w:val="99"/>
    <w:rsid w:val="006948FC"/>
    <w:rPr>
      <w:lang w:eastAsia="hr-HR" w:val="hr-HR"/>
    </w:rPr>
  </w:style>
  <w:style w:customStyle="1" w:styleId="gbqfqwb" w:type="paragraph">
    <w:name w:val="gbqfqwb"/>
    <w:basedOn w:val="Normal"/>
    <w:uiPriority w:val="99"/>
    <w:rsid w:val="006948FC"/>
    <w:rPr>
      <w:lang w:eastAsia="hr-HR" w:val="hr-HR"/>
    </w:rPr>
  </w:style>
  <w:style w:customStyle="1" w:styleId="gbqfi" w:type="paragraph">
    <w:name w:val="gbqfi"/>
    <w:basedOn w:val="Normal"/>
    <w:uiPriority w:val="99"/>
    <w:rsid w:val="006948FC"/>
    <w:pPr>
      <w:spacing w:after="70" w:before="70"/>
      <w:ind w:left="190" w:right="190"/>
    </w:pPr>
    <w:rPr>
      <w:lang w:eastAsia="hr-HR" w:val="hr-HR"/>
    </w:rPr>
  </w:style>
  <w:style w:customStyle="1" w:styleId="gbqfqw-hvr" w:type="paragraph">
    <w:name w:val="gbqfqw-hvr"/>
    <w:basedOn w:val="Normal"/>
    <w:uiPriority w:val="99"/>
    <w:rsid w:val="006948FC"/>
    <w:pPr>
      <w:pBdr>
        <w:top w:color="A0A0A0" w:space="0" w:sz="4" w:val="single"/>
        <w:left w:color="B9B9B9" w:space="0" w:sz="4" w:val="single"/>
        <w:bottom w:color="B9B9B9" w:space="0" w:sz="4" w:val="single"/>
        <w:right w:color="B9B9B9" w:space="0" w:sz="4" w:val="single"/>
      </w:pBdr>
    </w:pPr>
    <w:rPr>
      <w:lang w:eastAsia="hr-HR" w:val="hr-HR"/>
    </w:rPr>
  </w:style>
  <w:style w:customStyle="1" w:styleId="gbqfwb" w:type="paragraph">
    <w:name w:val="gbqfwb"/>
    <w:basedOn w:val="Normal"/>
    <w:uiPriority w:val="99"/>
    <w:rsid w:val="006948FC"/>
    <w:rPr>
      <w:lang w:eastAsia="hr-HR" w:val="hr-HR"/>
    </w:rPr>
  </w:style>
  <w:style w:customStyle="1" w:styleId="gbqfwc" w:type="paragraph">
    <w:name w:val="gbqfwc"/>
    <w:basedOn w:val="Normal"/>
    <w:uiPriority w:val="99"/>
    <w:rsid w:val="006948FC"/>
    <w:rPr>
      <w:lang w:eastAsia="hr-HR" w:val="hr-HR"/>
    </w:rPr>
  </w:style>
  <w:style w:customStyle="1" w:styleId="gbqfif" w:type="paragraph">
    <w:name w:val="gbqfif"/>
    <w:basedOn w:val="Normal"/>
    <w:uiPriority w:val="99"/>
    <w:rsid w:val="006948FC"/>
    <w:rPr>
      <w:rFonts w:ascii="Arial" w:cs="Arial" w:hAnsi="Arial"/>
      <w:sz w:val="16"/>
      <w:szCs w:val="16"/>
      <w:lang w:eastAsia="hr-HR" w:val="hr-HR"/>
    </w:rPr>
  </w:style>
  <w:style w:customStyle="1" w:styleId="gbqfsf" w:type="paragraph">
    <w:name w:val="gbqfsf"/>
    <w:basedOn w:val="Normal"/>
    <w:uiPriority w:val="99"/>
    <w:rsid w:val="006948FC"/>
    <w:rPr>
      <w:rFonts w:ascii="Arial" w:cs="Arial" w:hAnsi="Arial"/>
      <w:sz w:val="16"/>
      <w:szCs w:val="16"/>
      <w:lang w:eastAsia="hr-HR" w:val="hr-HR"/>
    </w:rPr>
  </w:style>
  <w:style w:customStyle="1" w:styleId="gbqfba" w:type="paragraph">
    <w:name w:val="gbqfba"/>
    <w:basedOn w:val="Normal"/>
    <w:uiPriority w:val="99"/>
    <w:rsid w:val="006948FC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after="160" w:before="160" w:line="290" w:lineRule="atLeast"/>
      <w:ind w:left="80" w:right="80"/>
      <w:jc w:val="center"/>
    </w:pPr>
    <w:rPr>
      <w:b/>
      <w:bCs/>
      <w:color w:val="555555"/>
      <w:lang w:eastAsia="hr-HR" w:val="hr-HR"/>
    </w:rPr>
  </w:style>
  <w:style w:customStyle="1" w:styleId="gbqfba-hvr" w:type="paragraph">
    <w:name w:val="gbqfba-hvr"/>
    <w:basedOn w:val="Normal"/>
    <w:uiPriority w:val="99"/>
    <w:rsid w:val="006948FC"/>
    <w:pPr>
      <w:shd w:color="auto" w:fill="F8F8F8" w:val="clear"/>
    </w:pPr>
    <w:rPr>
      <w:color w:val="333333"/>
      <w:lang w:eastAsia="hr-HR" w:val="hr-HR"/>
    </w:rPr>
  </w:style>
  <w:style w:customStyle="1" w:styleId="gbmwc" w:type="paragraph">
    <w:name w:val="gbmwc"/>
    <w:basedOn w:val="Normal"/>
    <w:uiPriority w:val="99"/>
    <w:rsid w:val="006948FC"/>
    <w:rPr>
      <w:lang w:eastAsia="hr-HR" w:val="hr-HR"/>
    </w:rPr>
  </w:style>
  <w:style w:customStyle="1" w:styleId="gbmsg" w:type="paragraph">
    <w:name w:val="gbmsg"/>
    <w:basedOn w:val="Normal"/>
    <w:uiPriority w:val="99"/>
    <w:rsid w:val="006948FC"/>
    <w:rPr>
      <w:vanish/>
      <w:lang w:eastAsia="hr-HR" w:val="hr-HR"/>
    </w:rPr>
  </w:style>
  <w:style w:customStyle="1" w:styleId="gbmab" w:type="paragraph">
    <w:name w:val="gbmab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line="0" w:lineRule="auto"/>
    </w:pPr>
    <w:rPr>
      <w:sz w:val="2"/>
      <w:szCs w:val="2"/>
      <w:lang w:eastAsia="hr-HR" w:val="hr-HR"/>
    </w:rPr>
  </w:style>
  <w:style w:customStyle="1" w:styleId="gbmac" w:type="paragraph">
    <w:name w:val="gbmac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line="0" w:lineRule="auto"/>
    </w:pPr>
    <w:rPr>
      <w:sz w:val="2"/>
      <w:szCs w:val="2"/>
      <w:lang w:eastAsia="hr-HR" w:val="hr-HR"/>
    </w:rPr>
  </w:style>
  <w:style w:customStyle="1" w:styleId="gbmad" w:type="paragraph">
    <w:name w:val="gbmad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line="0" w:lineRule="auto"/>
    </w:pPr>
    <w:rPr>
      <w:sz w:val="2"/>
      <w:szCs w:val="2"/>
      <w:lang w:eastAsia="hr-HR" w:val="hr-HR"/>
    </w:rPr>
  </w:style>
  <w:style w:customStyle="1" w:styleId="gbmae" w:type="paragraph">
    <w:name w:val="gbmae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line="0" w:lineRule="auto"/>
    </w:pPr>
    <w:rPr>
      <w:sz w:val="2"/>
      <w:szCs w:val="2"/>
      <w:lang w:eastAsia="hr-HR" w:val="hr-HR"/>
    </w:rPr>
  </w:style>
  <w:style w:customStyle="1" w:styleId="gbmai" w:type="paragraph">
    <w:name w:val="gbmai"/>
    <w:basedOn w:val="Normal"/>
    <w:uiPriority w:val="99"/>
    <w:rsid w:val="006948FC"/>
    <w:pPr>
      <w:spacing w:line="0" w:lineRule="auto"/>
    </w:pPr>
    <w:rPr>
      <w:sz w:val="2"/>
      <w:szCs w:val="2"/>
      <w:lang w:eastAsia="hr-HR" w:val="hr-HR"/>
    </w:rPr>
  </w:style>
  <w:style w:customStyle="1" w:styleId="gbgs" w:type="paragraph">
    <w:name w:val="gbgs"/>
    <w:basedOn w:val="Normal"/>
    <w:uiPriority w:val="99"/>
    <w:rsid w:val="006948FC"/>
    <w:pPr>
      <w:pBdr>
        <w:top w:color="C6C6C6" w:space="0" w:sz="4" w:val="single"/>
        <w:left w:color="C6C6C6" w:space="0" w:sz="4" w:val="single"/>
        <w:bottom w:color="C6C6C6" w:space="0" w:sz="4" w:val="single"/>
        <w:right w:color="C6C6C6" w:space="0" w:sz="4" w:val="single"/>
      </w:pBdr>
      <w:shd w:color="auto" w:fill="F8F8F8" w:val="clear"/>
    </w:pPr>
    <w:rPr>
      <w:lang w:eastAsia="hr-HR" w:val="hr-HR"/>
    </w:rPr>
  </w:style>
  <w:style w:customStyle="1" w:styleId="gbsb" w:type="paragraph">
    <w:name w:val="gbsb"/>
    <w:basedOn w:val="Normal"/>
    <w:uiPriority w:val="99"/>
    <w:rsid w:val="006948FC"/>
    <w:rPr>
      <w:lang w:eastAsia="hr-HR" w:val="hr-HR"/>
    </w:rPr>
  </w:style>
  <w:style w:customStyle="1" w:styleId="actbar" w:type="paragraph">
    <w:name w:val="actbar"/>
    <w:basedOn w:val="Normal"/>
    <w:uiPriority w:val="99"/>
    <w:rsid w:val="006948FC"/>
    <w:rPr>
      <w:lang w:eastAsia="hr-HR" w:val="hr-HR"/>
    </w:rPr>
  </w:style>
  <w:style w:customStyle="1" w:styleId="actbar-geo-wrapper" w:type="paragraph">
    <w:name w:val="actbar-geo-wrapper"/>
    <w:basedOn w:val="Normal"/>
    <w:uiPriority w:val="99"/>
    <w:rsid w:val="006948FC"/>
    <w:pPr>
      <w:ind w:left="280"/>
    </w:pPr>
    <w:rPr>
      <w:lang w:eastAsia="hr-HR" w:val="hr-HR"/>
    </w:rPr>
  </w:style>
  <w:style w:customStyle="1" w:styleId="actbar-geo-panel" w:type="paragraph">
    <w:name w:val="actbar-geo-panel"/>
    <w:basedOn w:val="Normal"/>
    <w:uiPriority w:val="99"/>
    <w:rsid w:val="006948FC"/>
    <w:pPr>
      <w:ind w:left="330"/>
    </w:pPr>
    <w:rPr>
      <w:lang w:eastAsia="hr-HR" w:val="hr-HR"/>
    </w:rPr>
  </w:style>
  <w:style w:customStyle="1" w:styleId="actbar-local-panel" w:type="paragraph">
    <w:name w:val="actbar-local-panel"/>
    <w:basedOn w:val="Normal"/>
    <w:uiPriority w:val="99"/>
    <w:rsid w:val="006948FC"/>
    <w:rPr>
      <w:lang w:eastAsia="hr-HR" w:val="hr-HR"/>
    </w:rPr>
  </w:style>
  <w:style w:customStyle="1" w:styleId="actbar-iw-wrapper" w:type="paragraph">
    <w:name w:val="actbar-iw-wrapper"/>
    <w:basedOn w:val="Normal"/>
    <w:uiPriority w:val="99"/>
    <w:rsid w:val="006948FC"/>
    <w:pPr>
      <w:spacing w:before="50"/>
    </w:pPr>
    <w:rPr>
      <w:lang w:eastAsia="hr-HR" w:val="hr-HR"/>
    </w:rPr>
  </w:style>
  <w:style w:customStyle="1" w:styleId="lhs-geocode-thumb" w:type="paragraph">
    <w:name w:val="lhs-geocode-thumb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lhs-geocode-sv-text" w:type="paragraph">
    <w:name w:val="lhs-geocode-sv-text"/>
    <w:basedOn w:val="Normal"/>
    <w:uiPriority w:val="99"/>
    <w:rsid w:val="006948FC"/>
    <w:rPr>
      <w:color w:val="7777CC"/>
      <w:sz w:val="20"/>
      <w:szCs w:val="20"/>
      <w:u w:val="single"/>
      <w:lang w:eastAsia="hr-HR" w:val="hr-HR"/>
    </w:rPr>
  </w:style>
  <w:style w:customStyle="1" w:styleId="actbar-panel" w:type="paragraph">
    <w:name w:val="actbar-panel"/>
    <w:basedOn w:val="Normal"/>
    <w:uiPriority w:val="99"/>
    <w:rsid w:val="006948FC"/>
    <w:rPr>
      <w:lang w:eastAsia="hr-HR" w:val="hr-HR"/>
    </w:rPr>
  </w:style>
  <w:style w:customStyle="1" w:styleId="actbar-separator" w:type="paragraph">
    <w:name w:val="actbar-separator"/>
    <w:basedOn w:val="Normal"/>
    <w:uiPriority w:val="99"/>
    <w:rsid w:val="006948FC"/>
    <w:pPr>
      <w:shd w:color="auto" w:fill="CCCCCC" w:val="clear"/>
    </w:pPr>
    <w:rPr>
      <w:color w:val="CCCCCC"/>
      <w:lang w:eastAsia="hr-HR" w:val="hr-HR"/>
    </w:rPr>
  </w:style>
  <w:style w:customStyle="1" w:styleId="actbar-btn" w:type="paragraph">
    <w:name w:val="actbar-btn"/>
    <w:basedOn w:val="Normal"/>
    <w:uiPriority w:val="99"/>
    <w:rsid w:val="006948FC"/>
    <w:pPr>
      <w:ind w:right="130"/>
    </w:pPr>
    <w:rPr>
      <w:color w:val="1155CC"/>
      <w:lang w:eastAsia="hr-HR" w:val="hr-HR"/>
    </w:rPr>
  </w:style>
  <w:style w:customStyle="1" w:styleId="actbar-list" w:type="paragraph">
    <w:name w:val="actbar-list"/>
    <w:basedOn w:val="Normal"/>
    <w:uiPriority w:val="99"/>
    <w:rsid w:val="006948FC"/>
    <w:rPr>
      <w:lang w:eastAsia="hr-HR" w:val="hr-HR"/>
    </w:rPr>
  </w:style>
  <w:style w:customStyle="1" w:styleId="actbar-arrow" w:type="paragraph">
    <w:name w:val="actbar-arrow"/>
    <w:basedOn w:val="Normal"/>
    <w:uiPriority w:val="99"/>
    <w:rsid w:val="006948FC"/>
    <w:pPr>
      <w:ind w:left="48" w:right="-48"/>
    </w:pPr>
    <w:rPr>
      <w:sz w:val="20"/>
      <w:szCs w:val="20"/>
      <w:lang w:eastAsia="hr-HR" w:val="hr-HR"/>
    </w:rPr>
  </w:style>
  <w:style w:customStyle="1" w:styleId="actbar-arrow-compact" w:type="paragraph">
    <w:name w:val="actbar-arrow-compact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</w:pPr>
    <w:rPr>
      <w:color w:val="A1A7DC"/>
      <w:sz w:val="18"/>
      <w:szCs w:val="18"/>
      <w:lang w:eastAsia="hr-HR" w:val="hr-HR"/>
    </w:rPr>
  </w:style>
  <w:style w:customStyle="1" w:styleId="actbar-header" w:type="paragraph">
    <w:name w:val="actbar-header"/>
    <w:basedOn w:val="Normal"/>
    <w:uiPriority w:val="99"/>
    <w:rsid w:val="006948FC"/>
    <w:rPr>
      <w:lang w:eastAsia="hr-HR" w:val="hr-HR"/>
    </w:rPr>
  </w:style>
  <w:style w:customStyle="1" w:styleId="actbar-title" w:type="paragraph">
    <w:name w:val="actbar-title"/>
    <w:basedOn w:val="Normal"/>
    <w:uiPriority w:val="99"/>
    <w:rsid w:val="006948FC"/>
    <w:rPr>
      <w:b/>
      <w:bCs/>
      <w:lang w:eastAsia="hr-HR" w:val="hr-HR"/>
    </w:rPr>
  </w:style>
  <w:style w:customStyle="1" w:styleId="actbar-input" w:type="paragraph">
    <w:name w:val="actbar-input"/>
    <w:basedOn w:val="Normal"/>
    <w:uiPriority w:val="99"/>
    <w:rsid w:val="006948FC"/>
    <w:rPr>
      <w:lang w:eastAsia="hr-HR" w:val="hr-HR"/>
    </w:rPr>
  </w:style>
  <w:style w:customStyle="1" w:styleId="actbar-small" w:type="paragraph">
    <w:name w:val="actbar-small"/>
    <w:basedOn w:val="Normal"/>
    <w:uiPriority w:val="99"/>
    <w:rsid w:val="006948FC"/>
    <w:rPr>
      <w:sz w:val="20"/>
      <w:szCs w:val="20"/>
      <w:lang w:eastAsia="hr-HR" w:val="hr-HR"/>
    </w:rPr>
  </w:style>
  <w:style w:customStyle="1" w:styleId="actbar-back" w:type="paragraph">
    <w:name w:val="actbar-back"/>
    <w:basedOn w:val="Normal"/>
    <w:uiPriority w:val="99"/>
    <w:rsid w:val="006948FC"/>
    <w:rPr>
      <w:sz w:val="20"/>
      <w:szCs w:val="20"/>
      <w:lang w:eastAsia="hr-HR" w:val="hr-HR"/>
    </w:rPr>
  </w:style>
  <w:style w:customStyle="1" w:styleId="actbar-gray" w:type="paragraph">
    <w:name w:val="actbar-gray"/>
    <w:basedOn w:val="Normal"/>
    <w:uiPriority w:val="99"/>
    <w:rsid w:val="006948FC"/>
    <w:rPr>
      <w:color w:val="999999"/>
      <w:lang w:eastAsia="hr-HR" w:val="hr-HR"/>
    </w:rPr>
  </w:style>
  <w:style w:customStyle="1" w:styleId="actbar-sbmt" w:type="paragraph">
    <w:name w:val="actbar-sbmt"/>
    <w:basedOn w:val="Normal"/>
    <w:uiPriority w:val="99"/>
    <w:rsid w:val="006948FC"/>
    <w:pPr>
      <w:ind w:left="24"/>
    </w:pPr>
    <w:rPr>
      <w:lang w:eastAsia="hr-HR" w:val="hr-HR"/>
    </w:rPr>
  </w:style>
  <w:style w:customStyle="1" w:styleId="actbar-cmpct" w:type="paragraph">
    <w:name w:val="actbar-cmpct"/>
    <w:basedOn w:val="Normal"/>
    <w:uiPriority w:val="99"/>
    <w:rsid w:val="006948FC"/>
    <w:rPr>
      <w:lang w:eastAsia="hr-HR" w:val="hr-HR"/>
    </w:rPr>
  </w:style>
  <w:style w:customStyle="1" w:styleId="actbar-cmpct-press" w:type="paragraph">
    <w:name w:val="actbar-cmpct-press"/>
    <w:basedOn w:val="Normal"/>
    <w:uiPriority w:val="99"/>
    <w:rsid w:val="006948FC"/>
    <w:rPr>
      <w:lang w:eastAsia="hr-HR" w:val="hr-HR"/>
    </w:rPr>
  </w:style>
  <w:style w:customStyle="1" w:styleId="floathelp" w:type="paragraph">
    <w:name w:val="floathelp"/>
    <w:basedOn w:val="Normal"/>
    <w:uiPriority w:val="99"/>
    <w:rsid w:val="006948FC"/>
    <w:pPr>
      <w:pBdr>
        <w:top w:color="666666" w:space="1" w:sz="4" w:val="single"/>
        <w:left w:color="666666" w:space="1" w:sz="4" w:val="single"/>
        <w:bottom w:color="666666" w:space="1" w:sz="4" w:val="single"/>
        <w:right w:color="666666" w:space="1" w:sz="4" w:val="single"/>
      </w:pBdr>
      <w:shd w:color="auto" w:fill="FFFFFF" w:val="clear"/>
    </w:pPr>
    <w:rPr>
      <w:color w:val="666666"/>
      <w:lang w:eastAsia="hr-HR" w:val="hr-HR"/>
    </w:rPr>
  </w:style>
  <w:style w:customStyle="1" w:styleId="legal" w:type="paragraph">
    <w:name w:val="legal"/>
    <w:basedOn w:val="Normal"/>
    <w:uiPriority w:val="99"/>
    <w:rsid w:val="006948FC"/>
    <w:rPr>
      <w:color w:val="808080"/>
      <w:sz w:val="20"/>
      <w:szCs w:val="20"/>
      <w:lang w:eastAsia="hr-HR" w:val="hr-HR"/>
    </w:rPr>
  </w:style>
  <w:style w:customStyle="1" w:styleId="sloc" w:type="paragraph">
    <w:name w:val="sloc"/>
    <w:basedOn w:val="Normal"/>
    <w:uiPriority w:val="99"/>
    <w:rsid w:val="006948FC"/>
    <w:pPr>
      <w:spacing w:after="120"/>
    </w:pPr>
    <w:rPr>
      <w:lang w:eastAsia="hr-HR" w:val="hr-HR"/>
    </w:rPr>
  </w:style>
  <w:style w:customStyle="1" w:styleId="sslkg" w:type="paragraph">
    <w:name w:val="sslkg"/>
    <w:basedOn w:val="Normal"/>
    <w:uiPriority w:val="99"/>
    <w:rsid w:val="006948FC"/>
    <w:pPr>
      <w:pBdr>
        <w:top w:color="000000" w:space="0" w:sz="4" w:val="single"/>
        <w:left w:color="000000" w:space="1" w:sz="4" w:val="single"/>
        <w:bottom w:color="000000" w:space="1" w:sz="4" w:val="single"/>
        <w:right w:color="000000" w:space="1" w:sz="4" w:val="single"/>
      </w:pBdr>
      <w:shd w:color="auto" w:fill="FFFFDD" w:val="clear"/>
    </w:pPr>
    <w:rPr>
      <w:lang w:eastAsia="hr-HR" w:val="hr-HR"/>
    </w:rPr>
  </w:style>
  <w:style w:customStyle="1" w:styleId="ssprev" w:type="paragraph">
    <w:name w:val="ssprev"/>
    <w:basedOn w:val="Normal"/>
    <w:uiPriority w:val="99"/>
    <w:rsid w:val="006948FC"/>
    <w:rPr>
      <w:color w:val="808080"/>
      <w:lang w:eastAsia="hr-HR" w:val="hr-HR"/>
    </w:rPr>
  </w:style>
  <w:style w:customStyle="1" w:styleId="smh" w:type="paragraph">
    <w:name w:val="smh"/>
    <w:basedOn w:val="Normal"/>
    <w:uiPriority w:val="99"/>
    <w:rsid w:val="006948FC"/>
    <w:pPr>
      <w:shd w:color="auto" w:fill="FFFF99" w:val="clear"/>
      <w:spacing w:after="50"/>
    </w:pPr>
    <w:rPr>
      <w:lang w:eastAsia="hr-HR" w:val="hr-HR"/>
    </w:rPr>
  </w:style>
  <w:style w:customStyle="1" w:styleId="attention" w:type="paragraph">
    <w:name w:val="attention"/>
    <w:basedOn w:val="Normal"/>
    <w:uiPriority w:val="99"/>
    <w:rsid w:val="006948FC"/>
    <w:rPr>
      <w:color w:val="CC0000"/>
      <w:vertAlign w:val="superscript"/>
      <w:lang w:eastAsia="hr-HR" w:val="hr-HR"/>
    </w:rPr>
  </w:style>
  <w:style w:customStyle="1" w:styleId="new" w:type="paragraph">
    <w:name w:val="new"/>
    <w:basedOn w:val="Normal"/>
    <w:uiPriority w:val="99"/>
    <w:rsid w:val="006948FC"/>
    <w:rPr>
      <w:color w:val="CC0000"/>
      <w:lang w:eastAsia="hr-HR" w:val="hr-HR"/>
    </w:rPr>
  </w:style>
  <w:style w:customStyle="1" w:styleId="mmadd" w:type="paragraph">
    <w:name w:val="mmadd"/>
    <w:basedOn w:val="Normal"/>
    <w:uiPriority w:val="99"/>
    <w:rsid w:val="006948FC"/>
    <w:pPr>
      <w:ind w:right="80"/>
      <w:jc w:val="right"/>
    </w:pPr>
    <w:rPr>
      <w:lang w:eastAsia="hr-HR" w:val="hr-HR"/>
    </w:rPr>
  </w:style>
  <w:style w:customStyle="1" w:styleId="ieoneline" w:type="paragraph">
    <w:name w:val="ieoneline"/>
    <w:basedOn w:val="Normal"/>
    <w:uiPriority w:val="99"/>
    <w:rsid w:val="006948FC"/>
    <w:rPr>
      <w:lang w:eastAsia="hr-HR" w:val="hr-HR"/>
    </w:rPr>
  </w:style>
  <w:style w:customStyle="1" w:styleId="kd-menulist" w:type="paragraph">
    <w:name w:val="kd-menulist"/>
    <w:basedOn w:val="Normal"/>
    <w:uiPriority w:val="99"/>
    <w:rsid w:val="006948FC"/>
    <w:pPr>
      <w:pBdr>
        <w:top w:color="CCCCCC" w:space="0" w:sz="4" w:val="single"/>
        <w:left w:color="CCCCCC" w:space="0" w:sz="4" w:val="single"/>
        <w:bottom w:color="CCCCCC" w:space="3" w:sz="4" w:val="single"/>
        <w:right w:color="CCCCCC" w:space="0" w:sz="4" w:val="single"/>
      </w:pBdr>
      <w:shd w:color="auto" w:fill="FFFFFF" w:val="clear"/>
    </w:pPr>
    <w:rPr>
      <w:lang w:eastAsia="hr-HR" w:val="hr-HR"/>
    </w:rPr>
  </w:style>
  <w:style w:customStyle="1" w:styleId="kd-menulistitem" w:type="paragraph">
    <w:name w:val="kd-menulistitem"/>
    <w:basedOn w:val="Normal"/>
    <w:uiPriority w:val="99"/>
    <w:rsid w:val="006948FC"/>
    <w:rPr>
      <w:color w:val="333333"/>
      <w:lang w:eastAsia="hr-HR" w:val="hr-HR"/>
    </w:rPr>
  </w:style>
  <w:style w:customStyle="1" w:styleId="kd-menurule" w:type="paragraph">
    <w:name w:val="kd-menurule"/>
    <w:basedOn w:val="Normal"/>
    <w:uiPriority w:val="99"/>
    <w:rsid w:val="006948FC"/>
    <w:pPr>
      <w:pBdr>
        <w:top w:color="EBEBEB" w:space="0" w:sz="4" w:val="single"/>
      </w:pBdr>
      <w:spacing w:after="100" w:before="90"/>
    </w:pPr>
    <w:rPr>
      <w:lang w:eastAsia="hr-HR" w:val="hr-HR"/>
    </w:rPr>
  </w:style>
  <w:style w:customStyle="1" w:styleId="sa" w:type="paragraph">
    <w:name w:val="sa"/>
    <w:basedOn w:val="Normal"/>
    <w:uiPriority w:val="99"/>
    <w:rsid w:val="006948FC"/>
    <w:rPr>
      <w:lang w:eastAsia="hr-HR" w:val="hr-HR"/>
    </w:rPr>
  </w:style>
  <w:style w:customStyle="1" w:styleId="ea" w:type="paragraph">
    <w:name w:val="ea"/>
    <w:basedOn w:val="Normal"/>
    <w:uiPriority w:val="99"/>
    <w:rsid w:val="006948FC"/>
    <w:pPr>
      <w:jc w:val="right"/>
    </w:pPr>
    <w:rPr>
      <w:lang w:eastAsia="hr-HR" w:val="hr-HR"/>
    </w:rPr>
  </w:style>
  <w:style w:customStyle="1" w:styleId="ca" w:type="paragraph">
    <w:name w:val="ca"/>
    <w:basedOn w:val="Normal"/>
    <w:uiPriority w:val="99"/>
    <w:rsid w:val="006948FC"/>
    <w:pPr>
      <w:jc w:val="center"/>
    </w:pPr>
    <w:rPr>
      <w:lang w:eastAsia="hr-HR" w:val="hr-HR"/>
    </w:rPr>
  </w:style>
  <w:style w:customStyle="1" w:styleId="safesearch" w:type="paragraph">
    <w:name w:val="safesearch"/>
    <w:basedOn w:val="Normal"/>
    <w:uiPriority w:val="99"/>
    <w:rsid w:val="006948FC"/>
    <w:pPr>
      <w:pBdr>
        <w:bottom w:color="FFFFFF" w:space="0" w:sz="36" w:val="single"/>
      </w:pBdr>
    </w:pPr>
    <w:rPr>
      <w:lang w:eastAsia="hr-HR" w:val="hr-HR"/>
    </w:rPr>
  </w:style>
  <w:style w:customStyle="1" w:styleId="panel-width" w:type="paragraph">
    <w:name w:val="panel-width"/>
    <w:basedOn w:val="Normal"/>
    <w:uiPriority w:val="99"/>
    <w:rsid w:val="006948FC"/>
    <w:rPr>
      <w:lang w:eastAsia="hr-HR" w:val="hr-HR"/>
    </w:rPr>
  </w:style>
  <w:style w:customStyle="1" w:styleId="panel-width-margin-start" w:type="paragraph">
    <w:name w:val="panel-width-margin-start"/>
    <w:basedOn w:val="Normal"/>
    <w:uiPriority w:val="99"/>
    <w:rsid w:val="006948FC"/>
    <w:pPr>
      <w:ind w:left="7037"/>
    </w:pPr>
    <w:rPr>
      <w:lang w:eastAsia="hr-HR" w:val="hr-HR"/>
    </w:rPr>
  </w:style>
  <w:style w:customStyle="1" w:styleId="panel-width-margin-end" w:type="paragraph">
    <w:name w:val="panel-width-margin-end"/>
    <w:basedOn w:val="Normal"/>
    <w:uiPriority w:val="99"/>
    <w:rsid w:val="006948FC"/>
    <w:pPr>
      <w:ind w:right="7037"/>
    </w:pPr>
    <w:rPr>
      <w:lang w:eastAsia="hr-HR" w:val="hr-HR"/>
    </w:rPr>
  </w:style>
  <w:style w:customStyle="1" w:styleId="internal-only" w:type="paragraph">
    <w:name w:val="internal-only"/>
    <w:basedOn w:val="Normal"/>
    <w:uiPriority w:val="99"/>
    <w:rsid w:val="006948FC"/>
    <w:rPr>
      <w:b/>
      <w:bCs/>
      <w:color w:val="CC0000"/>
      <w:vertAlign w:val="superscript"/>
      <w:lang w:eastAsia="hr-HR" w:val="hr-HR"/>
    </w:rPr>
  </w:style>
  <w:style w:customStyle="1" w:styleId="internal-only-full" w:type="paragraph">
    <w:name w:val="internal-only-full"/>
    <w:basedOn w:val="Normal"/>
    <w:uiPriority w:val="99"/>
    <w:rsid w:val="006948FC"/>
    <w:rPr>
      <w:b/>
      <w:bCs/>
      <w:color w:val="CC0000"/>
      <w:lang w:eastAsia="hr-HR" w:val="hr-HR"/>
    </w:rPr>
  </w:style>
  <w:style w:customStyle="1" w:styleId="hp411" w:type="paragraph">
    <w:name w:val="hp411"/>
    <w:basedOn w:val="Normal"/>
    <w:uiPriority w:val="99"/>
    <w:rsid w:val="006948FC"/>
    <w:rPr>
      <w:lang w:eastAsia="hr-HR" w:val="hr-HR"/>
    </w:rPr>
  </w:style>
  <w:style w:customStyle="1" w:styleId="hpadw" w:type="paragraph">
    <w:name w:val="hpadw"/>
    <w:basedOn w:val="Normal"/>
    <w:uiPriority w:val="99"/>
    <w:rsid w:val="006948FC"/>
    <w:rPr>
      <w:lang w:eastAsia="hr-HR" w:val="hr-HR"/>
    </w:rPr>
  </w:style>
  <w:style w:customStyle="1" w:styleId="hpeapi" w:type="paragraph">
    <w:name w:val="hpeapi"/>
    <w:basedOn w:val="Normal"/>
    <w:uiPriority w:val="99"/>
    <w:rsid w:val="006948FC"/>
    <w:rPr>
      <w:lang w:eastAsia="hr-HR" w:val="hr-HR"/>
    </w:rPr>
  </w:style>
  <w:style w:customStyle="1" w:styleId="hpgmm" w:type="paragraph">
    <w:name w:val="hpgmm"/>
    <w:basedOn w:val="Normal"/>
    <w:uiPriority w:val="99"/>
    <w:rsid w:val="006948FC"/>
    <w:rPr>
      <w:lang w:eastAsia="hr-HR" w:val="hr-HR"/>
    </w:rPr>
  </w:style>
  <w:style w:customStyle="1" w:styleId="hplbc" w:type="paragraph">
    <w:name w:val="hplbc"/>
    <w:basedOn w:val="Normal"/>
    <w:uiPriority w:val="99"/>
    <w:rsid w:val="006948FC"/>
    <w:rPr>
      <w:lang w:eastAsia="hr-HR" w:val="hr-HR"/>
    </w:rPr>
  </w:style>
  <w:style w:customStyle="1" w:styleId="hpref" w:type="paragraph">
    <w:name w:val="hpref"/>
    <w:basedOn w:val="Normal"/>
    <w:uiPriority w:val="99"/>
    <w:rsid w:val="006948FC"/>
    <w:rPr>
      <w:lang w:eastAsia="hr-HR" w:val="hr-HR"/>
    </w:rPr>
  </w:style>
  <w:style w:customStyle="1" w:styleId="bar-icon-email-2" w:type="paragraph">
    <w:name w:val="bar-icon-email-2"/>
    <w:basedOn w:val="Normal"/>
    <w:uiPriority w:val="99"/>
    <w:rsid w:val="006948FC"/>
    <w:rPr>
      <w:lang w:eastAsia="hr-HR" w:val="hr-HR"/>
    </w:rPr>
  </w:style>
  <w:style w:customStyle="1" w:styleId="bar-icon-link" w:type="paragraph">
    <w:name w:val="bar-icon-link"/>
    <w:basedOn w:val="Normal"/>
    <w:uiPriority w:val="99"/>
    <w:rsid w:val="006948FC"/>
    <w:rPr>
      <w:lang w:eastAsia="hr-HR" w:val="hr-HR"/>
    </w:rPr>
  </w:style>
  <w:style w:customStyle="1" w:styleId="bar-icon-print-2" w:type="paragraph">
    <w:name w:val="bar-icon-print-2"/>
    <w:basedOn w:val="Normal"/>
    <w:uiPriority w:val="99"/>
    <w:rsid w:val="006948FC"/>
    <w:rPr>
      <w:lang w:eastAsia="hr-HR" w:val="hr-HR"/>
    </w:rPr>
  </w:style>
  <w:style w:customStyle="1" w:styleId="bar-icon-survey" w:type="paragraph">
    <w:name w:val="bar-icon-survey"/>
    <w:basedOn w:val="Normal"/>
    <w:uiPriority w:val="99"/>
    <w:rsid w:val="006948FC"/>
    <w:rPr>
      <w:lang w:eastAsia="hr-HR" w:val="hr-HR"/>
    </w:rPr>
  </w:style>
  <w:style w:customStyle="1" w:styleId="view-as-kml" w:type="paragraph">
    <w:name w:val="view-as-kml"/>
    <w:basedOn w:val="Normal"/>
    <w:uiPriority w:val="99"/>
    <w:rsid w:val="006948FC"/>
    <w:rPr>
      <w:lang w:eastAsia="hr-HR" w:val="hr-HR"/>
    </w:rPr>
  </w:style>
  <w:style w:customStyle="1" w:styleId="view-as-rss" w:type="paragraph">
    <w:name w:val="view-as-rss"/>
    <w:basedOn w:val="Normal"/>
    <w:uiPriority w:val="99"/>
    <w:rsid w:val="006948FC"/>
    <w:rPr>
      <w:lang w:eastAsia="hr-HR" w:val="hr-HR"/>
    </w:rPr>
  </w:style>
  <w:style w:customStyle="1" w:styleId="right-arrow" w:type="paragraph">
    <w:name w:val="right-arrow"/>
    <w:basedOn w:val="Normal"/>
    <w:uiPriority w:val="99"/>
    <w:rsid w:val="006948FC"/>
    <w:rPr>
      <w:lang w:eastAsia="hr-HR" w:val="hr-HR"/>
    </w:rPr>
  </w:style>
  <w:style w:customStyle="1" w:styleId="left-arrow" w:type="paragraph">
    <w:name w:val="left-arrow"/>
    <w:basedOn w:val="Normal"/>
    <w:uiPriority w:val="99"/>
    <w:rsid w:val="006948FC"/>
    <w:rPr>
      <w:lang w:eastAsia="hr-HR" w:val="hr-HR"/>
    </w:rPr>
  </w:style>
  <w:style w:customStyle="1" w:styleId="ddirflip" w:type="paragraph">
    <w:name w:val="ddirflip"/>
    <w:basedOn w:val="Normal"/>
    <w:uiPriority w:val="99"/>
    <w:rsid w:val="006948FC"/>
    <w:rPr>
      <w:lang w:eastAsia="hr-HR" w:val="hr-HR"/>
    </w:rPr>
  </w:style>
  <w:style w:customStyle="1" w:styleId="view-t" w:type="paragraph">
    <w:name w:val="view-t"/>
    <w:basedOn w:val="Normal"/>
    <w:uiPriority w:val="99"/>
    <w:rsid w:val="006948FC"/>
    <w:rPr>
      <w:lang w:eastAsia="hr-HR" w:val="hr-HR"/>
    </w:rPr>
  </w:style>
  <w:style w:customStyle="1" w:styleId="view-m" w:type="paragraph">
    <w:name w:val="view-m"/>
    <w:basedOn w:val="Normal"/>
    <w:uiPriority w:val="99"/>
    <w:rsid w:val="006948FC"/>
    <w:rPr>
      <w:lang w:eastAsia="hr-HR" w:val="hr-HR"/>
    </w:rPr>
  </w:style>
  <w:style w:customStyle="1" w:styleId="dropdown" w:type="paragraph">
    <w:name w:val="dropdown"/>
    <w:basedOn w:val="Normal"/>
    <w:uiPriority w:val="99"/>
    <w:rsid w:val="006948FC"/>
    <w:rPr>
      <w:lang w:eastAsia="hr-HR" w:val="hr-HR"/>
    </w:rPr>
  </w:style>
  <w:style w:customStyle="1" w:styleId="flask" w:type="paragraph">
    <w:name w:val="flask"/>
    <w:basedOn w:val="Normal"/>
    <w:uiPriority w:val="99"/>
    <w:rsid w:val="006948FC"/>
    <w:rPr>
      <w:lang w:eastAsia="hr-HR" w:val="hr-HR"/>
    </w:rPr>
  </w:style>
  <w:style w:customStyle="1" w:styleId="welc" w:type="paragraph">
    <w:name w:val="welc"/>
    <w:basedOn w:val="Normal"/>
    <w:uiPriority w:val="99"/>
    <w:rsid w:val="006948FC"/>
    <w:rPr>
      <w:b/>
      <w:bCs/>
      <w:lang w:eastAsia="hr-HR" w:val="hr-HR"/>
    </w:rPr>
  </w:style>
  <w:style w:customStyle="1" w:styleId="hp" w:type="paragraph">
    <w:name w:val="hp"/>
    <w:basedOn w:val="Normal"/>
    <w:uiPriority w:val="99"/>
    <w:rsid w:val="006948FC"/>
    <w:pPr>
      <w:ind w:left="340" w:right="280"/>
    </w:pPr>
    <w:rPr>
      <w:lang w:eastAsia="hr-HR" w:val="hr-HR"/>
    </w:rPr>
  </w:style>
  <w:style w:customStyle="1" w:styleId="lw-arrow" w:type="paragraph">
    <w:name w:val="lw-arrow"/>
    <w:basedOn w:val="Normal"/>
    <w:uiPriority w:val="99"/>
    <w:rsid w:val="006948FC"/>
    <w:rPr>
      <w:sz w:val="20"/>
      <w:szCs w:val="20"/>
      <w:lang w:eastAsia="hr-HR" w:val="hr-HR"/>
    </w:rPr>
  </w:style>
  <w:style w:customStyle="1" w:styleId="mclipwide" w:type="paragraph">
    <w:name w:val="mclip_wide"/>
    <w:basedOn w:val="Normal"/>
    <w:uiPriority w:val="99"/>
    <w:rsid w:val="006948FC"/>
    <w:rPr>
      <w:lang w:eastAsia="hr-HR" w:val="hr-HR"/>
    </w:rPr>
  </w:style>
  <w:style w:customStyle="1" w:styleId="zipminus" w:type="paragraph">
    <w:name w:val="zip_minus"/>
    <w:basedOn w:val="Normal"/>
    <w:uiPriority w:val="99"/>
    <w:rsid w:val="006948FC"/>
    <w:rPr>
      <w:lang w:eastAsia="hr-HR" w:val="hr-HR"/>
    </w:rPr>
  </w:style>
  <w:style w:customStyle="1" w:styleId="zipplus" w:type="paragraph">
    <w:name w:val="zip_plus"/>
    <w:basedOn w:val="Normal"/>
    <w:uiPriority w:val="99"/>
    <w:rsid w:val="006948FC"/>
    <w:rPr>
      <w:lang w:eastAsia="hr-HR" w:val="hr-HR"/>
    </w:rPr>
  </w:style>
  <w:style w:customStyle="1" w:styleId="nav" w:type="paragraph">
    <w:name w:val="nav"/>
    <w:basedOn w:val="Normal"/>
    <w:uiPriority w:val="99"/>
    <w:rsid w:val="006948FC"/>
    <w:rPr>
      <w:lang w:eastAsia="hr-HR" w:val="hr-HR"/>
    </w:rPr>
  </w:style>
  <w:style w:customStyle="1" w:styleId="nr" w:type="paragraph">
    <w:name w:val="nr"/>
    <w:basedOn w:val="Normal"/>
    <w:uiPriority w:val="99"/>
    <w:rsid w:val="006948FC"/>
    <w:rPr>
      <w:lang w:eastAsia="hr-HR" w:val="hr-HR"/>
    </w:rPr>
  </w:style>
  <w:style w:customStyle="1" w:styleId="subpanel" w:type="paragraph">
    <w:name w:val="subpanel"/>
    <w:basedOn w:val="Normal"/>
    <w:uiPriority w:val="99"/>
    <w:rsid w:val="006948FC"/>
    <w:pPr>
      <w:ind w:left="100"/>
    </w:pPr>
    <w:rPr>
      <w:lang w:eastAsia="hr-HR" w:val="hr-HR"/>
    </w:rPr>
  </w:style>
  <w:style w:customStyle="1" w:styleId="rmi-results-panel-link" w:type="paragraph">
    <w:name w:val="rmi-results-panel-link"/>
    <w:basedOn w:val="Normal"/>
    <w:uiPriority w:val="99"/>
    <w:rsid w:val="006948FC"/>
    <w:pPr>
      <w:jc w:val="center"/>
    </w:pPr>
    <w:rPr>
      <w:lang w:eastAsia="hr-HR" w:val="hr-HR"/>
    </w:rPr>
  </w:style>
  <w:style w:customStyle="1" w:styleId="rmi-rpl-k" w:type="paragraph">
    <w:name w:val="rmi-rpl-k"/>
    <w:basedOn w:val="Normal"/>
    <w:uiPriority w:val="99"/>
    <w:rsid w:val="006948FC"/>
    <w:pPr>
      <w:shd w:color="auto" w:fill="FFFFFF" w:val="clear"/>
      <w:spacing w:before="360"/>
      <w:ind w:left="-100"/>
      <w:jc w:val="center"/>
    </w:pPr>
    <w:rPr>
      <w:lang w:eastAsia="hr-HR" w:val="hr-HR"/>
    </w:rPr>
  </w:style>
  <w:style w:customStyle="1" w:styleId="rmi-base-k" w:type="paragraph">
    <w:name w:val="rmi-base-k"/>
    <w:basedOn w:val="Normal"/>
    <w:uiPriority w:val="99"/>
    <w:rsid w:val="006948FC"/>
    <w:rPr>
      <w:lang w:eastAsia="hr-HR" w:val="hr-HR"/>
    </w:rPr>
  </w:style>
  <w:style w:customStyle="1" w:styleId="rmi-rpl-top" w:type="paragraph">
    <w:name w:val="rmi-rpl-top"/>
    <w:basedOn w:val="Normal"/>
    <w:uiPriority w:val="99"/>
    <w:rsid w:val="006948FC"/>
    <w:pPr>
      <w:pBdr>
        <w:top w:color="E5E5E5" w:space="5" w:sz="4" w:val="single"/>
      </w:pBdr>
    </w:pPr>
    <w:rPr>
      <w:sz w:val="18"/>
      <w:szCs w:val="18"/>
      <w:lang w:eastAsia="hr-HR" w:val="hr-HR"/>
    </w:rPr>
  </w:style>
  <w:style w:customStyle="1" w:styleId="rmi-rpl-bottom" w:type="paragraph">
    <w:name w:val="rmi-rpl-bottom"/>
    <w:basedOn w:val="Normal"/>
    <w:uiPriority w:val="99"/>
    <w:rsid w:val="006948FC"/>
    <w:rPr>
      <w:sz w:val="18"/>
      <w:szCs w:val="18"/>
      <w:lang w:eastAsia="hr-HR" w:val="hr-HR"/>
    </w:rPr>
  </w:style>
  <w:style w:customStyle="1" w:styleId="sp-error-msg" w:type="paragraph">
    <w:name w:val="sp-error-msg"/>
    <w:basedOn w:val="Normal"/>
    <w:uiPriority w:val="99"/>
    <w:rsid w:val="006948FC"/>
    <w:pPr>
      <w:ind w:left="340"/>
    </w:pPr>
    <w:rPr>
      <w:lang w:eastAsia="hr-HR" w:val="hr-HR"/>
    </w:rPr>
  </w:style>
  <w:style w:customStyle="1" w:styleId="sp-cnt" w:type="paragraph">
    <w:name w:val="sp-cnt"/>
    <w:basedOn w:val="Normal"/>
    <w:uiPriority w:val="99"/>
    <w:rsid w:val="006948FC"/>
    <w:rPr>
      <w:lang w:eastAsia="hr-HR" w:val="hr-HR"/>
    </w:rPr>
  </w:style>
  <w:style w:customStyle="1" w:styleId="spell" w:type="paragraph">
    <w:name w:val="spell"/>
    <w:basedOn w:val="Normal"/>
    <w:uiPriority w:val="99"/>
    <w:rsid w:val="006948FC"/>
    <w:rPr>
      <w:sz w:val="30"/>
      <w:szCs w:val="30"/>
      <w:lang w:eastAsia="hr-HR" w:val="hr-HR"/>
    </w:rPr>
  </w:style>
  <w:style w:customStyle="1" w:styleId="spell-orig" w:type="paragraph">
    <w:name w:val="spell-orig"/>
    <w:basedOn w:val="Normal"/>
    <w:uiPriority w:val="99"/>
    <w:rsid w:val="006948FC"/>
    <w:rPr>
      <w:lang w:eastAsia="hr-HR" w:val="hr-HR"/>
    </w:rPr>
  </w:style>
  <w:style w:customStyle="1" w:styleId="solink" w:type="paragraph">
    <w:name w:val="solink"/>
    <w:basedOn w:val="Normal"/>
    <w:uiPriority w:val="99"/>
    <w:rsid w:val="006948FC"/>
    <w:rPr>
      <w:sz w:val="20"/>
      <w:szCs w:val="20"/>
      <w:lang w:eastAsia="hr-HR" w:val="hr-HR"/>
    </w:rPr>
  </w:style>
  <w:style w:customStyle="1" w:styleId="solink-skunk" w:type="paragraph">
    <w:name w:val="solink-skunk"/>
    <w:basedOn w:val="Normal"/>
    <w:uiPriority w:val="99"/>
    <w:rsid w:val="006948FC"/>
    <w:rPr>
      <w:sz w:val="20"/>
      <w:szCs w:val="20"/>
      <w:lang w:eastAsia="hr-HR" w:val="hr-HR"/>
    </w:rPr>
  </w:style>
  <w:style w:customStyle="1" w:styleId="ac-skunk" w:type="paragraph">
    <w:name w:val="ac-skunk"/>
    <w:basedOn w:val="Normal"/>
    <w:uiPriority w:val="99"/>
    <w:rsid w:val="006948FC"/>
    <w:rPr>
      <w:sz w:val="31"/>
      <w:szCs w:val="31"/>
      <w:lang w:eastAsia="hr-HR" w:val="hr-HR"/>
    </w:rPr>
  </w:style>
  <w:style w:customStyle="1" w:styleId="onegoogle-tia-keyboard" w:type="paragraph">
    <w:name w:val="onegoogle-tia-keyboard"/>
    <w:basedOn w:val="Normal"/>
    <w:uiPriority w:val="99"/>
    <w:rsid w:val="006948FC"/>
    <w:pPr>
      <w:spacing w:before="20"/>
      <w:ind w:right="20"/>
    </w:pPr>
    <w:rPr>
      <w:lang w:eastAsia="hr-HR" w:val="hr-HR"/>
    </w:rPr>
  </w:style>
  <w:style w:customStyle="1" w:styleId="arrow-right" w:type="paragraph">
    <w:name w:val="arrow-right"/>
    <w:basedOn w:val="Normal"/>
    <w:uiPriority w:val="99"/>
    <w:rsid w:val="006948FC"/>
    <w:rPr>
      <w:lang w:eastAsia="hr-HR" w:val="hr-HR"/>
    </w:rPr>
  </w:style>
  <w:style w:customStyle="1" w:styleId="arrow-left" w:type="paragraph">
    <w:name w:val="arrow-left"/>
    <w:basedOn w:val="Normal"/>
    <w:uiPriority w:val="99"/>
    <w:rsid w:val="006948FC"/>
    <w:rPr>
      <w:lang w:eastAsia="hr-HR" w:val="hr-HR"/>
    </w:rPr>
  </w:style>
  <w:style w:customStyle="1" w:styleId="arrow-down" w:type="paragraph">
    <w:name w:val="arrow-down"/>
    <w:basedOn w:val="Normal"/>
    <w:uiPriority w:val="99"/>
    <w:rsid w:val="006948FC"/>
    <w:rPr>
      <w:lang w:eastAsia="hr-HR" w:val="hr-HR"/>
    </w:rPr>
  </w:style>
  <w:style w:customStyle="1" w:styleId="close" w:type="paragraph">
    <w:name w:val="close"/>
    <w:basedOn w:val="Normal"/>
    <w:uiPriority w:val="99"/>
    <w:rsid w:val="006948FC"/>
    <w:rPr>
      <w:lang w:eastAsia="hr-HR" w:val="hr-HR"/>
    </w:rPr>
  </w:style>
  <w:style w:customStyle="1" w:styleId="link" w:type="paragraph">
    <w:name w:val="link"/>
    <w:basedOn w:val="Normal"/>
    <w:uiPriority w:val="99"/>
    <w:rsid w:val="006948FC"/>
    <w:rPr>
      <w:lang w:eastAsia="hr-HR" w:val="hr-HR"/>
    </w:rPr>
  </w:style>
  <w:style w:customStyle="1" w:styleId="navbar2" w:type="paragraph">
    <w:name w:val="navbar2"/>
    <w:basedOn w:val="Normal"/>
    <w:uiPriority w:val="99"/>
    <w:rsid w:val="006948FC"/>
    <w:rPr>
      <w:lang w:eastAsia="hr-HR" w:val="hr-HR"/>
    </w:rPr>
  </w:style>
  <w:style w:customStyle="1" w:styleId="print" w:type="paragraph">
    <w:name w:val="print"/>
    <w:basedOn w:val="Normal"/>
    <w:uiPriority w:val="99"/>
    <w:rsid w:val="006948FC"/>
    <w:rPr>
      <w:lang w:eastAsia="hr-HR" w:val="hr-HR"/>
    </w:rPr>
  </w:style>
  <w:style w:customStyle="1" w:styleId="search-white" w:type="paragraph">
    <w:name w:val="search-white"/>
    <w:basedOn w:val="Normal"/>
    <w:uiPriority w:val="99"/>
    <w:rsid w:val="006948FC"/>
    <w:rPr>
      <w:lang w:eastAsia="hr-HR" w:val="hr-HR"/>
    </w:rPr>
  </w:style>
  <w:style w:customStyle="1" w:styleId="send" w:type="paragraph">
    <w:name w:val="send"/>
    <w:basedOn w:val="Normal"/>
    <w:uiPriority w:val="99"/>
    <w:rsid w:val="006948FC"/>
    <w:rPr>
      <w:lang w:eastAsia="hr-HR" w:val="hr-HR"/>
    </w:rPr>
  </w:style>
  <w:style w:customStyle="1" w:styleId="collapse-left3" w:type="paragraph">
    <w:name w:val="collapse-left3"/>
    <w:basedOn w:val="Normal"/>
    <w:uiPriority w:val="99"/>
    <w:rsid w:val="006948FC"/>
    <w:rPr>
      <w:lang w:eastAsia="hr-HR" w:val="hr-HR"/>
    </w:rPr>
  </w:style>
  <w:style w:customStyle="1" w:styleId="collapse-right3" w:type="paragraph">
    <w:name w:val="collapse-right3"/>
    <w:basedOn w:val="Normal"/>
    <w:uiPriority w:val="99"/>
    <w:rsid w:val="006948FC"/>
    <w:rPr>
      <w:lang w:eastAsia="hr-HR" w:val="hr-HR"/>
    </w:rPr>
  </w:style>
  <w:style w:customStyle="1" w:styleId="expand-left3" w:type="paragraph">
    <w:name w:val="expand-left3"/>
    <w:basedOn w:val="Normal"/>
    <w:uiPriority w:val="99"/>
    <w:rsid w:val="006948FC"/>
    <w:rPr>
      <w:lang w:eastAsia="hr-HR" w:val="hr-HR"/>
    </w:rPr>
  </w:style>
  <w:style w:customStyle="1" w:styleId="expand-right3" w:type="paragraph">
    <w:name w:val="expand-right3"/>
    <w:basedOn w:val="Normal"/>
    <w:uiPriority w:val="99"/>
    <w:rsid w:val="006948FC"/>
    <w:rPr>
      <w:lang w:eastAsia="hr-HR" w:val="hr-HR"/>
    </w:rPr>
  </w:style>
  <w:style w:customStyle="1" w:styleId="circle-markera-whitebg" w:type="paragraph">
    <w:name w:val="circle-markera-whitebg"/>
    <w:basedOn w:val="Normal"/>
    <w:uiPriority w:val="99"/>
    <w:rsid w:val="006948FC"/>
    <w:rPr>
      <w:lang w:eastAsia="hr-HR" w:val="hr-HR"/>
    </w:rPr>
  </w:style>
  <w:style w:customStyle="1" w:styleId="circle-markerb-whitebg" w:type="paragraph">
    <w:name w:val="circle-markerb-whitebg"/>
    <w:basedOn w:val="Normal"/>
    <w:uiPriority w:val="99"/>
    <w:rsid w:val="006948FC"/>
    <w:rPr>
      <w:lang w:eastAsia="hr-HR" w:val="hr-HR"/>
    </w:rPr>
  </w:style>
  <w:style w:customStyle="1" w:styleId="checkmark" w:type="paragraph">
    <w:name w:val="checkmark"/>
    <w:basedOn w:val="Normal"/>
    <w:uiPriority w:val="99"/>
    <w:rsid w:val="006948FC"/>
    <w:rPr>
      <w:lang w:eastAsia="hr-HR" w:val="hr-HR"/>
    </w:rPr>
  </w:style>
  <w:style w:customStyle="1" w:styleId="bubble-point-white" w:type="paragraph">
    <w:name w:val="bubble-point-white"/>
    <w:basedOn w:val="Normal"/>
    <w:uiPriority w:val="99"/>
    <w:rsid w:val="006948FC"/>
    <w:rPr>
      <w:lang w:eastAsia="hr-HR" w:val="hr-HR"/>
    </w:rPr>
  </w:style>
  <w:style w:customStyle="1" w:styleId="bubble-point-white-left" w:type="paragraph">
    <w:name w:val="bubble-point-white-left"/>
    <w:basedOn w:val="Normal"/>
    <w:uiPriority w:val="99"/>
    <w:rsid w:val="006948FC"/>
    <w:rPr>
      <w:lang w:eastAsia="hr-HR" w:val="hr-HR"/>
    </w:rPr>
  </w:style>
  <w:style w:customStyle="1" w:styleId="bubble-point-white-right" w:type="paragraph">
    <w:name w:val="bubble-point-white-right"/>
    <w:basedOn w:val="Normal"/>
    <w:uiPriority w:val="99"/>
    <w:rsid w:val="006948FC"/>
    <w:rPr>
      <w:lang w:eastAsia="hr-HR" w:val="hr-HR"/>
    </w:rPr>
  </w:style>
  <w:style w:customStyle="1" w:styleId="bubble-point-white-down" w:type="paragraph">
    <w:name w:val="bubble-point-white-down"/>
    <w:basedOn w:val="Normal"/>
    <w:uiPriority w:val="99"/>
    <w:rsid w:val="006948FC"/>
    <w:rPr>
      <w:lang w:eastAsia="hr-HR" w:val="hr-HR"/>
    </w:rPr>
  </w:style>
  <w:style w:customStyle="1" w:styleId="bar" w:type="paragraph">
    <w:name w:val="bar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dir-button" w:type="paragraph">
    <w:name w:val="dir-button"/>
    <w:basedOn w:val="Normal"/>
    <w:uiPriority w:val="99"/>
    <w:rsid w:val="006948FC"/>
    <w:pPr>
      <w:ind w:right="60"/>
    </w:pPr>
    <w:rPr>
      <w:lang w:eastAsia="hr-HR" w:val="hr-HR"/>
    </w:rPr>
  </w:style>
  <w:style w:customStyle="1" w:styleId="zippyplus" w:type="paragraph">
    <w:name w:val="zippy_plus"/>
    <w:basedOn w:val="Normal"/>
    <w:uiPriority w:val="99"/>
    <w:rsid w:val="006948FC"/>
    <w:rPr>
      <w:lang w:eastAsia="hr-HR" w:val="hr-HR"/>
    </w:rPr>
  </w:style>
  <w:style w:customStyle="1" w:styleId="zippyminus" w:type="paragraph">
    <w:name w:val="zippy_minus"/>
    <w:basedOn w:val="Normal"/>
    <w:uiPriority w:val="99"/>
    <w:rsid w:val="006948FC"/>
    <w:rPr>
      <w:lang w:eastAsia="hr-HR" w:val="hr-HR"/>
    </w:rPr>
  </w:style>
  <w:style w:customStyle="1" w:styleId="rsw-picker" w:type="paragraph">
    <w:name w:val="rsw-picker"/>
    <w:basedOn w:val="Normal"/>
    <w:uiPriority w:val="99"/>
    <w:rsid w:val="006948FC"/>
    <w:pPr>
      <w:pBdr>
        <w:top w:color="A2BAE7" w:space="2" w:sz="4" w:val="single"/>
        <w:left w:color="A2BAE7" w:space="2" w:sz="4" w:val="single"/>
        <w:bottom w:color="888888" w:space="2" w:sz="4" w:val="single"/>
        <w:right w:color="888888" w:space="3" w:sz="4" w:val="single"/>
      </w:pBdr>
      <w:shd w:color="auto" w:fill="FFFFFF" w:val="clear"/>
    </w:pPr>
    <w:rPr>
      <w:color w:val="000000"/>
      <w:lang w:eastAsia="hr-HR" w:val="hr-HR"/>
    </w:rPr>
  </w:style>
  <w:style w:customStyle="1" w:styleId="rsw-picker-stars" w:type="paragraph">
    <w:name w:val="rsw-picker-stars"/>
    <w:basedOn w:val="Normal"/>
    <w:uiPriority w:val="99"/>
    <w:rsid w:val="006948FC"/>
    <w:pPr>
      <w:spacing w:after="20" w:before="30"/>
      <w:ind w:right="120"/>
    </w:pPr>
    <w:rPr>
      <w:lang w:eastAsia="hr-HR" w:val="hr-HR"/>
    </w:rPr>
  </w:style>
  <w:style w:customStyle="1" w:styleId="rsw-picker-remove" w:type="paragraph">
    <w:name w:val="rsw-picker-remove"/>
    <w:basedOn w:val="Normal"/>
    <w:uiPriority w:val="99"/>
    <w:rsid w:val="006948FC"/>
    <w:rPr>
      <w:lang w:eastAsia="hr-HR" w:val="hr-HR"/>
    </w:rPr>
  </w:style>
  <w:style w:customStyle="1" w:styleId="rsw-write-review" w:type="paragraph">
    <w:name w:val="rsw-write-review"/>
    <w:basedOn w:val="Normal"/>
    <w:uiPriority w:val="99"/>
    <w:rsid w:val="006948FC"/>
    <w:rPr>
      <w:lang w:eastAsia="hr-HR" w:val="hr-HR"/>
    </w:rPr>
  </w:style>
  <w:style w:customStyle="1" w:styleId="rsw-picker-message" w:type="paragraph">
    <w:name w:val="rsw-picker-message"/>
    <w:basedOn w:val="Normal"/>
    <w:uiPriority w:val="99"/>
    <w:rsid w:val="006948FC"/>
    <w:rPr>
      <w:color w:val="222222"/>
      <w:sz w:val="20"/>
      <w:szCs w:val="20"/>
      <w:lang w:eastAsia="hr-HR" w:val="hr-HR"/>
    </w:rPr>
  </w:style>
  <w:style w:customStyle="1" w:styleId="rsw-picker-slider" w:type="paragraph">
    <w:name w:val="rsw-picker-slider"/>
    <w:basedOn w:val="Normal"/>
    <w:uiPriority w:val="99"/>
    <w:rsid w:val="006948FC"/>
    <w:pPr>
      <w:spacing w:before="15536"/>
    </w:pPr>
    <w:rPr>
      <w:lang w:eastAsia="hr-HR" w:val="hr-HR"/>
    </w:rPr>
  </w:style>
  <w:style w:customStyle="1" w:styleId="rsw-picker-slider-focus" w:type="paragraph">
    <w:name w:val="rsw-picker-slider-focus"/>
    <w:basedOn w:val="Normal"/>
    <w:uiPriority w:val="99"/>
    <w:rsid w:val="006948FC"/>
    <w:rPr>
      <w:lang w:eastAsia="hr-HR" w:val="hr-HR"/>
    </w:rPr>
  </w:style>
  <w:style w:customStyle="1" w:styleId="rsw-stars" w:type="paragraph">
    <w:name w:val="rsw-stars"/>
    <w:basedOn w:val="Normal"/>
    <w:uiPriority w:val="99"/>
    <w:rsid w:val="006948FC"/>
    <w:rPr>
      <w:lang w:eastAsia="hr-HR" w:val="hr-HR"/>
    </w:rPr>
  </w:style>
  <w:style w:customStyle="1" w:styleId="rsw-starred" w:type="paragraph">
    <w:name w:val="rsw-starred"/>
    <w:basedOn w:val="Normal"/>
    <w:uiPriority w:val="99"/>
    <w:rsid w:val="006948FC"/>
    <w:pPr>
      <w:ind w:right="10"/>
    </w:pPr>
    <w:rPr>
      <w:lang w:eastAsia="hr-HR" w:val="hr-HR"/>
    </w:rPr>
  </w:style>
  <w:style w:customStyle="1" w:styleId="rsw-half-starred" w:type="paragraph">
    <w:name w:val="rsw-half-starred"/>
    <w:basedOn w:val="Normal"/>
    <w:uiPriority w:val="99"/>
    <w:rsid w:val="006948FC"/>
    <w:pPr>
      <w:ind w:right="10"/>
    </w:pPr>
    <w:rPr>
      <w:lang w:eastAsia="hr-HR" w:val="hr-HR"/>
    </w:rPr>
  </w:style>
  <w:style w:customStyle="1" w:styleId="rsw-unstarred" w:type="paragraph">
    <w:name w:val="rsw-unstarred"/>
    <w:basedOn w:val="Normal"/>
    <w:uiPriority w:val="99"/>
    <w:rsid w:val="006948FC"/>
    <w:pPr>
      <w:ind w:right="10"/>
    </w:pPr>
    <w:rPr>
      <w:lang w:eastAsia="hr-HR" w:val="hr-HR"/>
    </w:rPr>
  </w:style>
  <w:style w:customStyle="1" w:styleId="rsw-bestever" w:type="paragraph">
    <w:name w:val="rsw-bestever"/>
    <w:basedOn w:val="Normal"/>
    <w:uiPriority w:val="99"/>
    <w:rsid w:val="006948FC"/>
    <w:rPr>
      <w:lang w:eastAsia="hr-HR" w:val="hr-HR"/>
    </w:rPr>
  </w:style>
  <w:style w:customStyle="1" w:styleId="rsw-bestever-small" w:type="paragraph">
    <w:name w:val="rsw-bestever-small"/>
    <w:basedOn w:val="Normal"/>
    <w:uiPriority w:val="99"/>
    <w:rsid w:val="006948FC"/>
    <w:rPr>
      <w:lang w:eastAsia="hr-HR" w:val="hr-HR"/>
    </w:rPr>
  </w:style>
  <w:style w:customStyle="1" w:styleId="rsw-pp-widget" w:type="paragraph">
    <w:name w:val="rsw-pp-widget"/>
    <w:basedOn w:val="Normal"/>
    <w:uiPriority w:val="99"/>
    <w:rsid w:val="006948FC"/>
    <w:rPr>
      <w:lang w:eastAsia="hr-HR" w:val="hr-HR"/>
    </w:rPr>
  </w:style>
  <w:style w:customStyle="1" w:styleId="rsw-pp-link" w:type="paragraph">
    <w:name w:val="rsw-pp-link"/>
    <w:basedOn w:val="Normal"/>
    <w:uiPriority w:val="99"/>
    <w:rsid w:val="006948FC"/>
    <w:rPr>
      <w:lang w:eastAsia="hr-HR" w:val="hr-HR"/>
    </w:rPr>
  </w:style>
  <w:style w:customStyle="1" w:styleId="rsw-pp-msg" w:type="paragraph">
    <w:name w:val="rsw-pp-msg"/>
    <w:basedOn w:val="Normal"/>
    <w:uiPriority w:val="99"/>
    <w:rsid w:val="006948FC"/>
    <w:rPr>
      <w:b/>
      <w:bCs/>
      <w:lang w:eastAsia="hr-HR" w:val="hr-HR"/>
    </w:rPr>
  </w:style>
  <w:style w:customStyle="1" w:styleId="ratingpromo-class" w:type="paragraph">
    <w:name w:val="ratingpromo-class"/>
    <w:basedOn w:val="Normal"/>
    <w:uiPriority w:val="99"/>
    <w:rsid w:val="006948FC"/>
    <w:rPr>
      <w:lang w:eastAsia="hr-HR" w:val="hr-HR"/>
    </w:rPr>
  </w:style>
  <w:style w:customStyle="1" w:styleId="ratingpromo-logo" w:type="paragraph">
    <w:name w:val="ratingpromo-logo"/>
    <w:basedOn w:val="Normal"/>
    <w:uiPriority w:val="99"/>
    <w:rsid w:val="006948FC"/>
    <w:pPr>
      <w:spacing w:after="80" w:before="150"/>
      <w:jc w:val="center"/>
    </w:pPr>
    <w:rPr>
      <w:lang w:eastAsia="hr-HR" w:val="hr-HR"/>
    </w:rPr>
  </w:style>
  <w:style w:customStyle="1" w:styleId="ratingpromo-header-content" w:type="paragraph">
    <w:name w:val="ratingpromo-header-content"/>
    <w:basedOn w:val="Normal"/>
    <w:uiPriority w:val="99"/>
    <w:rsid w:val="006948FC"/>
    <w:rPr>
      <w:sz w:val="28"/>
      <w:szCs w:val="28"/>
      <w:lang w:eastAsia="hr-HR" w:val="hr-HR"/>
    </w:rPr>
  </w:style>
  <w:style w:customStyle="1" w:styleId="ratingpromo-body-content" w:type="paragraph">
    <w:name w:val="ratingpromo-body-content"/>
    <w:basedOn w:val="Normal"/>
    <w:uiPriority w:val="99"/>
    <w:rsid w:val="006948FC"/>
    <w:pPr>
      <w:spacing w:after="100"/>
    </w:pPr>
    <w:rPr>
      <w:lang w:eastAsia="hr-HR" w:val="hr-HR"/>
    </w:rPr>
  </w:style>
  <w:style w:customStyle="1" w:styleId="rsw-aspects-read-write" w:type="paragraph">
    <w:name w:val="rsw-aspects-read-write"/>
    <w:basedOn w:val="Normal"/>
    <w:uiPriority w:val="99"/>
    <w:rsid w:val="006948FC"/>
    <w:pPr>
      <w:ind w:left="80"/>
    </w:pPr>
    <w:rPr>
      <w:lang w:eastAsia="hr-HR" w:val="hr-HR"/>
    </w:rPr>
  </w:style>
  <w:style w:customStyle="1" w:styleId="rsw-aspects-pp" w:type="paragraph">
    <w:name w:val="rsw-aspects-pp"/>
    <w:basedOn w:val="Normal"/>
    <w:uiPriority w:val="99"/>
    <w:rsid w:val="006948FC"/>
    <w:pPr>
      <w:spacing w:after="50" w:before="50"/>
      <w:ind w:left="50" w:right="50"/>
    </w:pPr>
    <w:rPr>
      <w:lang w:eastAsia="hr-HR" w:val="hr-HR"/>
    </w:rPr>
  </w:style>
  <w:style w:customStyle="1" w:styleId="rsw-angry-active" w:type="paragraph">
    <w:name w:val="rsw-angry-active"/>
    <w:basedOn w:val="Normal"/>
    <w:uiPriority w:val="99"/>
    <w:rsid w:val="006948FC"/>
    <w:rPr>
      <w:lang w:eastAsia="hr-HR" w:val="hr-HR"/>
    </w:rPr>
  </w:style>
  <w:style w:customStyle="1" w:styleId="rsw-angry-inactive" w:type="paragraph">
    <w:name w:val="rsw-angry-inactive"/>
    <w:basedOn w:val="Normal"/>
    <w:uiPriority w:val="99"/>
    <w:rsid w:val="006948FC"/>
    <w:rPr>
      <w:lang w:eastAsia="hr-HR" w:val="hr-HR"/>
    </w:rPr>
  </w:style>
  <w:style w:customStyle="1" w:styleId="rsw-happy-active" w:type="paragraph">
    <w:name w:val="rsw-happy-active"/>
    <w:basedOn w:val="Normal"/>
    <w:uiPriority w:val="99"/>
    <w:rsid w:val="006948FC"/>
    <w:rPr>
      <w:lang w:eastAsia="hr-HR" w:val="hr-HR"/>
    </w:rPr>
  </w:style>
  <w:style w:customStyle="1" w:styleId="rsw-happy-inactive" w:type="paragraph">
    <w:name w:val="rsw-happy-inactive"/>
    <w:basedOn w:val="Normal"/>
    <w:uiPriority w:val="99"/>
    <w:rsid w:val="006948FC"/>
    <w:rPr>
      <w:lang w:eastAsia="hr-HR" w:val="hr-HR"/>
    </w:rPr>
  </w:style>
  <w:style w:customStyle="1" w:styleId="rsw-remove-active" w:type="paragraph">
    <w:name w:val="rsw-remove-active"/>
    <w:basedOn w:val="Normal"/>
    <w:uiPriority w:val="99"/>
    <w:rsid w:val="006948FC"/>
    <w:rPr>
      <w:lang w:eastAsia="hr-HR" w:val="hr-HR"/>
    </w:rPr>
  </w:style>
  <w:style w:customStyle="1" w:styleId="comment-box-textarea-default" w:type="paragraph">
    <w:name w:val="comment-box-textarea-default"/>
    <w:basedOn w:val="Normal"/>
    <w:uiPriority w:val="99"/>
    <w:rsid w:val="006948FC"/>
    <w:pPr>
      <w:pBdr>
        <w:top w:color="808080" w:space="0" w:sz="4" w:val="single"/>
        <w:left w:color="808080" w:space="0" w:sz="4" w:val="single"/>
        <w:bottom w:color="808080" w:space="0" w:sz="4" w:val="single"/>
        <w:right w:color="808080" w:space="0" w:sz="4" w:val="single"/>
      </w:pBdr>
      <w:spacing w:before="50"/>
      <w:ind w:left="10"/>
    </w:pPr>
    <w:rPr>
      <w:lang w:eastAsia="hr-HR" w:val="hr-HR"/>
    </w:rPr>
  </w:style>
  <w:style w:customStyle="1" w:styleId="comment-box-tip" w:type="paragraph">
    <w:name w:val="comment-box-tip"/>
    <w:basedOn w:val="Normal"/>
    <w:uiPriority w:val="99"/>
    <w:rsid w:val="006948FC"/>
    <w:rPr>
      <w:color w:val="666666"/>
      <w:lang w:eastAsia="hr-HR" w:val="hr-HR"/>
    </w:rPr>
  </w:style>
  <w:style w:customStyle="1" w:styleId="comment-box-readonly" w:type="paragraph">
    <w:name w:val="comment-box-readonly"/>
    <w:basedOn w:val="Normal"/>
    <w:uiPriority w:val="99"/>
    <w:rsid w:val="006948FC"/>
    <w:pPr>
      <w:spacing w:after="50" w:before="50"/>
    </w:pPr>
    <w:rPr>
      <w:lang w:eastAsia="hr-HR" w:val="hr-HR"/>
    </w:rPr>
  </w:style>
  <w:style w:customStyle="1" w:styleId="comment-box-readonly-quoted" w:type="paragraph">
    <w:name w:val="comment-box-readonly-quoted"/>
    <w:basedOn w:val="Normal"/>
    <w:uiPriority w:val="99"/>
    <w:rsid w:val="006948FC"/>
    <w:rPr>
      <w:iCs/>
      <w:lang w:eastAsia="hr-HR" w:val="hr-HR"/>
    </w:rPr>
  </w:style>
  <w:style w:customStyle="1" w:styleId="comment-box-readonly-first-n" w:type="paragraph">
    <w:name w:val="comment-box-readonly-first-n"/>
    <w:basedOn w:val="Normal"/>
    <w:uiPriority w:val="99"/>
    <w:rsid w:val="006948FC"/>
    <w:rPr>
      <w:b/>
      <w:bCs/>
      <w:sz w:val="28"/>
      <w:szCs w:val="28"/>
      <w:lang w:eastAsia="hr-HR" w:val="hr-HR"/>
    </w:rPr>
  </w:style>
  <w:style w:customStyle="1" w:styleId="hide-non-msie-6" w:type="paragraph">
    <w:name w:val="hide-non-msie-6"/>
    <w:basedOn w:val="Normal"/>
    <w:uiPriority w:val="99"/>
    <w:rsid w:val="006948FC"/>
    <w:rPr>
      <w:vanish/>
      <w:lang w:eastAsia="hr-HR" w:val="hr-HR"/>
    </w:rPr>
  </w:style>
  <w:style w:customStyle="1" w:styleId="no-wrap" w:type="paragraph">
    <w:name w:val="no-wrap"/>
    <w:basedOn w:val="Normal"/>
    <w:uiPriority w:val="99"/>
    <w:rsid w:val="006948FC"/>
    <w:rPr>
      <w:lang w:eastAsia="hr-HR" w:val="hr-HR"/>
    </w:rPr>
  </w:style>
  <w:style w:customStyle="1" w:styleId="offscreen" w:type="paragraph">
    <w:name w:val="offscreen"/>
    <w:basedOn w:val="Normal"/>
    <w:uiPriority w:val="99"/>
    <w:rsid w:val="006948FC"/>
    <w:rPr>
      <w:lang w:eastAsia="hr-HR" w:val="hr-HR"/>
    </w:rPr>
  </w:style>
  <w:style w:customStyle="1" w:styleId="source" w:type="paragraph">
    <w:name w:val="source"/>
    <w:basedOn w:val="Normal"/>
    <w:uiPriority w:val="99"/>
    <w:rsid w:val="006948FC"/>
    <w:rPr>
      <w:color w:val="009933"/>
      <w:lang w:eastAsia="hr-HR" w:val="hr-HR"/>
    </w:rPr>
  </w:style>
  <w:style w:customStyle="1" w:styleId="b" w:type="paragraph">
    <w:name w:val="b"/>
    <w:basedOn w:val="Normal"/>
    <w:uiPriority w:val="99"/>
    <w:rsid w:val="006948FC"/>
    <w:rPr>
      <w:b/>
      <w:bCs/>
      <w:lang w:eastAsia="hr-HR" w:val="hr-HR"/>
    </w:rPr>
  </w:style>
  <w:style w:customStyle="1" w:styleId="a" w:type="paragraph">
    <w:name w:val="a"/>
    <w:basedOn w:val="Normal"/>
    <w:uiPriority w:val="99"/>
    <w:rsid w:val="006948FC"/>
    <w:rPr>
      <w:color w:val="009933"/>
      <w:lang w:eastAsia="hr-HR" w:val="hr-HR"/>
    </w:rPr>
  </w:style>
  <w:style w:customStyle="1" w:styleId="f" w:type="paragraph">
    <w:name w:val="f"/>
    <w:basedOn w:val="Normal"/>
    <w:uiPriority w:val="99"/>
    <w:rsid w:val="006948FC"/>
    <w:rPr>
      <w:color w:val="999999"/>
      <w:lang w:eastAsia="hr-HR" w:val="hr-HR"/>
    </w:rPr>
  </w:style>
  <w:style w:customStyle="1" w:styleId="anchor-selected" w:type="paragraph">
    <w:name w:val="anchor-selected"/>
    <w:basedOn w:val="Normal"/>
    <w:uiPriority w:val="99"/>
    <w:rsid w:val="006948FC"/>
    <w:rPr>
      <w:b/>
      <w:bCs/>
      <w:color w:val="000000"/>
      <w:lang w:eastAsia="hr-HR" w:val="hr-HR"/>
    </w:rPr>
  </w:style>
  <w:style w:customStyle="1" w:styleId="kd-input-text" w:type="paragraph">
    <w:name w:val="kd-input-text"/>
    <w:basedOn w:val="Normal"/>
    <w:uiPriority w:val="99"/>
    <w:rsid w:val="006948FC"/>
    <w:pPr>
      <w:pBdr>
        <w:top w:color="C0C0C0" w:space="0" w:sz="4" w:val="single"/>
        <w:left w:color="D9D9D9" w:space="4" w:sz="4" w:val="single"/>
        <w:bottom w:color="D9D9D9" w:space="0" w:sz="4" w:val="single"/>
        <w:right w:color="D9D9D9" w:space="0" w:sz="4" w:val="single"/>
      </w:pBdr>
      <w:shd w:color="auto" w:fill="FFFFFF" w:val="clear"/>
    </w:pPr>
    <w:rPr>
      <w:lang w:eastAsia="hr-HR" w:val="hr-HR"/>
    </w:rPr>
  </w:style>
  <w:style w:customStyle="1" w:styleId="kd-button" w:type="paragraph">
    <w:name w:val="kd-button"/>
    <w:basedOn w:val="Normal"/>
    <w:uiPriority w:val="99"/>
    <w:rsid w:val="006948FC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jc w:val="center"/>
    </w:pPr>
    <w:rPr>
      <w:b/>
      <w:bCs/>
      <w:color w:val="444444"/>
      <w:sz w:val="20"/>
      <w:szCs w:val="20"/>
      <w:lang w:eastAsia="hr-HR" w:val="hr-HR"/>
    </w:rPr>
  </w:style>
  <w:style w:customStyle="1" w:styleId="kd-button-submit" w:type="paragraph">
    <w:name w:val="kd-button-submit"/>
    <w:basedOn w:val="Normal"/>
    <w:uiPriority w:val="99"/>
    <w:rsid w:val="006948FC"/>
    <w:pPr>
      <w:pBdr>
        <w:top w:color="3079ED" w:space="0" w:sz="4" w:val="single"/>
        <w:left w:color="3079ED" w:space="0" w:sz="4" w:val="single"/>
        <w:bottom w:color="3079ED" w:space="0" w:sz="4" w:val="single"/>
        <w:right w:color="3079ED" w:space="0" w:sz="4" w:val="single"/>
      </w:pBdr>
      <w:shd w:color="auto" w:fill="4D90FE" w:val="clear"/>
    </w:pPr>
    <w:rPr>
      <w:color w:val="FFFFFF"/>
      <w:lang w:eastAsia="hr-HR" w:val="hr-HR"/>
    </w:rPr>
  </w:style>
  <w:style w:customStyle="1" w:styleId="kd-button-share" w:type="paragraph">
    <w:name w:val="kd-button-share"/>
    <w:basedOn w:val="Normal"/>
    <w:uiPriority w:val="99"/>
    <w:rsid w:val="006948FC"/>
    <w:pPr>
      <w:pBdr>
        <w:top w:color="29691D" w:space="0" w:sz="4" w:val="single"/>
        <w:left w:color="29691D" w:space="0" w:sz="4" w:val="single"/>
        <w:bottom w:color="29691D" w:space="0" w:sz="4" w:val="single"/>
        <w:right w:color="29691D" w:space="0" w:sz="4" w:val="single"/>
      </w:pBdr>
      <w:shd w:color="auto" w:fill="3D9400" w:val="clear"/>
    </w:pPr>
    <w:rPr>
      <w:color w:val="FFFFFF"/>
      <w:lang w:eastAsia="hr-HR" w:val="hr-HR"/>
    </w:rPr>
  </w:style>
  <w:style w:customStyle="1" w:styleId="kd-button-red" w:type="paragraph">
    <w:name w:val="kd-button-red"/>
    <w:basedOn w:val="Normal"/>
    <w:uiPriority w:val="99"/>
    <w:rsid w:val="006948FC"/>
    <w:pPr>
      <w:shd w:color="auto" w:fill="D14836" w:val="clear"/>
    </w:pPr>
    <w:rPr>
      <w:caps/>
      <w:color w:val="FFFFFF"/>
      <w:lang w:eastAsia="hr-HR" w:val="hr-HR"/>
    </w:rPr>
  </w:style>
  <w:style w:customStyle="1" w:styleId="kd-button-mid" w:type="paragraph">
    <w:name w:val="kd-button-mid"/>
    <w:basedOn w:val="Normal"/>
    <w:uiPriority w:val="99"/>
    <w:rsid w:val="006948FC"/>
    <w:pPr>
      <w:ind w:left="-10"/>
    </w:pPr>
    <w:rPr>
      <w:lang w:eastAsia="hr-HR" w:val="hr-HR"/>
    </w:rPr>
  </w:style>
  <w:style w:customStyle="1" w:styleId="kd-button-right" w:type="paragraph">
    <w:name w:val="kd-button-right"/>
    <w:basedOn w:val="Normal"/>
    <w:uiPriority w:val="99"/>
    <w:rsid w:val="006948FC"/>
    <w:pPr>
      <w:ind w:left="-10"/>
    </w:pPr>
    <w:rPr>
      <w:lang w:eastAsia="hr-HR" w:val="hr-HR"/>
    </w:rPr>
  </w:style>
  <w:style w:customStyle="1" w:styleId="kd-modaldialog" w:type="paragraph">
    <w:name w:val="kd-modaldialog"/>
    <w:basedOn w:val="Normal"/>
    <w:uiPriority w:val="99"/>
    <w:rsid w:val="006948FC"/>
    <w:pPr>
      <w:pBdr>
        <w:top w:color="CCCCCC" w:space="0" w:sz="4" w:val="single"/>
        <w:left w:color="CCCCCC" w:space="0" w:sz="4" w:val="single"/>
        <w:bottom w:color="CCCCCC" w:space="0" w:sz="4" w:val="single"/>
        <w:right w:color="CCCCCC" w:space="0" w:sz="4" w:val="single"/>
      </w:pBdr>
      <w:shd w:color="auto" w:fill="FFFFFF" w:val="clear"/>
    </w:pPr>
    <w:rPr>
      <w:lang w:eastAsia="hr-HR" w:val="hr-HR"/>
    </w:rPr>
  </w:style>
  <w:style w:customStyle="1" w:styleId="kd-bubble" w:type="paragraph">
    <w:name w:val="kd-bubble"/>
    <w:basedOn w:val="Normal"/>
    <w:uiPriority w:val="99"/>
    <w:rsid w:val="006948FC"/>
    <w:pPr>
      <w:pBdr>
        <w:top w:color="CBCBCB" w:space="0" w:sz="4" w:val="single"/>
        <w:left w:color="CBCBCB" w:space="0" w:sz="4" w:val="single"/>
        <w:bottom w:color="CBCBCB" w:space="0" w:sz="4" w:val="single"/>
        <w:right w:color="CBCBCB" w:space="0" w:sz="4" w:val="single"/>
      </w:pBdr>
      <w:shd w:color="auto" w:fill="FFFFFF" w:val="clear"/>
    </w:pPr>
    <w:rPr>
      <w:color w:val="666666"/>
      <w:lang w:eastAsia="hr-HR" w:val="hr-HR"/>
    </w:rPr>
  </w:style>
  <w:style w:customStyle="1" w:styleId="rmi-cc-link" w:type="paragraph">
    <w:name w:val="rmi-cc-link"/>
    <w:basedOn w:val="Normal"/>
    <w:uiPriority w:val="99"/>
    <w:rsid w:val="006948FC"/>
    <w:pPr>
      <w:pBdr>
        <w:top w:color="999999" w:space="0" w:sz="4" w:val="single"/>
        <w:left w:color="999999" w:space="2" w:sz="4" w:val="single"/>
        <w:bottom w:color="FFFFFF" w:space="0" w:sz="4" w:val="single"/>
        <w:right w:color="999999" w:space="2" w:sz="4" w:val="single"/>
      </w:pBdr>
      <w:shd w:color="auto" w:fill="FFFFFF" w:val="clear"/>
    </w:pPr>
    <w:rPr>
      <w:lang w:eastAsia="hr-HR" w:val="hr-HR"/>
    </w:rPr>
  </w:style>
  <w:style w:customStyle="1" w:styleId="terms-of-use-link" w:type="paragraph">
    <w:name w:val="terms-of-use-link"/>
    <w:basedOn w:val="Normal"/>
    <w:uiPriority w:val="99"/>
    <w:rsid w:val="006948FC"/>
    <w:pPr>
      <w:ind w:right="30"/>
    </w:pPr>
    <w:rPr>
      <w:lang w:eastAsia="hr-HR" w:val="hr-HR"/>
    </w:rPr>
  </w:style>
  <w:style w:customStyle="1" w:styleId="ds" w:type="paragraph">
    <w:name w:val="ds"/>
    <w:basedOn w:val="Normal"/>
    <w:uiPriority w:val="99"/>
    <w:rsid w:val="006948FC"/>
    <w:pPr>
      <w:shd w:color="auto" w:fill="000000" w:val="clear"/>
    </w:pPr>
    <w:rPr>
      <w:lang w:eastAsia="hr-HR" w:val="hr-HR"/>
    </w:rPr>
  </w:style>
  <w:style w:customStyle="1" w:styleId="messagehtml" w:type="paragraph">
    <w:name w:val="messagehtml"/>
    <w:basedOn w:val="Normal"/>
    <w:uiPriority w:val="99"/>
    <w:rsid w:val="006948FC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sz w:val="20"/>
      <w:szCs w:val="20"/>
      <w:lang w:eastAsia="hr-HR" w:val="hr-HR"/>
    </w:rPr>
  </w:style>
  <w:style w:customStyle="1" w:styleId="message-cont" w:type="paragraph">
    <w:name w:val="message-cont"/>
    <w:basedOn w:val="Normal"/>
    <w:uiPriority w:val="99"/>
    <w:rsid w:val="006948FC"/>
    <w:rPr>
      <w:lang w:eastAsia="hr-HR" w:val="hr-HR"/>
    </w:rPr>
  </w:style>
  <w:style w:customStyle="1" w:styleId="mapfooter" w:type="paragraph">
    <w:name w:val="mapfooter"/>
    <w:basedOn w:val="Normal"/>
    <w:uiPriority w:val="99"/>
    <w:rsid w:val="006948FC"/>
    <w:pPr>
      <w:spacing w:line="190" w:lineRule="atLeast"/>
    </w:pPr>
    <w:rPr>
      <w:color w:val="000000"/>
      <w:lang w:eastAsia="hr-HR" w:val="hr-HR"/>
    </w:rPr>
  </w:style>
  <w:style w:customStyle="1" w:styleId="pw" w:type="paragraph">
    <w:name w:val="pw"/>
    <w:basedOn w:val="Normal"/>
    <w:uiPriority w:val="99"/>
    <w:rsid w:val="006948FC"/>
    <w:rPr>
      <w:vanish/>
      <w:lang w:eastAsia="hr-HR" w:val="hr-HR"/>
    </w:rPr>
  </w:style>
  <w:style w:customStyle="1" w:styleId="pwc" w:type="paragraph">
    <w:name w:val="pwc"/>
    <w:basedOn w:val="Normal"/>
    <w:uiPriority w:val="99"/>
    <w:rsid w:val="006948FC"/>
    <w:rPr>
      <w:vanish/>
      <w:lang w:eastAsia="hr-HR" w:val="hr-HR"/>
    </w:rPr>
  </w:style>
  <w:style w:customStyle="1" w:styleId="trendsexplorelink" w:type="paragraph">
    <w:name w:val="trendsexplorelink"/>
    <w:basedOn w:val="Normal"/>
    <w:uiPriority w:val="99"/>
    <w:rsid w:val="006948FC"/>
    <w:pPr>
      <w:spacing w:before="100"/>
    </w:pPr>
    <w:rPr>
      <w:lang w:eastAsia="hr-HR" w:val="hr-HR"/>
    </w:rPr>
  </w:style>
  <w:style w:customStyle="1" w:styleId="trendstitle" w:type="paragraph">
    <w:name w:val="trendstitle"/>
    <w:basedOn w:val="Normal"/>
    <w:uiPriority w:val="99"/>
    <w:rsid w:val="006948FC"/>
    <w:rPr>
      <w:b/>
      <w:bCs/>
      <w:lang w:eastAsia="hr-HR" w:val="hr-HR"/>
    </w:rPr>
  </w:style>
  <w:style w:customStyle="1" w:styleId="trendsphotothumb" w:type="paragraph">
    <w:name w:val="trendsphotothumb"/>
    <w:basedOn w:val="Normal"/>
    <w:uiPriority w:val="99"/>
    <w:rsid w:val="006948FC"/>
    <w:pPr>
      <w:spacing w:after="30" w:before="30"/>
      <w:ind w:left="30" w:right="30"/>
    </w:pPr>
    <w:rPr>
      <w:lang w:eastAsia="hr-HR" w:val="hr-HR"/>
    </w:rPr>
  </w:style>
  <w:style w:customStyle="1" w:styleId="trendsphotothumblink" w:type="paragraph">
    <w:name w:val="trendsphotothumblink"/>
    <w:basedOn w:val="Normal"/>
    <w:uiPriority w:val="99"/>
    <w:rsid w:val="006948FC"/>
    <w:rPr>
      <w:lang w:eastAsia="hr-HR" w:val="hr-HR"/>
    </w:rPr>
  </w:style>
  <w:style w:customStyle="1" w:styleId="trendsthumbfirst" w:type="paragraph">
    <w:name w:val="trendsthumbfirst"/>
    <w:basedOn w:val="Normal"/>
    <w:uiPriority w:val="99"/>
    <w:rsid w:val="006948FC"/>
    <w:rPr>
      <w:lang w:eastAsia="hr-HR" w:val="hr-HR"/>
    </w:rPr>
  </w:style>
  <w:style w:customStyle="1" w:styleId="trendsiwtitle" w:type="paragraph">
    <w:name w:val="trendsiwtitle"/>
    <w:basedOn w:val="Normal"/>
    <w:uiPriority w:val="99"/>
    <w:rsid w:val="006948FC"/>
    <w:rPr>
      <w:b/>
      <w:bCs/>
      <w:lang w:eastAsia="hr-HR" w:val="hr-HR"/>
    </w:rPr>
  </w:style>
  <w:style w:customStyle="1" w:styleId="deb" w:type="paragraph">
    <w:name w:val="deb"/>
    <w:basedOn w:val="Normal"/>
    <w:uiPriority w:val="99"/>
    <w:rsid w:val="006948FC"/>
    <w:rPr>
      <w:lang w:eastAsia="hr-HR" w:val="hr-HR"/>
    </w:rPr>
  </w:style>
  <w:style w:customStyle="1" w:styleId="logohref" w:type="paragraph">
    <w:name w:val="logohref"/>
    <w:basedOn w:val="Normal"/>
    <w:uiPriority w:val="99"/>
    <w:rsid w:val="006948FC"/>
    <w:pPr>
      <w:spacing w:before="160"/>
      <w:ind w:right="230"/>
    </w:pPr>
    <w:rPr>
      <w:lang w:eastAsia="hr-HR" w:val="hr-HR"/>
    </w:rPr>
  </w:style>
  <w:style w:customStyle="1" w:styleId="lbalogoinline" w:type="paragraph">
    <w:name w:val="lbalogo_inline"/>
    <w:basedOn w:val="Normal"/>
    <w:uiPriority w:val="99"/>
    <w:rsid w:val="006948FC"/>
    <w:rPr>
      <w:lang w:eastAsia="hr-HR" w:val="hr-HR"/>
    </w:rPr>
  </w:style>
  <w:style w:customStyle="1" w:styleId="inline-flash-object" w:type="paragraph">
    <w:name w:val="inline-flash-object"/>
    <w:basedOn w:val="Normal"/>
    <w:uiPriority w:val="99"/>
    <w:rsid w:val="006948FC"/>
    <w:rPr>
      <w:lang w:eastAsia="hr-HR" w:val="hr-HR"/>
    </w:rPr>
  </w:style>
  <w:style w:customStyle="1" w:styleId="grayoverlay" w:type="paragraph">
    <w:name w:val="grayoverlay"/>
    <w:basedOn w:val="Normal"/>
    <w:uiPriority w:val="99"/>
    <w:rsid w:val="006948FC"/>
    <w:pPr>
      <w:shd w:color="auto" w:fill="7F7F7F" w:val="clear"/>
    </w:pPr>
    <w:rPr>
      <w:lang w:eastAsia="hr-HR" w:val="hr-HR"/>
    </w:rPr>
  </w:style>
  <w:style w:customStyle="1" w:styleId="spinnerbackground" w:type="paragraph">
    <w:name w:val="spinnerbackground"/>
    <w:basedOn w:val="Normal"/>
    <w:uiPriority w:val="99"/>
    <w:rsid w:val="006948FC"/>
    <w:rPr>
      <w:lang w:eastAsia="hr-HR" w:val="hr-HR"/>
    </w:rPr>
  </w:style>
  <w:style w:customStyle="1" w:styleId="spinneroverlay" w:type="paragraph">
    <w:name w:val="spinneroverlay"/>
    <w:basedOn w:val="Normal"/>
    <w:uiPriority w:val="99"/>
    <w:rsid w:val="006948FC"/>
    <w:rPr>
      <w:lang w:eastAsia="hr-HR" w:val="hr-HR"/>
    </w:rPr>
  </w:style>
  <w:style w:customStyle="1" w:styleId="flmcsprite" w:type="paragraph">
    <w:name w:val="flmcsprite"/>
    <w:basedOn w:val="Normal"/>
    <w:uiPriority w:val="99"/>
    <w:rsid w:val="006948FC"/>
    <w:rPr>
      <w:vanish/>
      <w:lang w:eastAsia="hr-HR" w:val="hr-HR"/>
    </w:rPr>
  </w:style>
  <w:style w:customStyle="1" w:styleId="sclftline" w:type="paragraph">
    <w:name w:val="sclftline"/>
    <w:basedOn w:val="Normal"/>
    <w:uiPriority w:val="99"/>
    <w:rsid w:val="006948FC"/>
    <w:rPr>
      <w:lang w:eastAsia="hr-HR" w:val="hr-HR"/>
    </w:rPr>
  </w:style>
  <w:style w:customStyle="1" w:styleId="schorizontalbar" w:type="paragraph">
    <w:name w:val="schorizontalbar"/>
    <w:basedOn w:val="Normal"/>
    <w:uiPriority w:val="99"/>
    <w:rsid w:val="006948FC"/>
    <w:rPr>
      <w:lang w:eastAsia="hr-HR" w:val="hr-HR"/>
    </w:rPr>
  </w:style>
  <w:style w:customStyle="1" w:styleId="sccap" w:type="paragraph">
    <w:name w:val="sccap"/>
    <w:basedOn w:val="Normal"/>
    <w:uiPriority w:val="99"/>
    <w:rsid w:val="006948FC"/>
    <w:rPr>
      <w:lang w:eastAsia="hr-HR" w:val="hr-HR"/>
    </w:rPr>
  </w:style>
  <w:style w:customStyle="1" w:styleId="sctopbar" w:type="paragraph">
    <w:name w:val="sctopbar"/>
    <w:basedOn w:val="Normal"/>
    <w:uiPriority w:val="99"/>
    <w:rsid w:val="006948FC"/>
    <w:rPr>
      <w:lang w:eastAsia="hr-HR" w:val="hr-HR"/>
    </w:rPr>
  </w:style>
  <w:style w:customStyle="1" w:styleId="scbottombar" w:type="paragraph">
    <w:name w:val="scbottombar"/>
    <w:basedOn w:val="Normal"/>
    <w:uiPriority w:val="99"/>
    <w:rsid w:val="006948FC"/>
    <w:rPr>
      <w:lang w:eastAsia="hr-HR" w:val="hr-HR"/>
    </w:rPr>
  </w:style>
  <w:style w:customStyle="1" w:styleId="mv-primary" w:type="paragraph">
    <w:name w:val="mv-primary"/>
    <w:basedOn w:val="Normal"/>
    <w:uiPriority w:val="99"/>
    <w:rsid w:val="006948FC"/>
    <w:rPr>
      <w:lang w:eastAsia="hr-HR" w:val="hr-HR"/>
    </w:rPr>
  </w:style>
  <w:style w:customStyle="1" w:styleId="mv-primary-preview-frame" w:type="paragraph">
    <w:name w:val="mv-primary-preview-frame"/>
    <w:basedOn w:val="Normal"/>
    <w:uiPriority w:val="99"/>
    <w:rsid w:val="006948FC"/>
    <w:rPr>
      <w:lang w:eastAsia="hr-HR" w:val="hr-HR"/>
    </w:rPr>
  </w:style>
  <w:style w:customStyle="1" w:styleId="mv-primary-preview-lens" w:type="paragraph">
    <w:name w:val="mv-primary-preview-lens"/>
    <w:basedOn w:val="Normal"/>
    <w:uiPriority w:val="99"/>
    <w:rsid w:val="006948FC"/>
    <w:rPr>
      <w:lang w:eastAsia="hr-HR" w:val="hr-HR"/>
    </w:rPr>
  </w:style>
  <w:style w:customStyle="1" w:styleId="mv-primary-map" w:type="paragraph">
    <w:name w:val="mv-primary-map"/>
    <w:basedOn w:val="Normal"/>
    <w:uiPriority w:val="99"/>
    <w:rsid w:val="006948FC"/>
    <w:rPr>
      <w:lang w:eastAsia="hr-HR" w:val="hr-HR"/>
    </w:rPr>
  </w:style>
  <w:style w:customStyle="1" w:styleId="mv-primary-map-xray" w:type="paragraph">
    <w:name w:val="mv-primary-map-xray"/>
    <w:basedOn w:val="Normal"/>
    <w:uiPriority w:val="99"/>
    <w:rsid w:val="006948FC"/>
    <w:rPr>
      <w:lang w:eastAsia="hr-HR" w:val="hr-HR"/>
    </w:rPr>
  </w:style>
  <w:style w:customStyle="1" w:styleId="mv-primary-label" w:type="paragraph">
    <w:name w:val="mv-primary-label"/>
    <w:basedOn w:val="Normal"/>
    <w:uiPriority w:val="99"/>
    <w:rsid w:val="006948FC"/>
    <w:pPr>
      <w:ind w:left="50"/>
      <w:jc w:val="center"/>
    </w:pPr>
    <w:rPr>
      <w:lang w:eastAsia="hr-HR" w:val="hr-HR"/>
    </w:rPr>
  </w:style>
  <w:style w:customStyle="1" w:styleId="mv-primary-label-text" w:type="paragraph">
    <w:name w:val="mv-primary-label-text"/>
    <w:basedOn w:val="Normal"/>
    <w:uiPriority w:val="99"/>
    <w:rsid w:val="006948FC"/>
    <w:rPr>
      <w:color w:val="333333"/>
      <w:lang w:eastAsia="hr-HR" w:val="hr-HR"/>
    </w:rPr>
  </w:style>
  <w:style w:customStyle="1" w:styleId="mv-primary-label-bg" w:type="paragraph">
    <w:name w:val="mv-primary-label-bg"/>
    <w:basedOn w:val="Normal"/>
    <w:uiPriority w:val="99"/>
    <w:rsid w:val="006948FC"/>
    <w:rPr>
      <w:lang w:eastAsia="hr-HR" w:val="hr-HR"/>
    </w:rPr>
  </w:style>
  <w:style w:customStyle="1" w:styleId="mv-primary-label-bg-top" w:type="paragraph">
    <w:name w:val="mv-primary-label-bg-top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v-primary-label-bg-middle" w:type="paragraph">
    <w:name w:val="mv-primary-label-bg-middle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v-primary-label-bg-bottom" w:type="paragraph">
    <w:name w:val="mv-primary-label-bg-bottom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v-sv-exit-content" w:type="paragraph">
    <w:name w:val="mv-sv-exit-content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v-sv-exit-minipegman" w:type="paragraph">
    <w:name w:val="mv-sv-exit-minipegman"/>
    <w:basedOn w:val="Normal"/>
    <w:uiPriority w:val="99"/>
    <w:rsid w:val="006948FC"/>
    <w:rPr>
      <w:lang w:eastAsia="hr-HR" w:val="hr-HR"/>
    </w:rPr>
  </w:style>
  <w:style w:customStyle="1" w:styleId="mv-sv-exit-cross" w:type="paragraph">
    <w:name w:val="mv-sv-exit-cross"/>
    <w:basedOn w:val="Normal"/>
    <w:uiPriority w:val="99"/>
    <w:rsid w:val="006948FC"/>
    <w:rPr>
      <w:lang w:eastAsia="hr-HR" w:val="hr-HR"/>
    </w:rPr>
  </w:style>
  <w:style w:customStyle="1" w:styleId="mv-border-shadow" w:type="paragraph">
    <w:name w:val="mv-border-shadow"/>
    <w:basedOn w:val="Normal"/>
    <w:uiPriority w:val="99"/>
    <w:rsid w:val="006948FC"/>
    <w:pPr>
      <w:pBdr>
        <w:top w:color="666666" w:space="0" w:sz="4" w:val="single"/>
        <w:left w:color="666666" w:space="0" w:sz="4" w:val="single"/>
        <w:bottom w:color="666666" w:space="0" w:sz="4" w:val="single"/>
        <w:right w:color="666666" w:space="0" w:sz="4" w:val="single"/>
      </w:pBdr>
    </w:pPr>
    <w:rPr>
      <w:lang w:eastAsia="hr-HR" w:val="hr-HR"/>
    </w:rPr>
  </w:style>
  <w:style w:customStyle="1" w:styleId="mv-scroller" w:type="paragraph">
    <w:name w:val="mv-scroller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v-secondary-title-parent" w:type="paragraph">
    <w:name w:val="mv-secondary-title-parent"/>
    <w:basedOn w:val="Normal"/>
    <w:uiPriority w:val="99"/>
    <w:rsid w:val="006948FC"/>
    <w:pPr>
      <w:pBdr>
        <w:top w:color="A9BBDF" w:space="0" w:sz="4" w:val="single"/>
        <w:left w:color="A9BBDF" w:space="0" w:sz="4" w:val="single"/>
        <w:bottom w:color="A9BBDF" w:space="0" w:sz="4" w:val="single"/>
        <w:right w:color="A9BBDF" w:space="0" w:sz="4" w:val="single"/>
      </w:pBdr>
      <w:shd w:color="auto" w:fill="EBEFF9" w:val="clear"/>
      <w:spacing w:line="200" w:lineRule="atLeast"/>
    </w:pPr>
    <w:rPr>
      <w:lang w:eastAsia="hr-HR" w:val="hr-HR"/>
    </w:rPr>
  </w:style>
  <w:style w:customStyle="1" w:styleId="mv-secondary-title" w:type="paragraph">
    <w:name w:val="mv-secondary-title"/>
    <w:basedOn w:val="Normal"/>
    <w:uiPriority w:val="99"/>
    <w:rsid w:val="006948FC"/>
    <w:rPr>
      <w:lang w:eastAsia="hr-HR" w:val="hr-HR"/>
    </w:rPr>
  </w:style>
  <w:style w:customStyle="1" w:styleId="mv-control" w:type="paragraph">
    <w:name w:val="mv-control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v-manage-parent" w:type="paragraph">
    <w:name w:val="mv-manage-parent"/>
    <w:basedOn w:val="Normal"/>
    <w:uiPriority w:val="99"/>
    <w:rsid w:val="006948FC"/>
    <w:rPr>
      <w:lang w:eastAsia="hr-HR" w:val="hr-HR"/>
    </w:rPr>
  </w:style>
  <w:style w:customStyle="1" w:styleId="mv-manage" w:type="paragraph">
    <w:name w:val="mv-manage"/>
    <w:basedOn w:val="Normal"/>
    <w:uiPriority w:val="99"/>
    <w:rsid w:val="006948FC"/>
    <w:pPr>
      <w:jc w:val="center"/>
    </w:pPr>
    <w:rPr>
      <w:lang w:eastAsia="hr-HR" w:val="hr-HR"/>
    </w:rPr>
  </w:style>
  <w:style w:customStyle="1" w:styleId="mv-secondary" w:type="paragraph">
    <w:name w:val="mv-secondary"/>
    <w:basedOn w:val="Normal"/>
    <w:uiPriority w:val="99"/>
    <w:rsid w:val="006948FC"/>
    <w:pPr>
      <w:pBdr>
        <w:bottom w:color="EBEBEB" w:space="0" w:sz="4" w:val="single"/>
      </w:pBdr>
      <w:shd w:color="auto" w:fill="FFFFFF" w:val="clear"/>
    </w:pPr>
    <w:rPr>
      <w:lang w:eastAsia="hr-HR" w:val="hr-HR"/>
    </w:rPr>
  </w:style>
  <w:style w:customStyle="1" w:styleId="mv-secondary-single" w:type="paragraph">
    <w:name w:val="mv-secondary-single"/>
    <w:basedOn w:val="Normal"/>
    <w:uiPriority w:val="99"/>
    <w:rsid w:val="006948FC"/>
    <w:rPr>
      <w:lang w:eastAsia="hr-HR" w:val="hr-HR"/>
    </w:rPr>
  </w:style>
  <w:style w:customStyle="1" w:styleId="mv-maptype-icon-m" w:type="paragraph">
    <w:name w:val="mv-maptype-icon-m"/>
    <w:basedOn w:val="Normal"/>
    <w:uiPriority w:val="99"/>
    <w:rsid w:val="006948FC"/>
    <w:rPr>
      <w:lang w:eastAsia="hr-HR" w:val="hr-HR"/>
    </w:rPr>
  </w:style>
  <w:style w:customStyle="1" w:styleId="mv-maptype-icon-v" w:type="paragraph">
    <w:name w:val="mv-maptype-icon-v"/>
    <w:basedOn w:val="Normal"/>
    <w:uiPriority w:val="99"/>
    <w:rsid w:val="006948FC"/>
    <w:rPr>
      <w:lang w:eastAsia="hr-HR" w:val="hr-HR"/>
    </w:rPr>
  </w:style>
  <w:style w:customStyle="1" w:styleId="mv-maptype-icon-k" w:type="paragraph">
    <w:name w:val="mv-maptype-icon-k"/>
    <w:basedOn w:val="Normal"/>
    <w:uiPriority w:val="99"/>
    <w:rsid w:val="006948FC"/>
    <w:rPr>
      <w:lang w:eastAsia="hr-HR" w:val="hr-HR"/>
    </w:rPr>
  </w:style>
  <w:style w:customStyle="1" w:styleId="mv-maptype-icon-u" w:type="paragraph">
    <w:name w:val="mv-maptype-icon-u"/>
    <w:basedOn w:val="Normal"/>
    <w:uiPriority w:val="99"/>
    <w:rsid w:val="006948FC"/>
    <w:rPr>
      <w:lang w:eastAsia="hr-HR" w:val="hr-HR"/>
    </w:rPr>
  </w:style>
  <w:style w:customStyle="1" w:styleId="mv-maptype-icon-8" w:type="paragraph">
    <w:name w:val="mv-maptype-icon-8"/>
    <w:basedOn w:val="Normal"/>
    <w:uiPriority w:val="99"/>
    <w:rsid w:val="006948FC"/>
    <w:rPr>
      <w:lang w:eastAsia="hr-HR" w:val="hr-HR"/>
    </w:rPr>
  </w:style>
  <w:style w:customStyle="1" w:styleId="mv-maptype-icon-9" w:type="paragraph">
    <w:name w:val="mv-maptype-icon-9"/>
    <w:basedOn w:val="Normal"/>
    <w:uiPriority w:val="99"/>
    <w:rsid w:val="006948FC"/>
    <w:rPr>
      <w:lang w:eastAsia="hr-HR" w:val="hr-HR"/>
    </w:rPr>
  </w:style>
  <w:style w:customStyle="1" w:styleId="mv-dropdown" w:type="paragraph">
    <w:name w:val="mv-dropdown"/>
    <w:basedOn w:val="Normal"/>
    <w:uiPriority w:val="99"/>
    <w:rsid w:val="006948FC"/>
    <w:rPr>
      <w:lang w:eastAsia="hr-HR" w:val="hr-HR"/>
    </w:rPr>
  </w:style>
  <w:style w:customStyle="1" w:styleId="mv-manage-more" w:type="paragraph">
    <w:name w:val="mv-manage-more"/>
    <w:basedOn w:val="Normal"/>
    <w:uiPriority w:val="99"/>
    <w:rsid w:val="006948FC"/>
    <w:rPr>
      <w:vanish/>
      <w:lang w:eastAsia="hr-HR" w:val="hr-HR"/>
    </w:rPr>
  </w:style>
  <w:style w:customStyle="1" w:styleId="mv-maptype-icon-e" w:type="paragraph">
    <w:name w:val="mv-maptype-icon-e"/>
    <w:basedOn w:val="Normal"/>
    <w:uiPriority w:val="99"/>
    <w:rsid w:val="006948FC"/>
    <w:rPr>
      <w:lang w:eastAsia="hr-HR" w:val="hr-HR"/>
    </w:rPr>
  </w:style>
  <w:style w:customStyle="1" w:styleId="mv-end-static" w:type="paragraph">
    <w:name w:val="mv-end-static"/>
    <w:basedOn w:val="Normal"/>
    <w:uiPriority w:val="99"/>
    <w:rsid w:val="006948FC"/>
    <w:pPr>
      <w:pBdr>
        <w:bottom w:color="CCCCCC" w:space="0" w:sz="4" w:val="single"/>
      </w:pBdr>
    </w:pPr>
    <w:rPr>
      <w:lang w:eastAsia="hr-HR" w:val="hr-HR"/>
    </w:rPr>
  </w:style>
  <w:style w:customStyle="1" w:styleId="mv-secondary-checkbox" w:type="paragraph">
    <w:name w:val="mv-secondary-checkbox"/>
    <w:basedOn w:val="Normal"/>
    <w:uiPriority w:val="99"/>
    <w:rsid w:val="006948FC"/>
    <w:pPr>
      <w:spacing w:before="70" w:line="80" w:lineRule="atLeast"/>
      <w:ind w:left="60" w:right="50"/>
    </w:pPr>
    <w:rPr>
      <w:sz w:val="2"/>
      <w:szCs w:val="2"/>
      <w:lang w:eastAsia="hr-HR" w:val="hr-HR"/>
    </w:rPr>
  </w:style>
  <w:style w:customStyle="1" w:styleId="mv-secondary-remove" w:type="paragraph">
    <w:name w:val="mv-secondary-remove"/>
    <w:basedOn w:val="Normal"/>
    <w:uiPriority w:val="99"/>
    <w:rsid w:val="006948FC"/>
    <w:rPr>
      <w:lang w:eastAsia="hr-HR" w:val="hr-HR"/>
    </w:rPr>
  </w:style>
  <w:style w:customStyle="1" w:styleId="mv-secondary-widget" w:type="paragraph">
    <w:name w:val="mv-secondary-widget"/>
    <w:basedOn w:val="Normal"/>
    <w:uiPriority w:val="99"/>
    <w:rsid w:val="006948FC"/>
    <w:pPr>
      <w:shd w:color="auto" w:fill="FFFFFF" w:val="clear"/>
      <w:spacing w:line="80" w:lineRule="atLeast"/>
    </w:pPr>
    <w:rPr>
      <w:sz w:val="2"/>
      <w:szCs w:val="2"/>
      <w:lang w:eastAsia="hr-HR" w:val="hr-HR"/>
    </w:rPr>
  </w:style>
  <w:style w:customStyle="1" w:styleId="mv-last-secondary-widget" w:type="paragraph">
    <w:name w:val="mv-last-secondary-widget"/>
    <w:basedOn w:val="Normal"/>
    <w:uiPriority w:val="99"/>
    <w:rsid w:val="006948FC"/>
    <w:rPr>
      <w:lang w:eastAsia="hr-HR" w:val="hr-HR"/>
    </w:rPr>
  </w:style>
  <w:style w:customStyle="1" w:styleId="mv-default" w:type="paragraph">
    <w:name w:val="mv-default"/>
    <w:basedOn w:val="Normal"/>
    <w:uiPriority w:val="99"/>
    <w:rsid w:val="006948FC"/>
    <w:pPr>
      <w:spacing w:line="260" w:lineRule="atLeast"/>
    </w:pPr>
    <w:rPr>
      <w:lang w:eastAsia="hr-HR" w:val="hr-HR"/>
    </w:rPr>
  </w:style>
  <w:style w:customStyle="1" w:styleId="mv-legend" w:type="paragraph">
    <w:name w:val="mv-legend"/>
    <w:basedOn w:val="Normal"/>
    <w:uiPriority w:val="99"/>
    <w:rsid w:val="006948FC"/>
    <w:rPr>
      <w:lang w:eastAsia="hr-HR" w:val="hr-HR"/>
    </w:rPr>
  </w:style>
  <w:style w:customStyle="1" w:styleId="mv-secondary-legend-toggle" w:type="paragraph">
    <w:name w:val="mv-secondary-legend-toggle"/>
    <w:basedOn w:val="Normal"/>
    <w:uiPriority w:val="99"/>
    <w:rsid w:val="006948FC"/>
    <w:rPr>
      <w:vanish/>
      <w:lang w:eastAsia="hr-HR" w:val="hr-HR"/>
    </w:rPr>
  </w:style>
  <w:style w:customStyle="1" w:styleId="mclip" w:type="paragraph">
    <w:name w:val="mclip"/>
    <w:basedOn w:val="Normal"/>
    <w:uiPriority w:val="99"/>
    <w:rsid w:val="006948FC"/>
    <w:pPr>
      <w:shd w:color="auto" w:fill="FFF8E7" w:val="clear"/>
    </w:pPr>
    <w:rPr>
      <w:lang w:eastAsia="hr-HR" w:val="hr-HR"/>
    </w:rPr>
  </w:style>
  <w:style w:customStyle="1" w:styleId="mclip-container" w:type="paragraph">
    <w:name w:val="mclip-container"/>
    <w:basedOn w:val="Normal"/>
    <w:uiPriority w:val="99"/>
    <w:rsid w:val="006948FC"/>
    <w:pPr>
      <w:shd w:color="auto" w:fill="FFF8E7" w:val="clear"/>
    </w:pPr>
    <w:rPr>
      <w:lang w:eastAsia="hr-HR" w:val="hr-HR"/>
    </w:rPr>
  </w:style>
  <w:style w:customStyle="1" w:styleId="mclip-content" w:type="paragraph">
    <w:name w:val="mclip-content"/>
    <w:basedOn w:val="Normal"/>
    <w:uiPriority w:val="99"/>
    <w:rsid w:val="006948FC"/>
    <w:pPr>
      <w:shd w:color="auto" w:fill="FFF8E7" w:val="clear"/>
    </w:pPr>
    <w:rPr>
      <w:color w:val="444444"/>
      <w:lang w:eastAsia="hr-HR" w:val="hr-HR"/>
    </w:rPr>
  </w:style>
  <w:style w:customStyle="1" w:styleId="mclip-control" w:type="paragraph">
    <w:name w:val="mclip-control"/>
    <w:basedOn w:val="Normal"/>
    <w:uiPriority w:val="99"/>
    <w:rsid w:val="006948FC"/>
    <w:pPr>
      <w:shd w:color="auto" w:fill="FFF8E7" w:val="clear"/>
      <w:jc w:val="right"/>
    </w:pPr>
    <w:rPr>
      <w:lang w:eastAsia="hr-HR" w:val="hr-HR"/>
    </w:rPr>
  </w:style>
  <w:style w:customStyle="1" w:styleId="mclip-origin" w:type="paragraph">
    <w:name w:val="mclip-origin"/>
    <w:basedOn w:val="Normal"/>
    <w:uiPriority w:val="99"/>
    <w:rsid w:val="006948FC"/>
    <w:rPr>
      <w:color w:val="888888"/>
      <w:sz w:val="20"/>
      <w:szCs w:val="20"/>
      <w:lang w:eastAsia="hr-HR" w:val="hr-HR"/>
    </w:rPr>
  </w:style>
  <w:style w:customStyle="1" w:styleId="mclip-fwd" w:type="paragraph">
    <w:name w:val="mclip-fwd"/>
    <w:basedOn w:val="Normal"/>
    <w:uiPriority w:val="99"/>
    <w:rsid w:val="006948FC"/>
    <w:pPr>
      <w:ind w:left="20"/>
    </w:pPr>
    <w:rPr>
      <w:lang w:eastAsia="hr-HR" w:val="hr-HR"/>
    </w:rPr>
  </w:style>
  <w:style w:customStyle="1" w:styleId="mclip-back" w:type="paragraph">
    <w:name w:val="mclip-back"/>
    <w:basedOn w:val="Normal"/>
    <w:uiPriority w:val="99"/>
    <w:rsid w:val="006948FC"/>
    <w:pPr>
      <w:ind w:left="60" w:right="20"/>
    </w:pPr>
    <w:rPr>
      <w:lang w:eastAsia="hr-HR" w:val="hr-HR"/>
    </w:rPr>
  </w:style>
  <w:style w:customStyle="1" w:styleId="mclip-button-available" w:type="paragraph">
    <w:name w:val="mclip-button-available"/>
    <w:basedOn w:val="Normal"/>
    <w:uiPriority w:val="99"/>
    <w:rsid w:val="006948FC"/>
    <w:pPr>
      <w:pBdr>
        <w:top w:color="auto" w:space="0" w:sz="4" w:val="single"/>
        <w:left w:color="auto" w:space="2" w:sz="4" w:val="single"/>
        <w:bottom w:color="auto" w:space="0" w:sz="4" w:val="single"/>
        <w:right w:color="auto" w:space="2" w:sz="4" w:val="single"/>
      </w:pBdr>
      <w:ind w:left="40"/>
    </w:pPr>
    <w:rPr>
      <w:lang w:eastAsia="hr-HR" w:val="hr-HR"/>
    </w:rPr>
  </w:style>
  <w:style w:customStyle="1" w:styleId="mclip-button-unavailable" w:type="paragraph">
    <w:name w:val="mclip-button-unavailable"/>
    <w:basedOn w:val="Normal"/>
    <w:uiPriority w:val="99"/>
    <w:rsid w:val="006948FC"/>
    <w:pPr>
      <w:pBdr>
        <w:top w:color="DDDDDD" w:space="0" w:sz="4" w:val="single"/>
        <w:left w:color="DDDDDD" w:space="2" w:sz="4" w:val="single"/>
        <w:bottom w:color="DDDDDD" w:space="0" w:sz="4" w:val="single"/>
        <w:right w:color="DDDDDD" w:space="2" w:sz="4" w:val="single"/>
      </w:pBdr>
      <w:ind w:left="40"/>
    </w:pPr>
    <w:rPr>
      <w:color w:val="DDDDDD"/>
      <w:lang w:eastAsia="hr-HR" w:val="hr-HR"/>
    </w:rPr>
  </w:style>
  <w:style w:customStyle="1" w:styleId="launcher" w:type="paragraph">
    <w:name w:val="launcher"/>
    <w:basedOn w:val="Normal"/>
    <w:uiPriority w:val="99"/>
    <w:rsid w:val="006948FC"/>
    <w:pPr>
      <w:pBdr>
        <w:bottom w:color="EBEBEB" w:space="5" w:sz="4" w:val="single"/>
      </w:pBdr>
    </w:pPr>
    <w:rPr>
      <w:lang w:eastAsia="hr-HR" w:val="hr-HR"/>
    </w:rPr>
  </w:style>
  <w:style w:customStyle="1" w:styleId="ad-launcher" w:type="paragraph">
    <w:name w:val="ad-launcher"/>
    <w:basedOn w:val="Normal"/>
    <w:uiPriority w:val="99"/>
    <w:rsid w:val="006948FC"/>
    <w:pPr>
      <w:pBdr>
        <w:bottom w:color="EBEBEB" w:space="0" w:sz="4" w:val="single"/>
      </w:pBdr>
      <w:shd w:color="auto" w:fill="FFF8E7" w:val="clear"/>
      <w:spacing w:after="150"/>
    </w:pPr>
    <w:rPr>
      <w:lang w:eastAsia="hr-HR" w:val="hr-HR"/>
    </w:rPr>
  </w:style>
  <w:style w:customStyle="1" w:styleId="dclose-wrapper" w:type="paragraph">
    <w:name w:val="d_close-wrapper"/>
    <w:basedOn w:val="Normal"/>
    <w:uiPriority w:val="99"/>
    <w:rsid w:val="006948FC"/>
    <w:pPr>
      <w:spacing w:line="0" w:lineRule="auto"/>
    </w:pPr>
    <w:rPr>
      <w:lang w:eastAsia="hr-HR" w:val="hr-HR"/>
    </w:rPr>
  </w:style>
  <w:style w:customStyle="1" w:styleId="dir-tm" w:type="paragraph">
    <w:name w:val="dir-tm"/>
    <w:basedOn w:val="Normal"/>
    <w:uiPriority w:val="99"/>
    <w:rsid w:val="006948FC"/>
    <w:pPr>
      <w:ind w:left="440" w:right="290"/>
    </w:pPr>
    <w:rPr>
      <w:lang w:eastAsia="hr-HR" w:val="hr-HR"/>
    </w:rPr>
  </w:style>
  <w:style w:customStyle="1" w:styleId="dlinks" w:type="paragraph">
    <w:name w:val="d_links"/>
    <w:basedOn w:val="Normal"/>
    <w:uiPriority w:val="99"/>
    <w:rsid w:val="006948FC"/>
    <w:rPr>
      <w:sz w:val="20"/>
      <w:szCs w:val="20"/>
      <w:lang w:eastAsia="hr-HR" w:val="hr-HR"/>
    </w:rPr>
  </w:style>
  <w:style w:customStyle="1" w:styleId="dir-sub-cntn" w:type="paragraph">
    <w:name w:val="dir-sub-cntn"/>
    <w:basedOn w:val="Normal"/>
    <w:uiPriority w:val="99"/>
    <w:rsid w:val="006948FC"/>
    <w:rPr>
      <w:lang w:eastAsia="hr-HR" w:val="hr-HR"/>
    </w:rPr>
  </w:style>
  <w:style w:customStyle="1" w:styleId="dir-clear" w:type="paragraph">
    <w:name w:val="dir-clear"/>
    <w:basedOn w:val="Normal"/>
    <w:uiPriority w:val="99"/>
    <w:rsid w:val="006948FC"/>
    <w:pPr>
      <w:spacing w:line="0" w:lineRule="auto"/>
    </w:pPr>
    <w:rPr>
      <w:sz w:val="2"/>
      <w:szCs w:val="2"/>
      <w:lang w:eastAsia="hr-HR" w:val="hr-HR"/>
    </w:rPr>
  </w:style>
  <w:style w:customStyle="1" w:styleId="dir-wp-x" w:type="paragraph">
    <w:name w:val="dir-wp-x"/>
    <w:basedOn w:val="Normal"/>
    <w:uiPriority w:val="99"/>
    <w:rsid w:val="006948FC"/>
    <w:pPr>
      <w:spacing w:line="70" w:lineRule="atLeast"/>
    </w:pPr>
    <w:rPr>
      <w:sz w:val="2"/>
      <w:szCs w:val="2"/>
      <w:lang w:eastAsia="hr-HR" w:val="hr-HR"/>
    </w:rPr>
  </w:style>
  <w:style w:customStyle="1" w:styleId="dir-input" w:type="paragraph">
    <w:name w:val="dir-input"/>
    <w:basedOn w:val="Normal"/>
    <w:uiPriority w:val="99"/>
    <w:rsid w:val="006948FC"/>
    <w:pPr>
      <w:ind w:left="360" w:right="30"/>
    </w:pPr>
    <w:rPr>
      <w:lang w:eastAsia="hr-HR" w:val="hr-HR"/>
    </w:rPr>
  </w:style>
  <w:style w:customStyle="1" w:styleId="dir-rev-wrapper" w:type="paragraph">
    <w:name w:val="dir-rev-wrapper"/>
    <w:basedOn w:val="Normal"/>
    <w:uiPriority w:val="99"/>
    <w:rsid w:val="006948FC"/>
    <w:pPr>
      <w:spacing w:line="0" w:lineRule="auto"/>
    </w:pPr>
    <w:rPr>
      <w:lang w:eastAsia="hr-HR" w:val="hr-HR"/>
    </w:rPr>
  </w:style>
  <w:style w:customStyle="1" w:styleId="dir-c" w:type="paragraph">
    <w:name w:val="dir-c"/>
    <w:basedOn w:val="Normal"/>
    <w:uiPriority w:val="99"/>
    <w:rsid w:val="006948FC"/>
    <w:rPr>
      <w:lang w:eastAsia="hr-HR" w:val="hr-HR"/>
    </w:rPr>
  </w:style>
  <w:style w:customStyle="1" w:styleId="dir-dym" w:type="paragraph">
    <w:name w:val="dir-dym"/>
    <w:basedOn w:val="Normal"/>
    <w:uiPriority w:val="99"/>
    <w:rsid w:val="006948FC"/>
    <w:pPr>
      <w:spacing w:after="100"/>
      <w:ind w:left="460" w:right="300"/>
    </w:pPr>
    <w:rPr>
      <w:sz w:val="13"/>
      <w:szCs w:val="13"/>
      <w:lang w:eastAsia="hr-HR" w:val="hr-HR"/>
    </w:rPr>
  </w:style>
  <w:style w:customStyle="1" w:styleId="dir-dyml" w:type="paragraph">
    <w:name w:val="dir-dyml"/>
    <w:basedOn w:val="Normal"/>
    <w:uiPriority w:val="99"/>
    <w:rsid w:val="006948FC"/>
    <w:rPr>
      <w:color w:val="D44937"/>
      <w:lang w:eastAsia="hr-HR" w:val="hr-HR"/>
    </w:rPr>
  </w:style>
  <w:style w:customStyle="1" w:styleId="dir-dymq" w:type="paragraph">
    <w:name w:val="dir-dymq"/>
    <w:basedOn w:val="Normal"/>
    <w:uiPriority w:val="99"/>
    <w:rsid w:val="006948FC"/>
    <w:rPr>
      <w:color w:val="306BD2"/>
      <w:lang w:eastAsia="hr-HR" w:val="hr-HR"/>
    </w:rPr>
  </w:style>
  <w:style w:customStyle="1" w:styleId="ataw" w:type="paragraph">
    <w:name w:val="ataw"/>
    <w:basedOn w:val="Normal"/>
    <w:uiPriority w:val="99"/>
    <w:rsid w:val="006948FC"/>
    <w:rPr>
      <w:lang w:eastAsia="hr-HR" w:val="hr-HR"/>
    </w:rPr>
  </w:style>
  <w:style w:customStyle="1" w:styleId="n" w:type="paragraph">
    <w:name w:val="n"/>
    <w:basedOn w:val="Normal"/>
    <w:uiPriority w:val="99"/>
    <w:rsid w:val="006948FC"/>
    <w:rPr>
      <w:lang w:eastAsia="hr-HR" w:val="hr-HR"/>
    </w:rPr>
  </w:style>
  <w:style w:customStyle="1" w:styleId="gbps" w:type="paragraph">
    <w:name w:val="gbps"/>
    <w:basedOn w:val="Normal"/>
    <w:uiPriority w:val="99"/>
    <w:rsid w:val="006948FC"/>
    <w:rPr>
      <w:lang w:eastAsia="hr-HR" w:val="hr-HR"/>
    </w:rPr>
  </w:style>
  <w:style w:customStyle="1" w:styleId="gbpd" w:type="paragraph">
    <w:name w:val="gbpd"/>
    <w:basedOn w:val="Normal"/>
    <w:uiPriority w:val="99"/>
    <w:rsid w:val="006948FC"/>
    <w:rPr>
      <w:lang w:eastAsia="hr-HR" w:val="hr-HR"/>
    </w:rPr>
  </w:style>
  <w:style w:customStyle="1" w:styleId="gbmpmn" w:type="paragraph">
    <w:name w:val="gbmpmn"/>
    <w:basedOn w:val="Normal"/>
    <w:uiPriority w:val="99"/>
    <w:rsid w:val="006948FC"/>
    <w:rPr>
      <w:lang w:eastAsia="hr-HR" w:val="hr-HR"/>
    </w:rPr>
  </w:style>
  <w:style w:customStyle="1" w:styleId="gbsbt" w:type="paragraph">
    <w:name w:val="gbsbt"/>
    <w:basedOn w:val="Normal"/>
    <w:uiPriority w:val="99"/>
    <w:rsid w:val="006948FC"/>
    <w:rPr>
      <w:lang w:eastAsia="hr-HR" w:val="hr-HR"/>
    </w:rPr>
  </w:style>
  <w:style w:customStyle="1" w:styleId="gbsbb" w:type="paragraph">
    <w:name w:val="gbsbb"/>
    <w:basedOn w:val="Normal"/>
    <w:uiPriority w:val="99"/>
    <w:rsid w:val="006948FC"/>
    <w:rPr>
      <w:lang w:eastAsia="hr-HR" w:val="hr-HR"/>
    </w:rPr>
  </w:style>
  <w:style w:customStyle="1" w:styleId="actbar-text" w:type="paragraph">
    <w:name w:val="actbar-text"/>
    <w:basedOn w:val="Normal"/>
    <w:uiPriority w:val="99"/>
    <w:rsid w:val="006948FC"/>
    <w:rPr>
      <w:lang w:eastAsia="hr-HR" w:val="hr-HR"/>
    </w:rPr>
  </w:style>
  <w:style w:customStyle="1" w:styleId="rimg" w:type="paragraph">
    <w:name w:val="rimg"/>
    <w:basedOn w:val="Normal"/>
    <w:uiPriority w:val="99"/>
    <w:rsid w:val="006948FC"/>
    <w:rPr>
      <w:lang w:eastAsia="hr-HR" w:val="hr-HR"/>
    </w:rPr>
  </w:style>
  <w:style w:customStyle="1" w:styleId="icon" w:type="paragraph">
    <w:name w:val="icon"/>
    <w:basedOn w:val="Normal"/>
    <w:uiPriority w:val="99"/>
    <w:rsid w:val="006948FC"/>
    <w:rPr>
      <w:lang w:eastAsia="hr-HR" w:val="hr-HR"/>
    </w:rPr>
  </w:style>
  <w:style w:customStyle="1" w:styleId="msg" w:type="paragraph">
    <w:name w:val="msg"/>
    <w:basedOn w:val="Normal"/>
    <w:uiPriority w:val="99"/>
    <w:rsid w:val="006948FC"/>
    <w:rPr>
      <w:lang w:eastAsia="hr-HR" w:val="hr-HR"/>
    </w:rPr>
  </w:style>
  <w:style w:customStyle="1" w:styleId="promo" w:type="paragraph">
    <w:name w:val="promo"/>
    <w:basedOn w:val="Normal"/>
    <w:uiPriority w:val="99"/>
    <w:rsid w:val="006948FC"/>
    <w:rPr>
      <w:lang w:eastAsia="hr-HR" w:val="hr-HR"/>
    </w:rPr>
  </w:style>
  <w:style w:customStyle="1" w:styleId="promonew" w:type="paragraph">
    <w:name w:val="promonew"/>
    <w:basedOn w:val="Normal"/>
    <w:uiPriority w:val="99"/>
    <w:rsid w:val="006948FC"/>
    <w:rPr>
      <w:lang w:eastAsia="hr-HR" w:val="hr-HR"/>
    </w:rPr>
  </w:style>
  <w:style w:customStyle="1" w:styleId="home" w:type="paragraph">
    <w:name w:val="home"/>
    <w:basedOn w:val="Normal"/>
    <w:uiPriority w:val="99"/>
    <w:rsid w:val="006948FC"/>
    <w:rPr>
      <w:lang w:eastAsia="hr-HR" w:val="hr-HR"/>
    </w:rPr>
  </w:style>
  <w:style w:customStyle="1" w:styleId="tinstruct" w:type="paragraph">
    <w:name w:val="tinstruct"/>
    <w:basedOn w:val="Normal"/>
    <w:uiPriority w:val="99"/>
    <w:rsid w:val="006948FC"/>
    <w:rPr>
      <w:lang w:eastAsia="hr-HR" w:val="hr-HR"/>
    </w:rPr>
  </w:style>
  <w:style w:customStyle="1" w:styleId="amsg" w:type="paragraph">
    <w:name w:val="amsg"/>
    <w:basedOn w:val="Normal"/>
    <w:uiPriority w:val="99"/>
    <w:rsid w:val="006948FC"/>
    <w:rPr>
      <w:lang w:eastAsia="hr-HR" w:val="hr-HR"/>
    </w:rPr>
  </w:style>
  <w:style w:customStyle="1" w:styleId="feedback" w:type="paragraph">
    <w:name w:val="feedback"/>
    <w:basedOn w:val="Normal"/>
    <w:uiPriority w:val="99"/>
    <w:rsid w:val="006948FC"/>
    <w:rPr>
      <w:lang w:eastAsia="hr-HR" w:val="hr-HR"/>
    </w:rPr>
  </w:style>
  <w:style w:customStyle="1" w:styleId="hdr" w:type="paragraph">
    <w:name w:val="hdr"/>
    <w:basedOn w:val="Normal"/>
    <w:uiPriority w:val="99"/>
    <w:rsid w:val="006948FC"/>
    <w:rPr>
      <w:lang w:eastAsia="hr-HR" w:val="hr-HR"/>
    </w:rPr>
  </w:style>
  <w:style w:customStyle="1" w:styleId="subhdr" w:type="paragraph">
    <w:name w:val="subhdr"/>
    <w:basedOn w:val="Normal"/>
    <w:uiPriority w:val="99"/>
    <w:rsid w:val="006948FC"/>
    <w:rPr>
      <w:lang w:eastAsia="hr-HR" w:val="hr-HR"/>
    </w:rPr>
  </w:style>
  <w:style w:customStyle="1" w:styleId="tour" w:type="paragraph">
    <w:name w:val="tour"/>
    <w:basedOn w:val="Normal"/>
    <w:uiPriority w:val="99"/>
    <w:rsid w:val="006948FC"/>
    <w:rPr>
      <w:lang w:eastAsia="hr-HR" w:val="hr-HR"/>
    </w:rPr>
  </w:style>
  <w:style w:customStyle="1" w:styleId="eg" w:type="paragraph">
    <w:name w:val="eg"/>
    <w:basedOn w:val="Normal"/>
    <w:uiPriority w:val="99"/>
    <w:rsid w:val="006948FC"/>
    <w:rPr>
      <w:lang w:eastAsia="hr-HR" w:val="hr-HR"/>
    </w:rPr>
  </w:style>
  <w:style w:customStyle="1" w:styleId="chdli" w:type="paragraph">
    <w:name w:val="chdli"/>
    <w:basedOn w:val="Normal"/>
    <w:uiPriority w:val="99"/>
    <w:rsid w:val="006948FC"/>
    <w:rPr>
      <w:lang w:eastAsia="hr-HR" w:val="hr-HR"/>
    </w:rPr>
  </w:style>
  <w:style w:customStyle="1" w:styleId="chdlh" w:type="paragraph">
    <w:name w:val="chdlh"/>
    <w:basedOn w:val="Normal"/>
    <w:uiPriority w:val="99"/>
    <w:rsid w:val="006948FC"/>
    <w:rPr>
      <w:lang w:eastAsia="hr-HR" w:val="hr-HR"/>
    </w:rPr>
  </w:style>
  <w:style w:customStyle="1" w:styleId="mt" w:type="paragraph">
    <w:name w:val="mt"/>
    <w:basedOn w:val="Normal"/>
    <w:uiPriority w:val="99"/>
    <w:rsid w:val="006948FC"/>
    <w:rPr>
      <w:lang w:eastAsia="hr-HR" w:val="hr-HR"/>
    </w:rPr>
  </w:style>
  <w:style w:customStyle="1" w:styleId="prmimg" w:type="paragraph">
    <w:name w:val="prmimg"/>
    <w:basedOn w:val="Normal"/>
    <w:uiPriority w:val="99"/>
    <w:rsid w:val="006948FC"/>
    <w:rPr>
      <w:lang w:eastAsia="hr-HR" w:val="hr-HR"/>
    </w:rPr>
  </w:style>
  <w:style w:customStyle="1" w:styleId="secondary-link" w:type="paragraph">
    <w:name w:val="secondary-link"/>
    <w:basedOn w:val="Normal"/>
    <w:uiPriority w:val="99"/>
    <w:rsid w:val="006948FC"/>
    <w:rPr>
      <w:lang w:eastAsia="hr-HR" w:val="hr-HR"/>
    </w:rPr>
  </w:style>
  <w:style w:customStyle="1" w:styleId="fc" w:type="paragraph">
    <w:name w:val="fc"/>
    <w:basedOn w:val="Normal"/>
    <w:uiPriority w:val="99"/>
    <w:rsid w:val="006948FC"/>
    <w:rPr>
      <w:lang w:eastAsia="hr-HR" w:val="hr-HR"/>
    </w:rPr>
  </w:style>
  <w:style w:customStyle="1" w:styleId="i" w:type="paragraph">
    <w:name w:val="i"/>
    <w:basedOn w:val="Normal"/>
    <w:uiPriority w:val="99"/>
    <w:rsid w:val="006948FC"/>
    <w:rPr>
      <w:lang w:eastAsia="hr-HR" w:val="hr-HR"/>
    </w:rPr>
  </w:style>
  <w:style w:customStyle="1" w:styleId="didyou" w:type="paragraph">
    <w:name w:val="didyou"/>
    <w:basedOn w:val="Normal"/>
    <w:uiPriority w:val="99"/>
    <w:rsid w:val="006948FC"/>
    <w:rPr>
      <w:lang w:eastAsia="hr-HR" w:val="hr-HR"/>
    </w:rPr>
  </w:style>
  <w:style w:customStyle="1" w:styleId="visibletype" w:type="paragraph">
    <w:name w:val="visibletype"/>
    <w:basedOn w:val="Normal"/>
    <w:uiPriority w:val="99"/>
    <w:rsid w:val="006948FC"/>
    <w:rPr>
      <w:lang w:eastAsia="hr-HR" w:val="hr-HR"/>
    </w:rPr>
  </w:style>
  <w:style w:customStyle="1" w:styleId="ref" w:type="paragraph">
    <w:name w:val="ref"/>
    <w:basedOn w:val="Normal"/>
    <w:uiPriority w:val="99"/>
    <w:rsid w:val="006948FC"/>
    <w:rPr>
      <w:lang w:eastAsia="hr-HR" w:val="hr-HR"/>
    </w:rPr>
  </w:style>
  <w:style w:customStyle="1" w:styleId="triangle-box" w:type="paragraph">
    <w:name w:val="triangle-box"/>
    <w:basedOn w:val="Normal"/>
    <w:uiPriority w:val="99"/>
    <w:rsid w:val="006948FC"/>
    <w:rPr>
      <w:lang w:eastAsia="hr-HR" w:val="hr-HR"/>
    </w:rPr>
  </w:style>
  <w:style w:customStyle="1" w:styleId="rsw-aspects" w:type="paragraph">
    <w:name w:val="rsw-aspects"/>
    <w:basedOn w:val="Normal"/>
    <w:uiPriority w:val="99"/>
    <w:rsid w:val="006948FC"/>
    <w:rPr>
      <w:lang w:eastAsia="hr-HR" w:val="hr-HR"/>
    </w:rPr>
  </w:style>
  <w:style w:customStyle="1" w:styleId="hide-msie-6" w:type="paragraph">
    <w:name w:val="hide-msie-6"/>
    <w:basedOn w:val="Normal"/>
    <w:uiPriority w:val="99"/>
    <w:rsid w:val="006948FC"/>
    <w:rPr>
      <w:lang w:eastAsia="hr-HR" w:val="hr-HR"/>
    </w:rPr>
  </w:style>
  <w:style w:customStyle="1" w:styleId="hide-ie-6" w:type="paragraph">
    <w:name w:val="hide-ie-6"/>
    <w:basedOn w:val="Normal"/>
    <w:uiPriority w:val="99"/>
    <w:rsid w:val="006948FC"/>
    <w:rPr>
      <w:lang w:eastAsia="hr-HR" w:val="hr-HR"/>
    </w:rPr>
  </w:style>
  <w:style w:customStyle="1" w:styleId="kd-combobutton" w:type="paragraph">
    <w:name w:val="kd-combobutton"/>
    <w:basedOn w:val="Normal"/>
    <w:uiPriority w:val="99"/>
    <w:rsid w:val="006948FC"/>
    <w:rPr>
      <w:lang w:eastAsia="hr-HR" w:val="hr-HR"/>
    </w:rPr>
  </w:style>
  <w:style w:customStyle="1" w:styleId="kd-button-left" w:type="paragraph">
    <w:name w:val="kd-button-left"/>
    <w:basedOn w:val="Normal"/>
    <w:uiPriority w:val="99"/>
    <w:rsid w:val="006948FC"/>
    <w:rPr>
      <w:lang w:eastAsia="hr-HR" w:val="hr-HR"/>
    </w:rPr>
  </w:style>
  <w:style w:customStyle="1" w:styleId="selected" w:type="paragraph">
    <w:name w:val="selected"/>
    <w:basedOn w:val="Normal"/>
    <w:uiPriority w:val="99"/>
    <w:rsid w:val="006948FC"/>
    <w:rPr>
      <w:lang w:eastAsia="hr-HR" w:val="hr-HR"/>
    </w:rPr>
  </w:style>
  <w:style w:customStyle="1" w:styleId="mv-sv-title" w:type="paragraph">
    <w:name w:val="mv-sv-title"/>
    <w:basedOn w:val="Normal"/>
    <w:uiPriority w:val="99"/>
    <w:rsid w:val="006948FC"/>
    <w:rPr>
      <w:lang w:eastAsia="hr-HR" w:val="hr-HR"/>
    </w:rPr>
  </w:style>
  <w:style w:customStyle="1" w:styleId="mv-primary-shim" w:type="paragraph">
    <w:name w:val="mv-primary-shim"/>
    <w:basedOn w:val="Normal"/>
    <w:uiPriority w:val="99"/>
    <w:rsid w:val="006948FC"/>
    <w:rPr>
      <w:lang w:eastAsia="hr-HR" w:val="hr-HR"/>
    </w:rPr>
  </w:style>
  <w:style w:customStyle="1" w:styleId="activity-title" w:type="paragraph">
    <w:name w:val="activity-title"/>
    <w:basedOn w:val="Normal"/>
    <w:uiPriority w:val="99"/>
    <w:rsid w:val="006948FC"/>
    <w:rPr>
      <w:lang w:eastAsia="hr-HR" w:val="hr-HR"/>
    </w:rPr>
  </w:style>
  <w:style w:customStyle="1" w:styleId="ad" w:type="paragraph">
    <w:name w:val="ad"/>
    <w:basedOn w:val="Normal"/>
    <w:uiPriority w:val="99"/>
    <w:rsid w:val="006948FC"/>
    <w:rPr>
      <w:lang w:eastAsia="hr-HR" w:val="hr-HR"/>
    </w:rPr>
  </w:style>
  <w:style w:customStyle="1" w:styleId="line5" w:type="paragraph">
    <w:name w:val="line5"/>
    <w:basedOn w:val="Normal"/>
    <w:uiPriority w:val="99"/>
    <w:rsid w:val="006948FC"/>
    <w:rPr>
      <w:lang w:eastAsia="hr-HR" w:val="hr-HR"/>
    </w:rPr>
  </w:style>
  <w:style w:customStyle="1" w:styleId="dir-wp-hl" w:type="paragraph">
    <w:name w:val="dir-wp-hl"/>
    <w:basedOn w:val="Normal"/>
    <w:uiPriority w:val="99"/>
    <w:rsid w:val="006948FC"/>
    <w:rPr>
      <w:lang w:eastAsia="hr-HR" w:val="hr-HR"/>
    </w:rPr>
  </w:style>
  <w:style w:customStyle="1" w:styleId="dir-m" w:type="paragraph">
    <w:name w:val="dir-m"/>
    <w:basedOn w:val="Normal"/>
    <w:uiPriority w:val="99"/>
    <w:rsid w:val="006948FC"/>
    <w:rPr>
      <w:lang w:eastAsia="hr-HR" w:val="hr-HR"/>
    </w:rPr>
  </w:style>
  <w:style w:customStyle="1" w:styleId="wp" w:type="paragraph">
    <w:name w:val="wp"/>
    <w:basedOn w:val="Normal"/>
    <w:uiPriority w:val="99"/>
    <w:rsid w:val="006948FC"/>
    <w:rPr>
      <w:lang w:eastAsia="hr-HR" w:val="hr-HR"/>
    </w:rPr>
  </w:style>
  <w:style w:customStyle="1" w:styleId="borderedpromo" w:type="paragraph">
    <w:name w:val="borderedpromo"/>
    <w:basedOn w:val="Normal"/>
    <w:uiPriority w:val="99"/>
    <w:rsid w:val="006948FC"/>
    <w:rPr>
      <w:lang w:eastAsia="hr-HR" w:val="hr-HR"/>
    </w:rPr>
  </w:style>
  <w:style w:customStyle="1" w:styleId="gbml1" w:type="paragraph">
    <w:name w:val="gbml1"/>
    <w:basedOn w:val="Normal"/>
    <w:uiPriority w:val="99"/>
    <w:rsid w:val="006948FC"/>
    <w:rPr>
      <w:lang w:eastAsia="hr-HR" w:val="hr-HR"/>
    </w:rPr>
  </w:style>
  <w:style w:customStyle="1" w:styleId="gbpc" w:type="paragraph">
    <w:name w:val="gbpc"/>
    <w:basedOn w:val="Normal"/>
    <w:uiPriority w:val="99"/>
    <w:rsid w:val="006948FC"/>
    <w:rPr>
      <w:lang w:eastAsia="hr-HR" w:val="hr-HR"/>
    </w:rPr>
  </w:style>
  <w:style w:customStyle="1" w:styleId="gbit" w:type="paragraph">
    <w:name w:val="gbit"/>
    <w:basedOn w:val="Normal"/>
    <w:uiPriority w:val="99"/>
    <w:rsid w:val="006948FC"/>
    <w:rPr>
      <w:lang w:eastAsia="hr-HR" w:val="hr-HR"/>
    </w:rPr>
  </w:style>
  <w:style w:customStyle="1" w:styleId="dl" w:type="paragraph">
    <w:name w:val="dl"/>
    <w:basedOn w:val="Normal"/>
    <w:uiPriority w:val="99"/>
    <w:rsid w:val="006948FC"/>
    <w:rPr>
      <w:lang w:eastAsia="hr-HR" w:val="hr-HR"/>
    </w:rPr>
  </w:style>
  <w:style w:customStyle="1" w:styleId="err" w:type="paragraph">
    <w:name w:val="err"/>
    <w:basedOn w:val="Normal"/>
    <w:uiPriority w:val="99"/>
    <w:rsid w:val="006948FC"/>
    <w:rPr>
      <w:lang w:eastAsia="hr-HR" w:val="hr-HR"/>
    </w:rPr>
  </w:style>
  <w:style w:customStyle="1" w:styleId="hpp" w:type="paragraph">
    <w:name w:val="hpp"/>
    <w:basedOn w:val="Normal"/>
    <w:uiPriority w:val="99"/>
    <w:rsid w:val="006948FC"/>
    <w:rPr>
      <w:lang w:eastAsia="hr-HR" w:val="hr-HR"/>
    </w:rPr>
  </w:style>
  <w:style w:customStyle="1" w:styleId="cntrl" w:type="paragraph">
    <w:name w:val="cntrl"/>
    <w:basedOn w:val="Normal"/>
    <w:uiPriority w:val="99"/>
    <w:rsid w:val="006948FC"/>
    <w:rPr>
      <w:lang w:eastAsia="hr-HR" w:val="hr-HR"/>
    </w:rPr>
  </w:style>
  <w:style w:customStyle="1" w:styleId="cntrltable" w:type="paragraph">
    <w:name w:val="cntrltable"/>
    <w:basedOn w:val="Normal"/>
    <w:uiPriority w:val="99"/>
    <w:rsid w:val="006948FC"/>
    <w:rPr>
      <w:lang w:eastAsia="hr-HR" w:val="hr-HR"/>
    </w:rPr>
  </w:style>
  <w:style w:customStyle="1" w:styleId="controls" w:type="paragraph">
    <w:name w:val="controls"/>
    <w:basedOn w:val="Normal"/>
    <w:uiPriority w:val="99"/>
    <w:rsid w:val="006948FC"/>
    <w:rPr>
      <w:lang w:eastAsia="hr-HR" w:val="hr-HR"/>
    </w:rPr>
  </w:style>
  <w:style w:customStyle="1" w:styleId="example" w:type="paragraph">
    <w:name w:val="example"/>
    <w:basedOn w:val="Normal"/>
    <w:uiPriority w:val="99"/>
    <w:rsid w:val="006948FC"/>
    <w:rPr>
      <w:lang w:eastAsia="hr-HR" w:val="hr-HR"/>
    </w:rPr>
  </w:style>
  <w:style w:customStyle="1" w:styleId="logo-spacer" w:type="paragraph">
    <w:name w:val="logo-spacer"/>
    <w:basedOn w:val="Normal"/>
    <w:uiPriority w:val="99"/>
    <w:rsid w:val="006948FC"/>
    <w:rPr>
      <w:lang w:eastAsia="hr-HR" w:val="hr-HR"/>
    </w:rPr>
  </w:style>
  <w:style w:customStyle="1" w:styleId="options" w:type="paragraph">
    <w:name w:val="options"/>
    <w:basedOn w:val="Normal"/>
    <w:uiPriority w:val="99"/>
    <w:rsid w:val="006948FC"/>
    <w:rPr>
      <w:lang w:eastAsia="hr-HR" w:val="hr-HR"/>
    </w:rPr>
  </w:style>
  <w:style w:customStyle="1" w:styleId="qdcontainer" w:type="paragraph">
    <w:name w:val="q_d_container"/>
    <w:basedOn w:val="Normal"/>
    <w:uiPriority w:val="99"/>
    <w:rsid w:val="006948FC"/>
    <w:rPr>
      <w:lang w:eastAsia="hr-HR" w:val="hr-HR"/>
    </w:rPr>
  </w:style>
  <w:style w:customStyle="1" w:styleId="focused-searchbox" w:type="paragraph">
    <w:name w:val="focused-searchbox"/>
    <w:basedOn w:val="Normal"/>
    <w:uiPriority w:val="99"/>
    <w:rsid w:val="006948FC"/>
    <w:rPr>
      <w:lang w:eastAsia="hr-HR" w:val="hr-HR"/>
    </w:rPr>
  </w:style>
  <w:style w:customStyle="1" w:styleId="qdskunk" w:type="paragraph">
    <w:name w:val="q_d_skunk"/>
    <w:basedOn w:val="Normal"/>
    <w:uiPriority w:val="99"/>
    <w:rsid w:val="006948FC"/>
    <w:rPr>
      <w:lang w:eastAsia="hr-HR" w:val="hr-HR"/>
    </w:rPr>
  </w:style>
  <w:style w:customStyle="1" w:styleId="q-outer" w:type="paragraph">
    <w:name w:val="q-outer"/>
    <w:basedOn w:val="Normal"/>
    <w:uiPriority w:val="99"/>
    <w:rsid w:val="006948FC"/>
    <w:rPr>
      <w:lang w:eastAsia="hr-HR" w:val="hr-HR"/>
    </w:rPr>
  </w:style>
  <w:style w:customStyle="1" w:styleId="skunk-head" w:type="paragraph">
    <w:name w:val="skunk-head"/>
    <w:basedOn w:val="Normal"/>
    <w:uiPriority w:val="99"/>
    <w:rsid w:val="006948FC"/>
    <w:rPr>
      <w:lang w:eastAsia="hr-HR" w:val="hr-HR"/>
    </w:rPr>
  </w:style>
  <w:style w:customStyle="1" w:styleId="spacer" w:type="paragraph">
    <w:name w:val="spacer"/>
    <w:basedOn w:val="Normal"/>
    <w:uiPriority w:val="99"/>
    <w:rsid w:val="006948FC"/>
    <w:rPr>
      <w:lang w:eastAsia="hr-HR" w:val="hr-HR"/>
    </w:rPr>
  </w:style>
  <w:style w:customStyle="1" w:styleId="srchhead" w:type="paragraph">
    <w:name w:val="srchhead"/>
    <w:basedOn w:val="Normal"/>
    <w:uiPriority w:val="99"/>
    <w:rsid w:val="006948FC"/>
    <w:rPr>
      <w:lang w:eastAsia="hr-HR" w:val="hr-HR"/>
    </w:rPr>
  </w:style>
  <w:style w:customStyle="1" w:styleId="tia-image" w:type="paragraph">
    <w:name w:val="tia-image"/>
    <w:basedOn w:val="Normal"/>
    <w:uiPriority w:val="99"/>
    <w:rsid w:val="006948FC"/>
    <w:rPr>
      <w:lang w:eastAsia="hr-HR" w:val="hr-HR"/>
    </w:rPr>
  </w:style>
  <w:style w:customStyle="1" w:styleId="tia-image-nonsk" w:type="paragraph">
    <w:name w:val="tia-image-nonsk"/>
    <w:basedOn w:val="Normal"/>
    <w:uiPriority w:val="99"/>
    <w:rsid w:val="006948FC"/>
    <w:rPr>
      <w:lang w:eastAsia="hr-HR" w:val="hr-HR"/>
    </w:rPr>
  </w:style>
  <w:style w:customStyle="1" w:styleId="qtia" w:type="paragraph">
    <w:name w:val="q_tia"/>
    <w:basedOn w:val="Normal"/>
    <w:uiPriority w:val="99"/>
    <w:rsid w:val="006948FC"/>
    <w:rPr>
      <w:lang w:eastAsia="hr-HR" w:val="hr-HR"/>
    </w:rPr>
  </w:style>
  <w:style w:customStyle="1" w:styleId="qtriangle" w:type="paragraph">
    <w:name w:val="q_triangle"/>
    <w:basedOn w:val="Normal"/>
    <w:uiPriority w:val="99"/>
    <w:rsid w:val="006948FC"/>
    <w:rPr>
      <w:lang w:eastAsia="hr-HR" w:val="hr-HR"/>
    </w:rPr>
  </w:style>
  <w:style w:customStyle="1" w:styleId="qtia-triangle" w:type="paragraph">
    <w:name w:val="q_tia-triangle"/>
    <w:basedOn w:val="Normal"/>
    <w:uiPriority w:val="99"/>
    <w:rsid w:val="006948FC"/>
    <w:rPr>
      <w:lang w:eastAsia="hr-HR" w:val="hr-HR"/>
    </w:rPr>
  </w:style>
  <w:style w:customStyle="1" w:styleId="twobox" w:type="paragraph">
    <w:name w:val="twobox"/>
    <w:basedOn w:val="Normal"/>
    <w:uiPriority w:val="99"/>
    <w:rsid w:val="006948FC"/>
    <w:rPr>
      <w:lang w:eastAsia="hr-HR" w:val="hr-HR"/>
    </w:rPr>
  </w:style>
  <w:style w:customStyle="1" w:styleId="twoboxhelp" w:type="paragraph">
    <w:name w:val="twoboxhelp"/>
    <w:basedOn w:val="Normal"/>
    <w:uiPriority w:val="99"/>
    <w:rsid w:val="006948FC"/>
    <w:rPr>
      <w:lang w:eastAsia="hr-HR" w:val="hr-HR"/>
    </w:rPr>
  </w:style>
  <w:style w:customStyle="1" w:styleId="twoboxex" w:type="paragraph">
    <w:name w:val="twoboxex"/>
    <w:basedOn w:val="Normal"/>
    <w:uiPriority w:val="99"/>
    <w:rsid w:val="006948FC"/>
    <w:rPr>
      <w:lang w:eastAsia="hr-HR" w:val="hr-HR"/>
    </w:rPr>
  </w:style>
  <w:style w:customStyle="1" w:styleId="twoboxsubmit" w:type="paragraph">
    <w:name w:val="twoboxsubmit"/>
    <w:basedOn w:val="Normal"/>
    <w:uiPriority w:val="99"/>
    <w:rsid w:val="006948FC"/>
    <w:rPr>
      <w:lang w:eastAsia="hr-HR" w:val="hr-HR"/>
    </w:rPr>
  </w:style>
  <w:style w:customStyle="1" w:styleId="maps-speach-icon-padding" w:type="paragraph">
    <w:name w:val="maps-speach-icon-padding"/>
    <w:basedOn w:val="Normal"/>
    <w:uiPriority w:val="99"/>
    <w:rsid w:val="006948FC"/>
    <w:rPr>
      <w:lang w:eastAsia="hr-HR" w:val="hr-HR"/>
    </w:rPr>
  </w:style>
  <w:style w:customStyle="1" w:styleId="start-edge-links" w:type="paragraph">
    <w:name w:val="start-edge-links"/>
    <w:basedOn w:val="Normal"/>
    <w:uiPriority w:val="99"/>
    <w:rsid w:val="006948FC"/>
    <w:rPr>
      <w:lang w:eastAsia="hr-HR" w:val="hr-HR"/>
    </w:rPr>
  </w:style>
  <w:style w:customStyle="1" w:styleId="link-text" w:type="paragraph">
    <w:name w:val="link-text"/>
    <w:basedOn w:val="Normal"/>
    <w:uiPriority w:val="99"/>
    <w:rsid w:val="006948FC"/>
    <w:rPr>
      <w:lang w:eastAsia="hr-HR" w:val="hr-HR"/>
    </w:rPr>
  </w:style>
  <w:style w:customStyle="1" w:styleId="pp-lbc-link-text" w:type="paragraph">
    <w:name w:val="pp-lbc-link-text"/>
    <w:basedOn w:val="Normal"/>
    <w:uiPriority w:val="99"/>
    <w:rsid w:val="006948FC"/>
    <w:rPr>
      <w:lang w:eastAsia="hr-HR" w:val="hr-HR"/>
    </w:rPr>
  </w:style>
  <w:style w:customStyle="1" w:styleId="sel" w:type="paragraph">
    <w:name w:val="sel"/>
    <w:basedOn w:val="Normal"/>
    <w:uiPriority w:val="99"/>
    <w:rsid w:val="006948FC"/>
    <w:rPr>
      <w:lang w:eastAsia="hr-HR" w:val="hr-HR"/>
    </w:rPr>
  </w:style>
  <w:style w:customStyle="1" w:styleId="bar-icon" w:type="paragraph">
    <w:name w:val="bar-icon"/>
    <w:basedOn w:val="Normal"/>
    <w:uiPriority w:val="99"/>
    <w:rsid w:val="006948FC"/>
    <w:rPr>
      <w:lang w:eastAsia="hr-HR" w:val="hr-HR"/>
    </w:rPr>
  </w:style>
  <w:style w:customStyle="1" w:styleId="bar-divider" w:type="paragraph">
    <w:name w:val="bar-divider"/>
    <w:basedOn w:val="Normal"/>
    <w:uiPriority w:val="99"/>
    <w:rsid w:val="006948FC"/>
    <w:rPr>
      <w:lang w:eastAsia="hr-HR" w:val="hr-HR"/>
    </w:rPr>
  </w:style>
  <w:style w:customStyle="1" w:styleId="h1" w:type="paragraph">
    <w:name w:val="h1"/>
    <w:basedOn w:val="Normal"/>
    <w:uiPriority w:val="99"/>
    <w:rsid w:val="006948FC"/>
    <w:rPr>
      <w:lang w:eastAsia="hr-HR" w:val="hr-HR"/>
    </w:rPr>
  </w:style>
  <w:style w:customStyle="1" w:styleId="h2" w:type="paragraph">
    <w:name w:val="h2"/>
    <w:basedOn w:val="Normal"/>
    <w:uiPriority w:val="99"/>
    <w:rsid w:val="006948FC"/>
    <w:rPr>
      <w:lang w:eastAsia="hr-HR" w:val="hr-HR"/>
    </w:rPr>
  </w:style>
  <w:style w:customStyle="1" w:styleId="h3" w:type="paragraph">
    <w:name w:val="h3"/>
    <w:basedOn w:val="Normal"/>
    <w:uiPriority w:val="99"/>
    <w:rsid w:val="006948FC"/>
    <w:rPr>
      <w:lang w:eastAsia="hr-HR" w:val="hr-HR"/>
    </w:rPr>
  </w:style>
  <w:style w:customStyle="1" w:styleId="h4" w:type="paragraph">
    <w:name w:val="h4"/>
    <w:basedOn w:val="Normal"/>
    <w:uiPriority w:val="99"/>
    <w:rsid w:val="006948FC"/>
    <w:rPr>
      <w:lang w:eastAsia="hr-HR" w:val="hr-HR"/>
    </w:rPr>
  </w:style>
  <w:style w:customStyle="1" w:styleId="h5" w:type="paragraph">
    <w:name w:val="h5"/>
    <w:basedOn w:val="Normal"/>
    <w:uiPriority w:val="99"/>
    <w:rsid w:val="006948FC"/>
    <w:rPr>
      <w:lang w:eastAsia="hr-HR" w:val="hr-HR"/>
    </w:rPr>
  </w:style>
  <w:style w:customStyle="1" w:styleId="h6" w:type="paragraph">
    <w:name w:val="h6"/>
    <w:basedOn w:val="Normal"/>
    <w:uiPriority w:val="99"/>
    <w:rsid w:val="006948FC"/>
    <w:rPr>
      <w:lang w:eastAsia="hr-HR" w:val="hr-HR"/>
    </w:rPr>
  </w:style>
  <w:style w:customStyle="1" w:styleId="v1" w:type="paragraph">
    <w:name w:val="v1"/>
    <w:basedOn w:val="Normal"/>
    <w:uiPriority w:val="99"/>
    <w:rsid w:val="006948FC"/>
    <w:rPr>
      <w:lang w:eastAsia="hr-HR" w:val="hr-HR"/>
    </w:rPr>
  </w:style>
  <w:style w:customStyle="1" w:styleId="v2" w:type="paragraph">
    <w:name w:val="v2"/>
    <w:basedOn w:val="Normal"/>
    <w:uiPriority w:val="99"/>
    <w:rsid w:val="006948FC"/>
    <w:rPr>
      <w:lang w:eastAsia="hr-HR" w:val="hr-HR"/>
    </w:rPr>
  </w:style>
  <w:style w:customStyle="1" w:styleId="v3" w:type="paragraph">
    <w:name w:val="v3"/>
    <w:basedOn w:val="Normal"/>
    <w:uiPriority w:val="99"/>
    <w:rsid w:val="006948FC"/>
    <w:rPr>
      <w:lang w:eastAsia="hr-HR" w:val="hr-HR"/>
    </w:rPr>
  </w:style>
  <w:style w:customStyle="1" w:styleId="v4" w:type="paragraph">
    <w:name w:val="v4"/>
    <w:basedOn w:val="Normal"/>
    <w:uiPriority w:val="99"/>
    <w:rsid w:val="006948FC"/>
    <w:rPr>
      <w:lang w:eastAsia="hr-HR" w:val="hr-HR"/>
    </w:rPr>
  </w:style>
  <w:style w:customStyle="1" w:styleId="v5" w:type="paragraph">
    <w:name w:val="v5"/>
    <w:basedOn w:val="Normal"/>
    <w:uiPriority w:val="99"/>
    <w:rsid w:val="006948FC"/>
    <w:rPr>
      <w:lang w:eastAsia="hr-HR" w:val="hr-HR"/>
    </w:rPr>
  </w:style>
  <w:style w:customStyle="1" w:styleId="v6" w:type="paragraph">
    <w:name w:val="v6"/>
    <w:basedOn w:val="Normal"/>
    <w:uiPriority w:val="99"/>
    <w:rsid w:val="006948FC"/>
    <w:rPr>
      <w:lang w:eastAsia="hr-HR" w:val="hr-HR"/>
    </w:rPr>
  </w:style>
  <w:style w:customStyle="1" w:styleId="logo" w:type="paragraph">
    <w:name w:val="logo"/>
    <w:basedOn w:val="Normal"/>
    <w:uiPriority w:val="99"/>
    <w:rsid w:val="006948FC"/>
    <w:rPr>
      <w:lang w:eastAsia="hr-HR" w:val="hr-HR"/>
    </w:rPr>
  </w:style>
  <w:style w:customStyle="1" w:styleId="gbxx" w:type="paragraph">
    <w:name w:val="gbxx"/>
    <w:basedOn w:val="Normal"/>
    <w:uiPriority w:val="99"/>
    <w:rsid w:val="006948FC"/>
    <w:rPr>
      <w:vanish/>
      <w:lang w:eastAsia="hr-HR" w:val="hr-HR"/>
    </w:rPr>
  </w:style>
  <w:style w:customStyle="1" w:styleId="mv-disabled" w:type="paragraph">
    <w:name w:val="mv-disabled"/>
    <w:basedOn w:val="Normal"/>
    <w:uiPriority w:val="99"/>
    <w:rsid w:val="006948FC"/>
    <w:pPr>
      <w:shd w:color="auto" w:fill="F0F0F0" w:val="clear"/>
    </w:pPr>
    <w:rPr>
      <w:lang w:eastAsia="hr-HR" w:val="hr-HR"/>
    </w:rPr>
  </w:style>
  <w:style w:customStyle="1" w:styleId="iwbg" w:type="paragraph">
    <w:name w:val="iwbg"/>
    <w:basedOn w:val="Normal"/>
    <w:uiPriority w:val="99"/>
    <w:rsid w:val="006948FC"/>
    <w:rPr>
      <w:lang w:eastAsia="hr-HR" w:val="hr-HR"/>
    </w:rPr>
  </w:style>
  <w:style w:customStyle="1" w:styleId="gbts1" w:type="paragraph">
    <w:name w:val="gbts1"/>
    <w:basedOn w:val="Normal"/>
    <w:uiPriority w:val="99"/>
    <w:rsid w:val="006948FC"/>
    <w:pPr>
      <w:shd w:color="auto" w:fill="FFFFFF" w:val="clear"/>
    </w:pPr>
    <w:rPr>
      <w:color w:val="3366CC"/>
      <w:lang w:eastAsia="hr-HR" w:val="hr-HR"/>
    </w:rPr>
  </w:style>
  <w:style w:customStyle="1" w:styleId="gbts2" w:type="paragraph">
    <w:name w:val="gbts2"/>
    <w:basedOn w:val="Normal"/>
    <w:uiPriority w:val="99"/>
    <w:rsid w:val="006948FC"/>
    <w:rPr>
      <w:b/>
      <w:bCs/>
      <w:color w:val="FFFFFF"/>
      <w:lang w:eastAsia="hr-HR" w:val="hr-HR"/>
    </w:rPr>
  </w:style>
  <w:style w:customStyle="1" w:styleId="gbtb21" w:type="paragraph">
    <w:name w:val="gbtb21"/>
    <w:basedOn w:val="Normal"/>
    <w:uiPriority w:val="99"/>
    <w:rsid w:val="006948FC"/>
    <w:rPr>
      <w:lang w:eastAsia="hr-HR" w:val="hr-HR"/>
    </w:rPr>
  </w:style>
  <w:style w:customStyle="1" w:styleId="gbtb22" w:type="paragraph">
    <w:name w:val="gbtb22"/>
    <w:basedOn w:val="Normal"/>
    <w:uiPriority w:val="99"/>
    <w:rsid w:val="006948FC"/>
    <w:rPr>
      <w:lang w:eastAsia="hr-HR" w:val="hr-HR"/>
    </w:rPr>
  </w:style>
  <w:style w:customStyle="1" w:styleId="gbts3" w:type="paragraph">
    <w:name w:val="gbts3"/>
    <w:basedOn w:val="Normal"/>
    <w:uiPriority w:val="99"/>
    <w:rsid w:val="006948FC"/>
    <w:rPr>
      <w:sz w:val="2"/>
      <w:szCs w:val="2"/>
      <w:lang w:eastAsia="hr-HR" w:val="hr-HR"/>
    </w:rPr>
  </w:style>
  <w:style w:customStyle="1" w:styleId="gbts4" w:type="paragraph">
    <w:name w:val="gbts4"/>
    <w:basedOn w:val="Normal"/>
    <w:uiPriority w:val="99"/>
    <w:rsid w:val="006948FC"/>
    <w:rPr>
      <w:lang w:eastAsia="hr-HR" w:val="hr-HR"/>
    </w:rPr>
  </w:style>
  <w:style w:customStyle="1" w:styleId="gbts5" w:type="paragraph">
    <w:name w:val="gbts5"/>
    <w:basedOn w:val="Normal"/>
    <w:uiPriority w:val="99"/>
    <w:rsid w:val="006948FC"/>
    <w:pPr>
      <w:shd w:color="auto" w:fill="FFFFFF" w:val="clear"/>
    </w:pPr>
    <w:rPr>
      <w:color w:val="3366CC"/>
      <w:lang w:eastAsia="hr-HR" w:val="hr-HR"/>
    </w:rPr>
  </w:style>
  <w:style w:customStyle="1" w:styleId="gbml11" w:type="paragraph">
    <w:name w:val="gbml11"/>
    <w:basedOn w:val="Normal"/>
    <w:uiPriority w:val="99"/>
    <w:rsid w:val="006948FC"/>
    <w:rPr>
      <w:lang w:eastAsia="hr-HR" w:val="hr-HR"/>
    </w:rPr>
  </w:style>
  <w:style w:customStyle="1" w:styleId="gbmc1" w:type="paragraph">
    <w:name w:val="gbmc1"/>
    <w:basedOn w:val="Normal"/>
    <w:uiPriority w:val="99"/>
    <w:rsid w:val="006948FC"/>
    <w:pPr>
      <w:shd w:color="auto" w:fill="F5F5F5" w:val="clear"/>
    </w:pPr>
    <w:rPr>
      <w:lang w:eastAsia="hr-HR" w:val="hr-HR"/>
    </w:rPr>
  </w:style>
  <w:style w:customStyle="1" w:styleId="gbmh1" w:type="paragraph">
    <w:name w:val="gbmh1"/>
    <w:basedOn w:val="Normal"/>
    <w:uiPriority w:val="99"/>
    <w:rsid w:val="006948FC"/>
    <w:pPr>
      <w:pBdr>
        <w:top w:color="BEBEBE" w:space="0" w:sz="4" w:val="single"/>
      </w:pBdr>
    </w:pPr>
    <w:rPr>
      <w:sz w:val="2"/>
      <w:szCs w:val="2"/>
      <w:lang w:eastAsia="hr-HR" w:val="hr-HR"/>
    </w:rPr>
  </w:style>
  <w:style w:customStyle="1" w:styleId="gbpc1" w:type="paragraph">
    <w:name w:val="gbpc1"/>
    <w:basedOn w:val="Normal"/>
    <w:uiPriority w:val="99"/>
    <w:rsid w:val="006948FC"/>
    <w:pPr>
      <w:spacing w:after="100" w:before="160" w:line="170" w:lineRule="atLeast"/>
      <w:ind w:right="500"/>
    </w:pPr>
    <w:rPr>
      <w:lang w:eastAsia="hr-HR" w:val="hr-HR"/>
    </w:rPr>
  </w:style>
  <w:style w:customStyle="1" w:styleId="gbmt1" w:type="paragraph">
    <w:name w:val="gbmt1"/>
    <w:basedOn w:val="Normal"/>
    <w:uiPriority w:val="99"/>
    <w:rsid w:val="006948FC"/>
    <w:pPr>
      <w:spacing w:line="170" w:lineRule="atLeast"/>
    </w:pPr>
    <w:rPr>
      <w:sz w:val="15"/>
      <w:szCs w:val="15"/>
      <w:lang w:eastAsia="hr-HR" w:val="hr-HR"/>
    </w:rPr>
  </w:style>
  <w:style w:customStyle="1" w:styleId="gbmtc1" w:type="paragraph">
    <w:name w:val="gbmtc1"/>
    <w:basedOn w:val="Normal"/>
    <w:uiPriority w:val="99"/>
    <w:rsid w:val="006948FC"/>
    <w:pPr>
      <w:pBdr>
        <w:bottom w:color="BEBEBE" w:space="0" w:sz="4" w:val="single"/>
      </w:pBdr>
      <w:spacing w:line="270" w:lineRule="atLeast"/>
    </w:pPr>
    <w:rPr>
      <w:lang w:eastAsia="hr-HR" w:val="hr-HR"/>
    </w:rPr>
  </w:style>
  <w:style w:customStyle="1" w:styleId="gbmt2" w:type="paragraph">
    <w:name w:val="gbmt2"/>
    <w:basedOn w:val="Normal"/>
    <w:uiPriority w:val="99"/>
    <w:rsid w:val="006948FC"/>
    <w:rPr>
      <w:sz w:val="15"/>
      <w:szCs w:val="15"/>
      <w:lang w:eastAsia="hr-HR" w:val="hr-HR"/>
    </w:rPr>
  </w:style>
  <w:style w:customStyle="1" w:styleId="gbmtc2" w:type="paragraph">
    <w:name w:val="gbmtc2"/>
    <w:basedOn w:val="Normal"/>
    <w:uiPriority w:val="99"/>
    <w:rsid w:val="006948FC"/>
    <w:pPr>
      <w:pBdr>
        <w:bottom w:color="BEBEBE" w:space="0" w:sz="4" w:val="single"/>
      </w:pBdr>
      <w:spacing w:line="270" w:lineRule="atLeast"/>
    </w:pPr>
    <w:rPr>
      <w:lang w:eastAsia="hr-HR" w:val="hr-HR"/>
    </w:rPr>
  </w:style>
  <w:style w:customStyle="1" w:styleId="gbps1" w:type="paragraph">
    <w:name w:val="gbps1"/>
    <w:basedOn w:val="Normal"/>
    <w:uiPriority w:val="99"/>
    <w:rsid w:val="006948FC"/>
    <w:pPr>
      <w:ind w:left="200" w:right="200"/>
    </w:pPr>
    <w:rPr>
      <w:b/>
      <w:bCs/>
      <w:color w:val="000000"/>
      <w:lang w:eastAsia="hr-HR" w:val="hr-HR"/>
    </w:rPr>
  </w:style>
  <w:style w:customStyle="1" w:styleId="gbps21" w:type="paragraph">
    <w:name w:val="gbps21"/>
    <w:basedOn w:val="Normal"/>
    <w:uiPriority w:val="99"/>
    <w:rsid w:val="006948FC"/>
    <w:pPr>
      <w:ind w:left="200" w:right="200"/>
    </w:pPr>
    <w:rPr>
      <w:color w:val="666666"/>
      <w:sz w:val="13"/>
      <w:szCs w:val="13"/>
      <w:lang w:eastAsia="hr-HR" w:val="hr-HR"/>
    </w:rPr>
  </w:style>
  <w:style w:customStyle="1" w:styleId="gbpd1" w:type="paragraph">
    <w:name w:val="gbpd1"/>
    <w:basedOn w:val="Normal"/>
    <w:uiPriority w:val="99"/>
    <w:rsid w:val="006948FC"/>
    <w:pPr>
      <w:spacing w:after="50"/>
    </w:pPr>
    <w:rPr>
      <w:lang w:eastAsia="hr-HR" w:val="hr-HR"/>
    </w:rPr>
  </w:style>
  <w:style w:customStyle="1" w:styleId="gbmt3" w:type="paragraph">
    <w:name w:val="gbmt3"/>
    <w:basedOn w:val="Normal"/>
    <w:uiPriority w:val="99"/>
    <w:rsid w:val="006948FC"/>
    <w:rPr>
      <w:color w:val="666666"/>
      <w:lang w:eastAsia="hr-HR" w:val="hr-HR"/>
    </w:rPr>
  </w:style>
  <w:style w:customStyle="1" w:styleId="gbmt4" w:type="paragraph">
    <w:name w:val="gbmt4"/>
    <w:basedOn w:val="Normal"/>
    <w:uiPriority w:val="99"/>
    <w:rsid w:val="006948FC"/>
    <w:rPr>
      <w:color w:val="666666"/>
      <w:lang w:eastAsia="hr-HR" w:val="hr-HR"/>
    </w:rPr>
  </w:style>
  <w:style w:customStyle="1" w:styleId="gbps22" w:type="paragraph">
    <w:name w:val="gbps22"/>
    <w:basedOn w:val="Normal"/>
    <w:uiPriority w:val="99"/>
    <w:rsid w:val="006948FC"/>
    <w:rPr>
      <w:b/>
      <w:bCs/>
      <w:color w:val="666666"/>
      <w:sz w:val="11"/>
      <w:szCs w:val="11"/>
      <w:lang w:eastAsia="hr-HR" w:val="hr-HR"/>
    </w:rPr>
  </w:style>
  <w:style w:customStyle="1" w:styleId="gbmpme1" w:type="paragraph">
    <w:name w:val="gbmpme1"/>
    <w:basedOn w:val="Normal"/>
    <w:uiPriority w:val="99"/>
    <w:rsid w:val="006948FC"/>
    <w:rPr>
      <w:b/>
      <w:bCs/>
      <w:color w:val="666666"/>
      <w:sz w:val="11"/>
      <w:szCs w:val="11"/>
      <w:lang w:eastAsia="hr-HR" w:val="hr-HR"/>
    </w:rPr>
  </w:style>
  <w:style w:customStyle="1" w:styleId="gbmcc1" w:type="paragraph">
    <w:name w:val="gbmcc1"/>
    <w:basedOn w:val="Normal"/>
    <w:uiPriority w:val="99"/>
    <w:rsid w:val="006948FC"/>
    <w:pPr>
      <w:spacing w:before="50"/>
    </w:pPr>
    <w:rPr>
      <w:lang w:eastAsia="hr-HR" w:val="hr-HR"/>
    </w:rPr>
  </w:style>
  <w:style w:customStyle="1" w:styleId="gbmt5" w:type="paragraph">
    <w:name w:val="gbmt5"/>
    <w:basedOn w:val="Normal"/>
    <w:uiPriority w:val="99"/>
    <w:rsid w:val="006948FC"/>
    <w:rPr>
      <w:lang w:eastAsia="hr-HR" w:val="hr-HR"/>
    </w:rPr>
  </w:style>
  <w:style w:customStyle="1" w:styleId="gbmt6" w:type="paragraph">
    <w:name w:val="gbmt6"/>
    <w:basedOn w:val="Normal"/>
    <w:uiPriority w:val="99"/>
    <w:rsid w:val="006948FC"/>
    <w:rPr>
      <w:rFonts w:ascii="Arial" w:cs="Arial" w:hAnsi="Arial"/>
      <w:color w:val="000000"/>
      <w:sz w:val="11"/>
      <w:szCs w:val="11"/>
      <w:lang w:eastAsia="hr-HR" w:val="hr-HR"/>
    </w:rPr>
  </w:style>
  <w:style w:customStyle="1" w:styleId="gbmpmn1" w:type="paragraph">
    <w:name w:val="gbmpmn1"/>
    <w:basedOn w:val="Normal"/>
    <w:uiPriority w:val="99"/>
    <w:rsid w:val="006948FC"/>
    <w:rPr>
      <w:color w:val="000000"/>
      <w:lang w:eastAsia="hr-HR" w:val="hr-HR"/>
    </w:rPr>
  </w:style>
  <w:style w:customStyle="1" w:styleId="gbps3" w:type="paragraph">
    <w:name w:val="gbps3"/>
    <w:basedOn w:val="Normal"/>
    <w:uiPriority w:val="99"/>
    <w:rsid w:val="006948FC"/>
    <w:rPr>
      <w:color w:val="000000"/>
      <w:lang w:eastAsia="hr-HR" w:val="hr-HR"/>
    </w:rPr>
  </w:style>
  <w:style w:customStyle="1" w:styleId="gbps4" w:type="paragraph">
    <w:name w:val="gbps4"/>
    <w:basedOn w:val="Normal"/>
    <w:uiPriority w:val="99"/>
    <w:rsid w:val="006948FC"/>
    <w:rPr>
      <w:b/>
      <w:bCs/>
      <w:color w:val="000000"/>
      <w:lang w:eastAsia="hr-HR" w:val="hr-HR"/>
    </w:rPr>
  </w:style>
  <w:style w:customStyle="1" w:styleId="gbmpmn2" w:type="paragraph">
    <w:name w:val="gbmpmn2"/>
    <w:basedOn w:val="Normal"/>
    <w:uiPriority w:val="99"/>
    <w:rsid w:val="006948FC"/>
    <w:rPr>
      <w:b/>
      <w:bCs/>
      <w:color w:val="000000"/>
      <w:lang w:eastAsia="hr-HR" w:val="hr-HR"/>
    </w:rPr>
  </w:style>
  <w:style w:customStyle="1" w:styleId="gbqfqw1" w:type="paragraph">
    <w:name w:val="gbqfqw1"/>
    <w:basedOn w:val="Normal"/>
    <w:uiPriority w:val="99"/>
    <w:rsid w:val="006948FC"/>
    <w:pPr>
      <w:pBdr>
        <w:top w:color="C0C0C0" w:space="0" w:sz="4" w:val="single"/>
        <w:left w:color="D9D9D9" w:space="0" w:sz="4" w:val="single"/>
        <w:bottom w:color="D9D9D9" w:space="0" w:sz="4" w:val="single"/>
        <w:right w:color="D9D9D9" w:space="0" w:sz="4" w:val="single"/>
      </w:pBdr>
      <w:shd w:color="auto" w:fill="FFFFFF" w:val="clear"/>
      <w:ind w:left="100"/>
    </w:pPr>
    <w:rPr>
      <w:lang w:eastAsia="hr-HR" w:val="hr-HR"/>
    </w:rPr>
  </w:style>
  <w:style w:customStyle="1" w:styleId="gbt1" w:type="paragraph">
    <w:name w:val="gbt1"/>
    <w:basedOn w:val="Normal"/>
    <w:uiPriority w:val="99"/>
    <w:rsid w:val="006948FC"/>
    <w:pPr>
      <w:spacing w:line="270" w:lineRule="atLeast"/>
      <w:ind w:left="150"/>
    </w:pPr>
    <w:rPr>
      <w:lang w:eastAsia="hr-HR" w:val="hr-HR"/>
    </w:rPr>
  </w:style>
  <w:style w:customStyle="1" w:styleId="gbmc2" w:type="paragraph">
    <w:name w:val="gbmc2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gbmc3" w:type="paragraph">
    <w:name w:val="gbmc3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gbmsg1" w:type="paragraph">
    <w:name w:val="gbmsg1"/>
    <w:basedOn w:val="Normal"/>
    <w:uiPriority w:val="99"/>
    <w:rsid w:val="006948FC"/>
    <w:pPr>
      <w:shd w:color="auto" w:fill="FFFFFF" w:val="clear"/>
      <w:jc w:val="center"/>
    </w:pPr>
    <w:rPr>
      <w:lang w:eastAsia="hr-HR" w:val="hr-HR"/>
    </w:rPr>
  </w:style>
  <w:style w:customStyle="1" w:styleId="gbmab1" w:type="paragraph">
    <w:name w:val="gbmab1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00" w:line="0" w:lineRule="auto"/>
    </w:pPr>
    <w:rPr>
      <w:sz w:val="2"/>
      <w:szCs w:val="2"/>
      <w:lang w:eastAsia="hr-HR" w:val="hr-HR"/>
    </w:rPr>
  </w:style>
  <w:style w:customStyle="1" w:styleId="gbmac1" w:type="paragraph">
    <w:name w:val="gbmac1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10" w:line="0" w:lineRule="auto"/>
    </w:pPr>
    <w:rPr>
      <w:sz w:val="2"/>
      <w:szCs w:val="2"/>
      <w:lang w:eastAsia="hr-HR" w:val="hr-HR"/>
    </w:rPr>
  </w:style>
  <w:style w:customStyle="1" w:styleId="gbmab2" w:type="paragraph">
    <w:name w:val="gbmab2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10" w:line="0" w:lineRule="auto"/>
    </w:pPr>
    <w:rPr>
      <w:sz w:val="2"/>
      <w:szCs w:val="2"/>
      <w:lang w:eastAsia="hr-HR" w:val="hr-HR"/>
    </w:rPr>
  </w:style>
  <w:style w:customStyle="1" w:styleId="gbmac2" w:type="paragraph">
    <w:name w:val="gbmac2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20" w:line="0" w:lineRule="auto"/>
    </w:pPr>
    <w:rPr>
      <w:sz w:val="2"/>
      <w:szCs w:val="2"/>
      <w:lang w:eastAsia="hr-HR" w:val="hr-HR"/>
    </w:rPr>
  </w:style>
  <w:style w:customStyle="1" w:styleId="gbit1" w:type="paragraph">
    <w:name w:val="gbit1"/>
    <w:basedOn w:val="Normal"/>
    <w:uiPriority w:val="99"/>
    <w:rsid w:val="006948FC"/>
    <w:pPr>
      <w:ind w:left="150" w:right="150"/>
    </w:pPr>
    <w:rPr>
      <w:lang w:eastAsia="hr-HR" w:val="hr-HR"/>
    </w:rPr>
  </w:style>
  <w:style w:customStyle="1" w:styleId="gbgs1" w:type="paragraph">
    <w:name w:val="gbgs1"/>
    <w:basedOn w:val="Normal"/>
    <w:uiPriority w:val="99"/>
    <w:rsid w:val="006948FC"/>
    <w:pPr>
      <w:pBdr>
        <w:top w:color="C6C6C6" w:space="0" w:sz="4" w:val="single"/>
        <w:left w:color="C6C6C6" w:space="0" w:sz="4" w:val="single"/>
        <w:bottom w:color="C6C6C6" w:space="0" w:sz="4" w:val="single"/>
        <w:right w:color="C6C6C6" w:space="0" w:sz="4" w:val="single"/>
      </w:pBdr>
      <w:shd w:color="auto" w:fill="F8F8F8" w:val="clear"/>
      <w:ind w:left="100"/>
    </w:pPr>
    <w:rPr>
      <w:lang w:eastAsia="hr-HR" w:val="hr-HR"/>
    </w:rPr>
  </w:style>
  <w:style w:customStyle="1" w:styleId="gbmai1" w:type="paragraph">
    <w:name w:val="gbmai1"/>
    <w:basedOn w:val="Normal"/>
    <w:uiPriority w:val="99"/>
    <w:rsid w:val="006948FC"/>
    <w:pPr>
      <w:spacing w:line="0" w:lineRule="auto"/>
      <w:ind w:left="50"/>
    </w:pPr>
    <w:rPr>
      <w:sz w:val="2"/>
      <w:szCs w:val="2"/>
      <w:lang w:eastAsia="hr-HR" w:val="hr-HR"/>
    </w:rPr>
  </w:style>
  <w:style w:customStyle="1" w:styleId="gbmab3" w:type="paragraph">
    <w:name w:val="gbmab3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00" w:line="0" w:lineRule="auto"/>
    </w:pPr>
    <w:rPr>
      <w:sz w:val="2"/>
      <w:szCs w:val="2"/>
      <w:lang w:eastAsia="hr-HR" w:val="hr-HR"/>
    </w:rPr>
  </w:style>
  <w:style w:customStyle="1" w:styleId="gbmac3" w:type="paragraph">
    <w:name w:val="gbmac3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10" w:line="0" w:lineRule="auto"/>
    </w:pPr>
    <w:rPr>
      <w:sz w:val="2"/>
      <w:szCs w:val="2"/>
      <w:lang w:eastAsia="hr-HR" w:val="hr-HR"/>
    </w:rPr>
  </w:style>
  <w:style w:customStyle="1" w:styleId="gbmab4" w:type="paragraph">
    <w:name w:val="gbmab4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10" w:line="0" w:lineRule="auto"/>
      <w:ind w:left="-50"/>
    </w:pPr>
    <w:rPr>
      <w:sz w:val="2"/>
      <w:szCs w:val="2"/>
      <w:lang w:eastAsia="hr-HR" w:val="hr-HR"/>
    </w:rPr>
  </w:style>
  <w:style w:customStyle="1" w:styleId="gbmac4" w:type="paragraph">
    <w:name w:val="gbmac4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20" w:line="0" w:lineRule="auto"/>
      <w:ind w:left="-50"/>
    </w:pPr>
    <w:rPr>
      <w:sz w:val="2"/>
      <w:szCs w:val="2"/>
      <w:lang w:eastAsia="hr-HR" w:val="hr-HR"/>
    </w:rPr>
  </w:style>
  <w:style w:customStyle="1" w:styleId="gbmt7" w:type="paragraph">
    <w:name w:val="gbmt7"/>
    <w:basedOn w:val="Normal"/>
    <w:uiPriority w:val="99"/>
    <w:rsid w:val="006948FC"/>
    <w:rPr>
      <w:lang w:eastAsia="hr-HR" w:val="hr-HR"/>
    </w:rPr>
  </w:style>
  <w:style w:customStyle="1" w:styleId="gbmab5" w:type="paragraph">
    <w:name w:val="gbmab5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sz w:val="2"/>
      <w:szCs w:val="2"/>
      <w:lang w:eastAsia="hr-HR" w:val="hr-HR"/>
    </w:rPr>
  </w:style>
  <w:style w:customStyle="1" w:styleId="gbmab6" w:type="paragraph">
    <w:name w:val="gbmab6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sz w:val="2"/>
      <w:szCs w:val="2"/>
      <w:lang w:eastAsia="hr-HR" w:val="hr-HR"/>
    </w:rPr>
  </w:style>
  <w:style w:customStyle="1" w:styleId="gbmac5" w:type="paragraph">
    <w:name w:val="gbmac5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sz w:val="2"/>
      <w:szCs w:val="2"/>
      <w:lang w:eastAsia="hr-HR" w:val="hr-HR"/>
    </w:rPr>
  </w:style>
  <w:style w:customStyle="1" w:styleId="gbmac6" w:type="paragraph">
    <w:name w:val="gbmac6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sz w:val="2"/>
      <w:szCs w:val="2"/>
      <w:lang w:eastAsia="hr-HR" w:val="hr-HR"/>
    </w:rPr>
  </w:style>
  <w:style w:customStyle="1" w:styleId="gbmab7" w:type="paragraph">
    <w:name w:val="gbmab7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sz w:val="2"/>
      <w:szCs w:val="2"/>
      <w:lang w:eastAsia="hr-HR" w:val="hr-HR"/>
    </w:rPr>
  </w:style>
  <w:style w:customStyle="1" w:styleId="gbmab8" w:type="paragraph">
    <w:name w:val="gbmab8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BEBEBE" w:space="0" w:sz="36" w:val="single"/>
        <w:right w:color="auto" w:space="0" w:sz="36" w:val="dashed"/>
      </w:pBdr>
      <w:spacing w:before="470" w:line="0" w:lineRule="auto"/>
    </w:pPr>
    <w:rPr>
      <w:sz w:val="2"/>
      <w:szCs w:val="2"/>
      <w:lang w:eastAsia="hr-HR" w:val="hr-HR"/>
    </w:rPr>
  </w:style>
  <w:style w:customStyle="1" w:styleId="gbmac7" w:type="paragraph">
    <w:name w:val="gbmac7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sz w:val="2"/>
      <w:szCs w:val="2"/>
      <w:lang w:eastAsia="hr-HR" w:val="hr-HR"/>
    </w:rPr>
  </w:style>
  <w:style w:customStyle="1" w:styleId="gbmac8" w:type="paragraph">
    <w:name w:val="gbmac8"/>
    <w:basedOn w:val="Normal"/>
    <w:uiPriority w:val="99"/>
    <w:rsid w:val="006948FC"/>
    <w:pPr>
      <w:pBdr>
        <w:top w:color="auto" w:space="0" w:sz="2" w:val="dashed"/>
        <w:left w:color="auto" w:space="0" w:sz="36" w:val="dashed"/>
        <w:bottom w:color="FFFFFF" w:space="0" w:sz="36" w:val="single"/>
        <w:right w:color="auto" w:space="0" w:sz="36" w:val="dashed"/>
      </w:pBdr>
      <w:spacing w:before="480" w:line="0" w:lineRule="auto"/>
    </w:pPr>
    <w:rPr>
      <w:sz w:val="2"/>
      <w:szCs w:val="2"/>
      <w:lang w:eastAsia="hr-HR" w:val="hr-HR"/>
    </w:rPr>
  </w:style>
  <w:style w:customStyle="1" w:styleId="gbzt1" w:type="paragraph">
    <w:name w:val="gbzt1"/>
    <w:basedOn w:val="Normal"/>
    <w:uiPriority w:val="99"/>
    <w:rsid w:val="006948FC"/>
    <w:rPr>
      <w:b/>
      <w:bCs/>
      <w:color w:val="BBBBBB"/>
      <w:lang w:eastAsia="hr-HR" w:val="hr-HR"/>
    </w:rPr>
  </w:style>
  <w:style w:customStyle="1" w:styleId="gbgt1" w:type="paragraph">
    <w:name w:val="gbgt1"/>
    <w:basedOn w:val="Normal"/>
    <w:uiPriority w:val="99"/>
    <w:rsid w:val="006948FC"/>
    <w:rPr>
      <w:b/>
      <w:bCs/>
      <w:color w:val="BBBBBB"/>
      <w:lang w:eastAsia="hr-HR" w:val="hr-HR"/>
    </w:rPr>
  </w:style>
  <w:style w:customStyle="1" w:styleId="gbma1" w:type="paragraph">
    <w:name w:val="gbma1"/>
    <w:basedOn w:val="Normal"/>
    <w:uiPriority w:val="99"/>
    <w:rsid w:val="006948FC"/>
    <w:pPr>
      <w:pBdr>
        <w:top w:color="AAAAAA" w:space="1" w:sz="12" w:val="single"/>
        <w:left w:color="auto" w:space="0" w:sz="12" w:val="dashed"/>
        <w:bottom w:color="auto" w:space="0" w:sz="2" w:val="dashed"/>
        <w:right w:color="auto" w:space="0" w:sz="12" w:val="dashed"/>
      </w:pBdr>
      <w:spacing w:line="0" w:lineRule="auto"/>
    </w:pPr>
    <w:rPr>
      <w:sz w:val="2"/>
      <w:szCs w:val="2"/>
      <w:lang w:eastAsia="hr-HR" w:val="hr-HR"/>
    </w:rPr>
  </w:style>
  <w:style w:customStyle="1" w:styleId="gbts6" w:type="paragraph">
    <w:name w:val="gbts6"/>
    <w:basedOn w:val="Normal"/>
    <w:uiPriority w:val="99"/>
    <w:rsid w:val="006948FC"/>
    <w:pPr>
      <w:shd w:color="auto" w:fill="FFFFFF" w:val="clear"/>
    </w:pPr>
    <w:rPr>
      <w:b/>
      <w:bCs/>
      <w:color w:val="000000"/>
      <w:lang w:eastAsia="hr-HR" w:val="hr-HR"/>
    </w:rPr>
  </w:style>
  <w:style w:customStyle="1" w:styleId="gbmt8" w:type="paragraph">
    <w:name w:val="gbmt8"/>
    <w:basedOn w:val="Normal"/>
    <w:uiPriority w:val="99"/>
    <w:rsid w:val="006948FC"/>
    <w:rPr>
      <w:b/>
      <w:bCs/>
      <w:color w:val="000000"/>
      <w:lang w:eastAsia="hr-HR" w:val="hr-HR"/>
    </w:rPr>
  </w:style>
  <w:style w:customStyle="1" w:styleId="gbts7" w:type="paragraph">
    <w:name w:val="gbts7"/>
    <w:basedOn w:val="Normal"/>
    <w:uiPriority w:val="99"/>
    <w:rsid w:val="006948FC"/>
    <w:rPr>
      <w:lang w:eastAsia="hr-HR" w:val="hr-HR"/>
    </w:rPr>
  </w:style>
  <w:style w:customStyle="1" w:styleId="gbt2" w:type="paragraph">
    <w:name w:val="gbt2"/>
    <w:basedOn w:val="Normal"/>
    <w:uiPriority w:val="99"/>
    <w:rsid w:val="006948FC"/>
    <w:pPr>
      <w:spacing w:line="270" w:lineRule="atLeast"/>
    </w:pPr>
    <w:rPr>
      <w:lang w:eastAsia="hr-HR" w:val="hr-HR"/>
    </w:rPr>
  </w:style>
  <w:style w:customStyle="1" w:styleId="gbsbt1" w:type="paragraph">
    <w:name w:val="gbsbt1"/>
    <w:basedOn w:val="Normal"/>
    <w:uiPriority w:val="99"/>
    <w:rsid w:val="006948FC"/>
    <w:rPr>
      <w:lang w:eastAsia="hr-HR" w:val="hr-HR"/>
    </w:rPr>
  </w:style>
  <w:style w:customStyle="1" w:styleId="gbsbb1" w:type="paragraph">
    <w:name w:val="gbsbb1"/>
    <w:basedOn w:val="Normal"/>
    <w:uiPriority w:val="99"/>
    <w:rsid w:val="006948FC"/>
    <w:rPr>
      <w:lang w:eastAsia="hr-HR" w:val="hr-HR"/>
    </w:rPr>
  </w:style>
  <w:style w:customStyle="1" w:styleId="actbar-cmpct1" w:type="paragraph">
    <w:name w:val="actbar-cmpct1"/>
    <w:basedOn w:val="Normal"/>
    <w:uiPriority w:val="99"/>
    <w:rsid w:val="006948FC"/>
    <w:pPr>
      <w:pBdr>
        <w:top w:color="DDDDDD" w:space="0" w:sz="4" w:val="single"/>
        <w:left w:color="DDDDDD" w:space="0" w:sz="4" w:val="single"/>
        <w:bottom w:color="DDDDDD" w:space="0" w:sz="4" w:val="single"/>
        <w:right w:color="DDDDDD" w:space="0" w:sz="4" w:val="single"/>
      </w:pBdr>
    </w:pPr>
    <w:rPr>
      <w:lang w:eastAsia="hr-HR" w:val="hr-HR"/>
    </w:rPr>
  </w:style>
  <w:style w:customStyle="1" w:styleId="actbar-cmpct-press1" w:type="paragraph">
    <w:name w:val="actbar-cmpct-press1"/>
    <w:basedOn w:val="Normal"/>
    <w:uiPriority w:val="99"/>
    <w:rsid w:val="006948FC"/>
    <w:pPr>
      <w:pBdr>
        <w:top w:color="DDDDDD" w:space="0" w:sz="4" w:val="single"/>
        <w:left w:color="DDDDDD" w:space="0" w:sz="4" w:val="single"/>
        <w:bottom w:color="DDDDDD" w:space="0" w:sz="4" w:val="single"/>
        <w:right w:color="DDDDDD" w:space="0" w:sz="4" w:val="single"/>
      </w:pBdr>
    </w:pPr>
    <w:rPr>
      <w:lang w:eastAsia="hr-HR" w:val="hr-HR"/>
    </w:rPr>
  </w:style>
  <w:style w:customStyle="1" w:styleId="actbar-cmpct2" w:type="paragraph">
    <w:name w:val="actbar-cmpct2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rimg1" w:type="paragraph">
    <w:name w:val="rimg1"/>
    <w:basedOn w:val="Normal"/>
    <w:uiPriority w:val="99"/>
    <w:rsid w:val="006948FC"/>
    <w:rPr>
      <w:lang w:eastAsia="hr-HR" w:val="hr-HR"/>
    </w:rPr>
  </w:style>
  <w:style w:customStyle="1" w:styleId="kd-menulist1" w:type="paragraph">
    <w:name w:val="kd-menulist1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icon1" w:type="paragraph">
    <w:name w:val="icon1"/>
    <w:basedOn w:val="Normal"/>
    <w:uiPriority w:val="99"/>
    <w:rsid w:val="006948FC"/>
    <w:rPr>
      <w:lang w:eastAsia="hr-HR" w:val="hr-HR"/>
    </w:rPr>
  </w:style>
  <w:style w:customStyle="1" w:styleId="msg1" w:type="paragraph">
    <w:name w:val="msg1"/>
    <w:basedOn w:val="Normal"/>
    <w:uiPriority w:val="99"/>
    <w:rsid w:val="006948FC"/>
    <w:pPr>
      <w:shd w:color="auto" w:fill="FFFF99" w:val="clear"/>
      <w:ind w:left="320"/>
    </w:pPr>
    <w:rPr>
      <w:lang w:eastAsia="hr-HR" w:val="hr-HR"/>
    </w:rPr>
  </w:style>
  <w:style w:customStyle="1" w:styleId="ataw1" w:type="paragraph">
    <w:name w:val="ataw1"/>
    <w:basedOn w:val="Normal"/>
    <w:uiPriority w:val="99"/>
    <w:rsid w:val="006948FC"/>
    <w:rPr>
      <w:lang w:eastAsia="hr-HR" w:val="hr-HR"/>
    </w:rPr>
  </w:style>
  <w:style w:customStyle="1" w:styleId="ataw2" w:type="paragraph">
    <w:name w:val="ataw2"/>
    <w:basedOn w:val="Normal"/>
    <w:uiPriority w:val="99"/>
    <w:rsid w:val="006948FC"/>
    <w:rPr>
      <w:lang w:eastAsia="hr-HR" w:val="hr-HR"/>
    </w:rPr>
  </w:style>
  <w:style w:customStyle="1" w:styleId="promo1" w:type="paragraph">
    <w:name w:val="promo1"/>
    <w:basedOn w:val="Normal"/>
    <w:uiPriority w:val="99"/>
    <w:rsid w:val="006948FC"/>
    <w:pPr>
      <w:spacing w:after="144"/>
    </w:pPr>
    <w:rPr>
      <w:lang w:eastAsia="hr-HR" w:val="hr-HR"/>
    </w:rPr>
  </w:style>
  <w:style w:customStyle="1" w:styleId="borderedpromo1" w:type="paragraph">
    <w:name w:val="borderedpromo1"/>
    <w:basedOn w:val="Normal"/>
    <w:uiPriority w:val="99"/>
    <w:rsid w:val="006948FC"/>
    <w:pPr>
      <w:pBdr>
        <w:top w:color="BBBBBB" w:space="4" w:sz="4" w:val="single"/>
        <w:left w:color="BBBBBB" w:space="4" w:sz="4" w:val="single"/>
        <w:bottom w:color="BBBBBB" w:space="4" w:sz="4" w:val="single"/>
        <w:right w:color="BBBBBB" w:space="4" w:sz="4" w:val="single"/>
      </w:pBdr>
      <w:spacing w:after="80" w:before="40" w:line="360" w:lineRule="auto"/>
      <w:ind w:right="80"/>
    </w:pPr>
    <w:rPr>
      <w:lang w:eastAsia="hr-HR" w:val="hr-HR"/>
    </w:rPr>
  </w:style>
  <w:style w:customStyle="1" w:styleId="promonew1" w:type="paragraph">
    <w:name w:val="promonew1"/>
    <w:basedOn w:val="Normal"/>
    <w:uiPriority w:val="99"/>
    <w:rsid w:val="006948FC"/>
    <w:rPr>
      <w:color w:val="FF0000"/>
      <w:lang w:eastAsia="hr-HR" w:val="hr-HR"/>
    </w:rPr>
  </w:style>
  <w:style w:customStyle="1" w:styleId="home1" w:type="paragraph">
    <w:name w:val="home1"/>
    <w:basedOn w:val="Normal"/>
    <w:uiPriority w:val="99"/>
    <w:rsid w:val="006948FC"/>
    <w:pPr>
      <w:spacing w:after="240"/>
    </w:pPr>
    <w:rPr>
      <w:lang w:eastAsia="hr-HR" w:val="hr-HR"/>
    </w:rPr>
  </w:style>
  <w:style w:customStyle="1" w:styleId="tinstruct1" w:type="paragraph">
    <w:name w:val="tinstruct1"/>
    <w:basedOn w:val="Normal"/>
    <w:uiPriority w:val="99"/>
    <w:rsid w:val="006948FC"/>
    <w:pPr>
      <w:spacing w:after="240"/>
    </w:pPr>
    <w:rPr>
      <w:lang w:eastAsia="hr-HR" w:val="hr-HR"/>
    </w:rPr>
  </w:style>
  <w:style w:customStyle="1" w:styleId="amsg1" w:type="paragraph">
    <w:name w:val="amsg1"/>
    <w:basedOn w:val="Normal"/>
    <w:uiPriority w:val="99"/>
    <w:rsid w:val="006948FC"/>
    <w:pPr>
      <w:spacing w:after="48" w:before="72"/>
    </w:pPr>
    <w:rPr>
      <w:lang w:eastAsia="hr-HR" w:val="hr-HR"/>
    </w:rPr>
  </w:style>
  <w:style w:customStyle="1" w:styleId="feedback1" w:type="paragraph">
    <w:name w:val="feedback1"/>
    <w:basedOn w:val="Normal"/>
    <w:uiPriority w:val="99"/>
    <w:rsid w:val="006948FC"/>
    <w:pPr>
      <w:spacing w:before="240"/>
    </w:pPr>
    <w:rPr>
      <w:lang w:eastAsia="hr-HR" w:val="hr-HR"/>
    </w:rPr>
  </w:style>
  <w:style w:customStyle="1" w:styleId="hdr1" w:type="paragraph">
    <w:name w:val="hdr1"/>
    <w:basedOn w:val="Normal"/>
    <w:uiPriority w:val="99"/>
    <w:rsid w:val="006948FC"/>
    <w:pPr>
      <w:spacing w:after="48" w:before="240"/>
      <w:ind w:right="48"/>
    </w:pPr>
    <w:rPr>
      <w:lang w:eastAsia="hr-HR" w:val="hr-HR"/>
    </w:rPr>
  </w:style>
  <w:style w:customStyle="1" w:styleId="subhdr1" w:type="paragraph">
    <w:name w:val="subhdr1"/>
    <w:basedOn w:val="Normal"/>
    <w:uiPriority w:val="99"/>
    <w:rsid w:val="006948FC"/>
    <w:rPr>
      <w:lang w:eastAsia="hr-HR" w:val="hr-HR"/>
    </w:rPr>
  </w:style>
  <w:style w:customStyle="1" w:styleId="tour1" w:type="paragraph">
    <w:name w:val="tour1"/>
    <w:basedOn w:val="Normal"/>
    <w:uiPriority w:val="99"/>
    <w:rsid w:val="006948FC"/>
    <w:pPr>
      <w:spacing w:before="120"/>
    </w:pPr>
    <w:rPr>
      <w:lang w:eastAsia="hr-HR" w:val="hr-HR"/>
    </w:rPr>
  </w:style>
  <w:style w:customStyle="1" w:styleId="eg1" w:type="paragraph">
    <w:name w:val="eg1"/>
    <w:basedOn w:val="Normal"/>
    <w:uiPriority w:val="99"/>
    <w:rsid w:val="006948FC"/>
    <w:pPr>
      <w:spacing w:before="240"/>
    </w:pPr>
    <w:rPr>
      <w:lang w:eastAsia="hr-HR" w:val="hr-HR"/>
    </w:rPr>
  </w:style>
  <w:style w:customStyle="1" w:styleId="dl1" w:type="paragraph">
    <w:name w:val="dl1"/>
    <w:basedOn w:val="Normal"/>
    <w:uiPriority w:val="99"/>
    <w:rsid w:val="006948FC"/>
    <w:rPr>
      <w:lang w:eastAsia="hr-HR" w:val="hr-HR"/>
    </w:rPr>
  </w:style>
  <w:style w:customStyle="1" w:styleId="err1" w:type="paragraph">
    <w:name w:val="err1"/>
    <w:basedOn w:val="Normal"/>
    <w:uiPriority w:val="99"/>
    <w:rsid w:val="006948FC"/>
    <w:rPr>
      <w:color w:val="CC0000"/>
      <w:lang w:eastAsia="hr-HR" w:val="hr-HR"/>
    </w:rPr>
  </w:style>
  <w:style w:customStyle="1" w:styleId="chdli1" w:type="paragraph">
    <w:name w:val="chdli1"/>
    <w:basedOn w:val="Normal"/>
    <w:uiPriority w:val="99"/>
    <w:rsid w:val="006948FC"/>
    <w:rPr>
      <w:lang w:eastAsia="hr-HR" w:val="hr-HR"/>
    </w:rPr>
  </w:style>
  <w:style w:customStyle="1" w:styleId="chdlh1" w:type="paragraph">
    <w:name w:val="chdlh1"/>
    <w:basedOn w:val="Normal"/>
    <w:uiPriority w:val="99"/>
    <w:rsid w:val="006948FC"/>
    <w:rPr>
      <w:b/>
      <w:bCs/>
      <w:lang w:eastAsia="hr-HR" w:val="hr-HR"/>
    </w:rPr>
  </w:style>
  <w:style w:customStyle="1" w:styleId="mt1" w:type="paragraph">
    <w:name w:val="mt1"/>
    <w:basedOn w:val="Normal"/>
    <w:uiPriority w:val="99"/>
    <w:rsid w:val="006948FC"/>
    <w:pPr>
      <w:spacing w:before="360"/>
    </w:pPr>
    <w:rPr>
      <w:lang w:eastAsia="hr-HR" w:val="hr-HR"/>
    </w:rPr>
  </w:style>
  <w:style w:customStyle="1" w:styleId="prmimg1" w:type="paragraph">
    <w:name w:val="prmimg1"/>
    <w:basedOn w:val="Normal"/>
    <w:uiPriority w:val="99"/>
    <w:rsid w:val="006948FC"/>
    <w:rPr>
      <w:lang w:eastAsia="hr-HR" w:val="hr-HR"/>
    </w:rPr>
  </w:style>
  <w:style w:customStyle="1" w:styleId="secondary-link1" w:type="paragraph">
    <w:name w:val="secondary-link1"/>
    <w:basedOn w:val="Normal"/>
    <w:uiPriority w:val="99"/>
    <w:rsid w:val="006948FC"/>
    <w:rPr>
      <w:color w:val="7777CC"/>
      <w:lang w:eastAsia="hr-HR" w:val="hr-HR"/>
    </w:rPr>
  </w:style>
  <w:style w:customStyle="1" w:styleId="fc1" w:type="paragraph">
    <w:name w:val="fc1"/>
    <w:basedOn w:val="Normal"/>
    <w:uiPriority w:val="99"/>
    <w:rsid w:val="006948FC"/>
    <w:rPr>
      <w:lang w:eastAsia="hr-HR" w:val="hr-HR"/>
    </w:rPr>
  </w:style>
  <w:style w:customStyle="1" w:styleId="hpp1" w:type="paragraph">
    <w:name w:val="hpp1"/>
    <w:basedOn w:val="Normal"/>
    <w:uiPriority w:val="99"/>
    <w:rsid w:val="006948FC"/>
    <w:pPr>
      <w:pBdr>
        <w:top w:color="D5DDF3" w:space="3" w:sz="4" w:val="single"/>
        <w:left w:color="D5DDF3" w:space="3" w:sz="4" w:val="single"/>
        <w:bottom w:color="D5DDF3" w:space="3" w:sz="4" w:val="single"/>
        <w:right w:color="D5DDF3" w:space="3" w:sz="4" w:val="single"/>
      </w:pBdr>
      <w:ind w:right="260"/>
    </w:pPr>
    <w:rPr>
      <w:lang w:eastAsia="hr-HR" w:val="hr-HR"/>
    </w:rPr>
  </w:style>
  <w:style w:customStyle="1" w:styleId="n1" w:type="paragraph">
    <w:name w:val="n1"/>
    <w:basedOn w:val="Normal"/>
    <w:uiPriority w:val="99"/>
    <w:rsid w:val="006948FC"/>
    <w:pPr>
      <w:spacing w:before="120"/>
    </w:pPr>
    <w:rPr>
      <w:lang w:eastAsia="hr-HR" w:val="hr-HR"/>
    </w:rPr>
  </w:style>
  <w:style w:customStyle="1" w:styleId="i1" w:type="paragraph">
    <w:name w:val="i1"/>
    <w:basedOn w:val="Normal"/>
    <w:uiPriority w:val="99"/>
    <w:rsid w:val="006948FC"/>
    <w:rPr>
      <w:b/>
      <w:bCs/>
      <w:lang w:eastAsia="hr-HR" w:val="hr-HR"/>
    </w:rPr>
  </w:style>
  <w:style w:customStyle="1" w:styleId="didyou1" w:type="paragraph">
    <w:name w:val="didyou1"/>
    <w:basedOn w:val="Normal"/>
    <w:uiPriority w:val="99"/>
    <w:rsid w:val="006948FC"/>
    <w:rPr>
      <w:color w:val="CC0000"/>
      <w:lang w:eastAsia="hr-HR" w:val="hr-HR"/>
    </w:rPr>
  </w:style>
  <w:style w:customStyle="1" w:styleId="visibletype1" w:type="paragraph">
    <w:name w:val="visibletype1"/>
    <w:basedOn w:val="Normal"/>
    <w:uiPriority w:val="99"/>
    <w:rsid w:val="006948FC"/>
    <w:rPr>
      <w:color w:val="666666"/>
      <w:lang w:eastAsia="hr-HR" w:val="hr-HR"/>
    </w:rPr>
  </w:style>
  <w:style w:customStyle="1" w:styleId="ref1" w:type="paragraph">
    <w:name w:val="ref1"/>
    <w:basedOn w:val="Normal"/>
    <w:uiPriority w:val="99"/>
    <w:rsid w:val="006948FC"/>
    <w:pPr>
      <w:spacing w:before="120"/>
    </w:pPr>
    <w:rPr>
      <w:lang w:eastAsia="hr-HR" w:val="hr-HR"/>
    </w:rPr>
  </w:style>
  <w:style w:customStyle="1" w:styleId="cntrl1" w:type="paragraph">
    <w:name w:val="cntrl1"/>
    <w:basedOn w:val="Normal"/>
    <w:uiPriority w:val="99"/>
    <w:rsid w:val="006948FC"/>
    <w:pPr>
      <w:shd w:color="auto" w:fill="F5F5F5" w:val="clear"/>
      <w:ind w:right="1700"/>
    </w:pPr>
    <w:rPr>
      <w:lang w:eastAsia="hr-HR" w:val="hr-HR"/>
    </w:rPr>
  </w:style>
  <w:style w:customStyle="1" w:styleId="cntrl2" w:type="paragraph">
    <w:name w:val="cntrl2"/>
    <w:basedOn w:val="Normal"/>
    <w:uiPriority w:val="99"/>
    <w:rsid w:val="006948FC"/>
    <w:pPr>
      <w:shd w:color="auto" w:fill="F5F5F5" w:val="clear"/>
      <w:ind w:right="1700"/>
    </w:pPr>
    <w:rPr>
      <w:lang w:eastAsia="hr-HR" w:val="hr-HR"/>
    </w:rPr>
  </w:style>
  <w:style w:customStyle="1" w:styleId="cntrl3" w:type="paragraph">
    <w:name w:val="cntrl3"/>
    <w:basedOn w:val="Normal"/>
    <w:uiPriority w:val="99"/>
    <w:rsid w:val="006948FC"/>
    <w:pPr>
      <w:shd w:color="auto" w:fill="DEEBEF" w:val="clear"/>
      <w:ind w:right="1700"/>
    </w:pPr>
    <w:rPr>
      <w:lang w:eastAsia="hr-HR" w:val="hr-HR"/>
    </w:rPr>
  </w:style>
  <w:style w:customStyle="1" w:styleId="cntrltable1" w:type="paragraph">
    <w:name w:val="cntrltable1"/>
    <w:basedOn w:val="Normal"/>
    <w:uiPriority w:val="99"/>
    <w:rsid w:val="006948FC"/>
    <w:rPr>
      <w:lang w:eastAsia="hr-HR" w:val="hr-HR"/>
    </w:rPr>
  </w:style>
  <w:style w:customStyle="1" w:styleId="controls1" w:type="paragraph">
    <w:name w:val="controls1"/>
    <w:basedOn w:val="Normal"/>
    <w:uiPriority w:val="99"/>
    <w:rsid w:val="006948FC"/>
    <w:rPr>
      <w:lang w:eastAsia="hr-HR" w:val="hr-HR"/>
    </w:rPr>
  </w:style>
  <w:style w:customStyle="1" w:styleId="example1" w:type="paragraph">
    <w:name w:val="example1"/>
    <w:basedOn w:val="Normal"/>
    <w:uiPriority w:val="99"/>
    <w:rsid w:val="006948FC"/>
    <w:pPr>
      <w:spacing w:before="20"/>
    </w:pPr>
    <w:rPr>
      <w:color w:val="808080"/>
      <w:sz w:val="20"/>
      <w:szCs w:val="20"/>
      <w:lang w:eastAsia="hr-HR" w:val="hr-HR"/>
    </w:rPr>
  </w:style>
  <w:style w:customStyle="1" w:styleId="logo-spacer1" w:type="paragraph">
    <w:name w:val="logo-spacer1"/>
    <w:basedOn w:val="Normal"/>
    <w:uiPriority w:val="99"/>
    <w:rsid w:val="006948FC"/>
    <w:rPr>
      <w:lang w:eastAsia="hr-HR" w:val="hr-HR"/>
    </w:rPr>
  </w:style>
  <w:style w:customStyle="1" w:styleId="options1" w:type="paragraph">
    <w:name w:val="options1"/>
    <w:basedOn w:val="Normal"/>
    <w:uiPriority w:val="99"/>
    <w:rsid w:val="006948FC"/>
    <w:rPr>
      <w:lang w:eastAsia="hr-HR" w:val="hr-HR"/>
    </w:rPr>
  </w:style>
  <w:style w:customStyle="1" w:styleId="qdcontainer1" w:type="paragraph">
    <w:name w:val="q_d_container1"/>
    <w:basedOn w:val="Normal"/>
    <w:uiPriority w:val="99"/>
    <w:rsid w:val="006948FC"/>
    <w:pPr>
      <w:pBdr>
        <w:top w:color="CCCCCC" w:space="0" w:sz="4" w:val="single"/>
        <w:left w:color="CCCCCC" w:space="0" w:sz="4" w:val="single"/>
        <w:bottom w:color="CCCCCC" w:space="0" w:sz="4" w:val="single"/>
        <w:right w:color="CCCCCC" w:space="6" w:sz="4" w:val="single"/>
      </w:pBdr>
      <w:shd w:color="auto" w:fill="FFFFFF" w:val="clear"/>
    </w:pPr>
    <w:rPr>
      <w:lang w:eastAsia="hr-HR" w:val="hr-HR"/>
    </w:rPr>
  </w:style>
  <w:style w:customStyle="1" w:styleId="focused-searchbox1" w:type="paragraph">
    <w:name w:val="focused-searchbox1"/>
    <w:basedOn w:val="Normal"/>
    <w:uiPriority w:val="99"/>
    <w:rsid w:val="006948FC"/>
    <w:rPr>
      <w:lang w:eastAsia="hr-HR" w:val="hr-HR"/>
    </w:rPr>
  </w:style>
  <w:style w:customStyle="1" w:styleId="qdcontainer2" w:type="paragraph">
    <w:name w:val="q_d_container2"/>
    <w:basedOn w:val="Normal"/>
    <w:uiPriority w:val="99"/>
    <w:rsid w:val="006948FC"/>
    <w:pPr>
      <w:pBdr>
        <w:top w:color="A0A0A0" w:space="0" w:sz="4" w:val="single"/>
        <w:left w:color="B9B9B9" w:space="0" w:sz="4" w:val="single"/>
        <w:bottom w:color="B9B9B9" w:space="0" w:sz="4" w:val="single"/>
        <w:right w:color="B9B9B9" w:space="6" w:sz="4" w:val="single"/>
      </w:pBdr>
      <w:shd w:color="auto" w:fill="FFFFFF" w:val="clear"/>
    </w:pPr>
    <w:rPr>
      <w:lang w:eastAsia="hr-HR" w:val="hr-HR"/>
    </w:rPr>
  </w:style>
  <w:style w:customStyle="1" w:styleId="focused-searchbox2" w:type="paragraph">
    <w:name w:val="focused-searchbox2"/>
    <w:basedOn w:val="Normal"/>
    <w:uiPriority w:val="99"/>
    <w:rsid w:val="006948FC"/>
    <w:rPr>
      <w:lang w:eastAsia="hr-HR" w:val="hr-HR"/>
    </w:rPr>
  </w:style>
  <w:style w:customStyle="1" w:styleId="qdskunk1" w:type="paragraph">
    <w:name w:val="q_d_skunk1"/>
    <w:basedOn w:val="Normal"/>
    <w:uiPriority w:val="99"/>
    <w:rsid w:val="006948FC"/>
    <w:rPr>
      <w:sz w:val="33"/>
      <w:szCs w:val="33"/>
      <w:lang w:eastAsia="hr-HR" w:val="hr-HR"/>
    </w:rPr>
  </w:style>
  <w:style w:customStyle="1" w:styleId="search-white1" w:type="paragraph">
    <w:name w:val="search-white1"/>
    <w:basedOn w:val="Normal"/>
    <w:uiPriority w:val="99"/>
    <w:rsid w:val="006948FC"/>
    <w:rPr>
      <w:lang w:eastAsia="hr-HR" w:val="hr-HR"/>
    </w:rPr>
  </w:style>
  <w:style w:customStyle="1" w:styleId="qdskunk2" w:type="paragraph">
    <w:name w:val="q_d_skunk2"/>
    <w:basedOn w:val="Normal"/>
    <w:uiPriority w:val="99"/>
    <w:rsid w:val="006948FC"/>
    <w:rPr>
      <w:sz w:val="33"/>
      <w:szCs w:val="33"/>
      <w:lang w:eastAsia="hr-HR" w:val="hr-HR"/>
    </w:rPr>
  </w:style>
  <w:style w:customStyle="1" w:styleId="qdskunk3" w:type="paragraph">
    <w:name w:val="q_d_skunk3"/>
    <w:basedOn w:val="Normal"/>
    <w:uiPriority w:val="99"/>
    <w:rsid w:val="006948FC"/>
    <w:rPr>
      <w:sz w:val="33"/>
      <w:szCs w:val="33"/>
      <w:lang w:eastAsia="hr-HR" w:val="hr-HR"/>
    </w:rPr>
  </w:style>
  <w:style w:customStyle="1" w:styleId="q-outer1" w:type="paragraph">
    <w:name w:val="q-outer1"/>
    <w:basedOn w:val="Normal"/>
    <w:uiPriority w:val="99"/>
    <w:rsid w:val="006948FC"/>
    <w:rPr>
      <w:lang w:eastAsia="hr-HR" w:val="hr-HR"/>
    </w:rPr>
  </w:style>
  <w:style w:customStyle="1" w:styleId="skunk-head1" w:type="paragraph">
    <w:name w:val="skunk-head1"/>
    <w:basedOn w:val="Normal"/>
    <w:uiPriority w:val="99"/>
    <w:rsid w:val="006948FC"/>
    <w:pPr>
      <w:pBdr>
        <w:top w:color="EBEBEB" w:space="0" w:sz="4" w:val="single"/>
        <w:bottom w:color="E5E5E5" w:space="0" w:sz="4" w:val="single"/>
      </w:pBdr>
      <w:shd w:color="auto" w:fill="F5F5F5" w:val="clear"/>
    </w:pPr>
    <w:rPr>
      <w:lang w:eastAsia="hr-HR" w:val="hr-HR"/>
    </w:rPr>
  </w:style>
  <w:style w:customStyle="1" w:styleId="skunk-head2" w:type="paragraph">
    <w:name w:val="skunk-head2"/>
    <w:basedOn w:val="Normal"/>
    <w:uiPriority w:val="99"/>
    <w:rsid w:val="006948FC"/>
    <w:pPr>
      <w:pBdr>
        <w:top w:color="EBEBEB" w:space="0" w:sz="4" w:val="single"/>
        <w:bottom w:color="E5E5E5" w:space="0" w:sz="4" w:val="single"/>
      </w:pBdr>
      <w:shd w:color="auto" w:fill="F5F5F5" w:val="clear"/>
    </w:pPr>
    <w:rPr>
      <w:lang w:eastAsia="hr-HR" w:val="hr-HR"/>
    </w:rPr>
  </w:style>
  <w:style w:customStyle="1" w:styleId="skunk-head3" w:type="paragraph">
    <w:name w:val="skunk-head3"/>
    <w:basedOn w:val="Normal"/>
    <w:uiPriority w:val="99"/>
    <w:rsid w:val="006948FC"/>
    <w:pPr>
      <w:pBdr>
        <w:top w:color="EBEBEB" w:space="0" w:sz="4" w:val="single"/>
        <w:bottom w:color="E5E5E5" w:space="0" w:sz="4" w:val="single"/>
      </w:pBdr>
      <w:shd w:color="auto" w:fill="DEEBEF" w:val="clear"/>
    </w:pPr>
    <w:rPr>
      <w:lang w:eastAsia="hr-HR" w:val="hr-HR"/>
    </w:rPr>
  </w:style>
  <w:style w:customStyle="1" w:styleId="spacer1" w:type="paragraph">
    <w:name w:val="spacer1"/>
    <w:basedOn w:val="Normal"/>
    <w:uiPriority w:val="99"/>
    <w:rsid w:val="006948FC"/>
    <w:rPr>
      <w:lang w:eastAsia="hr-HR" w:val="hr-HR"/>
    </w:rPr>
  </w:style>
  <w:style w:customStyle="1" w:styleId="srchhead1" w:type="paragraph">
    <w:name w:val="srchhead1"/>
    <w:basedOn w:val="Normal"/>
    <w:uiPriority w:val="99"/>
    <w:rsid w:val="006948FC"/>
    <w:rPr>
      <w:lang w:eastAsia="hr-HR" w:val="hr-HR"/>
    </w:rPr>
  </w:style>
  <w:style w:customStyle="1" w:styleId="tia-image1" w:type="paragraph">
    <w:name w:val="tia-image1"/>
    <w:basedOn w:val="Normal"/>
    <w:uiPriority w:val="99"/>
    <w:rsid w:val="006948FC"/>
    <w:rPr>
      <w:lang w:eastAsia="hr-HR" w:val="hr-HR"/>
    </w:rPr>
  </w:style>
  <w:style w:customStyle="1" w:styleId="tia-image-nonsk1" w:type="paragraph">
    <w:name w:val="tia-image-nonsk1"/>
    <w:basedOn w:val="Normal"/>
    <w:uiPriority w:val="99"/>
    <w:rsid w:val="006948FC"/>
    <w:pPr>
      <w:spacing w:after="40"/>
    </w:pPr>
    <w:rPr>
      <w:lang w:eastAsia="hr-HR" w:val="hr-HR"/>
    </w:rPr>
  </w:style>
  <w:style w:customStyle="1" w:styleId="qtia1" w:type="paragraph">
    <w:name w:val="q_tia1"/>
    <w:basedOn w:val="Normal"/>
    <w:uiPriority w:val="99"/>
    <w:rsid w:val="006948FC"/>
    <w:rPr>
      <w:lang w:eastAsia="hr-HR" w:val="hr-HR"/>
    </w:rPr>
  </w:style>
  <w:style w:customStyle="1" w:styleId="qtriangle1" w:type="paragraph">
    <w:name w:val="q_triangle1"/>
    <w:basedOn w:val="Normal"/>
    <w:uiPriority w:val="99"/>
    <w:rsid w:val="006948FC"/>
    <w:rPr>
      <w:lang w:eastAsia="hr-HR" w:val="hr-HR"/>
    </w:rPr>
  </w:style>
  <w:style w:customStyle="1" w:styleId="qtia-triangle1" w:type="paragraph">
    <w:name w:val="q_tia-triangle1"/>
    <w:basedOn w:val="Normal"/>
    <w:uiPriority w:val="99"/>
    <w:rsid w:val="006948FC"/>
    <w:rPr>
      <w:lang w:eastAsia="hr-HR" w:val="hr-HR"/>
    </w:rPr>
  </w:style>
  <w:style w:customStyle="1" w:styleId="twobox1" w:type="paragraph">
    <w:name w:val="twobox1"/>
    <w:basedOn w:val="Normal"/>
    <w:uiPriority w:val="99"/>
    <w:rsid w:val="006948FC"/>
    <w:pPr>
      <w:spacing w:before="120"/>
      <w:ind w:right="96"/>
    </w:pPr>
    <w:rPr>
      <w:lang w:eastAsia="hr-HR" w:val="hr-HR"/>
    </w:rPr>
  </w:style>
  <w:style w:customStyle="1" w:styleId="twoboxhelp1" w:type="paragraph">
    <w:name w:val="twoboxhelp1"/>
    <w:basedOn w:val="Normal"/>
    <w:uiPriority w:val="99"/>
    <w:rsid w:val="006948FC"/>
    <w:rPr>
      <w:sz w:val="20"/>
      <w:szCs w:val="20"/>
      <w:lang w:eastAsia="hr-HR" w:val="hr-HR"/>
    </w:rPr>
  </w:style>
  <w:style w:customStyle="1" w:styleId="twoboxex1" w:type="paragraph">
    <w:name w:val="twoboxex1"/>
    <w:basedOn w:val="Normal"/>
    <w:uiPriority w:val="99"/>
    <w:rsid w:val="006948FC"/>
    <w:rPr>
      <w:color w:val="808080"/>
      <w:lang w:eastAsia="hr-HR" w:val="hr-HR"/>
    </w:rPr>
  </w:style>
  <w:style w:customStyle="1" w:styleId="twoboxsubmit1" w:type="paragraph">
    <w:name w:val="twoboxsubmit1"/>
    <w:basedOn w:val="Normal"/>
    <w:uiPriority w:val="99"/>
    <w:rsid w:val="006948FC"/>
    <w:rPr>
      <w:lang w:eastAsia="hr-HR" w:val="hr-HR"/>
    </w:rPr>
  </w:style>
  <w:style w:customStyle="1" w:styleId="triangle-box1" w:type="paragraph">
    <w:name w:val="triangle-box1"/>
    <w:basedOn w:val="Normal"/>
    <w:uiPriority w:val="99"/>
    <w:rsid w:val="006948FC"/>
    <w:rPr>
      <w:lang w:eastAsia="hr-HR" w:val="hr-HR"/>
    </w:rPr>
  </w:style>
  <w:style w:customStyle="1" w:styleId="maps-speach-icon-padding1" w:type="paragraph">
    <w:name w:val="maps-speach-icon-padding1"/>
    <w:basedOn w:val="Normal"/>
    <w:uiPriority w:val="99"/>
    <w:rsid w:val="006948FC"/>
    <w:rPr>
      <w:lang w:eastAsia="hr-HR" w:val="hr-HR"/>
    </w:rPr>
  </w:style>
  <w:style w:customStyle="1" w:styleId="bubble-point-white1" w:type="paragraph">
    <w:name w:val="bubble-point-white1"/>
    <w:basedOn w:val="Normal"/>
    <w:uiPriority w:val="99"/>
    <w:rsid w:val="006948FC"/>
    <w:rPr>
      <w:lang w:eastAsia="hr-HR" w:val="hr-HR"/>
    </w:rPr>
  </w:style>
  <w:style w:customStyle="1" w:styleId="bubble-point-white-down1" w:type="paragraph">
    <w:name w:val="bubble-point-white-down1"/>
    <w:basedOn w:val="Normal"/>
    <w:uiPriority w:val="99"/>
    <w:rsid w:val="006948FC"/>
    <w:rPr>
      <w:lang w:eastAsia="hr-HR" w:val="hr-HR"/>
    </w:rPr>
  </w:style>
  <w:style w:customStyle="1" w:styleId="bubble-point-white-left1" w:type="paragraph">
    <w:name w:val="bubble-point-white-left1"/>
    <w:basedOn w:val="Normal"/>
    <w:uiPriority w:val="99"/>
    <w:rsid w:val="006948FC"/>
    <w:rPr>
      <w:lang w:eastAsia="hr-HR" w:val="hr-HR"/>
    </w:rPr>
  </w:style>
  <w:style w:customStyle="1" w:styleId="bubble-point-white-right1" w:type="paragraph">
    <w:name w:val="bubble-point-white-right1"/>
    <w:basedOn w:val="Normal"/>
    <w:uiPriority w:val="99"/>
    <w:rsid w:val="006948FC"/>
    <w:rPr>
      <w:lang w:eastAsia="hr-HR" w:val="hr-HR"/>
    </w:rPr>
  </w:style>
  <w:style w:customStyle="1" w:styleId="start-edge-links1" w:type="paragraph">
    <w:name w:val="start-edge-links1"/>
    <w:basedOn w:val="Normal"/>
    <w:uiPriority w:val="99"/>
    <w:rsid w:val="006948FC"/>
    <w:rPr>
      <w:lang w:eastAsia="hr-HR" w:val="hr-HR"/>
    </w:rPr>
  </w:style>
  <w:style w:customStyle="1" w:styleId="start-edge-links2" w:type="paragraph">
    <w:name w:val="start-edge-links2"/>
    <w:basedOn w:val="Normal"/>
    <w:uiPriority w:val="99"/>
    <w:rsid w:val="006948FC"/>
    <w:pPr>
      <w:spacing w:before="150"/>
    </w:pPr>
    <w:rPr>
      <w:lang w:eastAsia="hr-HR" w:val="hr-HR"/>
    </w:rPr>
  </w:style>
  <w:style w:customStyle="1" w:styleId="start-edge-links3" w:type="paragraph">
    <w:name w:val="start-edge-links3"/>
    <w:basedOn w:val="Normal"/>
    <w:uiPriority w:val="99"/>
    <w:rsid w:val="006948FC"/>
    <w:rPr>
      <w:lang w:eastAsia="hr-HR" w:val="hr-HR"/>
    </w:rPr>
  </w:style>
  <w:style w:customStyle="1" w:styleId="link-text1" w:type="paragraph">
    <w:name w:val="link-text1"/>
    <w:basedOn w:val="Normal"/>
    <w:uiPriority w:val="99"/>
    <w:rsid w:val="006948FC"/>
    <w:rPr>
      <w:lang w:eastAsia="hr-HR" w:val="hr-HR"/>
    </w:rPr>
  </w:style>
  <w:style w:customStyle="1" w:styleId="link-text2" w:type="paragraph">
    <w:name w:val="link-text2"/>
    <w:basedOn w:val="Normal"/>
    <w:uiPriority w:val="99"/>
    <w:rsid w:val="006948FC"/>
    <w:rPr>
      <w:lang w:eastAsia="hr-HR" w:val="hr-HR"/>
    </w:rPr>
  </w:style>
  <w:style w:customStyle="1" w:styleId="link-text3" w:type="paragraph">
    <w:name w:val="link-text3"/>
    <w:basedOn w:val="Normal"/>
    <w:uiPriority w:val="99"/>
    <w:rsid w:val="006948FC"/>
    <w:rPr>
      <w:u w:val="single"/>
      <w:lang w:eastAsia="hr-HR" w:val="hr-HR"/>
    </w:rPr>
  </w:style>
  <w:style w:customStyle="1" w:styleId="pp-lbc-link-text1" w:type="paragraph">
    <w:name w:val="pp-lbc-link-text1"/>
    <w:basedOn w:val="Normal"/>
    <w:uiPriority w:val="99"/>
    <w:rsid w:val="006948FC"/>
    <w:rPr>
      <w:lang w:eastAsia="hr-HR" w:val="hr-HR"/>
    </w:rPr>
  </w:style>
  <w:style w:customStyle="1" w:styleId="sel1" w:type="paragraph">
    <w:name w:val="sel1"/>
    <w:basedOn w:val="Normal"/>
    <w:uiPriority w:val="99"/>
    <w:rsid w:val="006948FC"/>
    <w:rPr>
      <w:lang w:eastAsia="hr-HR" w:val="hr-HR"/>
    </w:rPr>
  </w:style>
  <w:style w:customStyle="1" w:styleId="bar-icon1" w:type="paragraph">
    <w:name w:val="bar-icon1"/>
    <w:basedOn w:val="Normal"/>
    <w:uiPriority w:val="99"/>
    <w:rsid w:val="006948FC"/>
    <w:rPr>
      <w:lang w:eastAsia="hr-HR" w:val="hr-HR"/>
    </w:rPr>
  </w:style>
  <w:style w:customStyle="1" w:styleId="bar-divider1" w:type="paragraph">
    <w:name w:val="bar-divider1"/>
    <w:basedOn w:val="Normal"/>
    <w:uiPriority w:val="99"/>
    <w:rsid w:val="006948FC"/>
    <w:rPr>
      <w:lang w:eastAsia="hr-HR" w:val="hr-HR"/>
    </w:rPr>
  </w:style>
  <w:style w:customStyle="1" w:styleId="rsw-half-starred1" w:type="paragraph">
    <w:name w:val="rsw-half-starred1"/>
    <w:basedOn w:val="Normal"/>
    <w:uiPriority w:val="99"/>
    <w:rsid w:val="006948FC"/>
    <w:pPr>
      <w:ind w:right="10"/>
    </w:pPr>
    <w:rPr>
      <w:lang w:eastAsia="hr-HR" w:val="hr-HR"/>
    </w:rPr>
  </w:style>
  <w:style w:customStyle="1" w:styleId="rsw-pp-widget1" w:type="paragraph">
    <w:name w:val="rsw-pp-widget1"/>
    <w:basedOn w:val="Normal"/>
    <w:uiPriority w:val="99"/>
    <w:rsid w:val="006948FC"/>
    <w:rPr>
      <w:lang w:eastAsia="hr-HR" w:val="hr-HR"/>
    </w:rPr>
  </w:style>
  <w:style w:customStyle="1" w:styleId="rsw-aspects1" w:type="paragraph">
    <w:name w:val="rsw-aspects1"/>
    <w:basedOn w:val="Normal"/>
    <w:uiPriority w:val="99"/>
    <w:rsid w:val="006948FC"/>
    <w:rPr>
      <w:lang w:eastAsia="hr-HR" w:val="hr-HR"/>
    </w:rPr>
  </w:style>
  <w:style w:customStyle="1" w:styleId="hide-msie-61" w:type="paragraph">
    <w:name w:val="hide-msie-61"/>
    <w:basedOn w:val="Normal"/>
    <w:uiPriority w:val="99"/>
    <w:rsid w:val="006948FC"/>
    <w:rPr>
      <w:vanish/>
      <w:lang w:eastAsia="hr-HR" w:val="hr-HR"/>
    </w:rPr>
  </w:style>
  <w:style w:customStyle="1" w:styleId="hide-non-msie-61" w:type="paragraph">
    <w:name w:val="hide-non-msie-61"/>
    <w:basedOn w:val="Normal"/>
    <w:uiPriority w:val="99"/>
    <w:rsid w:val="006948FC"/>
    <w:rPr>
      <w:lang w:eastAsia="hr-HR" w:val="hr-HR"/>
    </w:rPr>
  </w:style>
  <w:style w:customStyle="1" w:styleId="hide-ie-61" w:type="paragraph">
    <w:name w:val="hide-ie-61"/>
    <w:basedOn w:val="Normal"/>
    <w:uiPriority w:val="99"/>
    <w:rsid w:val="006948FC"/>
    <w:rPr>
      <w:vanish/>
      <w:lang w:eastAsia="hr-HR" w:val="hr-HR"/>
    </w:rPr>
  </w:style>
  <w:style w:customStyle="1" w:styleId="kd-button1" w:type="paragraph">
    <w:name w:val="kd-button1"/>
    <w:basedOn w:val="Normal"/>
    <w:uiPriority w:val="99"/>
    <w:rsid w:val="006948FC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ind w:left="160"/>
      <w:jc w:val="center"/>
    </w:pPr>
    <w:rPr>
      <w:b/>
      <w:bCs/>
      <w:color w:val="444444"/>
      <w:sz w:val="20"/>
      <w:szCs w:val="20"/>
      <w:lang w:eastAsia="hr-HR" w:val="hr-HR"/>
    </w:rPr>
  </w:style>
  <w:style w:customStyle="1" w:styleId="kd-combobutton1" w:type="paragraph">
    <w:name w:val="kd-combobutton1"/>
    <w:basedOn w:val="Normal"/>
    <w:uiPriority w:val="99"/>
    <w:rsid w:val="006948FC"/>
    <w:pPr>
      <w:ind w:left="160"/>
    </w:pPr>
    <w:rPr>
      <w:lang w:eastAsia="hr-HR" w:val="hr-HR"/>
    </w:rPr>
  </w:style>
  <w:style w:customStyle="1" w:styleId="kd-button-left1" w:type="paragraph">
    <w:name w:val="kd-button-left1"/>
    <w:basedOn w:val="Normal"/>
    <w:uiPriority w:val="99"/>
    <w:rsid w:val="006948FC"/>
    <w:pPr>
      <w:pBdr>
        <w:right w:color="C6C6C6" w:space="0" w:sz="4" w:val="single"/>
      </w:pBdr>
    </w:pPr>
    <w:rPr>
      <w:lang w:eastAsia="hr-HR" w:val="hr-HR"/>
    </w:rPr>
  </w:style>
  <w:style w:customStyle="1" w:styleId="kd-button-mid1" w:type="paragraph">
    <w:name w:val="kd-button-mid1"/>
    <w:basedOn w:val="Normal"/>
    <w:uiPriority w:val="99"/>
    <w:rsid w:val="006948FC"/>
    <w:pPr>
      <w:ind w:left="-10"/>
    </w:pPr>
    <w:rPr>
      <w:lang w:eastAsia="hr-HR" w:val="hr-HR"/>
    </w:rPr>
  </w:style>
  <w:style w:customStyle="1" w:styleId="kd-button-right1" w:type="paragraph">
    <w:name w:val="kd-button-right1"/>
    <w:basedOn w:val="Normal"/>
    <w:uiPriority w:val="99"/>
    <w:rsid w:val="006948FC"/>
    <w:pPr>
      <w:ind w:left="-10"/>
    </w:pPr>
    <w:rPr>
      <w:lang w:eastAsia="hr-HR" w:val="hr-HR"/>
    </w:rPr>
  </w:style>
  <w:style w:customStyle="1" w:styleId="kd-button-right2" w:type="paragraph">
    <w:name w:val="kd-button-right2"/>
    <w:basedOn w:val="Normal"/>
    <w:uiPriority w:val="99"/>
    <w:rsid w:val="006948FC"/>
    <w:pPr>
      <w:pBdr>
        <w:left w:color="C6C6C6" w:space="0" w:sz="4" w:val="single"/>
      </w:pBdr>
      <w:ind w:left="-10"/>
    </w:pPr>
    <w:rPr>
      <w:lang w:eastAsia="hr-HR" w:val="hr-HR"/>
    </w:rPr>
  </w:style>
  <w:style w:customStyle="1" w:styleId="kd-button2" w:type="paragraph">
    <w:name w:val="kd-button2"/>
    <w:basedOn w:val="Normal"/>
    <w:uiPriority w:val="99"/>
    <w:rsid w:val="006948FC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ind w:right="160"/>
      <w:jc w:val="center"/>
    </w:pPr>
    <w:rPr>
      <w:b/>
      <w:bCs/>
      <w:color w:val="444444"/>
      <w:sz w:val="20"/>
      <w:szCs w:val="20"/>
      <w:lang w:eastAsia="hr-HR" w:val="hr-HR"/>
    </w:rPr>
  </w:style>
  <w:style w:customStyle="1" w:styleId="kd-combobutton2" w:type="paragraph">
    <w:name w:val="kd-combobutton2"/>
    <w:basedOn w:val="Normal"/>
    <w:uiPriority w:val="99"/>
    <w:rsid w:val="006948FC"/>
    <w:pPr>
      <w:ind w:right="160"/>
    </w:pPr>
    <w:rPr>
      <w:lang w:eastAsia="hr-HR" w:val="hr-HR"/>
    </w:rPr>
  </w:style>
  <w:style w:customStyle="1" w:styleId="kd-button-left2" w:type="paragraph">
    <w:name w:val="kd-button-left2"/>
    <w:basedOn w:val="Normal"/>
    <w:uiPriority w:val="99"/>
    <w:rsid w:val="006948FC"/>
    <w:pPr>
      <w:ind w:right="-10"/>
    </w:pPr>
    <w:rPr>
      <w:lang w:eastAsia="hr-HR" w:val="hr-HR"/>
    </w:rPr>
  </w:style>
  <w:style w:customStyle="1" w:styleId="kd-button-mid2" w:type="paragraph">
    <w:name w:val="kd-button-mid2"/>
    <w:basedOn w:val="Normal"/>
    <w:uiPriority w:val="99"/>
    <w:rsid w:val="006948FC"/>
    <w:pPr>
      <w:ind w:right="-10"/>
    </w:pPr>
    <w:rPr>
      <w:lang w:eastAsia="hr-HR" w:val="hr-HR"/>
    </w:rPr>
  </w:style>
  <w:style w:customStyle="1" w:styleId="kd-button-right3" w:type="paragraph">
    <w:name w:val="kd-button-right3"/>
    <w:basedOn w:val="Normal"/>
    <w:uiPriority w:val="99"/>
    <w:rsid w:val="006948FC"/>
    <w:rPr>
      <w:lang w:eastAsia="hr-HR" w:val="hr-HR"/>
    </w:rPr>
  </w:style>
  <w:style w:customStyle="1" w:styleId="kd-modaldialog1" w:type="paragraph">
    <w:name w:val="kd-modaldialog1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iwbg1" w:type="paragraph">
    <w:name w:val="iwbg1"/>
    <w:basedOn w:val="Normal"/>
    <w:uiPriority w:val="99"/>
    <w:rsid w:val="006948FC"/>
    <w:pPr>
      <w:shd w:color="auto" w:fill="FFFFFF" w:val="clear"/>
    </w:pPr>
    <w:rPr>
      <w:lang w:eastAsia="hr-HR" w:val="hr-HR"/>
    </w:rPr>
  </w:style>
  <w:style w:customStyle="1" w:styleId="messagehtml1" w:type="paragraph">
    <w:name w:val="messagehtml1"/>
    <w:basedOn w:val="Normal"/>
    <w:uiPriority w:val="99"/>
    <w:rsid w:val="006948FC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sz w:val="20"/>
      <w:szCs w:val="20"/>
      <w:lang w:eastAsia="hr-HR" w:val="hr-HR"/>
    </w:rPr>
  </w:style>
  <w:style w:customStyle="1" w:styleId="messagehtml2" w:type="paragraph">
    <w:name w:val="messagehtml2"/>
    <w:basedOn w:val="Normal"/>
    <w:uiPriority w:val="99"/>
    <w:rsid w:val="006948FC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sz w:val="20"/>
      <w:szCs w:val="20"/>
      <w:lang w:eastAsia="hr-HR" w:val="hr-HR"/>
    </w:rPr>
  </w:style>
  <w:style w:customStyle="1" w:styleId="messagehtml3" w:type="paragraph">
    <w:name w:val="messagehtml3"/>
    <w:basedOn w:val="Normal"/>
    <w:uiPriority w:val="99"/>
    <w:rsid w:val="006948FC"/>
    <w:pPr>
      <w:pBdr>
        <w:top w:color="F0C36D" w:space="0" w:sz="4" w:val="single"/>
        <w:left w:color="F0C36D" w:space="0" w:sz="4" w:val="single"/>
        <w:bottom w:color="F0C36D" w:space="0" w:sz="4" w:val="single"/>
        <w:right w:color="F0C36D" w:space="0" w:sz="4" w:val="single"/>
      </w:pBdr>
      <w:shd w:color="auto" w:fill="F9EDBE" w:val="clear"/>
      <w:spacing w:line="290" w:lineRule="atLeast"/>
      <w:ind w:left="-1900"/>
    </w:pPr>
    <w:rPr>
      <w:sz w:val="20"/>
      <w:szCs w:val="20"/>
      <w:lang w:eastAsia="hr-HR" w:val="hr-HR"/>
    </w:rPr>
  </w:style>
  <w:style w:customStyle="1" w:styleId="h11" w:type="paragraph">
    <w:name w:val="h11"/>
    <w:basedOn w:val="Normal"/>
    <w:uiPriority w:val="99"/>
    <w:rsid w:val="006948FC"/>
    <w:rPr>
      <w:lang w:eastAsia="hr-HR" w:val="hr-HR"/>
    </w:rPr>
  </w:style>
  <w:style w:customStyle="1" w:styleId="h21" w:type="paragraph">
    <w:name w:val="h21"/>
    <w:basedOn w:val="Normal"/>
    <w:uiPriority w:val="99"/>
    <w:rsid w:val="006948FC"/>
    <w:rPr>
      <w:lang w:eastAsia="hr-HR" w:val="hr-HR"/>
    </w:rPr>
  </w:style>
  <w:style w:customStyle="1" w:styleId="h31" w:type="paragraph">
    <w:name w:val="h31"/>
    <w:basedOn w:val="Normal"/>
    <w:uiPriority w:val="99"/>
    <w:rsid w:val="006948FC"/>
    <w:rPr>
      <w:lang w:eastAsia="hr-HR" w:val="hr-HR"/>
    </w:rPr>
  </w:style>
  <w:style w:customStyle="1" w:styleId="h41" w:type="paragraph">
    <w:name w:val="h41"/>
    <w:basedOn w:val="Normal"/>
    <w:uiPriority w:val="99"/>
    <w:rsid w:val="006948FC"/>
    <w:rPr>
      <w:lang w:eastAsia="hr-HR" w:val="hr-HR"/>
    </w:rPr>
  </w:style>
  <w:style w:customStyle="1" w:styleId="h51" w:type="paragraph">
    <w:name w:val="h51"/>
    <w:basedOn w:val="Normal"/>
    <w:uiPriority w:val="99"/>
    <w:rsid w:val="006948FC"/>
    <w:rPr>
      <w:lang w:eastAsia="hr-HR" w:val="hr-HR"/>
    </w:rPr>
  </w:style>
  <w:style w:customStyle="1" w:styleId="h61" w:type="paragraph">
    <w:name w:val="h61"/>
    <w:basedOn w:val="Normal"/>
    <w:uiPriority w:val="99"/>
    <w:rsid w:val="006948FC"/>
    <w:rPr>
      <w:lang w:eastAsia="hr-HR" w:val="hr-HR"/>
    </w:rPr>
  </w:style>
  <w:style w:customStyle="1" w:styleId="v11" w:type="paragraph">
    <w:name w:val="v11"/>
    <w:basedOn w:val="Normal"/>
    <w:uiPriority w:val="99"/>
    <w:rsid w:val="006948FC"/>
    <w:rPr>
      <w:lang w:eastAsia="hr-HR" w:val="hr-HR"/>
    </w:rPr>
  </w:style>
  <w:style w:customStyle="1" w:styleId="v21" w:type="paragraph">
    <w:name w:val="v21"/>
    <w:basedOn w:val="Normal"/>
    <w:uiPriority w:val="99"/>
    <w:rsid w:val="006948FC"/>
    <w:rPr>
      <w:lang w:eastAsia="hr-HR" w:val="hr-HR"/>
    </w:rPr>
  </w:style>
  <w:style w:customStyle="1" w:styleId="v31" w:type="paragraph">
    <w:name w:val="v31"/>
    <w:basedOn w:val="Normal"/>
    <w:uiPriority w:val="99"/>
    <w:rsid w:val="006948FC"/>
    <w:rPr>
      <w:lang w:eastAsia="hr-HR" w:val="hr-HR"/>
    </w:rPr>
  </w:style>
  <w:style w:customStyle="1" w:styleId="v41" w:type="paragraph">
    <w:name w:val="v41"/>
    <w:basedOn w:val="Normal"/>
    <w:uiPriority w:val="99"/>
    <w:rsid w:val="006948FC"/>
    <w:rPr>
      <w:lang w:eastAsia="hr-HR" w:val="hr-HR"/>
    </w:rPr>
  </w:style>
  <w:style w:customStyle="1" w:styleId="v51" w:type="paragraph">
    <w:name w:val="v51"/>
    <w:basedOn w:val="Normal"/>
    <w:uiPriority w:val="99"/>
    <w:rsid w:val="006948FC"/>
    <w:rPr>
      <w:lang w:eastAsia="hr-HR" w:val="hr-HR"/>
    </w:rPr>
  </w:style>
  <w:style w:customStyle="1" w:styleId="v61" w:type="paragraph">
    <w:name w:val="v61"/>
    <w:basedOn w:val="Normal"/>
    <w:uiPriority w:val="99"/>
    <w:rsid w:val="006948FC"/>
    <w:rPr>
      <w:lang w:eastAsia="hr-HR" w:val="hr-HR"/>
    </w:rPr>
  </w:style>
  <w:style w:customStyle="1" w:styleId="logo1" w:type="paragraph">
    <w:name w:val="logo1"/>
    <w:basedOn w:val="Normal"/>
    <w:uiPriority w:val="99"/>
    <w:rsid w:val="006948FC"/>
    <w:rPr>
      <w:lang w:eastAsia="hr-HR" w:val="hr-HR"/>
    </w:rPr>
  </w:style>
  <w:style w:customStyle="1" w:styleId="selected1" w:type="paragraph">
    <w:name w:val="selected1"/>
    <w:basedOn w:val="Normal"/>
    <w:uiPriority w:val="99"/>
    <w:rsid w:val="006948FC"/>
    <w:pPr>
      <w:shd w:color="auto" w:fill="EBF2FC" w:val="clear"/>
    </w:pPr>
    <w:rPr>
      <w:lang w:eastAsia="hr-HR" w:val="hr-HR"/>
    </w:rPr>
  </w:style>
  <w:style w:customStyle="1" w:styleId="panel-width1" w:type="paragraph">
    <w:name w:val="panel-width1"/>
    <w:basedOn w:val="Normal"/>
    <w:uiPriority w:val="99"/>
    <w:rsid w:val="006948FC"/>
    <w:rPr>
      <w:lang w:eastAsia="hr-HR" w:val="hr-HR"/>
    </w:rPr>
  </w:style>
  <w:style w:customStyle="1" w:styleId="logohref1" w:type="paragraph">
    <w:name w:val="logohref1"/>
    <w:basedOn w:val="Normal"/>
    <w:uiPriority w:val="99"/>
    <w:rsid w:val="006948FC"/>
    <w:pPr>
      <w:spacing w:before="120"/>
      <w:ind w:right="230"/>
    </w:pPr>
    <w:rPr>
      <w:lang w:eastAsia="hr-HR" w:val="hr-HR"/>
    </w:rPr>
  </w:style>
  <w:style w:customStyle="1" w:styleId="flmcsprite1" w:type="paragraph">
    <w:name w:val="flmcsprite1"/>
    <w:basedOn w:val="Normal"/>
    <w:uiPriority w:val="99"/>
    <w:rsid w:val="006948FC"/>
    <w:rPr>
      <w:lang w:eastAsia="hr-HR" w:val="hr-HR"/>
    </w:rPr>
  </w:style>
  <w:style w:customStyle="1" w:styleId="mv-primary-preview-frame1" w:type="paragraph">
    <w:name w:val="mv-primary-preview-frame1"/>
    <w:basedOn w:val="Normal"/>
    <w:uiPriority w:val="99"/>
    <w:rsid w:val="006948FC"/>
    <w:rPr>
      <w:lang w:eastAsia="hr-HR" w:val="hr-HR"/>
    </w:rPr>
  </w:style>
  <w:style w:customStyle="1" w:styleId="mv-primary-preview-lens1" w:type="paragraph">
    <w:name w:val="mv-primary-preview-lens1"/>
    <w:basedOn w:val="Normal"/>
    <w:uiPriority w:val="99"/>
    <w:rsid w:val="006948FC"/>
    <w:rPr>
      <w:lang w:eastAsia="hr-HR" w:val="hr-HR"/>
    </w:rPr>
  </w:style>
  <w:style w:customStyle="1" w:styleId="mv-primary-label1" w:type="paragraph">
    <w:name w:val="mv-primary-label1"/>
    <w:basedOn w:val="Normal"/>
    <w:uiPriority w:val="99"/>
    <w:rsid w:val="006948FC"/>
    <w:pPr>
      <w:ind w:left="50"/>
      <w:jc w:val="center"/>
    </w:pPr>
    <w:rPr>
      <w:lang w:eastAsia="hr-HR" w:val="hr-HR"/>
    </w:rPr>
  </w:style>
  <w:style w:customStyle="1" w:styleId="mv-primary-label-bg1" w:type="paragraph">
    <w:name w:val="mv-primary-label-bg1"/>
    <w:basedOn w:val="Normal"/>
    <w:uiPriority w:val="99"/>
    <w:rsid w:val="006948FC"/>
    <w:rPr>
      <w:lang w:eastAsia="hr-HR" w:val="hr-HR"/>
    </w:rPr>
  </w:style>
  <w:style w:customStyle="1" w:styleId="mv-sv-title1" w:type="paragraph">
    <w:name w:val="mv-sv-title1"/>
    <w:basedOn w:val="Normal"/>
    <w:uiPriority w:val="99"/>
    <w:rsid w:val="006948FC"/>
    <w:rPr>
      <w:lang w:eastAsia="hr-HR" w:val="hr-HR"/>
    </w:rPr>
  </w:style>
  <w:style w:customStyle="1" w:styleId="mv-primary-label-text1" w:type="paragraph">
    <w:name w:val="mv-primary-label-text1"/>
    <w:basedOn w:val="Normal"/>
    <w:uiPriority w:val="99"/>
    <w:rsid w:val="006948FC"/>
    <w:rPr>
      <w:color w:val="333333"/>
      <w:sz w:val="20"/>
      <w:szCs w:val="20"/>
      <w:lang w:eastAsia="hr-HR" w:val="hr-HR"/>
    </w:rPr>
  </w:style>
  <w:style w:customStyle="1" w:styleId="mv-sv-exit-minipegman1" w:type="paragraph">
    <w:name w:val="mv-sv-exit-minipegman1"/>
    <w:basedOn w:val="Normal"/>
    <w:uiPriority w:val="99"/>
    <w:rsid w:val="006948FC"/>
    <w:rPr>
      <w:lang w:eastAsia="hr-HR" w:val="hr-HR"/>
    </w:rPr>
  </w:style>
  <w:style w:customStyle="1" w:styleId="mv-sv-exit-cross1" w:type="paragraph">
    <w:name w:val="mv-sv-exit-cross1"/>
    <w:basedOn w:val="Normal"/>
    <w:uiPriority w:val="99"/>
    <w:rsid w:val="006948FC"/>
    <w:rPr>
      <w:lang w:eastAsia="hr-HR" w:val="hr-HR"/>
    </w:rPr>
  </w:style>
  <w:style w:customStyle="1" w:styleId="mv-primary-shim1" w:type="paragraph">
    <w:name w:val="mv-primary-shim1"/>
    <w:basedOn w:val="Normal"/>
    <w:uiPriority w:val="99"/>
    <w:rsid w:val="006948FC"/>
    <w:rPr>
      <w:vanish/>
      <w:lang w:eastAsia="hr-HR" w:val="hr-HR"/>
    </w:rPr>
  </w:style>
  <w:style w:customStyle="1" w:styleId="mv-primary-shim2" w:type="paragraph">
    <w:name w:val="mv-primary-shim2"/>
    <w:basedOn w:val="Normal"/>
    <w:uiPriority w:val="99"/>
    <w:rsid w:val="006948FC"/>
    <w:pPr>
      <w:shd w:color="auto" w:fill="EBEFF9" w:val="clear"/>
    </w:pPr>
    <w:rPr>
      <w:lang w:eastAsia="hr-HR" w:val="hr-HR"/>
    </w:rPr>
  </w:style>
  <w:style w:customStyle="1" w:styleId="mv-secondary-checkbox1" w:type="paragraph">
    <w:name w:val="mv-secondary-checkbox1"/>
    <w:basedOn w:val="Normal"/>
    <w:uiPriority w:val="99"/>
    <w:rsid w:val="006948FC"/>
    <w:pPr>
      <w:spacing w:before="70" w:line="80" w:lineRule="atLeast"/>
      <w:ind w:left="30"/>
    </w:pPr>
    <w:rPr>
      <w:sz w:val="2"/>
      <w:szCs w:val="2"/>
      <w:lang w:eastAsia="hr-HR" w:val="hr-HR"/>
    </w:rPr>
  </w:style>
  <w:style w:customStyle="1" w:styleId="mv-secondary-checkbox2" w:type="paragraph">
    <w:name w:val="mv-secondary-checkbox2"/>
    <w:basedOn w:val="Normal"/>
    <w:uiPriority w:val="99"/>
    <w:rsid w:val="006948FC"/>
    <w:pPr>
      <w:spacing w:before="70" w:line="80" w:lineRule="atLeast"/>
      <w:ind w:left="40" w:right="30"/>
    </w:pPr>
    <w:rPr>
      <w:sz w:val="2"/>
      <w:szCs w:val="2"/>
      <w:lang w:eastAsia="hr-HR" w:val="hr-HR"/>
    </w:rPr>
  </w:style>
  <w:style w:customStyle="1" w:styleId="mv-secondary-checkbox3" w:type="paragraph">
    <w:name w:val="mv-secondary-checkbox3"/>
    <w:basedOn w:val="Normal"/>
    <w:uiPriority w:val="99"/>
    <w:rsid w:val="006948FC"/>
    <w:pPr>
      <w:spacing w:before="70" w:line="80" w:lineRule="atLeast"/>
      <w:ind w:left="40" w:right="30"/>
    </w:pPr>
    <w:rPr>
      <w:sz w:val="2"/>
      <w:szCs w:val="2"/>
      <w:lang w:eastAsia="hr-HR" w:val="hr-HR"/>
    </w:rPr>
  </w:style>
  <w:style w:customStyle="1" w:styleId="mv-secondary-checkbox4" w:type="paragraph">
    <w:name w:val="mv-secondary-checkbox4"/>
    <w:basedOn w:val="Normal"/>
    <w:uiPriority w:val="99"/>
    <w:rsid w:val="006948FC"/>
    <w:pPr>
      <w:spacing w:before="70" w:line="80" w:lineRule="atLeast"/>
      <w:ind w:left="60" w:right="50"/>
    </w:pPr>
    <w:rPr>
      <w:sz w:val="2"/>
      <w:szCs w:val="2"/>
      <w:lang w:eastAsia="hr-HR" w:val="hr-HR"/>
    </w:rPr>
  </w:style>
  <w:style w:customStyle="1" w:styleId="mv-secondary-checkbox5" w:type="paragraph">
    <w:name w:val="mv-secondary-checkbox5"/>
    <w:basedOn w:val="Normal"/>
    <w:uiPriority w:val="99"/>
    <w:rsid w:val="006948FC"/>
    <w:pPr>
      <w:spacing w:before="70" w:line="80" w:lineRule="atLeast"/>
      <w:ind w:left="60" w:right="50"/>
    </w:pPr>
    <w:rPr>
      <w:sz w:val="2"/>
      <w:szCs w:val="2"/>
      <w:lang w:eastAsia="hr-HR" w:val="hr-HR"/>
    </w:rPr>
  </w:style>
  <w:style w:customStyle="1" w:styleId="mv-secondary-remove1" w:type="paragraph">
    <w:name w:val="mv-secondary-remove1"/>
    <w:basedOn w:val="Normal"/>
    <w:uiPriority w:val="99"/>
    <w:rsid w:val="006948FC"/>
    <w:rPr>
      <w:lang w:eastAsia="hr-HR" w:val="hr-HR"/>
    </w:rPr>
  </w:style>
  <w:style w:customStyle="1" w:styleId="mv-secondary-remove2" w:type="paragraph">
    <w:name w:val="mv-secondary-remove2"/>
    <w:basedOn w:val="Normal"/>
    <w:uiPriority w:val="99"/>
    <w:rsid w:val="006948FC"/>
    <w:rPr>
      <w:lang w:eastAsia="hr-HR" w:val="hr-HR"/>
    </w:rPr>
  </w:style>
  <w:style w:customStyle="1" w:styleId="mv-default1" w:type="paragraph">
    <w:name w:val="mv-default1"/>
    <w:basedOn w:val="Normal"/>
    <w:uiPriority w:val="99"/>
    <w:rsid w:val="006948FC"/>
    <w:pPr>
      <w:spacing w:line="260" w:lineRule="atLeast"/>
    </w:pPr>
    <w:rPr>
      <w:lang w:eastAsia="hr-HR" w:val="hr-HR"/>
    </w:rPr>
  </w:style>
  <w:style w:customStyle="1" w:styleId="activity-title2" w:type="paragraph">
    <w:name w:val="activity-title2"/>
    <w:basedOn w:val="Normal"/>
    <w:uiPriority w:val="99"/>
    <w:rsid w:val="006948FC"/>
    <w:rPr>
      <w:color w:val="333333"/>
      <w:lang w:eastAsia="hr-HR" w:val="hr-HR"/>
    </w:rPr>
  </w:style>
  <w:style w:customStyle="1" w:styleId="mv-default2" w:type="paragraph">
    <w:name w:val="mv-default2"/>
    <w:basedOn w:val="Normal"/>
    <w:uiPriority w:val="99"/>
    <w:rsid w:val="006948FC"/>
    <w:pPr>
      <w:spacing w:line="260" w:lineRule="atLeast"/>
    </w:pPr>
    <w:rPr>
      <w:b/>
      <w:bCs/>
      <w:lang w:eastAsia="hr-HR" w:val="hr-HR"/>
    </w:rPr>
  </w:style>
  <w:style w:customStyle="1" w:styleId="arrow-down1" w:type="paragraph">
    <w:name w:val="arrow-down1"/>
    <w:basedOn w:val="Normal"/>
    <w:uiPriority w:val="99"/>
    <w:rsid w:val="006948FC"/>
    <w:rPr>
      <w:vanish/>
      <w:lang w:eastAsia="hr-HR" w:val="hr-HR"/>
    </w:rPr>
  </w:style>
  <w:style w:customStyle="1" w:styleId="arrow-left1" w:type="paragraph">
    <w:name w:val="arrow-left1"/>
    <w:basedOn w:val="Normal"/>
    <w:uiPriority w:val="99"/>
    <w:rsid w:val="006948FC"/>
    <w:rPr>
      <w:vanish/>
      <w:lang w:eastAsia="hr-HR" w:val="hr-HR"/>
    </w:rPr>
  </w:style>
  <w:style w:customStyle="1" w:styleId="arrow-down2" w:type="paragraph">
    <w:name w:val="arrow-down2"/>
    <w:basedOn w:val="Normal"/>
    <w:uiPriority w:val="99"/>
    <w:rsid w:val="006948FC"/>
    <w:rPr>
      <w:lang w:eastAsia="hr-HR" w:val="hr-HR"/>
    </w:rPr>
  </w:style>
  <w:style w:customStyle="1" w:styleId="mv-secondary-legend-toggle1" w:type="paragraph">
    <w:name w:val="mv-secondary-legend-toggle1"/>
    <w:basedOn w:val="Normal"/>
    <w:uiPriority w:val="99"/>
    <w:rsid w:val="006948FC"/>
    <w:rPr>
      <w:lang w:eastAsia="hr-HR" w:val="hr-HR"/>
    </w:rPr>
  </w:style>
  <w:style w:customStyle="1" w:styleId="mv-primary-label-bg-top1" w:type="paragraph">
    <w:name w:val="mv-primary-label-bg-top1"/>
    <w:basedOn w:val="Normal"/>
    <w:uiPriority w:val="99"/>
    <w:rsid w:val="006948FC"/>
    <w:pPr>
      <w:shd w:color="auto" w:fill="F7F7F7" w:val="clear"/>
    </w:pPr>
    <w:rPr>
      <w:lang w:eastAsia="hr-HR" w:val="hr-HR"/>
    </w:rPr>
  </w:style>
  <w:style w:customStyle="1" w:styleId="mv-primary-label-bg-middle1" w:type="paragraph">
    <w:name w:val="mv-primary-label-bg-middle1"/>
    <w:basedOn w:val="Normal"/>
    <w:uiPriority w:val="99"/>
    <w:rsid w:val="006948FC"/>
    <w:pPr>
      <w:shd w:color="auto" w:fill="F0F0F0" w:val="clear"/>
    </w:pPr>
    <w:rPr>
      <w:lang w:eastAsia="hr-HR" w:val="hr-HR"/>
    </w:rPr>
  </w:style>
  <w:style w:customStyle="1" w:styleId="mv-primary-label-bg-bottom1" w:type="paragraph">
    <w:name w:val="mv-primary-label-bg-bottom1"/>
    <w:basedOn w:val="Normal"/>
    <w:uiPriority w:val="99"/>
    <w:rsid w:val="006948FC"/>
    <w:pPr>
      <w:shd w:color="auto" w:fill="EBEBEB" w:val="clear"/>
    </w:pPr>
    <w:rPr>
      <w:lang w:eastAsia="hr-HR" w:val="hr-HR"/>
    </w:rPr>
  </w:style>
  <w:style w:customStyle="1" w:styleId="mv-primary-label-text2" w:type="paragraph">
    <w:name w:val="mv-primary-label-text2"/>
    <w:basedOn w:val="Normal"/>
    <w:uiPriority w:val="99"/>
    <w:rsid w:val="006948FC"/>
    <w:rPr>
      <w:color w:val="000000"/>
      <w:lang w:eastAsia="hr-HR" w:val="hr-HR"/>
    </w:rPr>
  </w:style>
  <w:style w:customStyle="1" w:styleId="mv-secondary-checkbox6" w:type="paragraph">
    <w:name w:val="mv-secondary-checkbox6"/>
    <w:basedOn w:val="Normal"/>
    <w:uiPriority w:val="99"/>
    <w:rsid w:val="006948FC"/>
    <w:pPr>
      <w:spacing w:before="70" w:line="80" w:lineRule="atLeast"/>
      <w:ind w:left="60" w:right="50"/>
    </w:pPr>
    <w:rPr>
      <w:sz w:val="2"/>
      <w:szCs w:val="2"/>
      <w:lang w:eastAsia="hr-HR" w:val="hr-HR"/>
    </w:rPr>
  </w:style>
  <w:style w:customStyle="1" w:styleId="mv-secondary-remove3" w:type="paragraph">
    <w:name w:val="mv-secondary-remove3"/>
    <w:basedOn w:val="Normal"/>
    <w:uiPriority w:val="99"/>
    <w:rsid w:val="006948FC"/>
    <w:rPr>
      <w:lang w:eastAsia="hr-HR" w:val="hr-HR"/>
    </w:rPr>
  </w:style>
  <w:style w:customStyle="1" w:styleId="mv-secondary-widget1" w:type="paragraph">
    <w:name w:val="mv-secondary-widget1"/>
    <w:basedOn w:val="Normal"/>
    <w:uiPriority w:val="99"/>
    <w:rsid w:val="006948FC"/>
    <w:pPr>
      <w:shd w:color="auto" w:fill="EBEBEB" w:val="clear"/>
      <w:spacing w:line="80" w:lineRule="atLeast"/>
    </w:pPr>
    <w:rPr>
      <w:sz w:val="2"/>
      <w:szCs w:val="2"/>
      <w:lang w:eastAsia="hr-HR" w:val="hr-HR"/>
    </w:rPr>
  </w:style>
  <w:style w:customStyle="1" w:styleId="activity-title4" w:type="paragraph">
    <w:name w:val="activity-title4"/>
    <w:basedOn w:val="Normal"/>
    <w:uiPriority w:val="99"/>
    <w:rsid w:val="006948FC"/>
    <w:rPr>
      <w:color w:val="000000"/>
      <w:lang w:eastAsia="hr-HR" w:val="hr-HR"/>
    </w:rPr>
  </w:style>
  <w:style w:customStyle="1" w:styleId="activity-title5" w:type="paragraph">
    <w:name w:val="activity-title5"/>
    <w:basedOn w:val="Normal"/>
    <w:uiPriority w:val="99"/>
    <w:rsid w:val="006948FC"/>
    <w:rPr>
      <w:color w:val="777777"/>
      <w:lang w:eastAsia="hr-HR" w:val="hr-HR"/>
    </w:rPr>
  </w:style>
  <w:style w:customStyle="1" w:styleId="mv-secondary-widget2" w:type="paragraph">
    <w:name w:val="mv-secondary-widget2"/>
    <w:basedOn w:val="Normal"/>
    <w:uiPriority w:val="99"/>
    <w:rsid w:val="006948FC"/>
    <w:pPr>
      <w:shd w:color="auto" w:fill="F0F0F0" w:val="clear"/>
      <w:spacing w:line="80" w:lineRule="atLeast"/>
    </w:pPr>
    <w:rPr>
      <w:sz w:val="2"/>
      <w:szCs w:val="2"/>
      <w:lang w:eastAsia="hr-HR" w:val="hr-HR"/>
    </w:rPr>
  </w:style>
  <w:style w:customStyle="1" w:styleId="mv-secondary-checkbox7" w:type="paragraph">
    <w:name w:val="mv-secondary-checkbox7"/>
    <w:basedOn w:val="Normal"/>
    <w:uiPriority w:val="99"/>
    <w:rsid w:val="006948FC"/>
    <w:pPr>
      <w:spacing w:before="70" w:line="80" w:lineRule="atLeast"/>
      <w:ind w:left="60" w:right="50"/>
    </w:pPr>
    <w:rPr>
      <w:sz w:val="2"/>
      <w:szCs w:val="2"/>
      <w:lang w:eastAsia="hr-HR" w:val="hr-HR"/>
    </w:rPr>
  </w:style>
  <w:style w:customStyle="1" w:styleId="mv-secondary-remove4" w:type="paragraph">
    <w:name w:val="mv-secondary-remove4"/>
    <w:basedOn w:val="Normal"/>
    <w:uiPriority w:val="99"/>
    <w:rsid w:val="006948FC"/>
    <w:rPr>
      <w:lang w:eastAsia="hr-HR" w:val="hr-HR"/>
    </w:rPr>
  </w:style>
  <w:style w:customStyle="1" w:styleId="mclip1" w:type="paragraph">
    <w:name w:val="mclip1"/>
    <w:basedOn w:val="Normal"/>
    <w:uiPriority w:val="99"/>
    <w:rsid w:val="006948FC"/>
    <w:pPr>
      <w:shd w:color="auto" w:fill="FDF6E5" w:val="clear"/>
    </w:pPr>
    <w:rPr>
      <w:lang w:eastAsia="hr-HR" w:val="hr-HR"/>
    </w:rPr>
  </w:style>
  <w:style w:customStyle="1" w:styleId="mclip-container1" w:type="paragraph">
    <w:name w:val="mclip-container1"/>
    <w:basedOn w:val="Normal"/>
    <w:uiPriority w:val="99"/>
    <w:rsid w:val="006948FC"/>
    <w:pPr>
      <w:shd w:color="auto" w:fill="FDF6E5" w:val="clear"/>
    </w:pPr>
    <w:rPr>
      <w:lang w:eastAsia="hr-HR" w:val="hr-HR"/>
    </w:rPr>
  </w:style>
  <w:style w:customStyle="1" w:styleId="mclip-content1" w:type="paragraph">
    <w:name w:val="mclip-content1"/>
    <w:basedOn w:val="Normal"/>
    <w:uiPriority w:val="99"/>
    <w:rsid w:val="006948FC"/>
    <w:pPr>
      <w:shd w:color="auto" w:fill="FDF6E5" w:val="clear"/>
    </w:pPr>
    <w:rPr>
      <w:color w:val="444444"/>
      <w:lang w:eastAsia="hr-HR" w:val="hr-HR"/>
    </w:rPr>
  </w:style>
  <w:style w:customStyle="1" w:styleId="mclip-control1" w:type="paragraph">
    <w:name w:val="mclip-control1"/>
    <w:basedOn w:val="Normal"/>
    <w:uiPriority w:val="99"/>
    <w:rsid w:val="006948FC"/>
    <w:pPr>
      <w:shd w:color="auto" w:fill="FDF6E5" w:val="clear"/>
      <w:jc w:val="right"/>
    </w:pPr>
    <w:rPr>
      <w:lang w:eastAsia="hr-HR" w:val="hr-HR"/>
    </w:rPr>
  </w:style>
  <w:style w:customStyle="1" w:styleId="ad1" w:type="paragraph">
    <w:name w:val="ad1"/>
    <w:basedOn w:val="Normal"/>
    <w:uiPriority w:val="99"/>
    <w:rsid w:val="006948FC"/>
    <w:pPr>
      <w:ind w:left="86" w:right="86"/>
    </w:pPr>
    <w:rPr>
      <w:lang w:eastAsia="hr-HR" w:val="hr-HR"/>
    </w:rPr>
  </w:style>
  <w:style w:customStyle="1" w:styleId="line51" w:type="paragraph">
    <w:name w:val="line51"/>
    <w:basedOn w:val="Normal"/>
    <w:uiPriority w:val="99"/>
    <w:rsid w:val="006948FC"/>
    <w:rPr>
      <w:color w:val="808080"/>
      <w:lang w:eastAsia="hr-HR" w:val="hr-HR"/>
    </w:rPr>
  </w:style>
  <w:style w:customStyle="1" w:styleId="kd-button3" w:type="paragraph">
    <w:name w:val="kd-button3"/>
    <w:basedOn w:val="Normal"/>
    <w:uiPriority w:val="99"/>
    <w:rsid w:val="006948FC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jc w:val="center"/>
    </w:pPr>
    <w:rPr>
      <w:b/>
      <w:bCs/>
      <w:color w:val="444444"/>
      <w:sz w:val="20"/>
      <w:szCs w:val="20"/>
      <w:lang w:eastAsia="hr-HR" w:val="hr-HR"/>
    </w:rPr>
  </w:style>
  <w:style w:customStyle="1" w:styleId="kd-button-left3" w:type="paragraph">
    <w:name w:val="kd-button-left3"/>
    <w:basedOn w:val="Normal"/>
    <w:uiPriority w:val="99"/>
    <w:rsid w:val="006948FC"/>
    <w:rPr>
      <w:lang w:eastAsia="hr-HR" w:val="hr-HR"/>
    </w:rPr>
  </w:style>
  <w:style w:customStyle="1" w:styleId="dir-wp-hl1" w:type="paragraph">
    <w:name w:val="dir-wp-hl1"/>
    <w:basedOn w:val="Normal"/>
    <w:uiPriority w:val="99"/>
    <w:rsid w:val="006948FC"/>
    <w:pPr>
      <w:ind w:left="80" w:right="260"/>
    </w:pPr>
    <w:rPr>
      <w:lang w:eastAsia="hr-HR" w:val="hr-HR"/>
    </w:rPr>
  </w:style>
  <w:style w:customStyle="1" w:styleId="dir-wp-hl2" w:type="paragraph">
    <w:name w:val="dir-wp-hl2"/>
    <w:basedOn w:val="Normal"/>
    <w:uiPriority w:val="99"/>
    <w:rsid w:val="006948FC"/>
    <w:pPr>
      <w:shd w:color="auto" w:fill="FFF1A8" w:val="clear"/>
    </w:pPr>
    <w:rPr>
      <w:lang w:eastAsia="hr-HR" w:val="hr-HR"/>
    </w:rPr>
  </w:style>
  <w:style w:customStyle="1" w:styleId="dir-m1" w:type="paragraph">
    <w:name w:val="dir-m1"/>
    <w:basedOn w:val="Normal"/>
    <w:uiPriority w:val="99"/>
    <w:rsid w:val="006948FC"/>
    <w:rPr>
      <w:lang w:eastAsia="hr-HR" w:val="hr-HR"/>
    </w:rPr>
  </w:style>
  <w:style w:customStyle="1" w:styleId="wp1" w:type="paragraph">
    <w:name w:val="wp1"/>
    <w:basedOn w:val="Normal"/>
    <w:uiPriority w:val="99"/>
    <w:rsid w:val="006948FC"/>
    <w:pPr>
      <w:spacing w:line="160" w:lineRule="atLeast"/>
      <w:ind w:left="-60" w:right="-60"/>
    </w:pPr>
    <w:rPr>
      <w:lang w:eastAsia="hr-HR" w:val="hr-HR"/>
    </w:rPr>
  </w:style>
  <w:style w:customStyle="1" w:styleId="close1" w:type="paragraph">
    <w:name w:val="close1"/>
    <w:basedOn w:val="Normal"/>
    <w:uiPriority w:val="99"/>
    <w:rsid w:val="006948FC"/>
    <w:pPr>
      <w:spacing w:after="50" w:before="50"/>
      <w:ind w:left="50" w:right="50"/>
    </w:pPr>
    <w:rPr>
      <w:lang w:eastAsia="hr-HR" w:val="hr-HR"/>
    </w:rPr>
  </w:style>
  <w:style w:customStyle="1" w:styleId="kd-button4" w:type="paragraph">
    <w:name w:val="kd-button4"/>
    <w:basedOn w:val="Normal"/>
    <w:uiPriority w:val="99"/>
    <w:rsid w:val="006948FC"/>
    <w:pPr>
      <w:pBdr>
        <w:top w:color="DCDCDC" w:space="0" w:sz="4" w:val="single"/>
        <w:left w:color="DCDCDC" w:space="4" w:sz="4" w:val="single"/>
        <w:bottom w:color="DCDCDC" w:space="0" w:sz="4" w:val="single"/>
        <w:right w:color="DCDCDC" w:space="4" w:sz="4" w:val="single"/>
      </w:pBdr>
      <w:shd w:color="auto" w:fill="F5F5F5" w:val="clear"/>
      <w:spacing w:line="270" w:lineRule="atLeast"/>
      <w:jc w:val="center"/>
    </w:pPr>
    <w:rPr>
      <w:b/>
      <w:bCs/>
      <w:color w:val="444444"/>
      <w:sz w:val="20"/>
      <w:szCs w:val="20"/>
      <w:lang w:eastAsia="hr-HR" w:val="hr-HR"/>
    </w:rPr>
  </w:style>
  <w:style w:customStyle="1" w:styleId="xl63" w:type="paragraph">
    <w:name w:val="xl63"/>
    <w:basedOn w:val="Normal"/>
    <w:uiPriority w:val="99"/>
    <w:rsid w:val="006948FC"/>
    <w:pPr>
      <w:spacing w:after="100" w:afterAutospacing="1" w:before="100" w:beforeAutospacing="1"/>
    </w:pPr>
    <w:rPr>
      <w:lang w:eastAsia="hr-HR" w:val="hr-HR"/>
    </w:rPr>
  </w:style>
  <w:style w:customStyle="1" w:styleId="xl64" w:type="paragraph">
    <w:name w:val="xl64"/>
    <w:basedOn w:val="Normal"/>
    <w:uiPriority w:val="99"/>
    <w:rsid w:val="006948FC"/>
    <w:pPr>
      <w:spacing w:after="100" w:afterAutospacing="1" w:before="100" w:beforeAutospacing="1"/>
    </w:pPr>
    <w:rPr>
      <w:b/>
      <w:bCs/>
      <w:lang w:eastAsia="hr-HR" w:val="hr-HR"/>
    </w:rPr>
  </w:style>
  <w:style w:customStyle="1" w:styleId="xl65" w:type="paragraph">
    <w:name w:val="xl65"/>
    <w:basedOn w:val="Normal"/>
    <w:uiPriority w:val="99"/>
    <w:rsid w:val="006948FC"/>
    <w:pPr>
      <w:shd w:color="auto" w:fill="FFFFFF" w:val="clear"/>
      <w:spacing w:after="100" w:afterAutospacing="1" w:before="100" w:beforeAutospacing="1"/>
    </w:pPr>
    <w:rPr>
      <w:rFonts w:ascii="Courier New" w:cs="Courier New" w:hAnsi="Courier New"/>
      <w:b/>
      <w:bCs/>
      <w:color w:val="000000"/>
      <w:lang w:eastAsia="hr-HR" w:val="hr-HR"/>
    </w:rPr>
  </w:style>
  <w:style w:customStyle="1" w:styleId="xl66" w:type="paragraph">
    <w:name w:val="xl66"/>
    <w:basedOn w:val="Normal"/>
    <w:uiPriority w:val="99"/>
    <w:rsid w:val="006948FC"/>
    <w:pPr>
      <w:pBdr>
        <w:left w:color="auto" w:space="0" w:sz="8" w:val="single"/>
        <w:bottom w:color="auto" w:space="0" w:sz="8" w:val="single"/>
        <w:right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" w:cs="Arial" w:hAnsi="Arial"/>
      <w:b/>
      <w:bCs/>
      <w:color w:val="000000"/>
      <w:lang w:eastAsia="hr-HR" w:val="hr-HR"/>
    </w:rPr>
  </w:style>
  <w:style w:customStyle="1" w:styleId="xl67" w:type="paragraph">
    <w:name w:val="xl67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68" w:type="paragraph">
    <w:name w:val="xl68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Arial Narrow" w:hAnsi="Arial Narrow"/>
      <w:color w:val="000000"/>
      <w:lang w:eastAsia="hr-HR" w:val="hr-HR"/>
    </w:rPr>
  </w:style>
  <w:style w:customStyle="1" w:styleId="xl69" w:type="paragraph">
    <w:name w:val="xl69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0" w:type="paragraph">
    <w:name w:val="xl70"/>
    <w:basedOn w:val="Normal"/>
    <w:uiPriority w:val="99"/>
    <w:rsid w:val="006948FC"/>
    <w:pPr>
      <w:pBdr>
        <w:left w:color="auto" w:space="0" w:sz="8" w:val="single"/>
        <w:bottom w:color="auto" w:space="0" w:sz="8" w:val="single"/>
        <w:right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" w:cs="Arial" w:hAnsi="Arial"/>
      <w:b/>
      <w:bCs/>
      <w:color w:val="FF0000"/>
      <w:lang w:eastAsia="hr-HR" w:val="hr-HR"/>
    </w:rPr>
  </w:style>
  <w:style w:customStyle="1" w:styleId="xl71" w:type="paragraph">
    <w:name w:val="xl71"/>
    <w:basedOn w:val="Normal"/>
    <w:uiPriority w:val="99"/>
    <w:rsid w:val="006948FC"/>
    <w:pP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2" w:type="paragraph">
    <w:name w:val="xl72"/>
    <w:basedOn w:val="Normal"/>
    <w:uiPriority w:val="99"/>
    <w:rsid w:val="006948FC"/>
    <w:pPr>
      <w:pBdr>
        <w:top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3" w:type="paragraph">
    <w:name w:val="xl73"/>
    <w:basedOn w:val="Normal"/>
    <w:uiPriority w:val="99"/>
    <w:rsid w:val="006948FC"/>
    <w:pPr>
      <w:pBdr>
        <w:top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4" w:type="paragraph">
    <w:name w:val="xl74"/>
    <w:basedOn w:val="Normal"/>
    <w:uiPriority w:val="99"/>
    <w:rsid w:val="006948FC"/>
    <w:pP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5" w:type="paragraph">
    <w:name w:val="xl75"/>
    <w:basedOn w:val="Normal"/>
    <w:uiPriority w:val="99"/>
    <w:rsid w:val="006948FC"/>
    <w:pPr>
      <w:pBdr>
        <w:top w:color="auto" w:space="0" w:sz="8" w:val="single"/>
        <w:right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6" w:type="paragraph">
    <w:name w:val="xl76"/>
    <w:basedOn w:val="Normal"/>
    <w:uiPriority w:val="99"/>
    <w:rsid w:val="006948FC"/>
    <w:pPr>
      <w:pBdr>
        <w:top w:color="auto" w:space="0" w:sz="8" w:val="single"/>
        <w:right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7" w:type="paragraph">
    <w:name w:val="xl77"/>
    <w:basedOn w:val="Normal"/>
    <w:uiPriority w:val="99"/>
    <w:rsid w:val="006948FC"/>
    <w:pPr>
      <w:pBdr>
        <w:top w:color="auto" w:space="0" w:sz="8" w:val="single"/>
        <w:bottom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8" w:type="paragraph">
    <w:name w:val="xl78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79" w:type="paragraph">
    <w:name w:val="xl79"/>
    <w:basedOn w:val="Normal"/>
    <w:uiPriority w:val="99"/>
    <w:rsid w:val="006948FC"/>
    <w:pPr>
      <w:shd w:color="auto" w:fill="FFFFFF" w:val="clear"/>
      <w:spacing w:after="100" w:afterAutospacing="1" w:before="100" w:beforeAutospacing="1"/>
      <w:ind w:firstLine="100" w:firstLineChars="100"/>
    </w:pPr>
    <w:rPr>
      <w:rFonts w:ascii="Arial Narrow" w:hAnsi="Arial Narrow"/>
      <w:color w:val="000000"/>
      <w:lang w:eastAsia="hr-HR" w:val="hr-HR"/>
    </w:rPr>
  </w:style>
  <w:style w:customStyle="1" w:styleId="xl80" w:type="paragraph">
    <w:name w:val="xl80"/>
    <w:basedOn w:val="Normal"/>
    <w:uiPriority w:val="99"/>
    <w:rsid w:val="006948FC"/>
    <w:pPr>
      <w:pBdr>
        <w:top w:color="auto" w:space="0" w:sz="8" w:val="single"/>
      </w:pBdr>
      <w:shd w:color="auto" w:fill="FFFFFF" w:val="clear"/>
      <w:spacing w:after="100" w:afterAutospacing="1" w:before="100" w:beforeAutospacing="1"/>
      <w:ind w:firstLine="100" w:firstLineChars="100"/>
    </w:pPr>
    <w:rPr>
      <w:rFonts w:ascii="Arial Narrow" w:hAnsi="Arial Narrow"/>
      <w:color w:val="000000"/>
      <w:lang w:eastAsia="hr-HR" w:val="hr-HR"/>
    </w:rPr>
  </w:style>
  <w:style w:customStyle="1" w:styleId="xl81" w:type="paragraph">
    <w:name w:val="xl81"/>
    <w:basedOn w:val="Normal"/>
    <w:uiPriority w:val="99"/>
    <w:rsid w:val="006948FC"/>
    <w:pPr>
      <w:pBdr>
        <w:top w:color="auto" w:space="0" w:sz="8" w:val="single"/>
      </w:pBdr>
      <w:shd w:color="auto" w:fill="FFFFFF" w:val="clear"/>
      <w:spacing w:after="100" w:afterAutospacing="1" w:before="100" w:beforeAutospacing="1"/>
      <w:ind w:firstLine="100" w:firstLineChars="100"/>
    </w:pPr>
    <w:rPr>
      <w:rFonts w:ascii="Arial Narrow" w:hAnsi="Arial Narrow"/>
      <w:color w:val="000000"/>
      <w:lang w:eastAsia="hr-HR" w:val="hr-HR"/>
    </w:rPr>
  </w:style>
  <w:style w:customStyle="1" w:styleId="xl82" w:type="paragraph">
    <w:name w:val="xl82"/>
    <w:basedOn w:val="Normal"/>
    <w:uiPriority w:val="99"/>
    <w:rsid w:val="006948FC"/>
    <w:pPr>
      <w:shd w:color="auto" w:fill="FFFFFF" w:val="clear"/>
      <w:spacing w:after="100" w:afterAutospacing="1" w:before="100" w:beforeAutospacing="1"/>
      <w:ind w:firstLine="100" w:firstLineChars="100"/>
    </w:pPr>
    <w:rPr>
      <w:rFonts w:ascii="Arial Narrow" w:hAnsi="Arial Narrow"/>
      <w:color w:val="000000"/>
      <w:lang w:eastAsia="hr-HR" w:val="hr-HR"/>
    </w:rPr>
  </w:style>
  <w:style w:customStyle="1" w:styleId="xl83" w:type="paragraph">
    <w:name w:val="xl83"/>
    <w:basedOn w:val="Normal"/>
    <w:uiPriority w:val="99"/>
    <w:rsid w:val="006948FC"/>
    <w:pPr>
      <w:pBdr>
        <w:top w:color="auto" w:space="0" w:sz="8" w:val="single"/>
        <w:bottom w:color="auto" w:space="0" w:sz="8" w:val="single"/>
      </w:pBdr>
      <w:shd w:color="auto" w:fill="FFFFFF" w:val="clear"/>
      <w:spacing w:after="100" w:afterAutospacing="1" w:before="100" w:beforeAutospacing="1"/>
      <w:ind w:firstLine="100" w:firstLineChars="100"/>
    </w:pPr>
    <w:rPr>
      <w:rFonts w:ascii="Arial Narrow" w:hAnsi="Arial Narrow"/>
      <w:color w:val="000000"/>
      <w:lang w:eastAsia="hr-HR" w:val="hr-HR"/>
    </w:rPr>
  </w:style>
  <w:style w:customStyle="1" w:styleId="xl84" w:type="paragraph">
    <w:name w:val="xl84"/>
    <w:basedOn w:val="Normal"/>
    <w:uiPriority w:val="99"/>
    <w:rsid w:val="006948FC"/>
    <w:pP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b/>
      <w:bCs/>
      <w:color w:val="000000"/>
      <w:lang w:eastAsia="hr-HR" w:val="hr-HR"/>
    </w:rPr>
  </w:style>
  <w:style w:customStyle="1" w:styleId="xl85" w:type="paragraph">
    <w:name w:val="xl85"/>
    <w:basedOn w:val="Normal"/>
    <w:uiPriority w:val="99"/>
    <w:rsid w:val="006948FC"/>
    <w:pPr>
      <w:pBdr>
        <w:top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b/>
      <w:bCs/>
      <w:color w:val="000000"/>
      <w:lang w:eastAsia="hr-HR" w:val="hr-HR"/>
    </w:rPr>
  </w:style>
  <w:style w:customStyle="1" w:styleId="xl86" w:type="paragraph">
    <w:name w:val="xl86"/>
    <w:basedOn w:val="Normal"/>
    <w:uiPriority w:val="99"/>
    <w:rsid w:val="006948FC"/>
    <w:pPr>
      <w:pBdr>
        <w:top w:color="auto" w:space="0" w:sz="8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b/>
      <w:bCs/>
      <w:color w:val="000000"/>
      <w:lang w:eastAsia="hr-HR" w:val="hr-HR"/>
    </w:rPr>
  </w:style>
  <w:style w:customStyle="1" w:styleId="xl87" w:type="paragraph">
    <w:name w:val="xl87"/>
    <w:basedOn w:val="Normal"/>
    <w:uiPriority w:val="99"/>
    <w:rsid w:val="006948FC"/>
    <w:pP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88" w:type="paragraph">
    <w:name w:val="xl88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</w:pPr>
    <w:rPr>
      <w:rFonts w:ascii="Arial Narrow" w:hAnsi="Arial Narrow"/>
      <w:color w:val="000000"/>
      <w:lang w:eastAsia="hr-HR" w:val="hr-HR"/>
    </w:rPr>
  </w:style>
  <w:style w:customStyle="1" w:styleId="xl89" w:type="paragraph">
    <w:name w:val="xl89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  <w:jc w:val="center"/>
    </w:pPr>
    <w:rPr>
      <w:rFonts w:ascii="Arial Narrow" w:hAnsi="Arial Narrow"/>
      <w:color w:val="000000"/>
      <w:lang w:eastAsia="hr-HR" w:val="hr-HR"/>
    </w:rPr>
  </w:style>
  <w:style w:customStyle="1" w:styleId="xl90" w:type="paragraph">
    <w:name w:val="xl90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lang w:eastAsia="hr-HR" w:val="hr-HR"/>
    </w:rPr>
  </w:style>
  <w:style w:customStyle="1" w:styleId="xl91" w:type="paragraph">
    <w:name w:val="xl91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lang w:eastAsia="hr-HR" w:val="hr-HR"/>
    </w:rPr>
  </w:style>
  <w:style w:customStyle="1" w:styleId="xl92" w:type="paragraph">
    <w:name w:val="xl92"/>
    <w:basedOn w:val="Normal"/>
    <w:uiPriority w:val="99"/>
    <w:rsid w:val="006948FC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4" w:val="single"/>
      </w:pBdr>
      <w:shd w:color="auto" w:fill="F2F2F2" w:val="clear"/>
      <w:spacing w:after="100" w:afterAutospacing="1" w:before="100" w:beforeAutospacing="1"/>
      <w:jc w:val="center"/>
    </w:pPr>
    <w:rPr>
      <w:rFonts w:ascii="Arial Narrow" w:hAnsi="Arial Narrow"/>
      <w:b/>
      <w:bCs/>
      <w:lang w:eastAsia="hr-HR" w:val="hr-HR"/>
    </w:rPr>
  </w:style>
  <w:style w:customStyle="1" w:styleId="xl93" w:type="paragraph">
    <w:name w:val="xl93"/>
    <w:basedOn w:val="Normal"/>
    <w:uiPriority w:val="99"/>
    <w:rsid w:val="006948FC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4" w:val="single"/>
      </w:pBdr>
      <w:shd w:color="auto" w:fill="F2F2F2" w:val="clear"/>
      <w:spacing w:after="100" w:afterAutospacing="1" w:before="100" w:beforeAutospacing="1"/>
      <w:jc w:val="center"/>
    </w:pPr>
    <w:rPr>
      <w:rFonts w:ascii="Arial Narrow" w:hAnsi="Arial Narrow"/>
      <w:b/>
      <w:bCs/>
      <w:lang w:eastAsia="hr-HR" w:val="hr-HR"/>
    </w:rPr>
  </w:style>
  <w:style w:customStyle="1" w:styleId="xl94" w:type="paragraph">
    <w:name w:val="xl94"/>
    <w:basedOn w:val="Normal"/>
    <w:uiPriority w:val="99"/>
    <w:rsid w:val="006948FC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6" w:val="double"/>
      </w:pBdr>
      <w:shd w:color="auto" w:fill="F2F2F2" w:val="clear"/>
      <w:spacing w:after="100" w:afterAutospacing="1" w:before="100" w:beforeAutospacing="1"/>
      <w:jc w:val="center"/>
    </w:pPr>
    <w:rPr>
      <w:rFonts w:ascii="Arial Narrow" w:hAnsi="Arial Narrow"/>
      <w:b/>
      <w:bCs/>
      <w:lang w:eastAsia="hr-HR" w:val="hr-HR"/>
    </w:rPr>
  </w:style>
  <w:style w:customStyle="1" w:styleId="xl95" w:type="paragraph">
    <w:name w:val="xl95"/>
    <w:basedOn w:val="Normal"/>
    <w:uiPriority w:val="99"/>
    <w:rsid w:val="006948FC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6" w:val="double"/>
      </w:pBdr>
      <w:shd w:color="auto" w:fill="F2F2F2" w:val="clear"/>
      <w:spacing w:after="100" w:afterAutospacing="1" w:before="100" w:beforeAutospacing="1"/>
      <w:jc w:val="center"/>
    </w:pPr>
    <w:rPr>
      <w:rFonts w:ascii="Arial Narrow" w:hAnsi="Arial Narrow"/>
      <w:b/>
      <w:bCs/>
      <w:lang w:eastAsia="hr-HR" w:val="hr-HR"/>
    </w:rPr>
  </w:style>
  <w:style w:customStyle="1" w:styleId="xl96" w:type="paragraph">
    <w:name w:val="xl96"/>
    <w:basedOn w:val="Normal"/>
    <w:uiPriority w:val="99"/>
    <w:rsid w:val="006948FC"/>
    <w:pPr>
      <w:pBdr>
        <w:left w:color="auto" w:space="0" w:sz="6" w:val="double"/>
        <w:bottom w:color="auto" w:space="0" w:sz="6" w:val="double"/>
        <w:right w:color="auto" w:space="0" w:sz="4" w:val="single"/>
      </w:pBdr>
      <w:shd w:color="auto" w:fill="F2F2F2" w:val="clear"/>
      <w:spacing w:after="100" w:afterAutospacing="1" w:before="100" w:beforeAutospacing="1"/>
      <w:jc w:val="center"/>
    </w:pPr>
    <w:rPr>
      <w:rFonts w:ascii="Arial Narrow" w:hAnsi="Arial Narrow"/>
      <w:b/>
      <w:bCs/>
      <w:lang w:eastAsia="hr-HR" w:val="hr-HR"/>
    </w:rPr>
  </w:style>
  <w:style w:customStyle="1" w:styleId="xl97" w:type="paragraph">
    <w:name w:val="xl97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hd w:color="auto" w:fill="F2F2F2" w:val="clear"/>
      <w:spacing w:after="100" w:afterAutospacing="1" w:before="100" w:beforeAutospacing="1"/>
      <w:jc w:val="center"/>
    </w:pPr>
    <w:rPr>
      <w:rFonts w:ascii="Arial Narrow" w:hAnsi="Arial Narrow"/>
      <w:b/>
      <w:bCs/>
      <w:lang w:eastAsia="hr-HR" w:val="hr-HR"/>
    </w:rPr>
  </w:style>
  <w:style w:customStyle="1" w:styleId="xl98" w:type="paragraph">
    <w:name w:val="xl98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customStyle="1" w:styleId="xl99" w:type="paragraph">
    <w:name w:val="xl99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100" w:type="paragraph">
    <w:name w:val="xl100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FFFFF" w:val="clear"/>
      <w:spacing w:after="100" w:afterAutospacing="1" w:before="100" w:beforeAutospacing="1"/>
      <w:jc w:val="right"/>
    </w:pPr>
    <w:rPr>
      <w:rFonts w:ascii="Arial Narrow" w:hAnsi="Arial Narrow"/>
      <w:color w:val="000000"/>
      <w:lang w:eastAsia="hr-HR" w:val="hr-HR"/>
    </w:rPr>
  </w:style>
  <w:style w:customStyle="1" w:styleId="xl101" w:type="paragraph">
    <w:name w:val="xl101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hd w:color="auto" w:fill="F2F2F2" w:val="clear"/>
      <w:spacing w:after="100" w:afterAutospacing="1" w:before="100" w:beforeAutospacing="1"/>
      <w:jc w:val="right"/>
    </w:pPr>
    <w:rPr>
      <w:rFonts w:ascii="Arial Narrow" w:hAnsi="Arial Narrow"/>
      <w:b/>
      <w:bCs/>
      <w:lang w:eastAsia="hr-HR" w:val="hr-HR"/>
    </w:rPr>
  </w:style>
  <w:style w:customStyle="1" w:styleId="xl102" w:type="paragraph">
    <w:name w:val="xl102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6" w:val="double"/>
      </w:pBdr>
      <w:shd w:color="auto" w:fill="F2F2F2" w:val="clear"/>
      <w:spacing w:after="100" w:afterAutospacing="1" w:before="100" w:beforeAutospacing="1"/>
      <w:jc w:val="right"/>
    </w:pPr>
    <w:rPr>
      <w:rFonts w:ascii="Arial Narrow" w:hAnsi="Arial Narrow"/>
      <w:b/>
      <w:bCs/>
      <w:lang w:eastAsia="hr-HR" w:val="hr-HR"/>
    </w:rPr>
  </w:style>
  <w:style w:customStyle="1" w:styleId="Bezproreda1" w:type="paragraph">
    <w:name w:val="Bez proreda1"/>
    <w:uiPriority w:val="99"/>
    <w:qFormat/>
    <w:rsid w:val="006948FC"/>
    <w:rPr>
      <w:rFonts w:eastAsia="Times New Roman"/>
      <w:lang w:eastAsia="hr-HR"/>
    </w:rPr>
  </w:style>
  <w:style w:customStyle="1" w:styleId="Name" w:type="paragraph">
    <w:name w:val="Name"/>
    <w:uiPriority w:val="99"/>
    <w:rsid w:val="006948FC"/>
    <w:pPr>
      <w:tabs>
        <w:tab w:pos="-845" w:val="left"/>
        <w:tab w:pos="-737" w:val="left"/>
        <w:tab w:pos="0" w:val="left"/>
        <w:tab w:pos="595" w:val="left"/>
        <w:tab w:pos="1190" w:val="left"/>
        <w:tab w:pos="1786" w:val="left"/>
        <w:tab w:pos="2381" w:val="left"/>
        <w:tab w:pos="2976" w:val="left"/>
        <w:tab w:pos="3571" w:val="left"/>
        <w:tab w:pos="4166" w:val="left"/>
        <w:tab w:pos="4762" w:val="left"/>
        <w:tab w:pos="5357" w:val="left"/>
        <w:tab w:pos="5952" w:val="left"/>
        <w:tab w:pos="6547" w:val="left"/>
        <w:tab w:pos="7142" w:val="left"/>
        <w:tab w:pos="7738" w:val="left"/>
        <w:tab w:pos="8333" w:val="left"/>
      </w:tabs>
      <w:suppressAutoHyphens/>
      <w:jc w:val="both"/>
    </w:pPr>
    <w:rPr>
      <w:rFonts w:eastAsia="Times New Roman"/>
      <w:b/>
      <w:smallCaps/>
      <w:spacing w:val="-2"/>
      <w:sz w:val="22"/>
      <w:szCs w:val="20"/>
      <w:lang w:val="en-GB"/>
    </w:rPr>
  </w:style>
  <w:style w:customStyle="1" w:styleId="xl27" w:type="paragraph">
    <w:name w:val="xl27"/>
    <w:basedOn w:val="Normal"/>
    <w:uiPriority w:val="99"/>
    <w:rsid w:val="006948FC"/>
    <w:pPr>
      <w:spacing w:after="100" w:afterAutospacing="1" w:before="100" w:beforeAutospacing="1"/>
      <w:jc w:val="right"/>
    </w:pPr>
    <w:rPr>
      <w:rFonts w:eastAsia="Arial Unicode MS"/>
      <w:lang w:eastAsia="hr-HR" w:val="hr-HR"/>
    </w:rPr>
  </w:style>
  <w:style w:customStyle="1" w:styleId="Default" w:type="paragraph">
    <w:name w:val="Default"/>
    <w:uiPriority w:val="99"/>
    <w:rsid w:val="006948FC"/>
    <w:pPr>
      <w:autoSpaceDE w:val="0"/>
      <w:autoSpaceDN w:val="0"/>
      <w:adjustRightInd w:val="0"/>
    </w:pPr>
    <w:rPr>
      <w:rFonts w:eastAsia="Times New Roman"/>
      <w:color w:val="000000"/>
      <w:lang w:eastAsia="hr-HR"/>
    </w:rPr>
  </w:style>
  <w:style w:customStyle="1" w:styleId="xl103" w:type="paragraph">
    <w:name w:val="xl103"/>
    <w:basedOn w:val="Normal"/>
    <w:uiPriority w:val="99"/>
    <w:rsid w:val="006948FC"/>
    <w:pPr>
      <w:spacing w:after="100" w:afterAutospacing="1" w:before="100" w:beforeAutospacing="1"/>
    </w:pPr>
    <w:rPr>
      <w:rFonts w:ascii="Arial" w:cs="Arial" w:hAnsi="Arial"/>
      <w:color w:val="974807"/>
      <w:lang w:eastAsia="hr-HR" w:val="hr-HR"/>
    </w:rPr>
  </w:style>
  <w:style w:customStyle="1" w:styleId="xl104" w:type="paragraph">
    <w:name w:val="xl104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lang w:eastAsia="hr-HR" w:val="hr-HR"/>
    </w:rPr>
  </w:style>
  <w:style w:customStyle="1" w:styleId="xl105" w:type="paragraph">
    <w:name w:val="xl105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lang w:eastAsia="hr-HR" w:val="hr-HR"/>
    </w:rPr>
  </w:style>
  <w:style w:customStyle="1" w:styleId="xl106" w:type="paragraph">
    <w:name w:val="xl106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lang w:eastAsia="hr-HR" w:val="hr-HR"/>
    </w:rPr>
  </w:style>
  <w:style w:customStyle="1" w:styleId="xl107" w:type="paragraph">
    <w:name w:val="xl107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color w:val="000000"/>
      <w:lang w:eastAsia="hr-HR" w:val="hr-HR"/>
    </w:rPr>
  </w:style>
  <w:style w:customStyle="1" w:styleId="xl108" w:type="paragraph">
    <w:name w:val="xl108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" w:cs="Arial" w:hAnsi="Arial"/>
      <w:color w:val="000000"/>
      <w:sz w:val="20"/>
      <w:szCs w:val="20"/>
      <w:lang w:eastAsia="hr-HR" w:val="hr-HR"/>
    </w:rPr>
  </w:style>
  <w:style w:customStyle="1" w:styleId="xl109" w:type="paragraph">
    <w:name w:val="xl109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" w:cs="Arial" w:hAnsi="Arial"/>
      <w:color w:val="000000"/>
      <w:sz w:val="20"/>
      <w:szCs w:val="20"/>
      <w:lang w:eastAsia="hr-HR" w:val="hr-HR"/>
    </w:rPr>
  </w:style>
  <w:style w:customStyle="1" w:styleId="xl110" w:type="paragraph">
    <w:name w:val="xl110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" w:cs="Arial" w:hAnsi="Arial"/>
      <w:color w:val="974807"/>
      <w:sz w:val="20"/>
      <w:szCs w:val="20"/>
      <w:lang w:eastAsia="hr-HR" w:val="hr-HR"/>
    </w:rPr>
  </w:style>
  <w:style w:customStyle="1" w:styleId="xl111" w:type="paragraph">
    <w:name w:val="xl111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color w:val="000000"/>
      <w:sz w:val="20"/>
      <w:szCs w:val="20"/>
      <w:lang w:eastAsia="hr-HR" w:val="hr-HR"/>
    </w:rPr>
  </w:style>
  <w:style w:customStyle="1" w:styleId="xl112" w:type="paragraph">
    <w:name w:val="xl112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right"/>
    </w:pPr>
    <w:rPr>
      <w:rFonts w:ascii="Arial" w:cs="Arial" w:hAnsi="Arial"/>
      <w:b/>
      <w:bCs/>
      <w:color w:val="000000"/>
      <w:lang w:eastAsia="hr-HR" w:val="hr-HR"/>
    </w:rPr>
  </w:style>
  <w:style w:customStyle="1" w:styleId="xl113" w:type="paragraph">
    <w:name w:val="xl113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color w:val="000000"/>
      <w:sz w:val="20"/>
      <w:szCs w:val="20"/>
      <w:lang w:eastAsia="hr-HR" w:val="hr-HR"/>
    </w:rPr>
  </w:style>
  <w:style w:customStyle="1" w:styleId="xl114" w:type="paragraph">
    <w:name w:val="xl114"/>
    <w:basedOn w:val="Normal"/>
    <w:uiPriority w:val="99"/>
    <w:rsid w:val="006948FC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lang w:eastAsia="hr-HR" w:val="hr-HR"/>
    </w:rPr>
  </w:style>
  <w:style w:customStyle="1" w:styleId="xl115" w:type="paragraph">
    <w:name w:val="xl115"/>
    <w:basedOn w:val="Normal"/>
    <w:uiPriority w:val="99"/>
    <w:rsid w:val="006948FC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lang w:eastAsia="hr-HR" w:val="hr-HR"/>
    </w:rPr>
  </w:style>
  <w:style w:customStyle="1" w:styleId="xl116" w:type="paragraph">
    <w:name w:val="xl116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" w:cs="Arial" w:hAnsi="Arial"/>
      <w:lang w:eastAsia="hr-HR" w:val="hr-HR"/>
    </w:rPr>
  </w:style>
  <w:style w:customStyle="1" w:styleId="xl117" w:type="paragraph">
    <w:name w:val="xl117"/>
    <w:basedOn w:val="Normal"/>
    <w:uiPriority w:val="99"/>
    <w:rsid w:val="006948FC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lang w:eastAsia="hr-HR" w:val="hr-HR"/>
    </w:rPr>
  </w:style>
  <w:style w:customStyle="1" w:styleId="xl118" w:type="paragraph">
    <w:name w:val="xl118"/>
    <w:basedOn w:val="Normal"/>
    <w:uiPriority w:val="99"/>
    <w:rsid w:val="006948FC"/>
    <w:pPr>
      <w:pBdr>
        <w:top w:color="auto" w:space="0" w:sz="4" w:val="dashed"/>
        <w:left w:color="auto" w:space="0" w:sz="4" w:val="dashed"/>
        <w:bottom w:color="auto" w:space="0" w:sz="4" w:val="dashed"/>
        <w:right w:color="auto" w:space="0" w:sz="4" w:val="dashed"/>
      </w:pBdr>
      <w:shd w:color="auto" w:fill="FDE9D9" w:val="clear"/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19" w:type="paragraph">
    <w:name w:val="xl119"/>
    <w:basedOn w:val="Normal"/>
    <w:uiPriority w:val="99"/>
    <w:rsid w:val="006948FC"/>
    <w:pPr>
      <w:pBdr>
        <w:top w:color="auto" w:space="0" w:sz="4" w:val="dotDotDash"/>
        <w:left w:color="auto" w:space="0" w:sz="4" w:val="dotDotDash"/>
        <w:bottom w:color="auto" w:space="0" w:sz="4" w:val="dotDotDash"/>
        <w:right w:color="auto" w:space="0" w:sz="4" w:val="dotDotDash"/>
      </w:pBdr>
      <w:shd w:color="auto" w:fill="FDE9D9" w:val="clear"/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20" w:type="paragraph">
    <w:name w:val="xl120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Arial" w:cs="Arial" w:hAnsi="Arial"/>
      <w:color w:val="000000"/>
      <w:sz w:val="20"/>
      <w:szCs w:val="20"/>
      <w:lang w:eastAsia="hr-HR" w:val="hr-HR"/>
    </w:rPr>
  </w:style>
  <w:style w:customStyle="1" w:styleId="xl121" w:type="paragraph">
    <w:name w:val="xl121"/>
    <w:basedOn w:val="Normal"/>
    <w:uiPriority w:val="99"/>
    <w:rsid w:val="006948FC"/>
    <w:pPr>
      <w:pBdr>
        <w:top w:color="auto" w:space="0" w:sz="4" w:val="dashed"/>
        <w:left w:color="auto" w:space="0" w:sz="4" w:val="dashed"/>
        <w:bottom w:color="auto" w:space="0" w:sz="4" w:val="dashed"/>
        <w:right w:color="auto" w:space="0" w:sz="6" w:val="double"/>
      </w:pBdr>
      <w:shd w:color="auto" w:fill="FDE9D9" w:val="clear"/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customStyle="1" w:styleId="xl122" w:type="paragraph">
    <w:name w:val="xl122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Arial" w:cs="Arial" w:hAnsi="Arial"/>
      <w:color w:val="000000"/>
      <w:sz w:val="20"/>
      <w:szCs w:val="20"/>
      <w:lang w:eastAsia="hr-HR" w:val="hr-HR"/>
    </w:rPr>
  </w:style>
  <w:style w:customStyle="1" w:styleId="xl123" w:type="paragraph">
    <w:name w:val="xl123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hd w:color="auto" w:fill="FDE9D9" w:val="clear"/>
      <w:spacing w:after="100" w:afterAutospacing="1" w:before="100" w:beforeAutospacing="1"/>
      <w:jc w:val="center"/>
    </w:pPr>
    <w:rPr>
      <w:rFonts w:ascii="Arial" w:cs="Arial" w:hAnsi="Arial"/>
      <w:lang w:eastAsia="hr-HR" w:val="hr-HR"/>
    </w:rPr>
  </w:style>
  <w:style w:customStyle="1" w:styleId="xl124" w:type="paragraph">
    <w:name w:val="xl124"/>
    <w:basedOn w:val="Normal"/>
    <w:uiPriority w:val="99"/>
    <w:rsid w:val="006948FC"/>
    <w:pPr>
      <w:pBdr>
        <w:top w:color="auto" w:space="0" w:sz="4" w:val="single"/>
        <w:left w:color="auto" w:space="0" w:sz="8" w:val="single"/>
        <w:bottom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color w:val="000000"/>
      <w:lang w:eastAsia="hr-HR" w:val="hr-HR"/>
    </w:rPr>
  </w:style>
  <w:style w:customStyle="1" w:styleId="xl125" w:type="paragraph">
    <w:name w:val="xl125"/>
    <w:basedOn w:val="Normal"/>
    <w:uiPriority w:val="99"/>
    <w:rsid w:val="006948FC"/>
    <w:pPr>
      <w:pBdr>
        <w:top w:color="auto" w:space="0" w:sz="4" w:val="single"/>
        <w:bottom w:color="auto" w:space="0" w:sz="4" w:val="single"/>
        <w:right w:color="auto" w:space="0" w:sz="4" w:val="single"/>
      </w:pBdr>
      <w:shd w:color="auto" w:fill="BFBFBF" w:val="clear"/>
      <w:spacing w:after="100" w:afterAutospacing="1" w:before="100" w:beforeAutospacing="1"/>
      <w:jc w:val="center"/>
    </w:pPr>
    <w:rPr>
      <w:rFonts w:ascii="Arial" w:cs="Arial" w:hAnsi="Arial"/>
      <w:b/>
      <w:bCs/>
      <w:color w:val="000000"/>
      <w:lang w:eastAsia="hr-HR" w:val="hr-HR"/>
    </w:rPr>
  </w:style>
  <w:style w:customStyle="1" w:styleId="Bodytext" w:type="character">
    <w:name w:val="Body text_"/>
    <w:basedOn w:val="Zadanifontodlomka"/>
    <w:link w:val="Tijeloteksta1"/>
    <w:locked/>
    <w:rsid w:val="006948FC"/>
    <w:rPr>
      <w:sz w:val="22"/>
      <w:shd w:color="auto" w:fill="FFFFFF" w:val="clear"/>
    </w:rPr>
  </w:style>
  <w:style w:customStyle="1" w:styleId="Tijeloteksta1" w:type="paragraph">
    <w:name w:val="Tijelo teksta1"/>
    <w:basedOn w:val="Normal"/>
    <w:link w:val="Bodytext"/>
    <w:rsid w:val="006948FC"/>
    <w:pPr>
      <w:widowControl w:val="0"/>
      <w:shd w:color="auto" w:fill="FFFFFF" w:val="clear"/>
      <w:spacing w:after="660" w:line="0" w:lineRule="atLeast"/>
      <w:ind w:hanging="380"/>
    </w:pPr>
    <w:rPr>
      <w:rFonts w:eastAsiaTheme="minorHAnsi"/>
      <w:sz w:val="22"/>
      <w:lang w:val="hr-HR"/>
    </w:rPr>
  </w:style>
  <w:style w:customStyle="1" w:styleId="xl126" w:type="paragraph">
    <w:name w:val="xl126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" w:cs="Arial" w:hAnsi="Arial"/>
      <w:color w:val="000000"/>
      <w:sz w:val="20"/>
      <w:szCs w:val="20"/>
      <w:lang w:eastAsia="hr-HR" w:val="hr-HR"/>
    </w:rPr>
  </w:style>
  <w:style w:customStyle="1" w:styleId="xl127" w:type="paragraph">
    <w:name w:val="xl127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right"/>
    </w:pPr>
    <w:rPr>
      <w:rFonts w:ascii="Arial" w:cs="Arial" w:hAnsi="Arial"/>
      <w:color w:val="000000"/>
      <w:sz w:val="20"/>
      <w:szCs w:val="20"/>
      <w:lang w:eastAsia="hr-HR" w:val="hr-HR"/>
    </w:rPr>
  </w:style>
  <w:style w:customStyle="1" w:styleId="xl128" w:type="paragraph">
    <w:name w:val="xl128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29" w:type="paragraph">
    <w:name w:val="xl129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30" w:type="paragraph">
    <w:name w:val="xl130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customStyle="1" w:styleId="xl131" w:type="paragraph">
    <w:name w:val="xl131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32" w:type="paragraph">
    <w:name w:val="xl132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33" w:type="paragraph">
    <w:name w:val="xl133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34" w:type="paragraph">
    <w:name w:val="xl134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35" w:type="paragraph">
    <w:name w:val="xl135"/>
    <w:basedOn w:val="Normal"/>
    <w:uiPriority w:val="99"/>
    <w:rsid w:val="006948FC"/>
    <w:pP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36" w:type="paragraph">
    <w:name w:val="xl136"/>
    <w:basedOn w:val="Normal"/>
    <w:uiPriority w:val="99"/>
    <w:rsid w:val="006948FC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37" w:type="paragraph">
    <w:name w:val="xl137"/>
    <w:basedOn w:val="Normal"/>
    <w:uiPriority w:val="99"/>
    <w:rsid w:val="006948FC"/>
    <w:pPr>
      <w:pBdr>
        <w:top w:color="auto" w:space="0" w:sz="4" w:val="single"/>
        <w:left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38" w:type="paragraph">
    <w:name w:val="xl138"/>
    <w:basedOn w:val="Normal"/>
    <w:uiPriority w:val="99"/>
    <w:rsid w:val="006948FC"/>
    <w:pPr>
      <w:pBdr>
        <w:top w:color="auto" w:space="0" w:sz="4" w:val="single"/>
        <w:left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customStyle="1" w:styleId="xl139" w:type="paragraph">
    <w:name w:val="xl139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40" w:type="paragraph">
    <w:name w:val="xl140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41" w:type="paragraph">
    <w:name w:val="xl141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6" w:val="doub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customStyle="1" w:styleId="xl142" w:type="paragraph">
    <w:name w:val="xl142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43" w:type="paragraph">
    <w:name w:val="xl143"/>
    <w:basedOn w:val="Normal"/>
    <w:uiPriority w:val="99"/>
    <w:rsid w:val="006948FC"/>
    <w:pPr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customStyle="1" w:styleId="xl144" w:type="paragraph">
    <w:name w:val="xl144"/>
    <w:basedOn w:val="Normal"/>
    <w:uiPriority w:val="99"/>
    <w:rsid w:val="006948FC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45" w:type="paragraph">
    <w:name w:val="xl145"/>
    <w:basedOn w:val="Normal"/>
    <w:uiPriority w:val="99"/>
    <w:rsid w:val="006948FC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rFonts w:ascii="Arial Narrow" w:hAnsi="Arial Narrow"/>
      <w:lang w:eastAsia="hr-HR" w:val="hr-HR"/>
    </w:rPr>
  </w:style>
  <w:style w:customStyle="1" w:styleId="xl146" w:type="paragraph">
    <w:name w:val="xl146"/>
    <w:basedOn w:val="Normal"/>
    <w:uiPriority w:val="99"/>
    <w:rsid w:val="006948FC"/>
    <w:pPr>
      <w:pBdr>
        <w:top w:color="auto" w:space="0" w:sz="6" w:val="doub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rFonts w:ascii="Arial Narrow" w:hAnsi="Arial Narrow"/>
      <w:lang w:eastAsia="hr-HR" w:val="hr-HR"/>
    </w:rPr>
  </w:style>
  <w:style w:customStyle="1" w:styleId="xl147" w:type="paragraph">
    <w:name w:val="xl147"/>
    <w:basedOn w:val="Normal"/>
    <w:uiPriority w:val="99"/>
    <w:rsid w:val="006948FC"/>
    <w:pPr>
      <w:pBdr>
        <w:left w:color="auto" w:space="0" w:sz="4" w:val="single"/>
        <w:bottom w:color="auto" w:space="0" w:sz="4" w:val="single"/>
        <w:right w:color="auto" w:space="0" w:sz="6" w:val="double"/>
      </w:pBdr>
      <w:spacing w:after="100" w:afterAutospacing="1" w:before="100" w:beforeAutospacing="1"/>
      <w:jc w:val="right"/>
    </w:pPr>
    <w:rPr>
      <w:rFonts w:ascii="Arial Narrow" w:hAnsi="Arial Narrow"/>
      <w:lang w:eastAsia="hr-HR" w:val="hr-HR"/>
    </w:rPr>
  </w:style>
  <w:style w:styleId="Referencafusnote" w:type="character">
    <w:name w:val="footnote reference"/>
    <w:basedOn w:val="Zadanifontodlomka"/>
    <w:uiPriority w:val="99"/>
    <w:semiHidden/>
    <w:unhideWhenUsed/>
    <w:rsid w:val="006948FC"/>
    <w:rPr>
      <w:vertAlign w:val="superscript"/>
    </w:rPr>
  </w:style>
  <w:style w:styleId="Referencakomentara" w:type="character">
    <w:name w:val="annotation reference"/>
    <w:basedOn w:val="Zadanifontodlomka"/>
    <w:uiPriority w:val="99"/>
    <w:semiHidden/>
    <w:unhideWhenUsed/>
    <w:rsid w:val="006948FC"/>
    <w:rPr>
      <w:sz w:val="16"/>
      <w:szCs w:val="16"/>
    </w:rPr>
  </w:style>
  <w:style w:styleId="Referencakrajnjebiljeke" w:type="character">
    <w:name w:val="endnote reference"/>
    <w:basedOn w:val="Zadanifontodlomka"/>
    <w:semiHidden/>
    <w:unhideWhenUsed/>
    <w:rsid w:val="006948FC"/>
    <w:rPr>
      <w:vertAlign w:val="superscript"/>
    </w:rPr>
  </w:style>
  <w:style w:styleId="Tekstrezerviranogmjesta" w:type="character">
    <w:name w:val="Placeholder Text"/>
    <w:basedOn w:val="Zadanifontodlomka"/>
    <w:uiPriority w:val="99"/>
    <w:semiHidden/>
    <w:qFormat/>
    <w:rsid w:val="006948FC"/>
    <w:rPr>
      <w:color w:val="808080"/>
      <w:bdr w:color="auto" w:space="0" w:sz="0" w:val="none"/>
      <w:shd w:color="auto" w:fill="auto" w:val="clear"/>
    </w:rPr>
  </w:style>
  <w:style w:styleId="Neupadljivoisticanje" w:type="character">
    <w:name w:val="Subtle Emphasis"/>
    <w:uiPriority w:val="19"/>
    <w:qFormat/>
    <w:rsid w:val="006948FC"/>
    <w:rPr>
      <w:i/>
      <w:iCs/>
      <w:color w:themeColor="text1" w:themeTint="7F" w:val="808080"/>
    </w:rPr>
  </w:style>
  <w:style w:styleId="Jakoisticanje" w:type="character">
    <w:name w:val="Intense Emphasis"/>
    <w:uiPriority w:val="21"/>
    <w:qFormat/>
    <w:rsid w:val="006948FC"/>
    <w:rPr>
      <w:b/>
      <w:bCs/>
      <w:i/>
      <w:iCs/>
      <w:color w:themeColor="accent1" w:val="4F81BD"/>
    </w:rPr>
  </w:style>
  <w:style w:styleId="Neupadljivareferenca" w:type="character">
    <w:name w:val="Subtle Reference"/>
    <w:uiPriority w:val="31"/>
    <w:qFormat/>
    <w:rsid w:val="006948FC"/>
    <w:rPr>
      <w:smallCaps/>
      <w:color w:themeColor="accent2" w:val="C0504D"/>
      <w:u w:val="single"/>
    </w:rPr>
  </w:style>
  <w:style w:styleId="Istaknutareferenca" w:type="character">
    <w:name w:val="Intense Reference"/>
    <w:uiPriority w:val="32"/>
    <w:qFormat/>
    <w:rsid w:val="006948FC"/>
    <w:rPr>
      <w:b/>
      <w:bCs/>
      <w:smallCaps/>
      <w:color w:themeColor="accent2" w:val="C0504D"/>
      <w:spacing w:val="5"/>
      <w:u w:val="single"/>
    </w:rPr>
  </w:style>
  <w:style w:styleId="Naslovknjige" w:type="character">
    <w:name w:val="Book Title"/>
    <w:uiPriority w:val="33"/>
    <w:qFormat/>
    <w:rsid w:val="006948FC"/>
    <w:rPr>
      <w:b/>
      <w:bCs/>
      <w:smallCaps/>
      <w:spacing w:val="5"/>
    </w:rPr>
  </w:style>
  <w:style w:customStyle="1" w:styleId="EquationCaption" w:type="character">
    <w:name w:val="_Equation Caption"/>
    <w:rsid w:val="006948FC"/>
  </w:style>
  <w:style w:customStyle="1" w:styleId="OpisslikeChar1" w:type="character">
    <w:name w:val="Opis slike Char1"/>
    <w:basedOn w:val="Zadanifontodlomka"/>
    <w:rsid w:val="006948FC"/>
    <w:rPr>
      <w:rFonts w:ascii="Tahoma" w:cs="Tahoma" w:hAnsi="Tahoma" w:hint="default"/>
      <w:sz w:val="24"/>
      <w:lang w:bidi="ar-SA" w:eastAsia="en-US" w:val="hr-HR"/>
    </w:rPr>
  </w:style>
  <w:style w:customStyle="1" w:styleId="txclanakd" w:type="character">
    <w:name w:val="tx_clanak_d"/>
    <w:basedOn w:val="Zadanifontodlomka"/>
    <w:rsid w:val="006948FC"/>
  </w:style>
  <w:style w:customStyle="1" w:styleId="googqs-tidbit1" w:type="character">
    <w:name w:val="goog_qs-tidbit1"/>
    <w:basedOn w:val="Zadanifontodlomka"/>
    <w:rsid w:val="006948FC"/>
    <w:rPr>
      <w:vanish/>
      <w:webHidden w:val="0"/>
      <w:specVanish/>
    </w:rPr>
  </w:style>
  <w:style w:customStyle="1" w:styleId="trendsiwphotoannotationlink" w:type="character">
    <w:name w:val="trendsiwphotoannotationlink"/>
    <w:basedOn w:val="Zadanifontodlomka"/>
    <w:rsid w:val="006948FC"/>
    <w:rPr>
      <w:vanish/>
      <w:webHidden w:val="0"/>
      <w:specVanish/>
    </w:rPr>
  </w:style>
  <w:style w:customStyle="1" w:styleId="mclip-button-available1" w:type="character">
    <w:name w:val="mclip-button-available1"/>
    <w:basedOn w:val="Zadanifontodlomka"/>
    <w:rsid w:val="006948FC"/>
    <w:rPr>
      <w:b/>
      <w:bCs/>
      <w:color w:val="D7C58F"/>
      <w:bdr w:color="D7C58F" w:frame="1" w:space="0" w:sz="4" w:val="single"/>
      <w:shd w:color="auto" w:fill="FFF8E7" w:val="clear"/>
    </w:rPr>
  </w:style>
  <w:style w:customStyle="1" w:styleId="activity-title1" w:type="character">
    <w:name w:val="activity-title1"/>
    <w:basedOn w:val="Zadanifontodlomka"/>
    <w:rsid w:val="006948FC"/>
  </w:style>
  <w:style w:customStyle="1" w:styleId="activity-title3" w:type="character">
    <w:name w:val="activity-title3"/>
    <w:basedOn w:val="Zadanifontodlomka"/>
    <w:rsid w:val="006948FC"/>
    <w:rPr>
      <w:u w:val="single"/>
    </w:rPr>
  </w:style>
  <w:style w:customStyle="1" w:styleId="mclip-button-available2" w:type="character">
    <w:name w:val="mclip-button-available2"/>
    <w:basedOn w:val="Zadanifontodlomka"/>
    <w:rsid w:val="006948FC"/>
    <w:rPr>
      <w:b/>
      <w:bCs/>
      <w:color w:val="D7C58F"/>
      <w:bdr w:color="D7C58F" w:frame="1" w:space="0" w:sz="4" w:val="single"/>
      <w:shd w:color="auto" w:fill="FDF6E5" w:val="clear"/>
    </w:rPr>
  </w:style>
  <w:style w:customStyle="1" w:styleId="message-cont1" w:type="character">
    <w:name w:val="message-cont1"/>
    <w:basedOn w:val="Zadanifontodlomka"/>
    <w:rsid w:val="006948FC"/>
  </w:style>
  <w:style w:customStyle="1" w:styleId="message-cont2" w:type="character">
    <w:name w:val="message-cont2"/>
    <w:basedOn w:val="Zadanifontodlomka"/>
    <w:rsid w:val="006948FC"/>
  </w:style>
  <w:style w:customStyle="1" w:styleId="link-text4" w:type="character">
    <w:name w:val="link-text4"/>
    <w:basedOn w:val="Zadanifontodlomka"/>
    <w:rsid w:val="006948FC"/>
  </w:style>
  <w:style w:customStyle="1" w:styleId="style32" w:type="character">
    <w:name w:val="style32"/>
    <w:basedOn w:val="Zadanifontodlomka"/>
    <w:rsid w:val="006948FC"/>
  </w:style>
  <w:style w:customStyle="1" w:styleId="style17" w:type="character">
    <w:name w:val="style17"/>
    <w:basedOn w:val="Zadanifontodlomka"/>
    <w:rsid w:val="006948FC"/>
  </w:style>
  <w:style w:customStyle="1" w:styleId="st" w:type="character">
    <w:name w:val="st"/>
    <w:basedOn w:val="Zadanifontodlomka"/>
    <w:rsid w:val="006948FC"/>
  </w:style>
  <w:style w:styleId="Reetkatablice" w:type="table">
    <w:name w:val="Table Grid"/>
    <w:basedOn w:val="Obinatablica"/>
    <w:uiPriority w:val="1"/>
    <w:rsid w:val="006948FC"/>
    <w:rPr>
      <w:rFonts w:eastAsia="Times New Roman"/>
      <w:sz w:val="20"/>
      <w:szCs w:val="20"/>
      <w:lang w:eastAsia="hr-HR"/>
    </w:rPr>
    <w:tblPr>
      <w:tblInd w:type="nil" w:w="0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styleId="Srednjipopis1-Isticanje2" w:type="table">
    <w:name w:val="Medium List 1 Accent 2"/>
    <w:basedOn w:val="Obinatablica"/>
    <w:uiPriority w:val="65"/>
    <w:rsid w:val="006948FC"/>
    <w:rPr>
      <w:rFonts w:eastAsia="Times New Roman"/>
      <w:color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 w:hint="default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vijetlareetka-Isticanje3" w:type="table">
    <w:name w:val="Light Grid Accent 3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rednjipopis2-Isticanje4" w:type="table">
    <w:name w:val="Medium List 2 Accent 4"/>
    <w:basedOn w:val="Obinatablica"/>
    <w:uiPriority w:val="66"/>
    <w:rsid w:val="006948FC"/>
    <w:rPr>
      <w:rFonts w:asciiTheme="majorHAnsi" w:cstheme="majorBidi" w:eastAsiaTheme="majorEastAsia" w:hAns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vijetlosjenanje-Isticanje5" w:type="table">
    <w:name w:val="Light Shading Accent 5"/>
    <w:basedOn w:val="Obinatablica"/>
    <w:uiPriority w:val="60"/>
    <w:rsid w:val="006948FC"/>
    <w:rPr>
      <w:rFonts w:eastAsia="Times New Roman"/>
      <w:color w:themeColor="accent5" w:themeShade="BF" w:val="31849B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60"/>
    <w:rsid w:val="006948FC"/>
    <w:rPr>
      <w:rFonts w:eastAsia="Times New Roman"/>
      <w:color w:themeColor="accent6" w:themeShade="BF" w:val="E36C0A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Srednjipopis2-Isticanje6" w:type="table">
    <w:name w:val="Medium List 2 Accent 6"/>
    <w:basedOn w:val="Obinatablica"/>
    <w:uiPriority w:val="66"/>
    <w:rsid w:val="006948FC"/>
    <w:rPr>
      <w:rFonts w:asciiTheme="majorHAnsi" w:cstheme="majorBidi" w:eastAsiaTheme="majorEastAsia" w:hAnsiTheme="majorHAnsi"/>
      <w:color w:themeColor="text1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customStyle="1" w:styleId="Svijetlosjenanje1" w:type="table">
    <w:name w:val="Svijetlo sjenčanje1"/>
    <w:basedOn w:val="Obinatablica"/>
    <w:uiPriority w:val="60"/>
    <w:rsid w:val="006948FC"/>
    <w:rPr>
      <w:rFonts w:eastAsia="Times New Roman"/>
      <w:color w:themeColor="text1" w:themeShade="BF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customStyle="1" w:styleId="Srednjesjenanje1-Isticanje11" w:type="table">
    <w:name w:val="Srednje sjenčanje 1 - Isticanje 11"/>
    <w:basedOn w:val="Obinatablica"/>
    <w:uiPriority w:val="63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customStyle="1" w:styleId="Svijetlosjenanje-Isticanje11" w:type="table">
    <w:name w:val="Svijetlo sjenčanje - Isticanje 11"/>
    <w:basedOn w:val="Obinatablica"/>
    <w:uiPriority w:val="60"/>
    <w:rsid w:val="006948FC"/>
    <w:rPr>
      <w:rFonts w:eastAsia="Times New Roman"/>
      <w:color w:themeColor="accent1" w:themeShade="BF" w:val="365F91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customStyle="1" w:styleId="Svijetlosjenanje2" w:type="table">
    <w:name w:val="Svijetlo sjenčanje2"/>
    <w:basedOn w:val="Obinatablica"/>
    <w:uiPriority w:val="60"/>
    <w:rsid w:val="006948FC"/>
    <w:rPr>
      <w:rFonts w:eastAsia="Times New Roman"/>
      <w:color w:themeColor="text1" w:themeShade="BF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customStyle="1" w:styleId="Svijetlareetka1" w:type="table">
    <w:name w:val="Svijetla rešetka1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customStyle="1" w:styleId="Svijetlareetka-Isticanje11" w:type="table">
    <w:name w:val="Svijetla rešetka - Isticanje 11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customStyle="1" w:styleId="LightShading1" w:type="table">
    <w:name w:val="Light Shading1"/>
    <w:basedOn w:val="Obinatablica"/>
    <w:uiPriority w:val="60"/>
    <w:rsid w:val="006948FC"/>
    <w:rPr>
      <w:rFonts w:eastAsia="Times New Roman"/>
      <w:color w:themeColor="text1" w:themeShade="BF" w:val="000000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customStyle="1" w:styleId="LightGrid-Accent11" w:type="table">
    <w:name w:val="Light Grid - Accent 11"/>
    <w:basedOn w:val="Obinatablica"/>
    <w:uiPriority w:val="62"/>
    <w:rsid w:val="006948FC"/>
    <w:rPr>
      <w:rFonts w:eastAsia="Times New Roman"/>
      <w:sz w:val="20"/>
      <w:szCs w:val="20"/>
      <w:lang w:eastAsia="hr-HR"/>
    </w:rPr>
    <w:tblPr>
      <w:tblStyleRowBandSize w:val="1"/>
      <w:tblStyleColBandSize w:val="1"/>
      <w:tblInd w:type="nil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afterAutospacing="0" w:afterLines="0" w:before="0" w:beforeAutospacing="0" w:beforeLines="0" w:line="240" w:lineRule="auto"/>
      </w:pPr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 w:hint="default"/>
        <w:b/>
        <w:bCs/>
      </w:rPr>
    </w:tblStylePr>
    <w:tblStylePr w:type="lastCol">
      <w:rPr>
        <w:rFonts w:asciiTheme="majorHAnsi" w:cstheme="majorBidi" w:eastAsiaTheme="majorEastAsia" w:hAnsiTheme="majorHAnsi" w:hint="default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customStyle="1" w:styleId="BulletedList" w:type="numbering">
    <w:name w:val="Bulleted List"/>
    <w:uiPriority w:val="99"/>
    <w:rsid w:val="006948FC"/>
    <w:pPr>
      <w:numPr>
        <w:numId w:val="5"/>
      </w:numPr>
    </w:pPr>
  </w:style>
  <w:style w:customStyle="1" w:styleId="NumberedList" w:type="numbering">
    <w:name w:val="Numbered List"/>
    <w:uiPriority w:val="99"/>
    <w:rsid w:val="006948FC"/>
    <w:pPr>
      <w:numPr>
        <w:numId w:val="6"/>
      </w:numPr>
    </w:pPr>
  </w:style>
  <w:style w:customStyle="1" w:styleId="eSPISCCParagraphDefaultFont" w:type="character">
    <w:name w:val="eSPIS_CC_Paragraph Default Font"/>
    <w:basedOn w:val="Zadanifontodlomka"/>
    <w:rsid w:val="004437B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437BC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437B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437B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05724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24. ožujka 2017.</izvorni_sadrzaj>
    <derivirana_varijabla naziv="DomainObject.DatumDonosenjaOdluke_1">24.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103</izvorni_sadrzaj>
    <derivirana_varijabla naziv="DomainObject.Predmet.Broj_1">103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Stpn-103/2015</izvorni_sadrzaj>
    <derivirana_varijabla naziv="DomainObject.Predmet.OznakaBroj_1">Stpn-103/2015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ROBOT COMMERCE, d.o.o. za trgovinu</izvorni_sadrzaj>
    <derivirana_varijabla naziv="DomainObject.Predmet.StrankaFormated_1">  ROBOT COMMERCE, d.o.o. za trgovinu</derivirana_varijabla>
  </DomainObject.Predmet.StrankaFormated>
  <DomainObject.Predmet.StrankaFormatedOIB>
    <izvorni_sadrzaj>  ROBOT COMMERCE, d.o.o. za trgovinu, OIB 55925906180</izvorni_sadrzaj>
    <derivirana_varijabla naziv="DomainObject.Predmet.StrankaFormatedOIB_1">  ROBOT COMMERCE, d.o.o. za trgovinu, OIB 55925906180</derivirana_varijabla>
  </DomainObject.Predmet.StrankaFormatedOIB>
  <DomainObject.Predmet.StrankaFormatedWithAdress>
    <izvorni_sadrzaj> ROBOT COMMERCE, d.o.o. za trgovinu, Ulica 4. Gardijske brigade 43, 21000 Kamen</izvorni_sadrzaj>
    <derivirana_varijabla naziv="DomainObject.Predmet.StrankaFormatedWithAdress_1"> ROBOT COMMERCE, d.o.o. za trgovinu, Ulica 4. Gardijske brigade 43, 21000 Kamen</derivirana_varijabla>
  </DomainObject.Predmet.StrankaFormatedWithAdress>
  <DomainObject.Predmet.StrankaFormatedWithAdressOIB>
    <izvorni_sadrzaj> ROBOT COMMERCE, d.o.o. za trgovinu, OIB 55925906180, Ulica 4. Gardijske brigade 43, 21000 Kamen</izvorni_sadrzaj>
    <derivirana_varijabla naziv="DomainObject.Predmet.StrankaFormatedWithAdressOIB_1"> ROBOT COMMERCE, d.o.o. za trgovinu, OIB 55925906180, Ulica 4. Gardijske brigade 43, 21000 Kamen</derivirana_varijabla>
  </DomainObject.Predmet.StrankaFormatedWithAdressOIB>
  <DomainObject.Predmet.StrankaWithAdress>
    <izvorni_sadrzaj>ROBOT COMMERCE, d.o.o. za trgovinu Ulica 4. Gardijske brigade 43,21000 Kamen</izvorni_sadrzaj>
    <derivirana_varijabla naziv="DomainObject.Predmet.StrankaWithAdress_1">ROBOT COMMERCE, d.o.o. za trgovinu Ulica 4. Gardijske brigade 43,21000 Kamen</derivirana_varijabla>
  </DomainObject.Predmet.StrankaWithAdress>
  <DomainObject.Predmet.StrankaWithAdressOIB>
    <izvorni_sadrzaj>ROBOT COMMERCE, d.o.o. za trgovinu, OIB 55925906180, Ulica 4. Gardijske brigade 43,21000 Kamen</izvorni_sadrzaj>
    <derivirana_varijabla naziv="DomainObject.Predmet.StrankaWithAdressOIB_1">ROBOT COMMERCE, d.o.o. za trgovinu, OIB 55925906180, Ulica 4. Gardijske brigade 43,21000 Kamen</derivirana_varijabla>
  </DomainObject.Predmet.StrankaWithAdressOIB>
  <DomainObject.Predmet.StrankaNazivFormated>
    <izvorni_sadrzaj>ROBOT COMMERCE, d.o.o. za trgovinu</izvorni_sadrzaj>
    <derivirana_varijabla naziv="DomainObject.Predmet.StrankaNazivFormated_1">ROBOT COMMERCE, d.o.o. za trgovinu</derivirana_varijabla>
  </DomainObject.Predmet.StrankaNazivFormated>
  <DomainObject.Predmet.StrankaNazivFormatedOIB>
    <izvorni_sadrzaj>ROBOT COMMERCE, d.o.o. za trgovinu, OIB 55925906180</izvorni_sadrzaj>
    <derivirana_varijabla naziv="DomainObject.Predmet.StrankaNazivFormatedOIB_1">ROBOT COMMERCE, d.o.o. za trgovinu, OIB 55925906180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ROBOT COMMERCE, d.o.o. za trgovinu</item>
    </izvorni_sadrzaj>
    <derivirana_varijabla naziv="DomainObject.Predmet.StrankaListFormated_1">
      <item>ROBOT COMMERCE, d.o.o. za trgovinu</item>
    </derivirana_varijabla>
  </DomainObject.Predmet.StrankaListFormated>
  <DomainObject.Predmet.StrankaListFormatedOIB>
    <izvorni_sadrzaj>
      <item>ROBOT COMMERCE, d.o.o. za trgovinu, OIB 55925906180</item>
    </izvorni_sadrzaj>
    <derivirana_varijabla naziv="DomainObject.Predmet.StrankaListFormatedOIB_1">
      <item>ROBOT COMMERCE, d.o.o. za trgovinu, OIB 55925906180</item>
    </derivirana_varijabla>
  </DomainObject.Predmet.StrankaListFormatedOIB>
  <DomainObject.Predmet.StrankaListFormatedWithAdress>
    <izvorni_sadrzaj>
      <item>ROBOT COMMERCE, d.o.o. za trgovinu, Ulica 4. Gardijske brigade 43, 21000 Kamen</item>
    </izvorni_sadrzaj>
    <derivirana_varijabla naziv="DomainObject.Predmet.StrankaListFormatedWithAdress_1">
      <item>ROBOT COMMERCE, d.o.o. za trgovinu, Ulica 4. Gardijske brigade 43, 21000 Kamen</item>
    </derivirana_varijabla>
  </DomainObject.Predmet.StrankaListFormatedWithAdress>
  <DomainObject.Predmet.StrankaListFormatedWithAdressOIB>
    <izvorni_sadrzaj>
      <item>ROBOT COMMERCE, d.o.o. za trgovinu, OIB 55925906180, Ulica 4. Gardijske brigade 43, 21000 Kamen</item>
    </izvorni_sadrzaj>
    <derivirana_varijabla naziv="DomainObject.Predmet.StrankaListFormatedWithAdressOIB_1">
      <item>ROBOT COMMERCE, d.o.o. za trgovinu, OIB 55925906180, Ulica 4. Gardijske brigade 43, 21000 Kamen</item>
    </derivirana_varijabla>
  </DomainObject.Predmet.StrankaListFormatedWithAdressOIB>
  <DomainObject.Predmet.StrankaListNazivFormated>
    <izvorni_sadrzaj>
      <item>ROBOT COMMERCE, d.o.o. za trgovinu</item>
    </izvorni_sadrzaj>
    <derivirana_varijabla naziv="DomainObject.Predmet.StrankaListNazivFormated_1">
      <item>ROBOT COMMERCE, d.o.o. za trgovinu</item>
    </derivirana_varijabla>
  </DomainObject.Predmet.StrankaListNazivFormated>
  <DomainObject.Predmet.StrankaListNazivFormatedOIB>
    <izvorni_sadrzaj>
      <item>ROBOT COMMERCE, d.o.o. za trgovinu, OIB 55925906180</item>
    </izvorni_sadrzaj>
    <derivirana_varijabla naziv="DomainObject.Predmet.StrankaListNazivFormatedOIB_1">
      <item>ROBOT COMMERCE, d.o.o. za trgovinu, OIB 55925906180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24. ožujka 2017.</izvorni_sadrzaj>
    <derivirana_varijabla naziv="DomainObject.Datum_1">24.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ROBOT COMMERCE, d.o.o. za trgovinu</izvorni_sadrzaj>
    <derivirana_varijabla naziv="DomainObject.Predmet.StrankaIDrugi_1">ROBOT COMMERCE, d.o.o. za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ROBOT COMMERCE, d.o.o. za trgovinu, OIB 55925906180, Ulica 4. Gardijske brigade 43, 21000 Kamen</izvorni_sadrzaj>
    <derivirana_varijabla naziv="DomainObject.Predmet.StrankaIDrugiAdressOIB_1">ROBOT COMMERCE, d.o.o. za trgovinu, OIB 55925906180, Ulica 4. Gardijske brigade 43, 21000 Kamen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ROBOT COMMERCE, d.o.o. za trgovinu</item>
    </izvorni_sadrzaj>
    <derivirana_varijabla naziv="DomainObject.Predmet.SudioniciListNaziv_1">
      <item>ROBOT COMMERCE, d.o.o. za trgovinu</item>
    </derivirana_varijabla>
  </DomainObject.Predmet.SudioniciListNaziv>
  <DomainObject.Predmet.SudioniciListAdressOIB>
    <izvorni_sadrzaj>
      <item>ROBOT COMMERCE, d.o.o. za trgovinu, OIB 55925906180, Ulica 4. Gardijske brigade 43,21000 Kamen</item>
    </izvorni_sadrzaj>
    <derivirana_varijabla naziv="DomainObject.Predmet.SudioniciListAdressOIB_1">
      <item>ROBOT COMMERCE, d.o.o. za trgovinu, OIB 55925906180, Ulica 4. Gardijske brigade 43,21000 Kamen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55925906180</item>
    </izvorni_sadrzaj>
    <derivirana_varijabla naziv="DomainObject.Predmet.SudioniciListNazivOIB_1">
      <item>, OIB 55925906180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0E2CF64-92FA-4E4A-A173-766B3762C93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18</properties:Pages>
  <properties:Words>7539</properties:Words>
  <properties:Characters>40876</properties:Characters>
  <properties:Lines>3444</properties:Lines>
  <properties:Paragraphs>2995</properties:Paragraphs>
  <properties:TotalTime>53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+										1.Stpn-103/2015</vt:lpstr>
      <vt:lpstr/>
      <vt:lpstr>REPUBLIKA HRVATSKA</vt:lpstr>
      <vt:lpstr>U  I M E  R E P U B L I K E  H R V A T S K E</vt:lpstr>
      <vt:lpstr>    R J E Š E NJ E </vt:lpstr>
      <vt:lpstr>    Rekapitulacija utvrđenih tražbina</vt:lpstr>
    </vt:vector>
  </properties:TitlesOfParts>
  <properties:LinksUpToDate>false</properties:LinksUpToDate>
  <properties:CharactersWithSpaces>45917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2017-03-23T10:59:00Z</dcterms:created>
  <dc:creator>Velimir Vuković</dc:creator>
  <cp:lastModifiedBy>Marija Elez</cp:lastModifiedBy>
  <cp:lastPrinted>2017-02-27T09:25:00Z</cp:lastPrinted>
  <dcterms:modified xmlns:xsi="http://www.w3.org/2001/XMLSchema-instance" xsi:type="dcterms:W3CDTF">2017-03-24T10:50:00Z</dcterms:modified>
  <cp:revision>15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18</vt:i4>
  </prop:property>
</prop:Properties>
</file>