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93f0ff" w14:paraId="193f0ff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2B1428" w:rsidRPr="002B1428">
        <w:t>MARCHETTI ANGELO d.o.o., OIB: 87970114212, Vis, Poljana Sv. Duha b</w:t>
      </w:r>
      <w:r w:rsidR="002C499C">
        <w:t>.</w:t>
      </w:r>
      <w:r w:rsidR="002B1428" w:rsidRPr="002B1428">
        <w:t>b</w:t>
      </w:r>
      <w:r w:rsidR="002C499C">
        <w:t>.</w:t>
      </w:r>
      <w:r>
        <w:t xml:space="preserve">, </w:t>
      </w:r>
      <w:r>
        <w:rPr>
          <w:rFonts w:eastAsiaTheme="minorHAnsi"/>
          <w:lang w:eastAsia="en-US"/>
        </w:rPr>
        <w:t xml:space="preserve">dana </w:t>
      </w:r>
      <w:r w:rsidR="00F609F7">
        <w:rPr>
          <w:rFonts w:eastAsiaTheme="minorHAnsi"/>
          <w:lang w:eastAsia="en-US"/>
        </w:rPr>
        <w:t>26</w:t>
      </w:r>
      <w:r w:rsidR="00B91290">
        <w:rPr>
          <w:rFonts w:eastAsiaTheme="minorHAnsi"/>
          <w:lang w:eastAsia="en-US"/>
        </w:rPr>
        <w:t>. siječnja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2B1428" w:rsidRPr="002B1428">
        <w:t>MARCHETTI ANGELO d.o.o., OIB: 87970114212, Vis, Poljana Sv. Duha b</w:t>
      </w:r>
      <w:r w:rsidR="002C499C">
        <w:t>.</w:t>
      </w:r>
      <w:r w:rsidR="002B1428" w:rsidRPr="002B1428">
        <w:t>b</w:t>
      </w:r>
      <w:r w:rsidR="002C499C">
        <w:t>.</w:t>
      </w:r>
      <w:r w:rsidRPr="009B1727">
        <w:t xml:space="preserve">.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2B1428">
        <w:t>23</w:t>
      </w:r>
      <w:r w:rsidR="001B2A86">
        <w:t>. prosinca 2015.</w:t>
      </w:r>
      <w:r>
        <w:t xml:space="preserve"> godine zahtjev za provedbu skraćenog stečajnog postupka nad </w:t>
      </w:r>
      <w:r w:rsidR="002B1428" w:rsidRPr="002B1428">
        <w:t>MARCHETTI ANGELO d.o.o., OIB: 87970114212, Vis, Poljana Sv. Duha b</w:t>
      </w:r>
      <w:r w:rsidR="002C499C">
        <w:t>.</w:t>
      </w:r>
      <w:r w:rsidR="002B1428" w:rsidRPr="002B1428">
        <w:t>b</w:t>
      </w:r>
      <w:r w:rsidR="002C499C">
        <w:t>.</w:t>
      </w:r>
      <w:r w:rsidR="00B91290">
        <w:t xml:space="preserve">, navodeći da dužnik nema zaposlenih, a da na dan </w:t>
      </w:r>
      <w:r w:rsidR="006B3440">
        <w:t>1. rujna 2015</w:t>
      </w:r>
      <w:r>
        <w:t xml:space="preserve">. godine, u Očevidniku redoslijeda osnova za plaćanje, ima evidentirane neizvršene osnove za plaćanje u neprekinutom razdoblju od </w:t>
      </w:r>
      <w:r w:rsidR="002B1428">
        <w:t>972</w:t>
      </w:r>
      <w:r>
        <w:t xml:space="preserve"> dana, u ukupnom iznosu od </w:t>
      </w:r>
      <w:r w:rsidR="002B1428">
        <w:t>15.149,78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 dužnik nema zaposlenika (list 6</w:t>
      </w:r>
      <w:r w:rsidR="002B1428">
        <w:t>-7</w:t>
      </w:r>
      <w:r>
        <w:t xml:space="preserve"> spisa) i potvrde FINA-e o neizvršenim osnovama za plaćanje (list </w:t>
      </w:r>
      <w:r w:rsidR="002B1428">
        <w:t>9</w:t>
      </w:r>
      <w:r>
        <w:t xml:space="preserve"> spisa), ovaj sud je sukladno odredbi čl. 430. Stečajnog zakona (˝Narodne novine˝ broj 71/15; dalje: SZ) na mrežnoj stranici e-Oglasna ploča sudova dana </w:t>
      </w:r>
      <w:r w:rsidR="002B1428">
        <w:t>21. studenog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F450FD" w:rsidR="00F450FD">
      <w:pPr>
        <w:spacing w:before="200"/>
        <w:ind w:firstLine="708"/>
        <w:jc w:val="both"/>
      </w:pPr>
      <w:r>
        <w:t xml:space="preserve">Vjerovnik </w:t>
      </w:r>
      <w:r w:rsidR="000E5ED3">
        <w:t xml:space="preserve">Republika Hrvatska, </w:t>
      </w:r>
      <w:r w:rsidR="000E5ED3" w:rsidRPr="00E300CF">
        <w:t>Ministar</w:t>
      </w:r>
      <w:r>
        <w:t xml:space="preserve">stvo financija, Porezna uprava je dana </w:t>
      </w:r>
      <w:r w:rsidR="002B1428">
        <w:t>28. studenog</w:t>
      </w:r>
      <w:r w:rsidR="000E5ED3" w:rsidRPr="00E300CF">
        <w:t xml:space="preserve"> 2016. </w:t>
      </w:r>
      <w:r w:rsidR="000E5ED3">
        <w:t>godine</w:t>
      </w:r>
      <w:r>
        <w:t xml:space="preserve"> podnio sudu prijedlog za otvaranje stečajnog postupka nad dužnikom (list </w:t>
      </w:r>
      <w:r w:rsidR="002B1428">
        <w:t>12-15</w:t>
      </w:r>
      <w:r>
        <w:t xml:space="preserve"> spisa) uz koji je dostavio dokaze o postojanju tražbine (list 1</w:t>
      </w:r>
      <w:r w:rsidR="002B1428">
        <w:t>6</w:t>
      </w:r>
      <w:r>
        <w:t xml:space="preserve"> spisa) te naveo da dužnik ima dugotrajnu i kratkotrajnu imovinu, a koja je dostatna za namirenje troškova kako prethodnog, tako i otvorenog stečajnog postupka i u tom pravcu dostavio godišnji financijski izvještaj za 201</w:t>
      </w:r>
      <w:r w:rsidR="002B1428">
        <w:t>5</w:t>
      </w:r>
      <w:r>
        <w:t>. godinu (list 1</w:t>
      </w:r>
      <w:r w:rsidR="002B1428">
        <w:t>7-18 spisa) te izvadak iz zemljišne knjige za čest. zem. 5219 i čest. zem. 5220/1 K.O. Vis (list 19 spisa).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F609F7">
        <w:t>26</w:t>
      </w:r>
      <w:r w:rsidR="00B91290">
        <w:t>. siječnja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 w:rsidRPr="00012A8D">
      <w:pPr>
        <w:jc w:val="both"/>
      </w:pPr>
      <w:r>
        <w:t>- Županijsko državno odvjetništvo u Splitu na br. S-DO-</w:t>
      </w:r>
      <w:r w:rsidR="002B1428">
        <w:t>306</w:t>
      </w:r>
      <w:r>
        <w:t>/16</w:t>
      </w:r>
    </w:p>
    <w:p w:rsidRDefault="000E5ED3" w:rsidP="000E5ED3" w:rsidR="000E5ED3" w:rsidRPr="00012A8D">
      <w:pPr>
        <w:jc w:val="both"/>
      </w:pPr>
      <w:r w:rsidRPr="00012A8D">
        <w:t xml:space="preserve">- dužniku 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F82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</w:t>
        </w:r>
        <w:r w:rsidR="002B1428">
          <w:t>2936</w:t>
        </w:r>
        <w:r w:rsidR="001B2A86">
          <w:t>/2015</w:t>
        </w:r>
      </w:p>
    </w:sdtContent>
  </w:sdt>
  <w:p w:rsidRDefault="00D06F82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2B1428">
      <w:t>2936</w:t>
    </w:r>
    <w:r w:rsidR="001B2A86">
      <w:t>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66650"/>
    <w:rsid w:val="00085E7C"/>
    <w:rsid w:val="000B4D96"/>
    <w:rsid w:val="000E5ED3"/>
    <w:rsid w:val="001B2A86"/>
    <w:rsid w:val="001F4310"/>
    <w:rsid w:val="002B1428"/>
    <w:rsid w:val="002C499C"/>
    <w:rsid w:val="002E5954"/>
    <w:rsid w:val="003C2F22"/>
    <w:rsid w:val="00417EA6"/>
    <w:rsid w:val="00604032"/>
    <w:rsid w:val="006B3440"/>
    <w:rsid w:val="0071519E"/>
    <w:rsid w:val="007B27AA"/>
    <w:rsid w:val="007F7A84"/>
    <w:rsid w:val="00814EDB"/>
    <w:rsid w:val="00815142"/>
    <w:rsid w:val="00853B3E"/>
    <w:rsid w:val="00981D37"/>
    <w:rsid w:val="00A51DE9"/>
    <w:rsid w:val="00B7506F"/>
    <w:rsid w:val="00B91290"/>
    <w:rsid w:val="00C030B9"/>
    <w:rsid w:val="00D06F82"/>
    <w:rsid w:val="00DD0D50"/>
    <w:rsid w:val="00E65985"/>
    <w:rsid w:val="00EB6A52"/>
    <w:rsid w:val="00F2599E"/>
    <w:rsid w:val="00F4472E"/>
    <w:rsid w:val="00F450FD"/>
    <w:rsid w:val="00F609F7"/>
    <w:rsid w:val="00F7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06F8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06F8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06F8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06F8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06F8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06F8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06F8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06F8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06F8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06F8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siječnja 2017.</izvorni_sadrzaj>
    <derivirana_varijabla naziv="DomainObject.DatumDonosenjaOdluke_1">26.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2936</izvorni_sadrzaj>
    <derivirana_varijabla naziv="DomainObject.Predmet.Broj_1">2936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prosinca 2015.</izvorni_sadrzaj>
    <derivirana_varijabla naziv="DomainObject.Predmet.DatumOsnivanja_1">28.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St-2936/2015</izvorni_sadrzaj>
    <derivirana_varijabla naziv="DomainObject.Predmet.OznakaBroj_1">St-2936/2015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MARCHETTI ANGELO društvo s ograničenom odgovornošću za trgovinu</izvorni_sadrzaj>
    <derivirana_varijabla naziv="DomainObject.Predmet.ProtustrankaFormated_1">  MARCHETTI ANGELO društvo s ograničenom odgovornošću za trgovinu</derivirana_varijabla>
  </DomainObject.Predmet.ProtustrankaFormated>
  <DomainObject.Predmet.ProtustrankaFormatedOIB>
    <izvorni_sadrzaj>  MARCHETTI ANGELO društvo s ograničenom odgovornošću za trgovinu, OIB 87970114212</izvorni_sadrzaj>
    <derivirana_varijabla naziv="DomainObject.Predmet.ProtustrankaFormatedOIB_1">  MARCHETTI ANGELO društvo s ograničenom odgovornošću za trgovinu, OIB 87970114212</derivirana_varijabla>
  </DomainObject.Predmet.ProtustrankaFormatedOIB>
  <DomainObject.Predmet.ProtustrankaFormatedWithAdress>
    <izvorni_sadrzaj> MARCHETTI ANGELO društvo s ograničenom odgovornošću za trgovinu, Poljana Sv.Duha/bb, 21480 Vis</izvorni_sadrzaj>
    <derivirana_varijabla naziv="DomainObject.Predmet.ProtustrankaFormatedWithAdress_1"> MARCHETTI ANGELO društvo s ograničenom odgovornošću za trgovinu, Poljana Sv.Duha/bb, 21480 Vis</derivirana_varijabla>
  </DomainObject.Predmet.ProtustrankaFormatedWithAdress>
  <DomainObject.Predmet.ProtustrankaFormatedWithAdressOIB>
    <izvorni_sadrzaj> MARCHETTI ANGELO društvo s ograničenom odgovornošću za trgovinu, OIB 87970114212, Poljana Sv.Duha/bb, 21480 Vis</izvorni_sadrzaj>
    <derivirana_varijabla naziv="DomainObject.Predmet.ProtustrankaFormatedWithAdressOIB_1"> MARCHETTI ANGELO društvo s ograničenom odgovornošću za trgovinu, OIB 87970114212, Poljana Sv.Duha/bb, 21480 Vis</derivirana_varijabla>
  </DomainObject.Predmet.ProtustrankaFormatedWithAdressOIB>
  <DomainObject.Predmet.ProtustrankaWithAdress>
    <izvorni_sadrzaj>MARCHETTI ANGELO društvo s ograničenom odgovornošću za trgovinu Poljana Sv.Duha/bb, 21480 Vis</izvorni_sadrzaj>
    <derivirana_varijabla naziv="DomainObject.Predmet.ProtustrankaWithAdress_1">MARCHETTI ANGELO društvo s ograničenom odgovornošću za trgovinu Poljana Sv.Duha/bb, 21480 Vis</derivirana_varijabla>
  </DomainObject.Predmet.ProtustrankaWithAdress>
  <DomainObject.Predmet.ProtustrankaWithAdressOIB>
    <izvorni_sadrzaj>MARCHETTI ANGELO društvo s ograničenom odgovornošću za trgovinu, OIB 87970114212, Poljana Sv.Duha/bb, 21480 Vis</izvorni_sadrzaj>
    <derivirana_varijabla naziv="DomainObject.Predmet.ProtustrankaWithAdressOIB_1">MARCHETTI ANGELO društvo s ograničenom odgovornošću za trgovinu, OIB 87970114212, Poljana Sv.Duha/bb, 21480 Vis</derivirana_varijabla>
  </DomainObject.Predmet.ProtustrankaWithAdressOIB>
  <DomainObject.Predmet.ProtustrankaNazivFormated>
    <izvorni_sadrzaj>MARCHETTI ANGELO društvo s ograničenom odgovornošću za trgovinu</izvorni_sadrzaj>
    <derivirana_varijabla naziv="DomainObject.Predmet.ProtustrankaNazivFormated_1">MARCHETTI ANGELO društvo s ograničenom odgovornošću za trgovinu</derivirana_varijabla>
  </DomainObject.Predmet.ProtustrankaNazivFormated>
  <DomainObject.Predmet.ProtustrankaNazivFormatedOIB>
    <izvorni_sadrzaj>MARCHETTI ANGELO društvo s ograničenom odgovornošću za trgovinu, OIB 87970114212</izvorni_sadrzaj>
    <derivirana_varijabla naziv="DomainObject.Predmet.ProtustrankaNazivFormatedOIB_1">MARCHETTI ANGELO društvo s ograničenom odgovornošću za trgovinu, OIB 87970114212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SPLIT, Podružnica Split; Ministarstvo financija RH zastupanog po punomoćniku Županijsko državno odvjetništvo u Splitu</izvorni_sadrzaj>
    <derivirana_varijabla naziv="DomainObject.Predmet.StrankaFormated_1">  FINANCIJSKA AGENCIJA, RC SPLIT, Podružnica Split; Ministarstvo financija RH zastupanog po punomoćniku Županijsko državno odvjetništvo u Splitu</derivirana_varijabla>
  </DomainObject.Predmet.StrankaFormated>
  <DomainObject.Predmet.StrankaFormatedOIB>
    <izvorni_sadrzaj>  FINANCIJSKA AGENCIJA, RC SPLIT, Podružnica Split, OIB 85821130368; Ministarstvo financija RH, OIB 18683136487 zastupanog po punomoćniku Županijsko državno odvjetništvo u Splitu</izvorni_sadrzaj>
    <derivirana_varijabla naziv="DomainObject.Predmet.StrankaFormatedOIB_1">  FINANCIJSKA AGENCIJA, RC SPLIT, Podružnica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Podružnica Split, Mažuranićevo šetalište 24b, 21000 Split; Ministarstvo financija RH, Katančićeva 5, 10000 Zagreb zastupanog po punomoćniku Županijsko državno odvjetništvo u Splitu</izvorni_sadrzaj>
    <derivirana_varijabla naziv="DomainObject.Predmet.StrankaFormatedWithAdress_1"> FINANCIJSKA AGENCIJA, RC SPLIT, Podružnica Split, Mažuranićevo šetalište 24b,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Podružnica Split, OIB 85821130368, Mažuranićevo šetalište 24b,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Podružnica Split, OIB 85821130368, Mažuranićevo šetalište 24b,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SPLIT, Podružnica Split Mažuranićevo šetalište 24b,21000 Split,Ministarstvo financija RH Katančićeva 5,10000 Zagreb</izvorni_sadrzaj>
    <derivirana_varijabla naziv="DomainObject.Predmet.StrankaWithAdress_1">FINANCIJSKA AGENCIJA, RC SPLIT, Podružnica Split Mažuranićevo šetalište 24b,21000 Split,Ministarstvo financija RH Katančićeva 5,10000 Zagreb</derivirana_varijabla>
  </DomainObject.Predmet.StrankaWithAdress>
  <DomainObject.Predmet.StrankaWithAdressOIB>
    <izvorni_sadrzaj>FINANCIJSKA AGENCIJA, RC SPLIT, Podružnica Split, OIB 85821130368, Mažuranićevo šetalište 24b,21000 Split,Ministarstvo financija RH, OIB 18683136487, Katančićeva 5,10000 Zagreb</izvorni_sadrzaj>
    <derivirana_varijabla naziv="DomainObject.Predmet.StrankaWithAdressOIB_1">FINANCIJSKA AGENCIJA, RC SPLIT, Podružnica Split, OIB 85821130368, Mažuranićevo šetalište 24b,21000 Split,Ministarstvo financija RH, OIB 18683136487, Katančićeva 5,10000 Zagreb</derivirana_varijabla>
  </DomainObject.Predmet.StrankaWithAdressOIB>
  <DomainObject.Predmet.StrankaNazivFormated>
    <izvorni_sadrzaj>FINANCIJSKA AGENCIJA, RC SPLIT, Podružnica Split,Ministarstvo financija RH</izvorni_sadrzaj>
    <derivirana_varijabla naziv="DomainObject.Predmet.StrankaNazivFormated_1">FINANCIJSKA AGENCIJA, RC SPLIT, Podružnica Split,Ministarstvo financija RH</derivirana_varijabla>
  </DomainObject.Predmet.StrankaNazivFormated>
  <DomainObject.Predmet.StrankaNazivFormatedOIB>
    <izvorni_sadrzaj>FINANCIJSKA AGENCIJA, RC SPLIT, Podružnica Split, OIB 85821130368,Ministarstvo financija RH, OIB 18683136487</izvorni_sadrzaj>
    <derivirana_varijabla naziv="DomainObject.Predmet.StrankaNazivFormatedOIB_1">FINANCIJSKA AGENCIJA, RC SPLIT, Podružnica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15149.78</izvorni_sadrzaj>
    <derivirana_varijabla naziv="DomainObject.Predmet.TrenutnaVrijednost_1">15149.78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SPLIT, Podružnica Split</item>
      <item>Ministarstvo financija RH zastupanog po punomoćniku Županijsko državno odvjetništvo u Splitu</item>
    </izvorni_sadrzaj>
    <derivirana_varijabla naziv="DomainObject.Predmet.StrankaListFormated_1">
      <item>FINANCIJSKA AGENCIJA, RC SPLIT, Podružnica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Podružnica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Podružnica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Podružnica Split, Mažuranićevo šetalište 24b,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Podružnica Split, Mažuranićevo šetalište 24b,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Podružnica Split, OIB 85821130368, Mažuranićevo šetalište 24b,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Podružnica Split, OIB 85821130368, Mažuranićevo šetalište 24b,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SPLIT, Podružnica Split</item>
      <item>Ministarstvo financija RH</item>
    </izvorni_sadrzaj>
    <derivirana_varijabla naziv="DomainObject.Predmet.StrankaListNazivFormated_1">
      <item>FINANCIJSKA AGENCIJA, RC SPLIT, Podružnica Split</item>
      <item>Ministarstvo financija RH</item>
    </derivirana_varijabla>
  </DomainObject.Predmet.StrankaListNazivFormated>
  <DomainObject.Predmet.StrankaListNazivFormatedOIB>
    <izvorni_sadrzaj>
      <item>FINANCIJSKA AGENCIJA, RC SPLIT, Podružnica Split, OIB 85821130368</item>
      <item>Ministarstvo financija RH, OIB 18683136487</item>
    </izvorni_sadrzaj>
    <derivirana_varijabla naziv="DomainObject.Predmet.StrankaListNazivFormatedOIB_1">
      <item>FINANCIJSKA AGENCIJA, RC SPLIT, Podružnica Split, OIB 85821130368</item>
      <item>Ministarstvo financija RH, OIB 18683136487</item>
    </derivirana_varijabla>
  </DomainObject.Predmet.StrankaListNazivFormatedOIB>
  <DomainObject.Predmet.ProtuStrankaListFormated>
    <izvorni_sadrzaj>
      <item>MARCHETTI ANGELO društvo s ograničenom odgovornošću za trgovinu</item>
    </izvorni_sadrzaj>
    <derivirana_varijabla naziv="DomainObject.Predmet.ProtuStrankaListFormated_1">
      <item>MARCHETTI ANGELO društvo s ograničenom odgovornošću za trgovinu</item>
    </derivirana_varijabla>
  </DomainObject.Predmet.ProtuStrankaListFormated>
  <DomainObject.Predmet.ProtuStrankaListFormatedOIB>
    <izvorni_sadrzaj>
      <item>MARCHETTI ANGELO društvo s ograničenom odgovornošću za trgovinu, OIB 87970114212</item>
    </izvorni_sadrzaj>
    <derivirana_varijabla naziv="DomainObject.Predmet.ProtuStrankaListFormatedOIB_1">
      <item>MARCHETTI ANGELO društvo s ograničenom odgovornošću za trgovinu, OIB 87970114212</item>
    </derivirana_varijabla>
  </DomainObject.Predmet.ProtuStrankaListFormatedOIB>
  <DomainObject.Predmet.ProtuStrankaListFormatedWithAdress>
    <izvorni_sadrzaj>
      <item>MARCHETTI ANGELO društvo s ograničenom odgovornošću za trgovinu, Poljana Sv.Duha/bb, 21480 Vis</item>
    </izvorni_sadrzaj>
    <derivirana_varijabla naziv="DomainObject.Predmet.ProtuStrankaListFormatedWithAdress_1">
      <item>MARCHETTI ANGELO društvo s ograničenom odgovornošću za trgovinu, Poljana Sv.Duha/bb, 21480 Vis</item>
    </derivirana_varijabla>
  </DomainObject.Predmet.ProtuStrankaListFormatedWithAdress>
  <DomainObject.Predmet.ProtuStrankaListFormatedWithAdressOIB>
    <izvorni_sadrzaj>
      <item>MARCHETTI ANGELO društvo s ograničenom odgovornošću za trgovinu, OIB 87970114212, Poljana Sv.Duha/bb, 21480 Vis</item>
    </izvorni_sadrzaj>
    <derivirana_varijabla naziv="DomainObject.Predmet.ProtuStrankaListFormatedWithAdressOIB_1">
      <item>MARCHETTI ANGELO društvo s ograničenom odgovornošću za trgovinu, OIB 87970114212, Poljana Sv.Duha/bb, 21480 Vis</item>
    </derivirana_varijabla>
  </DomainObject.Predmet.ProtuStrankaListFormatedWithAdressOIB>
  <DomainObject.Predmet.ProtuStrankaListNazivFormated>
    <izvorni_sadrzaj>
      <item>MARCHETTI ANGELO društvo s ograničenom odgovornošću za trgovinu</item>
    </izvorni_sadrzaj>
    <derivirana_varijabla naziv="DomainObject.Predmet.ProtuStrankaListNazivFormated_1">
      <item>MARCHETTI ANGELO društvo s ograničenom odgovornošću za trgovinu</item>
    </derivirana_varijabla>
  </DomainObject.Predmet.ProtuStrankaListNazivFormated>
  <DomainObject.Predmet.ProtuStrankaListNazivFormatedOIB>
    <izvorni_sadrzaj>
      <item>MARCHETTI ANGELO društvo s ograničenom odgovornošću za trgovinu, OIB 87970114212</item>
    </izvorni_sadrzaj>
    <derivirana_varijabla naziv="DomainObject.Predmet.ProtuStrankaListNazivFormatedOIB_1">
      <item>MARCHETTI ANGELO društvo s ograničenom odgovornošću za trgovinu, OIB 87970114212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siječnja 2017.</izvorni_sadrzaj>
    <derivirana_varijabla naziv="DomainObject.Datum_1">26.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SPLIT, Podružnica Split i dr.</izvorni_sadrzaj>
    <derivirana_varijabla naziv="DomainObject.Predmet.StrankaIDrugi_1">FINANCIJSKA AGENCIJA, RC SPLIT, Podružnica Split i dr.</derivirana_varijabla>
  </DomainObject.Predmet.StrankaIDrugi>
  <DomainObject.Predmet.ProtustrankaIDrugi>
    <izvorni_sadrzaj>MARCHETTI ANGELO društvo s ograničenom odgovornošću za trgovinu</izvorni_sadrzaj>
    <derivirana_varijabla naziv="DomainObject.Predmet.ProtustrankaIDrugi_1">MARCHETTI ANGELO društvo s ograničenom odgovornošću za trgovinu</derivirana_varijabla>
  </DomainObject.Predmet.ProtustrankaIDrugi>
  <DomainObject.Predmet.StrankaIDrugiAdressOIB>
    <izvorni_sadrzaj>FINANCIJSKA AGENCIJA, RC SPLIT, Podružnica Split, OIB 85821130368, Mažuranićevo šetalište 24b, 21000 Split i dr.</izvorni_sadrzaj>
    <derivirana_varijabla naziv="DomainObject.Predmet.StrankaIDrugiAdressOIB_1">FINANCIJSKA AGENCIJA, RC SPLIT, Podružnica Split, OIB 85821130368, Mažuranićevo šetalište 24b, 21000 Split i dr.</derivirana_varijabla>
  </DomainObject.Predmet.StrankaIDrugiAdressOIB>
  <DomainObject.Predmet.ProtustrankaIDrugiAdressOIB>
    <izvorni_sadrzaj>MARCHETTI ANGELO društvo s ograničenom odgovornošću za trgovinu, OIB 87970114212, Poljana Sv.Duha/bb, 21480 Vis</izvorni_sadrzaj>
    <derivirana_varijabla naziv="DomainObject.Predmet.ProtustrankaIDrugiAdressOIB_1">MARCHETTI ANGELO društvo s ograničenom odgovornošću za trgovinu, OIB 87970114212, Poljana Sv.Duha/bb, 21480 Vis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SPLIT, Podružnica Split</item>
      <item>MARCHETTI ANGELO društvo s ograničenom odgovornošću za trgovinu</item>
      <item>Ministarstvo financija RH</item>
      <item>Županijsko državno odvjetništvo u Splitu</item>
    </izvorni_sadrzaj>
    <derivirana_varijabla naziv="DomainObject.Predmet.SudioniciListNaziv_1">
      <item>FINANCIJSKA AGENCIJA, RC SPLIT, Podružnica Split</item>
      <item>MARCHETTI ANGELO društvo s ograničenom odgovornošću za trgovinu</item>
      <item>Ministarstvo financija RH</item>
      <item>Županijsko državno odvjetništvo u Splitu</item>
    </derivirana_varijabla>
  </DomainObject.Predmet.SudioniciListNaziv>
  <DomainObject.Predmet.SudioniciListAdressOIB>
    <izvorni_sadrzaj>
      <item>FINANCIJSKA AGENCIJA, RC SPLIT, Podružnica Split, OIB 85821130368, Mažuranićevo šetalište 24b,21000 Split</item>
      <item>MARCHETTI ANGELO društvo s ograničenom odgovornošću za trgovinu, OIB 87970114212, Poljana Sv.Duha/bb,21480 Vis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FINANCIJSKA AGENCIJA, RC SPLIT, Podružnica Split, OIB 85821130368, Mažuranićevo šetalište 24b,21000 Split</item>
      <item>MARCHETTI ANGELO društvo s ograničenom odgovornošću za trgovinu, OIB 87970114212, Poljana Sv.Duha/bb,21480 Vis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87970114212</item>
      <item>, OIB 18683136487</item>
      <item>, OIB null</item>
    </izvorni_sadrzaj>
    <derivirana_varijabla naziv="DomainObject.Predmet.SudioniciListNazivOIB_1">
      <item>, OIB 85821130368</item>
      <item>, OIB 87970114212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673</properties:Words>
  <properties:Characters>3827</properties:Characters>
  <properties:Lines>76</properties:Lines>
  <properties:Paragraphs>30</properties:Paragraphs>
  <properties:TotalTime>26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4565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2017-01-25T13:02:00Z</cp:lastPrinted>
  <dcterms:modified xmlns:xsi="http://www.w3.org/2001/XMLSchema-instance" xsi:type="dcterms:W3CDTF">2017-01-26T07:11:00Z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