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custom.xml" Type="http://schemas.openxmlformats.org/officeDocument/2006/relationships/custom-properties" Id="rId5"/><Relationship Target="docProps/app.xml" Type="http://schemas.openxmlformats.org/officeDocument/2006/relationships/extended-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736B58" w:rsidR="002F37B7" w:rsidP="00736B58" w:rsidRDefault="002F37B7" w14:paraId="3D4CF864" w14:textId="77777777">
      <w:pPr>
        <w15:collapsed w:val="false"/>
      </w:pPr>
      <w:r w:rsidRPr="00736B58">
        <w:t xml:space="preserve">        </w:t>
      </w:r>
      <w:r w:rsidRPr="00736B58">
        <w:rPr>
          <w:noProof/>
          <w:lang w:eastAsia="hr-HR"/>
        </w:rPr>
        <w:drawing>
          <wp:inline distT="0" distB="0" distL="0" distR="0">
            <wp:extent cx="723900" cy="965835"/>
            <wp:effectExtent l="0" t="0" r="0" b="5715"/>
            <wp:docPr id="1" name="Slika 1"/>
            <wp:cNvGraphicFramePr>
              <a:graphicFrameLocks noChangeAspect="true"/>
            </wp:cNvGraphicFramePr>
            <a:graphic>
              <a:graphicData uri="http://schemas.openxmlformats.org/drawingml/2006/picture">
                <pic:pic>
                  <pic:nvPicPr>
                    <pic:cNvPr id="0" name="Picture 2"/>
                    <pic:cNvPicPr>
                      <a:picLocks noChangeAspect="true" noChangeArrowheads="true"/>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723900" cy="965835"/>
                    </a:xfrm>
                    <a:prstGeom prst="rect">
                      <a:avLst/>
                    </a:prstGeom>
                    <a:noFill/>
                    <a:ln>
                      <a:noFill/>
                    </a:ln>
                  </pic:spPr>
                </pic:pic>
              </a:graphicData>
            </a:graphic>
          </wp:inline>
        </w:drawing>
      </w:r>
    </w:p>
    <w:p w:rsidRPr="00736B58" w:rsidR="002F37B7" w:rsidP="00736B58" w:rsidRDefault="002F37B7" w14:paraId="4CE1F0F0" w14:textId="77777777">
      <w:r w:rsidRPr="00736B58">
        <w:t>Republika Hrvatska</w:t>
      </w:r>
    </w:p>
    <w:p w:rsidRPr="00736B58" w:rsidR="002F37B7" w:rsidP="00736B58" w:rsidRDefault="002F37B7" w14:paraId="12E51483" w14:textId="77777777">
      <w:r w:rsidRPr="00736B58">
        <w:t>Općinski sud u Rijeci</w:t>
      </w:r>
    </w:p>
    <w:p w:rsidRPr="00736B58" w:rsidR="002F37B7" w:rsidP="00736B58" w:rsidRDefault="002F37B7" w14:paraId="79509996" w14:textId="77777777">
      <w:r w:rsidRPr="00736B58">
        <w:t>Prekršajni odjel</w:t>
      </w:r>
    </w:p>
    <w:p w:rsidRPr="00745964" w:rsidR="00183183" w:rsidP="008E1D71" w:rsidRDefault="002F37B7" w14:paraId="242111F2" w14:textId="77777777">
      <w:pPr>
        <w:jc w:val="right"/>
      </w:pPr>
      <w:r w:rsidRPr="00736B58">
        <w:t>Poslovni broj</w:t>
      </w:r>
      <w:r w:rsidRPr="00736B58">
        <w:tab/>
        <w:t>Pp</w:t>
      </w:r>
      <w:r w:rsidR="00AA4A52">
        <w:t>-</w:t>
      </w:r>
      <w:r w:rsidR="00697B39">
        <w:t>4253</w:t>
      </w:r>
      <w:r w:rsidR="00094FC6">
        <w:t>/202</w:t>
      </w:r>
      <w:r w:rsidR="00697B39">
        <w:t>3</w:t>
      </w:r>
      <w:r w:rsidR="00094FC6">
        <w:t>-</w:t>
      </w:r>
      <w:r w:rsidR="00174A49">
        <w:t>17</w:t>
      </w:r>
    </w:p>
    <w:p w:rsidRPr="00745964" w:rsidR="00183183" w:rsidP="00122A88" w:rsidRDefault="00183183" w14:paraId="23BA2D88" w14:textId="77777777"/>
    <w:p w:rsidRPr="00745964" w:rsidR="00183183" w:rsidP="00122A88" w:rsidRDefault="00786480" w14:paraId="38719239" w14:textId="77777777">
      <w:pPr>
        <w:jc w:val="center"/>
      </w:pPr>
      <w:r w:rsidRPr="00745964">
        <w:t xml:space="preserve">U  I M E  </w:t>
      </w:r>
      <w:r w:rsidRPr="00745964" w:rsidR="00183183">
        <w:t xml:space="preserve">R E P U B L I K </w:t>
      </w:r>
      <w:r w:rsidRPr="00745964">
        <w:t>E  H R V A T S K E</w:t>
      </w:r>
    </w:p>
    <w:p w:rsidRPr="00745964" w:rsidR="00183183" w:rsidP="00122A88" w:rsidRDefault="00183183" w14:paraId="78036A0C" w14:textId="77777777"/>
    <w:p w:rsidRPr="00745964" w:rsidR="00183183" w:rsidP="00122A88" w:rsidRDefault="00786480" w14:paraId="36084A4B" w14:textId="77777777">
      <w:pPr>
        <w:jc w:val="center"/>
      </w:pPr>
      <w:r w:rsidRPr="00745964">
        <w:t>P R E S U D A</w:t>
      </w:r>
    </w:p>
    <w:p w:rsidRPr="00745964" w:rsidR="000C0940" w:rsidP="000C0940" w:rsidRDefault="000C0940" w14:paraId="7716E381" w14:textId="77777777"/>
    <w:p w:rsidRPr="004C2D84" w:rsidR="00646606" w:rsidRDefault="00183183" w14:paraId="4422B7E9" w14:textId="77777777">
      <w:pPr>
        <w:rPr>
          <w:shd w:val="clear" w:color="auto" w:fill="FFFFFF"/>
        </w:rPr>
      </w:pPr>
      <w:r w:rsidRPr="00745964">
        <w:t xml:space="preserve">Općinski sud u Rijeci, po sucu </w:t>
      </w:r>
      <w:r w:rsidR="000F3204">
        <w:t xml:space="preserve">Sanji Crljen Mrvoš </w:t>
      </w:r>
      <w:r w:rsidRPr="00745964">
        <w:t xml:space="preserve">uz sudjelovanje </w:t>
      </w:r>
      <w:r w:rsidR="000F3204">
        <w:t>Maje Lekić</w:t>
      </w:r>
      <w:r w:rsidRPr="00745964">
        <w:t xml:space="preserve"> </w:t>
      </w:r>
      <w:r w:rsidRPr="00745964" w:rsidR="00F1523E">
        <w:t xml:space="preserve">kao zapisničara, u prekršajnom postupku protiv </w:t>
      </w:r>
      <w:r w:rsidRPr="00745964" w:rsidR="00D004FE">
        <w:t>okrivljen</w:t>
      </w:r>
      <w:r w:rsidRPr="00745964" w:rsidR="008F3E2B">
        <w:t xml:space="preserve">og </w:t>
      </w:r>
      <w:r w:rsidR="00697B39">
        <w:t>Marka Zoričića</w:t>
      </w:r>
      <w:r w:rsidRPr="00745964" w:rsidR="00F1523E">
        <w:t xml:space="preserve">, zbog prekršaja iz članka </w:t>
      </w:r>
      <w:r w:rsidR="00094FC6">
        <w:t>39</w:t>
      </w:r>
      <w:r w:rsidR="00B91F62">
        <w:t>.</w:t>
      </w:r>
      <w:r w:rsidRPr="00745964" w:rsidR="00EA1E9B">
        <w:t xml:space="preserve"> </w:t>
      </w:r>
      <w:r w:rsidRPr="00745964" w:rsidR="00C72CA1">
        <w:t xml:space="preserve">stavka </w:t>
      </w:r>
      <w:r w:rsidR="00094FC6">
        <w:t>1</w:t>
      </w:r>
      <w:r w:rsidRPr="00745964" w:rsidR="00C72CA1">
        <w:t xml:space="preserve">. </w:t>
      </w:r>
      <w:r w:rsidR="00094FC6">
        <w:t xml:space="preserve">točke </w:t>
      </w:r>
      <w:r w:rsidR="00697B39">
        <w:t>3</w:t>
      </w:r>
      <w:r w:rsidR="00094FC6">
        <w:t xml:space="preserve">. </w:t>
      </w:r>
      <w:r w:rsidR="00BB522D">
        <w:t xml:space="preserve">i drugih </w:t>
      </w:r>
      <w:r w:rsidRPr="00094FC6" w:rsidR="00094FC6">
        <w:t>Zakon</w:t>
      </w:r>
      <w:r w:rsidR="00094FC6">
        <w:t>a</w:t>
      </w:r>
      <w:r w:rsidRPr="00094FC6" w:rsidR="00094FC6">
        <w:t xml:space="preserve"> o sprječavanju nereda na športskim natjecanjima (Narodne novine</w:t>
      </w:r>
      <w:r w:rsidR="00094FC6">
        <w:t xml:space="preserve"> broj </w:t>
      </w:r>
      <w:r w:rsidRPr="00094FC6" w:rsidR="00094FC6">
        <w:t>117/03, 71/06, 43/09</w:t>
      </w:r>
      <w:r w:rsidR="00D03B5B">
        <w:t>,</w:t>
      </w:r>
      <w:r w:rsidRPr="00094FC6" w:rsidR="00094FC6">
        <w:t xml:space="preserve"> 34/11</w:t>
      </w:r>
      <w:r w:rsidR="00D03B5B">
        <w:t xml:space="preserve"> i 114/22</w:t>
      </w:r>
      <w:r w:rsidR="00094FC6">
        <w:t xml:space="preserve">, dalje: </w:t>
      </w:r>
      <w:r w:rsidRPr="00094FC6" w:rsidR="00094FC6">
        <w:t>Z</w:t>
      </w:r>
      <w:r w:rsidR="00094FC6">
        <w:t>SNŠN</w:t>
      </w:r>
      <w:r w:rsidRPr="00094FC6" w:rsidR="00094FC6">
        <w:t>)</w:t>
      </w:r>
      <w:r w:rsidRPr="00745964" w:rsidR="00E12CE6">
        <w:t xml:space="preserve">, </w:t>
      </w:r>
      <w:r w:rsidRPr="00745964" w:rsidR="00D004FE">
        <w:t xml:space="preserve">u povodu </w:t>
      </w:r>
      <w:r w:rsidRPr="00745964" w:rsidR="00E12CE6">
        <w:t xml:space="preserve">optužnog prijedloga </w:t>
      </w:r>
      <w:r w:rsidRPr="00745964" w:rsidR="00613E6B">
        <w:t xml:space="preserve">Ministarstva unutarnjih poslova </w:t>
      </w:r>
      <w:r w:rsidRPr="00745964" w:rsidR="00F30BFD">
        <w:t>Policijske</w:t>
      </w:r>
      <w:r w:rsidRPr="00745964" w:rsidR="00613E6B">
        <w:t xml:space="preserve"> uprave primorsko-goranske </w:t>
      </w:r>
      <w:r w:rsidR="00A36B98">
        <w:t>Prve</w:t>
      </w:r>
      <w:r w:rsidR="001904AB">
        <w:t xml:space="preserve"> policijske postaje </w:t>
      </w:r>
      <w:r w:rsidR="00793D8C">
        <w:t xml:space="preserve">Rijeka </w:t>
      </w:r>
      <w:r w:rsidR="000F3204">
        <w:t>Klasa: 211-07/2</w:t>
      </w:r>
      <w:r w:rsidR="00697B39">
        <w:t>3</w:t>
      </w:r>
      <w:r w:rsidR="000F3204">
        <w:t>-5/</w:t>
      </w:r>
      <w:r w:rsidR="00697B39">
        <w:t>31782</w:t>
      </w:r>
      <w:r w:rsidR="00125EB4">
        <w:t xml:space="preserve"> od </w:t>
      </w:r>
      <w:r w:rsidR="00697B39">
        <w:t>23</w:t>
      </w:r>
      <w:r w:rsidR="00125EB4">
        <w:t xml:space="preserve">. </w:t>
      </w:r>
      <w:r w:rsidR="00697B39">
        <w:t xml:space="preserve">studenog </w:t>
      </w:r>
      <w:r w:rsidR="00125EB4">
        <w:t>202</w:t>
      </w:r>
      <w:r w:rsidR="00697B39">
        <w:t>3</w:t>
      </w:r>
      <w:r w:rsidR="00125EB4">
        <w:t>.</w:t>
      </w:r>
      <w:r w:rsidR="000F3204">
        <w:t xml:space="preserve">, </w:t>
      </w:r>
      <w:r w:rsidRPr="00745964" w:rsidR="00E6409F">
        <w:t>nakon javne i glav</w:t>
      </w:r>
      <w:r w:rsidR="000F3204">
        <w:t>n</w:t>
      </w:r>
      <w:r w:rsidRPr="00745964" w:rsidR="00E6409F">
        <w:t xml:space="preserve">e rasprave održane </w:t>
      </w:r>
      <w:r w:rsidR="00697B39">
        <w:t>05</w:t>
      </w:r>
      <w:r w:rsidR="00BB522D">
        <w:t xml:space="preserve">. </w:t>
      </w:r>
      <w:r w:rsidR="00697B39">
        <w:t xml:space="preserve">ožujka 2026. u nazočnosti okrivljenika i branitelja okrivljenika, 09. travnja 2026. u nazočnosti branitelja okrivljenika i predstavnika ovlaštenog tužitelja a u odsutnosti okrivljenika </w:t>
      </w:r>
      <w:r w:rsidR="003F6CF4">
        <w:t xml:space="preserve">te </w:t>
      </w:r>
      <w:r w:rsidR="00697B39">
        <w:t xml:space="preserve">04. svibnja 2026. </w:t>
      </w:r>
      <w:r w:rsidR="003F6CF4">
        <w:t>i</w:t>
      </w:r>
      <w:r w:rsidR="00697B39">
        <w:t xml:space="preserve"> 06. sr</w:t>
      </w:r>
      <w:r w:rsidR="00125EB4">
        <w:t>pnja</w:t>
      </w:r>
      <w:r w:rsidR="0038678C">
        <w:t xml:space="preserve"> 202</w:t>
      </w:r>
      <w:r w:rsidR="000F3204">
        <w:t>6</w:t>
      </w:r>
      <w:r w:rsidRPr="00745964" w:rsidR="00E6409F">
        <w:t xml:space="preserve">. </w:t>
      </w:r>
      <w:r w:rsidR="00697B39">
        <w:t xml:space="preserve">u nazočnosti </w:t>
      </w:r>
      <w:r w:rsidR="00BB522D">
        <w:t xml:space="preserve">branitelja </w:t>
      </w:r>
      <w:r w:rsidR="0038678C">
        <w:t>okrivljenika</w:t>
      </w:r>
      <w:r w:rsidR="00BB522D">
        <w:t>, a u odsutnosti okrivljenika i predstavnika ovlaštenog tužitelja, dana</w:t>
      </w:r>
      <w:r w:rsidR="00F47E5D">
        <w:t xml:space="preserve"> </w:t>
      </w:r>
      <w:r w:rsidR="00697B39">
        <w:t>06. srpnja 2026</w:t>
      </w:r>
      <w:r w:rsidRPr="00745964" w:rsidR="00697B39">
        <w:t>.</w:t>
      </w:r>
      <w:r w:rsidRPr="00745964" w:rsidR="00E6409F">
        <w:t xml:space="preserve"> javno </w:t>
      </w:r>
      <w:r w:rsidR="0038678C">
        <w:t>o</w:t>
      </w:r>
      <w:r w:rsidRPr="00745964" w:rsidR="00E6409F">
        <w:t xml:space="preserve">bjavivši u odsutnosti </w:t>
      </w:r>
      <w:r w:rsidRPr="00745964" w:rsidR="00202956">
        <w:t>stranaka i sudionika</w:t>
      </w:r>
      <w:r w:rsidRPr="00745964" w:rsidR="00E6409F">
        <w:t>,</w:t>
      </w:r>
    </w:p>
    <w:p w:rsidRPr="004C2D84" w:rsidR="00E6409F" w:rsidRDefault="00E6409F" w14:paraId="02F63CCA" w14:textId="77777777">
      <w:pPr>
        <w:rPr>
          <w:shd w:val="clear" w:color="auto" w:fill="FFFFFF"/>
        </w:rPr>
      </w:pPr>
    </w:p>
    <w:p w:rsidRPr="004C2D84" w:rsidR="00646606" w:rsidP="00646606" w:rsidRDefault="00786480" w14:paraId="3B86CE60" w14:textId="77777777">
      <w:pPr>
        <w:jc w:val="center"/>
        <w:rPr>
          <w:shd w:val="clear" w:color="auto" w:fill="FFFFFF"/>
        </w:rPr>
      </w:pPr>
      <w:r w:rsidRPr="004C2D84">
        <w:rPr>
          <w:shd w:val="clear" w:color="auto" w:fill="FFFFFF"/>
        </w:rPr>
        <w:t>p r e s u d i o</w:t>
      </w:r>
      <w:r w:rsidRPr="004C2D84" w:rsidR="00646606">
        <w:rPr>
          <w:shd w:val="clear" w:color="auto" w:fill="FFFFFF"/>
        </w:rPr>
        <w:t xml:space="preserve">  j e</w:t>
      </w:r>
    </w:p>
    <w:p w:rsidRPr="004C2D84" w:rsidR="00646606" w:rsidRDefault="00646606" w14:paraId="3DA80D2C" w14:textId="77777777"/>
    <w:p w:rsidRPr="00697B39" w:rsidR="00697B39" w:rsidP="00697B39" w:rsidRDefault="0053051B" w14:paraId="730E28B9" w14:textId="77777777">
      <w:r w:rsidRPr="004C2D84">
        <w:t>I.</w:t>
      </w:r>
      <w:r w:rsidR="00D30597">
        <w:t xml:space="preserve"> </w:t>
      </w:r>
      <w:r w:rsidRPr="00FB5B95" w:rsidR="00D30597">
        <w:t xml:space="preserve">Okrivljeni </w:t>
      </w:r>
      <w:r w:rsidR="00697B39">
        <w:t xml:space="preserve">Marko Zoričić </w:t>
      </w:r>
      <w:r w:rsidRPr="00697B39" w:rsidR="00697B39">
        <w:t>sin Dinka Zoričića i Snježane Zoričić rođ</w:t>
      </w:r>
      <w:r w:rsidR="00697B39">
        <w:t>ene</w:t>
      </w:r>
      <w:r w:rsidRPr="00697B39" w:rsidR="00697B39">
        <w:t xml:space="preserve"> Berić, rođ</w:t>
      </w:r>
      <w:r w:rsidR="00697B39">
        <w:t>en</w:t>
      </w:r>
      <w:r w:rsidRPr="00697B39" w:rsidR="00697B39">
        <w:t xml:space="preserve"> 14.</w:t>
      </w:r>
      <w:r w:rsidR="00697B39">
        <w:t xml:space="preserve"> ožujka </w:t>
      </w:r>
      <w:r w:rsidRPr="00697B39" w:rsidR="00697B39">
        <w:t>1990. u Rijeci, s prebivalištem u Rijeci, Mirka Jengića 19 i neprijavljenim boravištem u Rijeci, Labinska 53</w:t>
      </w:r>
      <w:r w:rsidR="00697B39">
        <w:t xml:space="preserve">, </w:t>
      </w:r>
      <w:r w:rsidRPr="00697B39" w:rsidR="00697B39">
        <w:t xml:space="preserve">državljanin </w:t>
      </w:r>
      <w:r w:rsidRPr="00FB5B95" w:rsidR="00697B39">
        <w:t>Republike Hrvatske</w:t>
      </w:r>
      <w:r w:rsidRPr="00697B39" w:rsidR="00697B39">
        <w:t xml:space="preserve">, OIB 91288139700, po zanimanju konobar, </w:t>
      </w:r>
      <w:r w:rsidR="00697B39">
        <w:t>nezaposlen</w:t>
      </w:r>
      <w:r w:rsidRPr="00697B39" w:rsidR="00697B39">
        <w:t>, uzdržava se od ušteđevine od ranijeg zaposlenja, u izvanbračnoj zajednici, otac jednog mlt. djeteta, prekršajno kažnjavan, protiv koje</w:t>
      </w:r>
      <w:r w:rsidR="00697B39">
        <w:t>g</w:t>
      </w:r>
      <w:r w:rsidRPr="00697B39" w:rsidR="00697B39">
        <w:t xml:space="preserve"> je u tijeku drugi prekršajni postupak</w:t>
      </w:r>
    </w:p>
    <w:p w:rsidRPr="00FB5B95" w:rsidR="00D30597" w:rsidP="00D30597" w:rsidRDefault="00D30597" w14:paraId="013D35F3" w14:textId="77777777"/>
    <w:p w:rsidRPr="00FB5B95" w:rsidR="00D30597" w:rsidP="00D30597" w:rsidRDefault="00D30597" w14:paraId="244B5EC1" w14:textId="77777777">
      <w:r w:rsidRPr="00FB5B95">
        <w:t>na temelju odredbe članka 183. Prekršajnog zakona (Narodne novine broj 107/07, 39/13, 157/13, 110/15, 70/17, 118/18 i 114/22, dalje: PZ)</w:t>
      </w:r>
    </w:p>
    <w:p w:rsidRPr="00FB5B95" w:rsidR="00D30597" w:rsidP="00D30597" w:rsidRDefault="00D30597" w14:paraId="7A7EE3C8" w14:textId="77777777"/>
    <w:p w:rsidRPr="00FB5B95" w:rsidR="00D30597" w:rsidP="00D30597" w:rsidRDefault="00D30597" w14:paraId="70F57AE8" w14:textId="77777777">
      <w:pPr>
        <w:jc w:val="center"/>
      </w:pPr>
      <w:r w:rsidRPr="00FB5B95">
        <w:t>kriv je</w:t>
      </w:r>
    </w:p>
    <w:p w:rsidRPr="00FB5B95" w:rsidR="00D30597" w:rsidP="00D30597" w:rsidRDefault="00D30597" w14:paraId="147919A2" w14:textId="77777777">
      <w:bookmarkStart w:name="_Hlk231554613" w:id="0"/>
      <w:r w:rsidRPr="00FB5B95">
        <w:t>što j</w:t>
      </w:r>
      <w:r w:rsidR="00697B39">
        <w:t>e</w:t>
      </w:r>
    </w:p>
    <w:p w:rsidRPr="00FB5B95" w:rsidR="00D30597" w:rsidP="00D30597" w:rsidRDefault="00D30597" w14:paraId="04D91F5E" w14:textId="77777777"/>
    <w:p w:rsidR="008E166B" w:rsidP="00BB522D" w:rsidRDefault="007C7A35" w14:paraId="1894FF84" w14:textId="77777777">
      <w:r>
        <w:t xml:space="preserve">1) </w:t>
      </w:r>
      <w:r w:rsidR="008E166B">
        <w:t xml:space="preserve">12. studenog 2023. u 21,00 sati </w:t>
      </w:r>
      <w:r w:rsidR="00BB522D">
        <w:t>u Rijeci, Rujevica 10</w:t>
      </w:r>
      <w:r w:rsidRPr="00BB522D" w:rsidR="00BB522D">
        <w:t xml:space="preserve"> </w:t>
      </w:r>
      <w:r w:rsidRPr="00FB5B95" w:rsidR="00BB522D">
        <w:t xml:space="preserve">protupravno se ponašao na način da je </w:t>
      </w:r>
      <w:r w:rsidR="00BB522D">
        <w:t xml:space="preserve">na </w:t>
      </w:r>
      <w:r w:rsidR="008E166B">
        <w:t xml:space="preserve">zapadnoj tribini </w:t>
      </w:r>
      <w:r w:rsidR="00BB522D">
        <w:t>stadion</w:t>
      </w:r>
      <w:r w:rsidR="008E166B">
        <w:t>a</w:t>
      </w:r>
      <w:r w:rsidR="00BB522D">
        <w:t xml:space="preserve"> Rujevica</w:t>
      </w:r>
      <w:r w:rsidR="008E166B">
        <w:t xml:space="preserve"> gdje su smješteni navijači navijačke skupine Armada, tijekom odigravanja nogometne utakmice NK Rijeka – GNK Dinamo bacio plastičnu čašu u natjecateljski prostor </w:t>
      </w:r>
    </w:p>
    <w:p w:rsidR="008E166B" w:rsidP="00BB522D" w:rsidRDefault="008E166B" w14:paraId="271B1E6E" w14:textId="77777777"/>
    <w:p w:rsidR="008E166B" w:rsidP="008E166B" w:rsidRDefault="007C7A35" w14:paraId="566B33A2" w14:textId="77777777">
      <w:r w:rsidRPr="00FB5B95">
        <w:t xml:space="preserve">dakle, protupravno se ponašao na način da je </w:t>
      </w:r>
      <w:r w:rsidR="008E166B">
        <w:t xml:space="preserve">kao fizička osoba </w:t>
      </w:r>
      <w:r w:rsidRPr="00C13116" w:rsidR="008E166B">
        <w:t>baca</w:t>
      </w:r>
      <w:r w:rsidR="008E166B">
        <w:t>o</w:t>
      </w:r>
      <w:r w:rsidRPr="00C13116" w:rsidR="008E166B">
        <w:t xml:space="preserve"> predmete u natjecateljski prostor</w:t>
      </w:r>
      <w:r w:rsidR="008E166B">
        <w:t xml:space="preserve"> </w:t>
      </w:r>
      <w:r w:rsidRPr="00DD501F" w:rsidR="008E166B">
        <w:rPr>
          <w:color w:val="auto"/>
          <w:shd w:val="clear" w:color="auto" w:fill="FFFFFF"/>
        </w:rPr>
        <w:t>športskog objekta</w:t>
      </w:r>
      <w:r w:rsidRPr="00DD501F" w:rsidR="008E166B">
        <w:rPr>
          <w:color w:val="auto"/>
        </w:rPr>
        <w:t xml:space="preserve"> </w:t>
      </w:r>
      <w:r w:rsidR="008E166B">
        <w:t xml:space="preserve">i time postupio suprotno odredbi članka </w:t>
      </w:r>
      <w:r w:rsidRPr="00DA2AA9" w:rsidR="008E166B">
        <w:t xml:space="preserve">4. stavak 1. podstavak </w:t>
      </w:r>
      <w:r w:rsidR="008E166B">
        <w:t>6</w:t>
      </w:r>
      <w:r w:rsidRPr="00DA2AA9" w:rsidR="008E166B">
        <w:t>.</w:t>
      </w:r>
      <w:r w:rsidR="008E166B">
        <w:t xml:space="preserve"> ZSNŠN,</w:t>
      </w:r>
    </w:p>
    <w:p w:rsidR="00BB522D" w:rsidP="00BB522D" w:rsidRDefault="00BB522D" w14:paraId="69A8A73D" w14:textId="77777777"/>
    <w:p w:rsidR="007C7A35" w:rsidP="00BB522D" w:rsidRDefault="007C7A35" w14:paraId="0624C3C1" w14:textId="77777777">
      <w:r>
        <w:t>2) u isto vrijeme i na istom mjestu ušao</w:t>
      </w:r>
      <w:r w:rsidR="008E166B">
        <w:t xml:space="preserve"> i boravio</w:t>
      </w:r>
      <w:r>
        <w:t xml:space="preserve"> na stadion</w:t>
      </w:r>
      <w:r w:rsidR="008E166B">
        <w:t>u</w:t>
      </w:r>
      <w:r>
        <w:t xml:space="preserve"> </w:t>
      </w:r>
      <w:r w:rsidR="008E166B">
        <w:t xml:space="preserve">kao sportskom objektu </w:t>
      </w:r>
      <w:r>
        <w:t>u alkoholiziranom stanju pod utjecajem alkohola</w:t>
      </w:r>
      <w:r w:rsidR="00247861">
        <w:t xml:space="preserve"> u organizmu</w:t>
      </w:r>
      <w:r>
        <w:t xml:space="preserve"> od </w:t>
      </w:r>
      <w:r w:rsidR="008E166B">
        <w:t xml:space="preserve">1,16 </w:t>
      </w:r>
      <w:r>
        <w:t>g/kg</w:t>
      </w:r>
      <w:r w:rsidR="008E166B">
        <w:t xml:space="preserve">, </w:t>
      </w:r>
      <w:r w:rsidRPr="0096249B" w:rsidR="008E166B">
        <w:t>što umanjeno za granicu dopuštene pogreške od 0,1 g/kg iznosi 1,</w:t>
      </w:r>
      <w:r w:rsidR="008E166B">
        <w:t>06</w:t>
      </w:r>
      <w:r w:rsidRPr="0096249B" w:rsidR="008E166B">
        <w:t xml:space="preserve"> g/kg alkohola,</w:t>
      </w:r>
    </w:p>
    <w:p w:rsidR="008E166B" w:rsidP="00BB522D" w:rsidRDefault="008E166B" w14:paraId="4B766881" w14:textId="77777777"/>
    <w:p w:rsidR="007C7A35" w:rsidP="007C7A35" w:rsidRDefault="007C7A35" w14:paraId="1893E8D8" w14:textId="77777777">
      <w:r w:rsidRPr="00FB5B95">
        <w:t>dakle, protupravno se ponašao na način da</w:t>
      </w:r>
      <w:r w:rsidR="00247861">
        <w:t xml:space="preserve"> je </w:t>
      </w:r>
      <w:r w:rsidRPr="00247861" w:rsidR="00247861">
        <w:t>do</w:t>
      </w:r>
      <w:r w:rsidR="00247861">
        <w:t>šao</w:t>
      </w:r>
      <w:r w:rsidRPr="00247861" w:rsidR="00247861">
        <w:t xml:space="preserve"> i borav</w:t>
      </w:r>
      <w:r w:rsidR="00247861">
        <w:t>io</w:t>
      </w:r>
      <w:r w:rsidRPr="00247861" w:rsidR="00247861">
        <w:t xml:space="preserve"> na prostoru športskog objekta u alkoholiziranom stanju iznad 0,50 g/kg, odnosno odgovarajuć</w:t>
      </w:r>
      <w:r w:rsidR="00247861">
        <w:t>em</w:t>
      </w:r>
      <w:r w:rsidRPr="00247861" w:rsidR="00247861">
        <w:t xml:space="preserve"> iznos</w:t>
      </w:r>
      <w:r w:rsidR="00247861">
        <w:t>u</w:t>
      </w:r>
      <w:r w:rsidRPr="00247861" w:rsidR="00247861">
        <w:t xml:space="preserve"> miligrama u litri izdahnutog zraka</w:t>
      </w:r>
      <w:r w:rsidR="00247861">
        <w:t xml:space="preserve"> </w:t>
      </w:r>
      <w:r w:rsidRPr="00FB5B95">
        <w:t xml:space="preserve">i time postupio suprotno odredbi članka 4. stavak 1. podstavak </w:t>
      </w:r>
      <w:r>
        <w:t>3</w:t>
      </w:r>
      <w:r w:rsidRPr="00FB5B95">
        <w:t>. ZSNŠN,</w:t>
      </w:r>
    </w:p>
    <w:p w:rsidR="00247861" w:rsidP="007C7A35" w:rsidRDefault="00247861" w14:paraId="7D5860FC" w14:textId="77777777"/>
    <w:p w:rsidRPr="002B5A07" w:rsidR="007C7A35" w:rsidP="007C7A35" w:rsidRDefault="007C7A35" w14:paraId="428D9E6E" w14:textId="77777777">
      <w:r w:rsidRPr="002B5A07">
        <w:t>pa mu se uz primjenu članka 33. stavak 3. PZ</w:t>
      </w:r>
    </w:p>
    <w:p w:rsidRPr="002B5A07" w:rsidR="007C7A35" w:rsidP="007C7A35" w:rsidRDefault="007C7A35" w14:paraId="4E03B79A" w14:textId="77777777"/>
    <w:p w:rsidRPr="002B5A07" w:rsidR="007C7A35" w:rsidP="007C7A35" w:rsidRDefault="007C7A35" w14:paraId="7FA78062" w14:textId="77777777">
      <w:r w:rsidRPr="002B5A07">
        <w:t>utvrđuju</w:t>
      </w:r>
    </w:p>
    <w:p w:rsidRPr="002B5A07" w:rsidR="007C7A35" w:rsidP="007C7A35" w:rsidRDefault="007C7A35" w14:paraId="57F52FF4" w14:textId="77777777"/>
    <w:p w:rsidRPr="005E74D9" w:rsidR="007C7A35" w:rsidP="007C7A35" w:rsidRDefault="007C7A35" w14:paraId="743D8352" w14:textId="77777777">
      <w:r w:rsidRPr="005E74D9">
        <w:t xml:space="preserve">za prekršaj pod 1.) na temelju članka </w:t>
      </w:r>
      <w:r w:rsidR="00247861">
        <w:t>39</w:t>
      </w:r>
      <w:r w:rsidR="009646C6">
        <w:t>a</w:t>
      </w:r>
      <w:r w:rsidRPr="005E74D9">
        <w:t>. stavka</w:t>
      </w:r>
      <w:r w:rsidR="00247861">
        <w:t xml:space="preserve"> 1. točke</w:t>
      </w:r>
      <w:r w:rsidRPr="005E74D9">
        <w:t xml:space="preserve"> </w:t>
      </w:r>
      <w:r w:rsidR="009646C6">
        <w:t>1</w:t>
      </w:r>
      <w:r w:rsidRPr="005E74D9">
        <w:t>. Z</w:t>
      </w:r>
      <w:r w:rsidR="00247861">
        <w:t xml:space="preserve">SNŠN </w:t>
      </w:r>
      <w:r w:rsidRPr="005E74D9">
        <w:t xml:space="preserve">novčana kazna u iznosu od </w:t>
      </w:r>
      <w:r w:rsidR="00471963">
        <w:t xml:space="preserve">1.000,00 </w:t>
      </w:r>
      <w:r w:rsidRPr="005E74D9">
        <w:t>eura (</w:t>
      </w:r>
      <w:r w:rsidR="00471963">
        <w:t>jednu tisuću eura</w:t>
      </w:r>
      <w:r w:rsidR="00247861">
        <w:t xml:space="preserve"> i nula centi</w:t>
      </w:r>
      <w:r w:rsidRPr="005E74D9">
        <w:t xml:space="preserve">) </w:t>
      </w:r>
    </w:p>
    <w:p w:rsidRPr="005E74D9" w:rsidR="007C7A35" w:rsidP="007C7A35" w:rsidRDefault="007C7A35" w14:paraId="76E3DF44" w14:textId="77777777"/>
    <w:p w:rsidR="00247861" w:rsidP="00247861" w:rsidRDefault="007C7A35" w14:paraId="1EF924EC" w14:textId="77777777">
      <w:r w:rsidRPr="005E74D9">
        <w:t xml:space="preserve">za prekršaj pod 2.) na temelju članka </w:t>
      </w:r>
      <w:r w:rsidR="00247861">
        <w:t>39</w:t>
      </w:r>
      <w:r w:rsidRPr="005E74D9" w:rsidR="00247861">
        <w:t>. stavka</w:t>
      </w:r>
      <w:r w:rsidR="00247861">
        <w:t xml:space="preserve"> 1. točke</w:t>
      </w:r>
      <w:r w:rsidRPr="005E74D9" w:rsidR="00247861">
        <w:t xml:space="preserve"> </w:t>
      </w:r>
      <w:r w:rsidR="00247861">
        <w:t>3</w:t>
      </w:r>
      <w:r w:rsidRPr="005E74D9" w:rsidR="00247861">
        <w:t>. Z</w:t>
      </w:r>
      <w:r w:rsidR="00247861">
        <w:t>SNŠN</w:t>
      </w:r>
      <w:r w:rsidRPr="005E74D9">
        <w:t xml:space="preserve"> novčana kazna u iznosu od </w:t>
      </w:r>
      <w:r w:rsidR="00471963">
        <w:t>50</w:t>
      </w:r>
      <w:r w:rsidR="00247861">
        <w:t>0,00</w:t>
      </w:r>
      <w:r w:rsidRPr="005E74D9" w:rsidR="00247861">
        <w:t xml:space="preserve"> eura (</w:t>
      </w:r>
      <w:r w:rsidR="00471963">
        <w:t>pet stotina eura i nula centi</w:t>
      </w:r>
      <w:r w:rsidRPr="005E74D9" w:rsidR="00247861">
        <w:t xml:space="preserve">) </w:t>
      </w:r>
    </w:p>
    <w:p w:rsidRPr="005E74D9" w:rsidR="00247861" w:rsidP="00247861" w:rsidRDefault="00247861" w14:paraId="570A36E4" w14:textId="77777777"/>
    <w:p w:rsidRPr="005E74D9" w:rsidR="007C7A35" w:rsidP="007C7A35" w:rsidRDefault="007C7A35" w14:paraId="3DE8BBC5" w14:textId="77777777">
      <w:r w:rsidRPr="005E74D9">
        <w:t xml:space="preserve">Na temelju članka </w:t>
      </w:r>
      <w:r w:rsidR="00247861">
        <w:t>39</w:t>
      </w:r>
      <w:r w:rsidRPr="005E74D9">
        <w:t xml:space="preserve">. stavka </w:t>
      </w:r>
      <w:r w:rsidR="00247861">
        <w:t>1</w:t>
      </w:r>
      <w:r w:rsidRPr="005E74D9">
        <w:t>. ZSPC, a primjenom članka 39. stavka 1. točke 2. PZ</w:t>
      </w:r>
    </w:p>
    <w:p w:rsidRPr="005E74D9" w:rsidR="007C7A35" w:rsidP="007C7A35" w:rsidRDefault="007C7A35" w14:paraId="24784079" w14:textId="77777777">
      <w:r w:rsidRPr="005E74D9">
        <w:t>okrivljeniku se</w:t>
      </w:r>
    </w:p>
    <w:p w:rsidRPr="005E74D9" w:rsidR="007C7A35" w:rsidP="007C7A35" w:rsidRDefault="007C7A35" w14:paraId="344E1582" w14:textId="77777777">
      <w:pPr>
        <w:jc w:val="center"/>
      </w:pPr>
      <w:r w:rsidRPr="005E74D9">
        <w:t>i z r i č e</w:t>
      </w:r>
    </w:p>
    <w:p w:rsidRPr="005E74D9" w:rsidR="007C7A35" w:rsidP="007C7A35" w:rsidRDefault="007C7A35" w14:paraId="329BF4DE" w14:textId="77777777"/>
    <w:p w:rsidRPr="00246F97" w:rsidR="007C7A35" w:rsidP="007C7A35" w:rsidRDefault="007C7A35" w14:paraId="240DBDEB" w14:textId="77777777">
      <w:r w:rsidRPr="005E74D9">
        <w:t xml:space="preserve">ukupna novčana kazna u iznosu od </w:t>
      </w:r>
      <w:r w:rsidR="003E393B">
        <w:t>1.500</w:t>
      </w:r>
      <w:r w:rsidR="00247861">
        <w:t>,00</w:t>
      </w:r>
      <w:r w:rsidRPr="005E74D9">
        <w:t xml:space="preserve"> </w:t>
      </w:r>
      <w:r w:rsidR="00247861">
        <w:t xml:space="preserve">eura </w:t>
      </w:r>
      <w:r w:rsidRPr="005E74D9">
        <w:t>(</w:t>
      </w:r>
      <w:r w:rsidR="003E393B">
        <w:t>jednu tisuću pet</w:t>
      </w:r>
      <w:r w:rsidR="00247861">
        <w:t xml:space="preserve"> stotina eura i nula </w:t>
      </w:r>
      <w:r>
        <w:t>centi</w:t>
      </w:r>
      <w:r w:rsidRPr="005E74D9">
        <w:t>).</w:t>
      </w:r>
    </w:p>
    <w:p w:rsidRPr="00246F97" w:rsidR="007C7A35" w:rsidP="007C7A35" w:rsidRDefault="007C7A35" w14:paraId="3E3BAEF9" w14:textId="77777777"/>
    <w:p w:rsidRPr="00246F97" w:rsidR="007C7A35" w:rsidP="007C7A35" w:rsidRDefault="007C7A35" w14:paraId="12B44EB1" w14:textId="77777777">
      <w:r w:rsidRPr="00246F97">
        <w:t xml:space="preserve">Na temelju članka 33. stavka 11. PZ okrivljenik je obvezan platiti ukupnu novčanu kaznu u roku od </w:t>
      </w:r>
      <w:r w:rsidR="009646C6">
        <w:t>1</w:t>
      </w:r>
      <w:r w:rsidRPr="00246F97" w:rsidR="008418FE">
        <w:t xml:space="preserve"> (</w:t>
      </w:r>
      <w:r w:rsidR="009646C6">
        <w:t>jednog</w:t>
      </w:r>
      <w:r w:rsidRPr="00246F97" w:rsidR="008418FE">
        <w:t>)</w:t>
      </w:r>
      <w:r w:rsidRPr="00246F97">
        <w:t xml:space="preserve"> mjeseca od pravomoćnosti presude.</w:t>
      </w:r>
    </w:p>
    <w:p w:rsidRPr="00246F97" w:rsidR="007C7A35" w:rsidP="007C7A35" w:rsidRDefault="007C7A35" w14:paraId="2A3B93AD" w14:textId="77777777"/>
    <w:p w:rsidRPr="00246F97" w:rsidR="007C7A35" w:rsidP="007C7A35" w:rsidRDefault="007C7A35" w14:paraId="4A9D103D" w14:textId="77777777">
      <w:r w:rsidRPr="00246F97">
        <w:t>Ako ukupna novčana kazna ne bude u cijelosti ili djelomično plaćena u određenom roku, naplatit će se prisilno.</w:t>
      </w:r>
    </w:p>
    <w:p w:rsidRPr="00246F97" w:rsidR="007C7A35" w:rsidP="007C7A35" w:rsidRDefault="007C7A35" w14:paraId="0684DD70" w14:textId="77777777"/>
    <w:p w:rsidRPr="00246F97" w:rsidR="007C7A35" w:rsidP="007C7A35" w:rsidRDefault="007C7A35" w14:paraId="322FCD08" w14:textId="77777777">
      <w:r w:rsidRPr="00246F97">
        <w:t xml:space="preserve">Na temelju članka 152. stavka 3. i članka 183. stavka 2. PZ okrivljenik se upozorava da ako u roku koji je određen za plaćanje novčane kazne uplati dvije trećine izrečene ukupne novčane kazne odnosno </w:t>
      </w:r>
      <w:r w:rsidR="003E393B">
        <w:t>1.000,00</w:t>
      </w:r>
      <w:r w:rsidR="00247861">
        <w:t xml:space="preserve"> </w:t>
      </w:r>
      <w:r w:rsidRPr="00246F97">
        <w:t>eura (</w:t>
      </w:r>
      <w:r w:rsidR="003E393B">
        <w:t>jednu tisuću</w:t>
      </w:r>
      <w:r w:rsidR="00247861">
        <w:t xml:space="preserve"> eura i </w:t>
      </w:r>
      <w:r w:rsidR="003E393B">
        <w:t>nula</w:t>
      </w:r>
      <w:r w:rsidR="00247861">
        <w:t xml:space="preserve"> centi</w:t>
      </w:r>
      <w:r w:rsidRPr="00246F97">
        <w:t>) smatrat će se da je ukupna novčana kazna u cjelini uplaćena.</w:t>
      </w:r>
    </w:p>
    <w:p w:rsidR="009646C6" w:rsidP="009646C6" w:rsidRDefault="009646C6" w14:paraId="6ED98059" w14:textId="77777777">
      <w:pPr>
        <w:shd w:val="clear" w:color="auto" w:fill="FFFFFF"/>
        <w:rPr>
          <w:color w:val="auto"/>
        </w:rPr>
      </w:pPr>
    </w:p>
    <w:p w:rsidR="003E393B" w:rsidP="003E393B" w:rsidRDefault="003E393B" w14:paraId="291DCB5F" w14:textId="77777777">
      <w:r>
        <w:rPr>
          <w:color w:val="auto"/>
        </w:rPr>
        <w:t xml:space="preserve">II. </w:t>
      </w:r>
      <w:r w:rsidRPr="0043478E">
        <w:t>Na temelju članka 139. stavka 3. u svezi s člankom</w:t>
      </w:r>
      <w:r w:rsidRPr="00F33695">
        <w:t xml:space="preserve"> 138. stavka 2. točke 1. i 3. PZ okrivljenik je obvezan naknaditi troškove prekršajnog postupka u iznosu od </w:t>
      </w:r>
      <w:r>
        <w:t>8</w:t>
      </w:r>
      <w:r w:rsidRPr="00F33695">
        <w:t>0,</w:t>
      </w:r>
      <w:r>
        <w:t>00</w:t>
      </w:r>
      <w:r w:rsidRPr="00F33695">
        <w:t xml:space="preserve"> eura (</w:t>
      </w:r>
      <w:r>
        <w:t>osamdeset</w:t>
      </w:r>
      <w:r w:rsidRPr="00F33695">
        <w:t xml:space="preserve"> eura i </w:t>
      </w:r>
      <w:r>
        <w:t>nula</w:t>
      </w:r>
      <w:r w:rsidRPr="00F33695">
        <w:t xml:space="preserve"> cent</w:t>
      </w:r>
      <w:r>
        <w:t>i</w:t>
      </w:r>
      <w:r w:rsidRPr="00F33695">
        <w:t xml:space="preserve">) u roku od </w:t>
      </w:r>
      <w:r>
        <w:t>1</w:t>
      </w:r>
      <w:r w:rsidRPr="00246F97">
        <w:t xml:space="preserve"> (</w:t>
      </w:r>
      <w:r>
        <w:t>jednog</w:t>
      </w:r>
      <w:r w:rsidRPr="00246F97">
        <w:t xml:space="preserve">) </w:t>
      </w:r>
      <w:r w:rsidRPr="00F33695">
        <w:t>mjeseca od pravomoćnosti presude.</w:t>
      </w:r>
    </w:p>
    <w:p w:rsidRPr="00F33695" w:rsidR="003E393B" w:rsidP="003E393B" w:rsidRDefault="003E393B" w14:paraId="770FCADC" w14:textId="77777777"/>
    <w:p w:rsidRPr="003E393B" w:rsidR="009646C6" w:rsidP="003E393B" w:rsidRDefault="003E393B" w14:paraId="33E64179" w14:textId="77777777">
      <w:r w:rsidRPr="00F33695">
        <w:t>Ako troškovi prekršajnog postupka ne budu u cijelosti ili djelomično plaćeni u određenom roku, naplatit će se prisilno.</w:t>
      </w:r>
    </w:p>
    <w:p w:rsidR="00247861" w:rsidP="007C7A35" w:rsidRDefault="00247861" w14:paraId="236A99FF" w14:textId="77777777"/>
    <w:bookmarkEnd w:id="0"/>
    <w:p w:rsidRPr="004C2D84" w:rsidR="004B4AF4" w:rsidP="004B4AF4" w:rsidRDefault="004B4AF4" w14:paraId="4BA299B6" w14:textId="77777777">
      <w:pPr>
        <w:jc w:val="center"/>
        <w:rPr>
          <w:shd w:val="clear" w:color="auto" w:fill="FFFFFF"/>
        </w:rPr>
      </w:pPr>
      <w:r w:rsidRPr="004C2D84">
        <w:rPr>
          <w:shd w:val="clear" w:color="auto" w:fill="FFFFFF"/>
        </w:rPr>
        <w:t>Obrazloženje</w:t>
      </w:r>
    </w:p>
    <w:p w:rsidR="00FD1403" w:rsidP="004B4AF4" w:rsidRDefault="00FD1403" w14:paraId="37EFBF4C" w14:textId="77777777">
      <w:pPr>
        <w:rPr>
          <w:shd w:val="clear" w:color="auto" w:fill="FFFFFF"/>
        </w:rPr>
      </w:pPr>
    </w:p>
    <w:p w:rsidR="00304438" w:rsidP="00304438" w:rsidRDefault="00BD448F" w14:paraId="038A9AD5" w14:textId="77777777">
      <w:r>
        <w:t>1.</w:t>
      </w:r>
      <w:r w:rsidR="00C266A4">
        <w:t xml:space="preserve"> </w:t>
      </w:r>
      <w:r w:rsidR="00C17E5B">
        <w:t xml:space="preserve">Optužnim prijedlogom </w:t>
      </w:r>
      <w:r w:rsidR="00A36B98">
        <w:t>Prve</w:t>
      </w:r>
      <w:r w:rsidR="00553879">
        <w:t xml:space="preserve"> policijske postaje Rijeka </w:t>
      </w:r>
      <w:r w:rsidR="00C17E5B">
        <w:t xml:space="preserve">okrivljenik se tereti za prekršaj činjenično i pravno </w:t>
      </w:r>
      <w:r w:rsidR="00057B88">
        <w:t xml:space="preserve">opisan u </w:t>
      </w:r>
      <w:r w:rsidR="00C75307">
        <w:t>izreci</w:t>
      </w:r>
      <w:r w:rsidR="00F963BA">
        <w:t>.</w:t>
      </w:r>
    </w:p>
    <w:p w:rsidR="00541B6B" w:rsidP="00304438" w:rsidRDefault="00541B6B" w14:paraId="77629725" w14:textId="77777777"/>
    <w:p w:rsidR="00134AB8" w:rsidP="005A34E3" w:rsidRDefault="005A34E3" w14:paraId="1C4D685F" w14:textId="77777777">
      <w:r>
        <w:t>1.1.</w:t>
      </w:r>
      <w:r w:rsidR="00C266A4">
        <w:t xml:space="preserve"> </w:t>
      </w:r>
      <w:r w:rsidR="00134AB8">
        <w:t xml:space="preserve">Okrivljeniku je </w:t>
      </w:r>
      <w:r w:rsidR="00761C96">
        <w:t xml:space="preserve">predloženo izricanje novčane kazne u iznosu od </w:t>
      </w:r>
      <w:r w:rsidR="003E393B">
        <w:t>920</w:t>
      </w:r>
      <w:r w:rsidR="003A20EB">
        <w:t>,00 eura</w:t>
      </w:r>
      <w:r w:rsidR="00761C96">
        <w:t xml:space="preserve"> </w:t>
      </w:r>
      <w:r w:rsidR="00247861">
        <w:t>uz</w:t>
      </w:r>
      <w:r w:rsidR="00761C96">
        <w:t xml:space="preserve"> izricanje </w:t>
      </w:r>
      <w:r w:rsidR="00A02AC1">
        <w:t>zaštitn</w:t>
      </w:r>
      <w:r w:rsidR="003A20EB">
        <w:t>e mjere zabrane</w:t>
      </w:r>
      <w:r w:rsidR="0037691D">
        <w:t xml:space="preserve"> prisustvovanja </w:t>
      </w:r>
      <w:r w:rsidR="00247861">
        <w:t>s</w:t>
      </w:r>
      <w:r w:rsidR="0037691D">
        <w:t xml:space="preserve">portskim natjecanjima </w:t>
      </w:r>
      <w:r w:rsidR="00247861">
        <w:t xml:space="preserve">u Hrvatskoj </w:t>
      </w:r>
      <w:r w:rsidR="0037691D">
        <w:t xml:space="preserve">na kojima sudjeluje </w:t>
      </w:r>
      <w:r w:rsidR="003E393B">
        <w:t xml:space="preserve">HNK Rijeka </w:t>
      </w:r>
      <w:r w:rsidR="0037691D">
        <w:t>i Hrvatska nogometna reprezentacija</w:t>
      </w:r>
      <w:r w:rsidR="00247861">
        <w:t xml:space="preserve"> s obvezom javljanja u policijsku postaju. </w:t>
      </w:r>
    </w:p>
    <w:p w:rsidR="0037691D" w:rsidP="005A34E3" w:rsidRDefault="0037691D" w14:paraId="60A9B6C9" w14:textId="77777777"/>
    <w:p w:rsidR="00247861" w:rsidP="00AD0039" w:rsidRDefault="0037691D" w14:paraId="69D638A6" w14:textId="77777777">
      <w:r>
        <w:t>2. U povodu optužnog prijedloga zakazana je glavna rasprava</w:t>
      </w:r>
      <w:r w:rsidR="004414C9">
        <w:t>, a o</w:t>
      </w:r>
      <w:r w:rsidR="00247861">
        <w:t xml:space="preserve">krivljenik je </w:t>
      </w:r>
      <w:r w:rsidR="003E393B">
        <w:t>iznio obranu</w:t>
      </w:r>
      <w:r w:rsidR="00247861">
        <w:t>.</w:t>
      </w:r>
    </w:p>
    <w:p w:rsidR="003E393B" w:rsidP="00AD0039" w:rsidRDefault="003E393B" w14:paraId="5A482D44" w14:textId="77777777"/>
    <w:p w:rsidRPr="003D701F" w:rsidR="003E393B" w:rsidP="000D7014" w:rsidRDefault="003E393B" w14:paraId="1DFD784D" w14:textId="77777777">
      <w:r>
        <w:t xml:space="preserve">2.1. </w:t>
      </w:r>
      <w:r w:rsidRPr="003E393B">
        <w:t>Ne smatra se krivim za optuženi prekršaj.</w:t>
      </w:r>
      <w:r w:rsidR="000D7014">
        <w:t xml:space="preserve"> On da je navedenog </w:t>
      </w:r>
      <w:r w:rsidRPr="003E393B">
        <w:t xml:space="preserve">dana bio na utakmici Rijeka-Dinamo i prije utakmice </w:t>
      </w:r>
      <w:r w:rsidR="000D7014">
        <w:t>je</w:t>
      </w:r>
      <w:r w:rsidRPr="003E393B">
        <w:t xml:space="preserve"> popio jednu pivu. </w:t>
      </w:r>
      <w:r w:rsidR="000D7014">
        <w:t xml:space="preserve">On da nije </w:t>
      </w:r>
      <w:r w:rsidRPr="003E393B">
        <w:t xml:space="preserve">član navijačke skupine Armada i </w:t>
      </w:r>
      <w:r w:rsidR="000D7014">
        <w:t>nije</w:t>
      </w:r>
      <w:r w:rsidRPr="003E393B">
        <w:t xml:space="preserve"> se nalazio na zapadnoj tribini, već na centralnoj tribini gdje se </w:t>
      </w:r>
      <w:r w:rsidRPr="003D701F">
        <w:t xml:space="preserve">nalaze navijači s pretplatom koju ima i sam. Na utakmici </w:t>
      </w:r>
      <w:r w:rsidRPr="003D701F" w:rsidR="000D7014">
        <w:t>je</w:t>
      </w:r>
      <w:r w:rsidRPr="003D701F">
        <w:t xml:space="preserve"> bio sa još pet, šest starijih osoba u dobi od 45 do 50 godina. Ne mo</w:t>
      </w:r>
      <w:r w:rsidRPr="003D701F" w:rsidR="000D7014">
        <w:t>že</w:t>
      </w:r>
      <w:r w:rsidRPr="003D701F">
        <w:t xml:space="preserve"> se sjetiti je li netko konzumirao na stadionu piće jer kada se radi o utakmicama visokog rizika onda</w:t>
      </w:r>
      <w:r w:rsidRPr="003D701F" w:rsidR="000D7014">
        <w:t xml:space="preserve"> da</w:t>
      </w:r>
      <w:r w:rsidRPr="003D701F">
        <w:t xml:space="preserve"> se ne toči alkohol. </w:t>
      </w:r>
      <w:r w:rsidRPr="003D701F" w:rsidR="000D7014">
        <w:t xml:space="preserve">On da je </w:t>
      </w:r>
      <w:r w:rsidRPr="003D701F">
        <w:t xml:space="preserve">stajao na ogradi i oko </w:t>
      </w:r>
      <w:r w:rsidRPr="003D701F" w:rsidR="000D7014">
        <w:t>njega</w:t>
      </w:r>
      <w:r w:rsidRPr="003D701F">
        <w:t xml:space="preserve"> je letilo "sve živo". Ni</w:t>
      </w:r>
      <w:r w:rsidRPr="003D701F" w:rsidR="000D7014">
        <w:t>je</w:t>
      </w:r>
      <w:r w:rsidRPr="003D701F">
        <w:t xml:space="preserve"> u rukama držao nikakvu čašu i </w:t>
      </w:r>
      <w:r w:rsidRPr="003D701F" w:rsidR="000D7014">
        <w:t>nije</w:t>
      </w:r>
      <w:r w:rsidRPr="003D701F">
        <w:t xml:space="preserve"> bacio čašu u natjecateljski prostor. Policijski službenik </w:t>
      </w:r>
      <w:r w:rsidRPr="003D701F" w:rsidR="000D7014">
        <w:t xml:space="preserve">da </w:t>
      </w:r>
      <w:r w:rsidRPr="003D701F">
        <w:t xml:space="preserve">se spustio do </w:t>
      </w:r>
      <w:r w:rsidRPr="003D701F" w:rsidR="000D7014">
        <w:t>njega</w:t>
      </w:r>
      <w:r w:rsidRPr="003D701F">
        <w:t xml:space="preserve"> i </w:t>
      </w:r>
      <w:r w:rsidRPr="003D701F" w:rsidR="000D7014">
        <w:t xml:space="preserve">njegovog </w:t>
      </w:r>
      <w:r w:rsidRPr="003D701F">
        <w:t>društva i rekao m</w:t>
      </w:r>
      <w:r w:rsidRPr="003D701F" w:rsidR="000D7014">
        <w:t>u</w:t>
      </w:r>
      <w:r w:rsidRPr="003D701F">
        <w:t xml:space="preserve"> da </w:t>
      </w:r>
      <w:r w:rsidRPr="003D701F" w:rsidR="000D7014">
        <w:t xml:space="preserve">je </w:t>
      </w:r>
      <w:r w:rsidRPr="003D701F">
        <w:t xml:space="preserve">bacio plastičnu čašu te da mora otići s njim radi ispitivanja gdje </w:t>
      </w:r>
      <w:r w:rsidRPr="003D701F" w:rsidR="000D7014">
        <w:t>ga je</w:t>
      </w:r>
      <w:r w:rsidRPr="003D701F">
        <w:t xml:space="preserve"> odveo u posebnu prostoriju i u toj prostoriji </w:t>
      </w:r>
      <w:r w:rsidRPr="003D701F" w:rsidR="000D7014">
        <w:t>je</w:t>
      </w:r>
      <w:r w:rsidRPr="003D701F">
        <w:t xml:space="preserve"> alkotestiran i ispitan. Želi dodati da alkotest kao takav nije u potpunosti točan jer </w:t>
      </w:r>
      <w:r w:rsidRPr="003D701F" w:rsidR="000D7014">
        <w:t>da on</w:t>
      </w:r>
      <w:r w:rsidRPr="003D701F">
        <w:t xml:space="preserve"> loše podnosi alkohol, sav se zacrveni te </w:t>
      </w:r>
      <w:r w:rsidRPr="003D701F" w:rsidR="000D7014">
        <w:t>je</w:t>
      </w:r>
      <w:r w:rsidRPr="003D701F">
        <w:t xml:space="preserve"> to rekao i policajcu, ali zbog želje da što prije odem kući potpisao </w:t>
      </w:r>
      <w:r w:rsidRPr="003D701F" w:rsidR="000D7014">
        <w:t>je</w:t>
      </w:r>
      <w:r w:rsidRPr="003D701F">
        <w:t xml:space="preserve"> zapisnik.</w:t>
      </w:r>
    </w:p>
    <w:p w:rsidRPr="003D701F" w:rsidR="003E393B" w:rsidP="003E393B" w:rsidRDefault="003E393B" w14:paraId="1FFCD959" w14:textId="77777777"/>
    <w:p w:rsidRPr="003E393B" w:rsidR="003E393B" w:rsidP="003E393B" w:rsidRDefault="006303A0" w14:paraId="422AE7B9" w14:textId="77777777">
      <w:r w:rsidRPr="003D701F">
        <w:t xml:space="preserve">2.1.1. Kada je okrivljeniku </w:t>
      </w:r>
      <w:r w:rsidRPr="003D701F" w:rsidR="003E393B">
        <w:t>predoč</w:t>
      </w:r>
      <w:r w:rsidRPr="003D701F">
        <w:t xml:space="preserve">en njegov </w:t>
      </w:r>
      <w:r w:rsidRPr="003D701F" w:rsidR="003E393B">
        <w:t>iskaz sa zapisnika o ispitivanju osumnjičenika od 12.</w:t>
      </w:r>
      <w:r w:rsidRPr="003D701F">
        <w:t xml:space="preserve"> studenog 2</w:t>
      </w:r>
      <w:r w:rsidRPr="003D701F" w:rsidR="003E393B">
        <w:t>023. u kojem je iskazao kako se nalazio na zapadnoj tribini i da</w:t>
      </w:r>
      <w:r w:rsidRPr="003D701F">
        <w:t xml:space="preserve"> mu je,</w:t>
      </w:r>
      <w:r w:rsidRPr="003D701F" w:rsidR="003E393B">
        <w:t xml:space="preserve"> dok </w:t>
      </w:r>
      <w:r w:rsidRPr="003D701F">
        <w:t>je</w:t>
      </w:r>
      <w:r w:rsidRPr="003D701F" w:rsidR="003E393B">
        <w:t xml:space="preserve"> navijao</w:t>
      </w:r>
      <w:r w:rsidRPr="003D701F">
        <w:t>,</w:t>
      </w:r>
      <w:r w:rsidRPr="003D701F" w:rsidR="003E393B">
        <w:t xml:space="preserve"> slučajno ispala plastična čaša, izjav</w:t>
      </w:r>
      <w:r w:rsidRPr="003D701F">
        <w:t>io je</w:t>
      </w:r>
      <w:r w:rsidRPr="003D701F" w:rsidR="003E393B">
        <w:t xml:space="preserve"> kako </w:t>
      </w:r>
      <w:r w:rsidRPr="003D701F">
        <w:t>taj zapisnik</w:t>
      </w:r>
      <w:r w:rsidRPr="003D701F" w:rsidR="003E393B">
        <w:t xml:space="preserve"> nije točan i da </w:t>
      </w:r>
      <w:r w:rsidRPr="003D701F">
        <w:t>je</w:t>
      </w:r>
      <w:r w:rsidRPr="003D701F" w:rsidR="003E393B">
        <w:t xml:space="preserve"> to rekao samo zato da što prije ode jer su m</w:t>
      </w:r>
      <w:r w:rsidRPr="003D701F">
        <w:t>u</w:t>
      </w:r>
      <w:r w:rsidRPr="003D701F" w:rsidR="003E393B">
        <w:t xml:space="preserve"> govorili da ć</w:t>
      </w:r>
      <w:r w:rsidRPr="003D701F">
        <w:t>e</w:t>
      </w:r>
      <w:r w:rsidRPr="003D701F" w:rsidR="003E393B">
        <w:t xml:space="preserve"> morati ostati na triježnjenju. Na upit gdje se točno nalazi ograda</w:t>
      </w:r>
      <w:r w:rsidRPr="003D701F">
        <w:t>,</w:t>
      </w:r>
      <w:r w:rsidRPr="003D701F" w:rsidR="003E393B">
        <w:t xml:space="preserve"> </w:t>
      </w:r>
      <w:r w:rsidRPr="003D701F">
        <w:t>odgovorio je</w:t>
      </w:r>
      <w:r w:rsidRPr="003D701F" w:rsidR="003E393B">
        <w:t xml:space="preserve"> kako se na centralnom dijelu nalaze dvije klupe za igrače te se iznad njih nalazi ograda.</w:t>
      </w:r>
      <w:r w:rsidRPr="003E393B" w:rsidR="003E393B">
        <w:t xml:space="preserve"> </w:t>
      </w:r>
    </w:p>
    <w:p w:rsidRPr="003E393B" w:rsidR="003E393B" w:rsidP="003E393B" w:rsidRDefault="003E393B" w14:paraId="03088D7C" w14:textId="77777777"/>
    <w:p w:rsidRPr="003E393B" w:rsidR="003E393B" w:rsidP="006303A0" w:rsidRDefault="006303A0" w14:paraId="7A288963" w14:textId="77777777">
      <w:r>
        <w:t xml:space="preserve">2.1.2. </w:t>
      </w:r>
      <w:r w:rsidRPr="003E393B" w:rsidR="003E393B">
        <w:t xml:space="preserve">Na upit branitelja okrivljenik </w:t>
      </w:r>
      <w:r>
        <w:t>je odgovorio kako n</w:t>
      </w:r>
      <w:r w:rsidRPr="003E393B" w:rsidR="003E393B">
        <w:t>iti u jednom trenutku tijekom utakmice ni</w:t>
      </w:r>
      <w:r>
        <w:t>je</w:t>
      </w:r>
      <w:r w:rsidRPr="003E393B" w:rsidR="003E393B">
        <w:t xml:space="preserve"> imao u ruci plastičnu čašu.</w:t>
      </w:r>
    </w:p>
    <w:p w:rsidRPr="003E393B" w:rsidR="003E393B" w:rsidP="003E393B" w:rsidRDefault="003E393B" w14:paraId="002B95C7" w14:textId="77777777"/>
    <w:p w:rsidRPr="009E7C54" w:rsidR="003A20EB" w:rsidP="003A20EB" w:rsidRDefault="003E393B" w14:paraId="231DB29C" w14:textId="77777777">
      <w:r>
        <w:t xml:space="preserve">2.2. U nazočnosti okrivljenika i njegova branitelja pročitana je dokumentacija </w:t>
      </w:r>
      <w:r w:rsidRPr="009E7C54" w:rsidR="003A20EB">
        <w:t>dostavljena uz optužni prijedlog.</w:t>
      </w:r>
    </w:p>
    <w:p w:rsidR="003A20EB" w:rsidP="003A20EB" w:rsidRDefault="003A20EB" w14:paraId="4559D0CE" w14:textId="77777777"/>
    <w:p w:rsidRPr="006303A0" w:rsidR="006303A0" w:rsidP="003A20EB" w:rsidRDefault="006303A0" w14:paraId="21AC57AA" w14:textId="77777777">
      <w:r w:rsidRPr="006303A0">
        <w:t xml:space="preserve">2.3. </w:t>
      </w:r>
      <w:r w:rsidRPr="006303A0" w:rsidR="009E1E8B">
        <w:t xml:space="preserve">Iz zapisnika o ispitivanju prisutnosti alkohola u organizmu </w:t>
      </w:r>
      <w:r w:rsidRPr="006303A0" w:rsidR="005664E7">
        <w:t xml:space="preserve">Prve policijske postaje </w:t>
      </w:r>
      <w:r w:rsidRPr="006303A0" w:rsidR="009E1E8B">
        <w:t xml:space="preserve">Rijeka od </w:t>
      </w:r>
      <w:r w:rsidRPr="006303A0">
        <w:t>12</w:t>
      </w:r>
      <w:r w:rsidRPr="006303A0" w:rsidR="009E1E8B">
        <w:t xml:space="preserve">. </w:t>
      </w:r>
      <w:r w:rsidRPr="006303A0">
        <w:t>studenog</w:t>
      </w:r>
      <w:r w:rsidRPr="006303A0" w:rsidR="009E1E8B">
        <w:t xml:space="preserve"> 202</w:t>
      </w:r>
      <w:r w:rsidRPr="006303A0">
        <w:t>3</w:t>
      </w:r>
      <w:r w:rsidRPr="006303A0" w:rsidR="009E1E8B">
        <w:t xml:space="preserve">. serijskog broja </w:t>
      </w:r>
      <w:r w:rsidRPr="006303A0">
        <w:t>01803172</w:t>
      </w:r>
      <w:r w:rsidRPr="006303A0" w:rsidR="009E1E8B">
        <w:t xml:space="preserve"> slijedi da je okrivljeniku u </w:t>
      </w:r>
      <w:r w:rsidRPr="006303A0">
        <w:t xml:space="preserve">21,00 sati </w:t>
      </w:r>
      <w:r w:rsidRPr="006303A0" w:rsidR="009E1E8B">
        <w:t xml:space="preserve">izmjerena koncentracija alkohola u organizmu od </w:t>
      </w:r>
      <w:r w:rsidRPr="006303A0">
        <w:t>1</w:t>
      </w:r>
      <w:r w:rsidRPr="006303A0" w:rsidR="009E1E8B">
        <w:t>,</w:t>
      </w:r>
      <w:r w:rsidRPr="006303A0">
        <w:t>16</w:t>
      </w:r>
      <w:r w:rsidRPr="006303A0" w:rsidR="009E1E8B">
        <w:t xml:space="preserve"> g/kg što umanjeno za granicu sigurnosne pogreške iznosi </w:t>
      </w:r>
      <w:r w:rsidRPr="006303A0">
        <w:t>1,06</w:t>
      </w:r>
      <w:r w:rsidRPr="006303A0" w:rsidR="009E1E8B">
        <w:t xml:space="preserve"> g/kg</w:t>
      </w:r>
      <w:r w:rsidRPr="006303A0" w:rsidR="005664E7">
        <w:t>. Okrivljenik je</w:t>
      </w:r>
      <w:r w:rsidRPr="006303A0">
        <w:t xml:space="preserve"> izjavio kako je u 20,45 sati popio jednu litru piva,</w:t>
      </w:r>
      <w:r w:rsidRPr="006303A0" w:rsidR="005664E7">
        <w:t xml:space="preserve"> prihvatio</w:t>
      </w:r>
      <w:r w:rsidRPr="006303A0">
        <w:t xml:space="preserve"> je</w:t>
      </w:r>
      <w:r w:rsidRPr="006303A0" w:rsidR="005664E7">
        <w:t xml:space="preserve"> ispitivanje, nije poricao rezultate ispitivanja te nije imao primjedbi na </w:t>
      </w:r>
      <w:r w:rsidRPr="006303A0">
        <w:t>zapisnik koji je vlastoručno potpisao, a jedan primjerak uručen mu je u ruke</w:t>
      </w:r>
      <w:r w:rsidRPr="006303A0" w:rsidR="005664E7">
        <w:t>.</w:t>
      </w:r>
    </w:p>
    <w:p w:rsidRPr="006303A0" w:rsidR="006303A0" w:rsidP="003A20EB" w:rsidRDefault="005664E7" w14:paraId="6BABCCA7" w14:textId="77777777">
      <w:r w:rsidRPr="006303A0">
        <w:t xml:space="preserve"> </w:t>
      </w:r>
    </w:p>
    <w:p w:rsidRPr="006303A0" w:rsidR="005664E7" w:rsidP="003A20EB" w:rsidRDefault="006303A0" w14:paraId="38D70FD7" w14:textId="77777777">
      <w:r w:rsidRPr="006303A0">
        <w:t>2</w:t>
      </w:r>
      <w:r w:rsidRPr="006303A0" w:rsidR="005664E7">
        <w:t>.</w:t>
      </w:r>
      <w:r w:rsidRPr="006303A0">
        <w:t>4</w:t>
      </w:r>
      <w:r w:rsidRPr="006303A0" w:rsidR="005664E7">
        <w:t xml:space="preserve">. Iz zapisnika o ispitivanju okrivljenika pred Policijskom postajom Rijeka od </w:t>
      </w:r>
      <w:r w:rsidRPr="006303A0">
        <w:t xml:space="preserve">12. studenog 2023. </w:t>
      </w:r>
      <w:r w:rsidRPr="006303A0" w:rsidR="005664E7">
        <w:t xml:space="preserve">slijedi da je </w:t>
      </w:r>
      <w:r w:rsidRPr="006303A0">
        <w:t xml:space="preserve">iskazao kako je </w:t>
      </w:r>
      <w:r>
        <w:t>toga dana</w:t>
      </w:r>
      <w:r w:rsidRPr="006303A0">
        <w:t xml:space="preserve"> bio na utakmici na Rujevici između NK Rijeka i NK Dinamo na zapadnoj tribini i dok je navijao, slučajno mu je ispala plastična čaša. </w:t>
      </w:r>
    </w:p>
    <w:p w:rsidR="009E1E8B" w:rsidP="003A20EB" w:rsidRDefault="009E1E8B" w14:paraId="2D87779C" w14:textId="77777777">
      <w:pPr>
        <w:rPr>
          <w:highlight w:val="yellow"/>
        </w:rPr>
      </w:pPr>
    </w:p>
    <w:p w:rsidRPr="006303A0" w:rsidR="006303A0" w:rsidP="003A20EB" w:rsidRDefault="006303A0" w14:paraId="4104609B" w14:textId="77777777">
      <w:r w:rsidRPr="006303A0">
        <w:t xml:space="preserve">2.5. Iz službene zabilješka JSIP Rijeka policijskog službenika Marka Trstenjaka slijedi kako je 12. studenog 2023. na zapadnoj tribini stadiona Rujevica u 21,00 sati Marko Zoričić zatečen kako baca plastičnu čašu u natjecateljski prostor, a alkotestiranjem osobe je  utvrđena koncentracija od 1,06 g/kg. </w:t>
      </w:r>
    </w:p>
    <w:p w:rsidRPr="006303A0" w:rsidR="00D21A38" w:rsidP="003A20EB" w:rsidRDefault="00D21A38" w14:paraId="5FFAF858" w14:textId="77777777"/>
    <w:p w:rsidR="005664E7" w:rsidP="005664E7" w:rsidRDefault="006303A0" w14:paraId="3A16203C" w14:textId="77777777">
      <w:r w:rsidRPr="006303A0">
        <w:t>2</w:t>
      </w:r>
      <w:r w:rsidRPr="006303A0" w:rsidR="00EA23F8">
        <w:t>.</w:t>
      </w:r>
      <w:r w:rsidRPr="006303A0">
        <w:t>6</w:t>
      </w:r>
      <w:r w:rsidRPr="006303A0" w:rsidR="00EA23F8">
        <w:t xml:space="preserve">. </w:t>
      </w:r>
      <w:r w:rsidRPr="006303A0" w:rsidR="005664E7">
        <w:t xml:space="preserve">Iz naredbe o određivanju mjera opreza Prve policijske postaje Rijeka od </w:t>
      </w:r>
      <w:r w:rsidRPr="006303A0">
        <w:t xml:space="preserve">12. studenog 2023. </w:t>
      </w:r>
      <w:r w:rsidRPr="006303A0" w:rsidR="005664E7">
        <w:t xml:space="preserve">serijskog broja </w:t>
      </w:r>
      <w:r w:rsidRPr="006303A0">
        <w:t>00971240</w:t>
      </w:r>
      <w:r w:rsidRPr="006303A0" w:rsidR="005664E7">
        <w:t xml:space="preserve"> slijedi da je okrivljeniku izrečena mjera opreza zabrane posjećivanja stadiona </w:t>
      </w:r>
      <w:r w:rsidRPr="006303A0">
        <w:t>na kojima nastupa HNK Rijeka i Hrvatska nogometna reprezentacija,</w:t>
      </w:r>
      <w:r w:rsidRPr="006303A0" w:rsidR="005664E7">
        <w:t xml:space="preserve"> u trajanju od 8 dana.</w:t>
      </w:r>
      <w:r w:rsidR="005664E7">
        <w:t xml:space="preserve"> </w:t>
      </w:r>
    </w:p>
    <w:p w:rsidR="002137CD" w:rsidP="003A20EB" w:rsidRDefault="002137CD" w14:paraId="7DDF7695" w14:textId="77777777"/>
    <w:p w:rsidR="003E393B" w:rsidP="003E393B" w:rsidRDefault="006303A0" w14:paraId="00D53BB4" w14:textId="77777777">
      <w:r>
        <w:t>2</w:t>
      </w:r>
      <w:r w:rsidR="00D21A38">
        <w:t>.</w:t>
      </w:r>
      <w:r>
        <w:t>7</w:t>
      </w:r>
      <w:r w:rsidR="005664E7">
        <w:t>.</w:t>
      </w:r>
      <w:r w:rsidR="002137CD">
        <w:t xml:space="preserve"> </w:t>
      </w:r>
      <w:r w:rsidR="003E393B">
        <w:t xml:space="preserve">Okrivljenik i </w:t>
      </w:r>
      <w:r w:rsidRPr="003E393B" w:rsidR="003E393B">
        <w:t>branitelj okr</w:t>
      </w:r>
      <w:r w:rsidR="003E393B">
        <w:t>ivljenika</w:t>
      </w:r>
      <w:r w:rsidRPr="003E393B" w:rsidR="003E393B">
        <w:t xml:space="preserve"> stav</w:t>
      </w:r>
      <w:r w:rsidR="003E393B">
        <w:t>ili su</w:t>
      </w:r>
      <w:r w:rsidRPr="003E393B" w:rsidR="003E393B">
        <w:t xml:space="preserve"> generalnu primjedbu na pročitane dokaze posebice u odnosu na zapisnik o ispitivanju prisutnosti alkohola u organizmu te na zapisnik o ispitivanju osumnjičenika.</w:t>
      </w:r>
    </w:p>
    <w:p w:rsidR="003E393B" w:rsidP="003E393B" w:rsidRDefault="003E393B" w14:paraId="0F600863" w14:textId="77777777"/>
    <w:p w:rsidR="003E393B" w:rsidP="003E393B" w:rsidRDefault="006303A0" w14:paraId="722E86F2" w14:textId="77777777">
      <w:r>
        <w:t>2</w:t>
      </w:r>
      <w:r w:rsidR="003E393B">
        <w:t>.</w:t>
      </w:r>
      <w:r>
        <w:t>8</w:t>
      </w:r>
      <w:r w:rsidR="003E393B">
        <w:t>. U daljnjem tijeku postupka, na prijedlog obrane, kao svjedok je saslušan policijski službenik Marko Trstenjak</w:t>
      </w:r>
      <w:r>
        <w:t>.</w:t>
      </w:r>
    </w:p>
    <w:p w:rsidR="003E393B" w:rsidP="003E393B" w:rsidRDefault="003E393B" w14:paraId="7DFBD41B" w14:textId="77777777"/>
    <w:p w:rsidRPr="003F6CF4" w:rsidR="003E393B" w:rsidP="003E393B" w:rsidRDefault="006303A0" w14:paraId="4104FE7A" w14:textId="77777777">
      <w:r w:rsidRPr="003F6CF4">
        <w:t>2.9. Svjedok Marko Trstenjak, policijski službenik PU Istarske, Interventne policije, iskazao je kako se s</w:t>
      </w:r>
      <w:r w:rsidRPr="003F6CF4" w:rsidR="003E393B">
        <w:t>jeća predmetnog događaja jer se radilo o utakmici visokog rizika kao što je i inače slučaj kada igraju Rijeka i Dinamo te se na stadionu Rujevica nalazio veliki broj navijača, a među navijačima Rijeke je vladalo posebno nezadovoljstvo zbog trenera koji je bio njihov bivši trener, a potom trener Dinama te je toga dana zabilježen veći broj prekršaja</w:t>
      </w:r>
      <w:r w:rsidRPr="003F6CF4">
        <w:t>,</w:t>
      </w:r>
      <w:r w:rsidRPr="003F6CF4" w:rsidR="003E393B">
        <w:t xml:space="preserve"> posebice onih koji su se odnosili na ubacivanje predmeta u natjecateljski prostor. Na zapadnoj tribini uočio </w:t>
      </w:r>
      <w:r w:rsidRPr="003F6CF4">
        <w:t>je</w:t>
      </w:r>
      <w:r w:rsidRPr="003F6CF4" w:rsidR="003E393B">
        <w:t xml:space="preserve"> okrivljenika koji je u natjecateljski prostor, a prema klupi Dinama bacio plastičnu čašu. Uočio ga </w:t>
      </w:r>
      <w:r w:rsidRPr="003F6CF4" w:rsidR="00C805D9">
        <w:t xml:space="preserve">je </w:t>
      </w:r>
      <w:r w:rsidRPr="003F6CF4" w:rsidR="003E393B">
        <w:t xml:space="preserve">jer </w:t>
      </w:r>
      <w:r w:rsidRPr="003F6CF4" w:rsidR="00C805D9">
        <w:t>je</w:t>
      </w:r>
      <w:r w:rsidRPr="003F6CF4" w:rsidR="003E393B">
        <w:t xml:space="preserve"> od njega bio udaljen nekakvih 5 do 7 metara te</w:t>
      </w:r>
      <w:r w:rsidRPr="003F6CF4" w:rsidR="00C805D9">
        <w:t xml:space="preserve"> mu je pristupio</w:t>
      </w:r>
      <w:r w:rsidRPr="003F6CF4" w:rsidR="003E393B">
        <w:t xml:space="preserve"> prilikom njegova izlaska s tribine radi utvrđivanja identiteta s obzirom na evidentirani prekršaj, a kako je okrivljenik odavao znakove alkoholiziranosti</w:t>
      </w:r>
      <w:r w:rsidRPr="003F6CF4" w:rsidR="00C805D9">
        <w:t>,</w:t>
      </w:r>
      <w:r w:rsidRPr="003F6CF4" w:rsidR="003E393B">
        <w:t xml:space="preserve"> doveden je u službene prostorije unutar stadiona gdje je alkotestiran</w:t>
      </w:r>
      <w:r w:rsidRPr="003F6CF4" w:rsidR="00C805D9">
        <w:t xml:space="preserve">. Koliko se </w:t>
      </w:r>
      <w:r w:rsidRPr="003F6CF4" w:rsidR="003E393B">
        <w:t>sjeća</w:t>
      </w:r>
      <w:r w:rsidRPr="003F6CF4" w:rsidR="00C805D9">
        <w:t>,</w:t>
      </w:r>
      <w:r w:rsidRPr="003F6CF4" w:rsidR="003E393B">
        <w:t xml:space="preserve"> bio</w:t>
      </w:r>
      <w:r w:rsidRPr="003F6CF4" w:rsidR="00C805D9">
        <w:t xml:space="preserve"> je</w:t>
      </w:r>
      <w:r w:rsidRPr="003F6CF4" w:rsidR="003E393B">
        <w:t xml:space="preserve"> pod utjecajem alkohola, a potom je nad njim nastavljeno kriminalističko istraživanje od strane policijskih službenika.</w:t>
      </w:r>
    </w:p>
    <w:p w:rsidRPr="003F6CF4" w:rsidR="003E393B" w:rsidP="003E393B" w:rsidRDefault="003E393B" w14:paraId="77A37319" w14:textId="77777777"/>
    <w:p w:rsidRPr="003F6CF4" w:rsidR="003E393B" w:rsidP="003E393B" w:rsidRDefault="00C805D9" w14:paraId="54836BAF" w14:textId="77777777">
      <w:r w:rsidRPr="003F6CF4">
        <w:t xml:space="preserve">2.9.1. </w:t>
      </w:r>
      <w:r w:rsidRPr="003F6CF4" w:rsidR="003E393B">
        <w:t xml:space="preserve">Na upit suda svjedok </w:t>
      </w:r>
      <w:r w:rsidRPr="003F6CF4">
        <w:t>je odgovorio kako na</w:t>
      </w:r>
      <w:r w:rsidRPr="003F6CF4" w:rsidR="003E393B">
        <w:t xml:space="preserve"> tribine ulaz</w:t>
      </w:r>
      <w:r w:rsidRPr="003F6CF4">
        <w:t>e</w:t>
      </w:r>
      <w:r w:rsidRPr="003F6CF4" w:rsidR="003E393B">
        <w:t xml:space="preserve"> prema procijeni rizika te prema naredbi voditelja. U konkretnom slučaju o počinjenom prekršaju</w:t>
      </w:r>
      <w:r w:rsidRPr="003F6CF4">
        <w:t xml:space="preserve"> bio je </w:t>
      </w:r>
      <w:r w:rsidRPr="003F6CF4" w:rsidR="003E393B">
        <w:t xml:space="preserve"> obaviješten voditelj te s</w:t>
      </w:r>
      <w:r w:rsidRPr="003F6CF4">
        <w:t>u</w:t>
      </w:r>
      <w:r w:rsidRPr="003F6CF4" w:rsidR="003E393B">
        <w:t xml:space="preserve"> dobili naredbu da identificira</w:t>
      </w:r>
      <w:r w:rsidRPr="003F6CF4">
        <w:t>ju</w:t>
      </w:r>
      <w:r w:rsidRPr="003F6CF4" w:rsidR="003E393B">
        <w:t>, odnosno legitimira</w:t>
      </w:r>
      <w:r w:rsidRPr="003F6CF4">
        <w:t>ju</w:t>
      </w:r>
      <w:r w:rsidRPr="003F6CF4" w:rsidR="003E393B">
        <w:t xml:space="preserve"> okrivljenika, a to je bilo u trenutku kada je on sa tribine krenuo, čini m</w:t>
      </w:r>
      <w:r w:rsidRPr="003F6CF4">
        <w:t>u</w:t>
      </w:r>
      <w:r w:rsidRPr="003F6CF4" w:rsidR="003E393B">
        <w:t xml:space="preserve"> se prema wc-u, a na tribine nis</w:t>
      </w:r>
      <w:r w:rsidRPr="003F6CF4">
        <w:t>u</w:t>
      </w:r>
      <w:r w:rsidRPr="003F6CF4" w:rsidR="003E393B">
        <w:t xml:space="preserve"> ulazili kako ne bi došlo do nereda. Okrivljenik se nalazio na zapadnoj tribini, koliko se sjeća negdje u sredini, a nije se nalazio na ogradi. </w:t>
      </w:r>
    </w:p>
    <w:p w:rsidRPr="003F6CF4" w:rsidR="003E393B" w:rsidP="003E393B" w:rsidRDefault="003E393B" w14:paraId="50C6FE1A" w14:textId="77777777"/>
    <w:p w:rsidRPr="003E393B" w:rsidR="003E393B" w:rsidP="00C805D9" w:rsidRDefault="00C805D9" w14:paraId="7D0F0A00" w14:textId="77777777">
      <w:r w:rsidRPr="003F6CF4">
        <w:t xml:space="preserve">2.9.2. </w:t>
      </w:r>
      <w:r w:rsidRPr="003F6CF4" w:rsidR="003E393B">
        <w:t>Na upit branitelja okr</w:t>
      </w:r>
      <w:r w:rsidRPr="003F6CF4">
        <w:t>ivljenika</w:t>
      </w:r>
      <w:r w:rsidRPr="003F6CF4" w:rsidR="003E393B">
        <w:t xml:space="preserve"> svjedok </w:t>
      </w:r>
      <w:r w:rsidRPr="003F6CF4">
        <w:t>je odgovorio kako o</w:t>
      </w:r>
      <w:r w:rsidRPr="003F6CF4" w:rsidR="003E393B">
        <w:t>krivljenika osobno ne poznaje te ga</w:t>
      </w:r>
      <w:r w:rsidRPr="003F6CF4">
        <w:t xml:space="preserve"> je</w:t>
      </w:r>
      <w:r w:rsidRPr="003F6CF4" w:rsidR="003E393B">
        <w:t xml:space="preserve"> prvi put vidio na utakmici. Da li se na zapadnoj tribini nalaze navijači Armade ili simpatizeri to </w:t>
      </w:r>
      <w:r w:rsidRPr="003F6CF4">
        <w:t>da oni kao policijski službenici</w:t>
      </w:r>
      <w:r w:rsidRPr="003F6CF4" w:rsidR="003E393B">
        <w:t xml:space="preserve"> ne utvrđuj</w:t>
      </w:r>
      <w:r w:rsidRPr="003F6CF4">
        <w:t>u</w:t>
      </w:r>
      <w:r w:rsidRPr="003F6CF4" w:rsidR="003E393B">
        <w:t xml:space="preserve">, niti je bitno. Okrivljenik se nalazio na zapadnoj tribini, to nije tribina iza gola, već centralna tribina. Osobno </w:t>
      </w:r>
      <w:r w:rsidRPr="003F6CF4">
        <w:t>je</w:t>
      </w:r>
      <w:r w:rsidRPr="003F6CF4" w:rsidR="003E393B">
        <w:t xml:space="preserve"> uočio okrivljenika da je bacio plastičnu čašu u natjecateljski prostor. Osobno </w:t>
      </w:r>
      <w:r w:rsidRPr="003F6CF4">
        <w:t>je</w:t>
      </w:r>
      <w:r w:rsidRPr="003F6CF4" w:rsidR="003E393B">
        <w:t xml:space="preserve"> vidio da je čaša doletjela u natjecateljski prostor. Od trenutka uočavanja prekršaja do legitimiranja okrivljenika prošlo je 10 do 15 minuta. </w:t>
      </w:r>
      <w:r w:rsidRPr="003F6CF4">
        <w:t xml:space="preserve">On da je </w:t>
      </w:r>
      <w:r w:rsidRPr="003F6CF4" w:rsidR="003E393B">
        <w:t xml:space="preserve">osobno zaustavio i legitimirao okrivljenika. Toga dana bilo je još sličnih prekršaja, ali </w:t>
      </w:r>
      <w:r w:rsidRPr="003F6CF4">
        <w:t xml:space="preserve">on je </w:t>
      </w:r>
      <w:r w:rsidRPr="003F6CF4" w:rsidR="003E393B">
        <w:t xml:space="preserve">osobno zaustavio i legitimirao samo okrivljenika. Tribina je bila relativno puna. Na upit branitelja da li su i drugi gledatelji oko njega bacali čaše, svjedok </w:t>
      </w:r>
      <w:r w:rsidRPr="003F6CF4">
        <w:t xml:space="preserve">je </w:t>
      </w:r>
      <w:r w:rsidRPr="003F6CF4" w:rsidR="003E393B">
        <w:t>odgov</w:t>
      </w:r>
      <w:r w:rsidRPr="003F6CF4">
        <w:t>orio</w:t>
      </w:r>
      <w:r w:rsidRPr="003F6CF4" w:rsidR="003E393B">
        <w:t xml:space="preserve"> kako je on utvrdio prekršaj u odnosu na okrivljenika. Na upit da li se na utakmici točio alkohol </w:t>
      </w:r>
      <w:r w:rsidRPr="003F6CF4">
        <w:t xml:space="preserve">odgovorio je kako je </w:t>
      </w:r>
      <w:r w:rsidRPr="003F6CF4" w:rsidR="003E393B">
        <w:t xml:space="preserve">to do kluba, odnosno organizatora, a ne do policije, a koliko se sjeća točio se alkohol. </w:t>
      </w:r>
      <w:r w:rsidRPr="003F6CF4">
        <w:t xml:space="preserve">On da je </w:t>
      </w:r>
      <w:r w:rsidRPr="003F6CF4" w:rsidR="003E393B">
        <w:t>okrivljenik</w:t>
      </w:r>
      <w:r w:rsidRPr="003F6CF4">
        <w:t>a</w:t>
      </w:r>
      <w:r w:rsidRPr="003F6CF4" w:rsidR="003E393B">
        <w:t xml:space="preserve"> doveo u službene prostorije policije na stadionu  i bio </w:t>
      </w:r>
      <w:r w:rsidRPr="003F6CF4">
        <w:t>je</w:t>
      </w:r>
      <w:r w:rsidRPr="003F6CF4" w:rsidR="003E393B">
        <w:t xml:space="preserve"> osobno nazočan njegovom alkotestiranju i nakon što je utvrđena prisutnost alkohola u organizmu predan je na daljnju obradu policijskim službenicima, a ne sjeća se da li je osporavao rezultate testiranja te se ne sjeća da li je netko od policijskih službenika okrivljeniku predlagao vađenje krvi i ne sjeća se tko je od kolega izvršio alkotestiranje obzirom </w:t>
      </w:r>
      <w:r w:rsidRPr="003F6CF4">
        <w:t xml:space="preserve">je on </w:t>
      </w:r>
      <w:r w:rsidRPr="003F6CF4" w:rsidR="003E393B">
        <w:t>policijski službenik PU Istarske.</w:t>
      </w:r>
    </w:p>
    <w:p w:rsidRPr="003E393B" w:rsidR="003E393B" w:rsidP="003E393B" w:rsidRDefault="003E393B" w14:paraId="44FFAB0B" w14:textId="77777777"/>
    <w:p w:rsidR="003E393B" w:rsidP="003E393B" w:rsidRDefault="00C805D9" w14:paraId="1F51A761" w14:textId="77777777">
      <w:r>
        <w:t xml:space="preserve">2.9.3. </w:t>
      </w:r>
      <w:r w:rsidRPr="003E393B" w:rsidR="003E393B">
        <w:t xml:space="preserve">Branitelj okrivljenika </w:t>
      </w:r>
      <w:r w:rsidR="003E393B">
        <w:t>dao je</w:t>
      </w:r>
      <w:r w:rsidRPr="003E393B" w:rsidR="003E393B">
        <w:t xml:space="preserve"> generalnu primjedbu na iskaz</w:t>
      </w:r>
      <w:r w:rsidR="003E393B">
        <w:t xml:space="preserve"> svjedoka,</w:t>
      </w:r>
      <w:r w:rsidRPr="003E393B" w:rsidR="003E393B">
        <w:t xml:space="preserve"> u onom dijelu u kojem se isti razlikuje od obrane okrivljenika</w:t>
      </w:r>
      <w:r w:rsidR="003E393B">
        <w:t>, dok p</w:t>
      </w:r>
      <w:r w:rsidRPr="003E393B" w:rsidR="003E393B">
        <w:t xml:space="preserve">redstavnica ovlaštenog tužitelja </w:t>
      </w:r>
      <w:r w:rsidR="003E393B">
        <w:t xml:space="preserve">nije imala </w:t>
      </w:r>
      <w:r w:rsidRPr="003E393B" w:rsidR="003E393B">
        <w:t>primjedbe na njegov iskaz.</w:t>
      </w:r>
    </w:p>
    <w:p w:rsidR="003E393B" w:rsidP="003E393B" w:rsidRDefault="003E393B" w14:paraId="1A8EFAAC" w14:textId="77777777"/>
    <w:p w:rsidR="003E393B" w:rsidP="003E393B" w:rsidRDefault="00C805D9" w14:paraId="7A33686E" w14:textId="77777777">
      <w:r>
        <w:t xml:space="preserve">2.10. </w:t>
      </w:r>
      <w:r w:rsidR="003E393B">
        <w:t xml:space="preserve">U daljnjem tijeku postupka pribavljena je </w:t>
      </w:r>
      <w:r w:rsidRPr="003E393B" w:rsidR="003E393B">
        <w:t xml:space="preserve">ovjernica za alkometar uređaj Drager ARHH 0277 koji je korišten prilikom alkotestiranja okrivljenika </w:t>
      </w:r>
      <w:r w:rsidR="003E393B">
        <w:t xml:space="preserve">inkriminirane zgode te iz proičitanog Izvješća o ispitivanju Državnog zavoda za mjeriteljstvo broj 0038/23 proizlazi kako je uređaj ovjeren 12. siječnja 2023., s valjanošću ovjere do 31. siječnja 2024. </w:t>
      </w:r>
    </w:p>
    <w:p w:rsidR="003E393B" w:rsidP="003E393B" w:rsidRDefault="003E393B" w14:paraId="213A3CE6" w14:textId="77777777"/>
    <w:p w:rsidR="003E393B" w:rsidP="003E393B" w:rsidRDefault="00C805D9" w14:paraId="523EFDA0" w14:textId="77777777">
      <w:r>
        <w:t xml:space="preserve">2.11. </w:t>
      </w:r>
      <w:r w:rsidR="003E393B">
        <w:t>Branitelj nije imao primjedbe na pročitani dokaz.</w:t>
      </w:r>
    </w:p>
    <w:p w:rsidR="000D7014" w:rsidP="003E393B" w:rsidRDefault="000D7014" w14:paraId="5594B432" w14:textId="77777777"/>
    <w:p w:rsidR="000D7014" w:rsidP="003E393B" w:rsidRDefault="00C805D9" w14:paraId="44D1D089" w14:textId="77777777">
      <w:r>
        <w:t xml:space="preserve">2.12. </w:t>
      </w:r>
      <w:r w:rsidR="000D7014">
        <w:t xml:space="preserve">Branitelj okrivljenika predložio je da se u daljnjem tijeku postupka provedu dokazi </w:t>
      </w:r>
      <w:r w:rsidRPr="000D7014" w:rsidR="000D7014">
        <w:t>saslušanjem policijske službenice Danijele Podobnik</w:t>
      </w:r>
      <w:r w:rsidR="000D7014">
        <w:t xml:space="preserve"> koja je sastavljala zapisnik o ispitivanju osumnjičenika</w:t>
      </w:r>
      <w:r w:rsidRPr="000D7014" w:rsidR="000D7014">
        <w:t xml:space="preserve">, policijskog službenika koji je vršio alkotestiranje broj značke 38706, te </w:t>
      </w:r>
      <w:r w:rsidR="000D7014">
        <w:t>da se</w:t>
      </w:r>
      <w:r w:rsidRPr="000D7014" w:rsidR="000D7014">
        <w:t xml:space="preserve"> pribave poda</w:t>
      </w:r>
      <w:r w:rsidR="000D7014">
        <w:t>ci</w:t>
      </w:r>
      <w:r w:rsidRPr="000D7014" w:rsidR="000D7014">
        <w:t xml:space="preserve"> od HNK Rijeke </w:t>
      </w:r>
      <w:r w:rsidR="000D7014">
        <w:t xml:space="preserve">da li je na predmetnoj nogometnoj utakmici 12. studenog 2023. u gledateljskom prostoru </w:t>
      </w:r>
      <w:r w:rsidRPr="000D7014" w:rsidR="000D7014">
        <w:t>posluživan alkohol</w:t>
      </w:r>
      <w:r w:rsidR="000D7014">
        <w:t xml:space="preserve"> jer da alkotestiranje uređajem Drager nije pouzdano već da se radi samo o orijentacijskom kriteriju. Predstavnica ovlaštenog tužitelja protivila se izvođenju predmetnih dokaza i to </w:t>
      </w:r>
      <w:r w:rsidRPr="000D7014" w:rsidR="000D7014">
        <w:t>saslušanj</w:t>
      </w:r>
      <w:r w:rsidR="000D7014">
        <w:t>u</w:t>
      </w:r>
      <w:r w:rsidRPr="000D7014" w:rsidR="000D7014">
        <w:t xml:space="preserve"> policijske službenice Danijele Podobnik</w:t>
      </w:r>
      <w:r w:rsidR="000D7014">
        <w:t xml:space="preserve"> jer da je ista samo uzela izjavu od okrivljenika koju je on vlastoručno potpisao, dok da smatra kako su drugi prijedlozi usmjereni na odugovlačenje postupka. </w:t>
      </w:r>
    </w:p>
    <w:p w:rsidR="000D7014" w:rsidP="003E393B" w:rsidRDefault="000D7014" w14:paraId="4039E09A" w14:textId="77777777"/>
    <w:p w:rsidR="000D7014" w:rsidP="000D7014" w:rsidRDefault="00C805D9" w14:paraId="076A3CB4" w14:textId="77777777">
      <w:r w:rsidRPr="003F6CF4">
        <w:t xml:space="preserve">2.13. </w:t>
      </w:r>
      <w:r w:rsidRPr="003F6CF4" w:rsidR="000D7014">
        <w:t>Sud je odbio izvođenje navedenih dokaznih prijedloga, smatrajući iste suvišnima, obzirom je činjenično stanje utvrđeno u dovoljnoj mjeri za donošenje odluke o prekršaju, a što će biti obrazloženo u nastavku presude.</w:t>
      </w:r>
    </w:p>
    <w:p w:rsidR="000D7014" w:rsidP="000D7014" w:rsidRDefault="000D7014" w14:paraId="11A7872E" w14:textId="77777777"/>
    <w:p w:rsidRPr="000D7014" w:rsidR="000D7014" w:rsidP="000D7014" w:rsidRDefault="00C805D9" w14:paraId="62F9B59E" w14:textId="77777777">
      <w:r>
        <w:t xml:space="preserve">2.14. </w:t>
      </w:r>
      <w:r w:rsidR="000D7014">
        <w:t>U završnoj riječi branitelj okrivljenika je naveo kako i</w:t>
      </w:r>
      <w:r w:rsidRPr="000D7014" w:rsidR="000D7014">
        <w:t>z provedenih dokaznih prijedloga ne proizlazi onaj dovoljan stupanj vjerojatnosti, odnosno nedvojbenosti da je okrivljenik počinio prekršajna djela koja mu se stavljaju na teret</w:t>
      </w:r>
      <w:r w:rsidR="009632BC">
        <w:t>,</w:t>
      </w:r>
      <w:r w:rsidRPr="000D7014" w:rsidR="000D7014">
        <w:t xml:space="preserve"> slijedom čega predlaže sudu da donese presudu kojom se okrivljenik oslobađa od odgovornosti za počinjenje predmetnog prekršaja.</w:t>
      </w:r>
    </w:p>
    <w:p w:rsidR="00D21A38" w:rsidP="003A20EB" w:rsidRDefault="00D21A38" w14:paraId="20B95A4C" w14:textId="77777777"/>
    <w:p w:rsidRPr="002F07F2" w:rsidR="002C3989" w:rsidP="00C56515" w:rsidRDefault="002F07F2" w14:paraId="01C9DEAB" w14:textId="77777777">
      <w:pPr>
        <w:rPr>
          <w:color w:val="auto"/>
        </w:rPr>
      </w:pPr>
      <w:r w:rsidRPr="002F07F2">
        <w:t>3</w:t>
      </w:r>
      <w:r w:rsidRPr="002F07F2" w:rsidR="002137CD">
        <w:t xml:space="preserve">. </w:t>
      </w:r>
      <w:r w:rsidRPr="002F07F2" w:rsidR="00C266A4">
        <w:t xml:space="preserve"> </w:t>
      </w:r>
      <w:r w:rsidRPr="002F07F2" w:rsidR="0026341C">
        <w:t>I</w:t>
      </w:r>
      <w:r w:rsidRPr="002F07F2" w:rsidR="00593942">
        <w:t>z</w:t>
      </w:r>
      <w:r w:rsidRPr="002F07F2" w:rsidR="0026341C">
        <w:t xml:space="preserve"> odredbe </w:t>
      </w:r>
      <w:r w:rsidRPr="002F07F2" w:rsidR="0068322D">
        <w:t xml:space="preserve">članka 4. stavak 1. podstavak </w:t>
      </w:r>
      <w:r w:rsidRPr="002F07F2" w:rsidR="004D1A1D">
        <w:t>3</w:t>
      </w:r>
      <w:r w:rsidRPr="002F07F2" w:rsidR="0068322D">
        <w:t xml:space="preserve">. ZSNŠN slijedi da se protupravnim ponašanjem u smislu tog zakona </w:t>
      </w:r>
      <w:r w:rsidRPr="002F07F2" w:rsidR="0068322D">
        <w:rPr>
          <w:color w:val="auto"/>
        </w:rPr>
        <w:t xml:space="preserve">smatra </w:t>
      </w:r>
      <w:r w:rsidRPr="002F07F2" w:rsidR="004D1A1D">
        <w:rPr>
          <w:color w:val="auto"/>
        </w:rPr>
        <w:t>pokušaj ulaska, dolazak i boravak na prostoru športskog objekta u alkoholiziranom stanju iznad 0,50 g/kg, odnosno odgovarajući iznos miligrama u litri izdahnutog zraka</w:t>
      </w:r>
      <w:r w:rsidRPr="002F07F2" w:rsidR="002C3989">
        <w:rPr>
          <w:color w:val="auto"/>
        </w:rPr>
        <w:t>. Člankom 39. ZSNŠN propisano je da će se za naveden</w:t>
      </w:r>
      <w:r w:rsidRPr="002F07F2">
        <w:rPr>
          <w:color w:val="auto"/>
        </w:rPr>
        <w:t>i</w:t>
      </w:r>
      <w:r w:rsidRPr="002F07F2" w:rsidR="002C3989">
        <w:rPr>
          <w:color w:val="auto"/>
        </w:rPr>
        <w:t xml:space="preserve"> prekršaj kazniti fizička osoba novčanom kaznom od 260,00 do 1990,00 eura ili kaznom zatvora u trajanju do 30 dana.</w:t>
      </w:r>
    </w:p>
    <w:p w:rsidRPr="002F07F2" w:rsidR="002F07F2" w:rsidP="00C56515" w:rsidRDefault="002F07F2" w14:paraId="386FFD6B" w14:textId="77777777">
      <w:pPr>
        <w:rPr>
          <w:color w:val="auto"/>
        </w:rPr>
      </w:pPr>
    </w:p>
    <w:p w:rsidRPr="002F07F2" w:rsidR="002F07F2" w:rsidP="002F07F2" w:rsidRDefault="002F07F2" w14:paraId="3B59CDA9" w14:textId="77777777">
      <w:pPr>
        <w:rPr>
          <w:color w:val="auto"/>
        </w:rPr>
      </w:pPr>
      <w:r w:rsidRPr="002F07F2">
        <w:rPr>
          <w:color w:val="auto"/>
        </w:rPr>
        <w:t xml:space="preserve">3.1. Iz </w:t>
      </w:r>
      <w:r w:rsidRPr="002F07F2">
        <w:t xml:space="preserve">odredbe članka 4. stavak 1. podstavak 6. ZSNŠN slijedi da se protupravnim ponašanjem u smislu tog zakona </w:t>
      </w:r>
      <w:r w:rsidRPr="002F07F2">
        <w:rPr>
          <w:color w:val="auto"/>
        </w:rPr>
        <w:t>smatra</w:t>
      </w:r>
      <w:r w:rsidRPr="002F07F2">
        <w:rPr>
          <w:rFonts w:ascii="Open Sans" w:hAnsi="Open Sans" w:cs="Open Sans"/>
          <w:color w:val="484848"/>
          <w:sz w:val="21"/>
          <w:szCs w:val="21"/>
          <w:shd w:val="clear" w:color="auto" w:fill="FFFFFF"/>
        </w:rPr>
        <w:t xml:space="preserve"> </w:t>
      </w:r>
      <w:r w:rsidRPr="002F07F2">
        <w:rPr>
          <w:color w:val="auto"/>
        </w:rPr>
        <w:t xml:space="preserve">bacanje predmeta u natjecateljski prostor ili gledateljski prostor. Člankom 39.a ZSNŠN propisano je da će se za navedeni prekršaj kazniti fizička osoba novčanom kaznom od 660,00 do 3310,00 eura ili kaznom zatvora u trajanju od najmanje 30 dana do najdulje 60 dana. </w:t>
      </w:r>
    </w:p>
    <w:p w:rsidRPr="002F07F2" w:rsidR="002F07F2" w:rsidP="00C56515" w:rsidRDefault="002F07F2" w14:paraId="7F33AA6D" w14:textId="77777777">
      <w:pPr>
        <w:rPr>
          <w:color w:val="auto"/>
        </w:rPr>
      </w:pPr>
    </w:p>
    <w:p w:rsidRPr="002F07F2" w:rsidR="002F07F2" w:rsidP="00C56515" w:rsidRDefault="002F07F2" w14:paraId="7C1E1639" w14:textId="77777777">
      <w:r w:rsidRPr="002F07F2">
        <w:rPr>
          <w:color w:val="auto"/>
        </w:rPr>
        <w:t xml:space="preserve">4. Iako okrivljenik poriče učin prekršaja koji mu se stavljaju na teret optužnim aktom, sud smatra da je provedenim dokaznim postupkom nedvojbeno utvrđeno kako je okrivljenik počinio prekršaje iz članka </w:t>
      </w:r>
      <w:r w:rsidRPr="002F07F2">
        <w:t xml:space="preserve">4. stavak 1. podstavak 3. i </w:t>
      </w:r>
      <w:r w:rsidRPr="002F07F2" w:rsidR="003F6CF4">
        <w:t xml:space="preserve">podstavak </w:t>
      </w:r>
      <w:r w:rsidRPr="002F07F2">
        <w:t>6. ZSNŠN.</w:t>
      </w:r>
    </w:p>
    <w:p w:rsidR="002F07F2" w:rsidP="00C56515" w:rsidRDefault="002F07F2" w14:paraId="29478803" w14:textId="77777777">
      <w:pPr>
        <w:rPr>
          <w:highlight w:val="yellow"/>
        </w:rPr>
      </w:pPr>
    </w:p>
    <w:p w:rsidRPr="003D701F" w:rsidR="003D701F" w:rsidP="00C56515" w:rsidRDefault="002F07F2" w14:paraId="3839A5F2" w14:textId="77777777">
      <w:r w:rsidRPr="003D701F">
        <w:t xml:space="preserve">5. Naime, </w:t>
      </w:r>
      <w:r w:rsidRPr="003D701F" w:rsidR="003D701F">
        <w:t>sud obranu okrivljenika nije prihvatio niti u dijelu, smatrajući je neživotnom, nelogičnom i usmjerenom isključivo na otklon njegove prekršajne odgovornosti, a pored toga ist</w:t>
      </w:r>
      <w:r w:rsidR="003F6CF4">
        <w:t>a</w:t>
      </w:r>
      <w:r w:rsidRPr="003D701F" w:rsidR="003D701F">
        <w:t xml:space="preserve"> je u cijelosti suprotna svim izvedenim dokazima u postupku. </w:t>
      </w:r>
    </w:p>
    <w:p w:rsidRPr="003D701F" w:rsidR="003D701F" w:rsidP="00C56515" w:rsidRDefault="003D701F" w14:paraId="169FFA00" w14:textId="77777777"/>
    <w:p w:rsidR="002F07F2" w:rsidP="00C56515" w:rsidRDefault="00555FCA" w14:paraId="1246979D" w14:textId="77777777">
      <w:r>
        <w:t xml:space="preserve">5.1. </w:t>
      </w:r>
      <w:r w:rsidRPr="003D701F" w:rsidR="003D701F">
        <w:t xml:space="preserve">Prvenstveno, iako je okrivljenik pred sudom iskazao kako u rukama nije držao nikakvu čašu i nije bacio čašu u natjecateljski prostor te da je prije utakmice popio samo jedno pivo, a da alkotest nije u potpunosti točan jer on loše podnosi alkohol, ispitan pred policijskim službenicima inkriminirane zgode iskazao je kako mu je, dok je navijao, slučajno ispala plastična čaša. Na upit zašto </w:t>
      </w:r>
      <w:r w:rsidR="003F6CF4">
        <w:t xml:space="preserve">sada </w:t>
      </w:r>
      <w:r w:rsidRPr="003D701F" w:rsidR="003D701F">
        <w:t>drugačije iskazuje pred sudom, izjavio je kako zapisnik nije točan odnosno da je to rekao samo zato da što prije ode kako ne bi morao ostati na triježnjenju. Dakle, u obrani okrivljenik odstupa od svog iskaza pred policijom, dajući za to objašnjenje kako je</w:t>
      </w:r>
      <w:r w:rsidR="002A3719">
        <w:t xml:space="preserve"> ustvari</w:t>
      </w:r>
      <w:r w:rsidRPr="003D701F" w:rsidR="003D701F">
        <w:t xml:space="preserve"> neistinito </w:t>
      </w:r>
      <w:r w:rsidR="002A3719">
        <w:t xml:space="preserve">iskazivao </w:t>
      </w:r>
      <w:r w:rsidRPr="003D701F" w:rsidR="003D701F">
        <w:t>inkriminirane zgode</w:t>
      </w:r>
      <w:r w:rsidR="003F6CF4">
        <w:t>, a koje obrazloženje sud ne prihvaća niti u dijelu</w:t>
      </w:r>
      <w:r w:rsidRPr="003D701F" w:rsidR="003D701F">
        <w:t>.</w:t>
      </w:r>
      <w:r w:rsidR="003D701F">
        <w:t xml:space="preserve"> </w:t>
      </w:r>
    </w:p>
    <w:p w:rsidR="003D701F" w:rsidP="00C56515" w:rsidRDefault="003D701F" w14:paraId="39330BB2" w14:textId="77777777"/>
    <w:p w:rsidR="003D701F" w:rsidP="00C56515" w:rsidRDefault="00555FCA" w14:paraId="76548533" w14:textId="77777777">
      <w:r>
        <w:t xml:space="preserve">5.2. </w:t>
      </w:r>
      <w:r w:rsidR="003F6CF4">
        <w:t>Ujedno</w:t>
      </w:r>
      <w:r w:rsidR="003D701F">
        <w:t xml:space="preserve">, okrivljenik je uredno upozoren prilikom ispitivanja </w:t>
      </w:r>
      <w:r w:rsidRPr="006303A0" w:rsidR="003D701F">
        <w:t>pred Policijskom postajom Rijeka od 12. studenog 2023</w:t>
      </w:r>
      <w:r w:rsidR="003D701F">
        <w:t>., a zapisnik je pročitao i istoga vlastoručno potpisao.</w:t>
      </w:r>
    </w:p>
    <w:p w:rsidR="002A3719" w:rsidP="00C56515" w:rsidRDefault="002A3719" w14:paraId="2386F80E" w14:textId="77777777"/>
    <w:p w:rsidRPr="00174A49" w:rsidR="002A3719" w:rsidP="00C56515" w:rsidRDefault="00555FCA" w14:paraId="0BE6F4C0" w14:textId="77777777">
      <w:r>
        <w:t xml:space="preserve">5.3. </w:t>
      </w:r>
      <w:r w:rsidR="002A3719">
        <w:t xml:space="preserve">Osim toga, da je okrivljenik doista iz gledateljskog prostora bacio plastičnu čašu u natjecateljski prostor, proizlazi iz pročitane </w:t>
      </w:r>
      <w:r w:rsidRPr="006303A0" w:rsidR="002A3719">
        <w:t>službene zabilješk</w:t>
      </w:r>
      <w:r w:rsidR="002A3719">
        <w:t xml:space="preserve">e </w:t>
      </w:r>
      <w:r w:rsidRPr="006303A0" w:rsidR="002A3719">
        <w:t xml:space="preserve">JSIP Rijeka </w:t>
      </w:r>
      <w:r w:rsidR="002A3719">
        <w:t>iz kojeg proizlazi</w:t>
      </w:r>
      <w:r w:rsidRPr="006303A0" w:rsidR="002A3719">
        <w:t xml:space="preserve"> kako je 12. studenog 2023. na zapadnoj tribini stadiona Rujevica u 21,00 sati Marko </w:t>
      </w:r>
      <w:r w:rsidRPr="00174A49" w:rsidR="002A3719">
        <w:t xml:space="preserve">Zoričić zatečen kako baca plastičnu čašu u natjecateljski prostor. Isto je pred sudom ponovio svjedok, policijski službenik Marko Trstenjak koji je iskazao kako okrivljenika osobno ne poznaje te ga je prvi puta vidio inkriminirane zgode, kada je na zapadnoj tribini uočio okrivljenika koji je u natjecateljski prostor, a prema klupi Dinama bacio plastičnu čašu. On da je od </w:t>
      </w:r>
      <w:r w:rsidRPr="00174A49" w:rsidR="003F6CF4">
        <w:t>okrivljenika</w:t>
      </w:r>
      <w:r w:rsidRPr="00174A49" w:rsidR="002A3719">
        <w:t xml:space="preserve"> bio udaljen nekakvih 5 do 7 metara te mu je pristupio prilikom njegova izlaska s tribine radi utvrđivanja identiteta s obzirom na evidentirani prekršaj. Okrivljenik </w:t>
      </w:r>
      <w:r w:rsidRPr="00174A49" w:rsidR="003F6CF4">
        <w:t xml:space="preserve">da </w:t>
      </w:r>
      <w:r w:rsidRPr="00174A49" w:rsidR="002A3719">
        <w:t>je odavao znakove alkoholiziranosti, zbog čega je doveden u službene prostorije unutar stadiona gdje je alkotestiran. Izričito je iskazao kako je osobno uočio okrivljenika da je bacio plastičnu čašu u natjecateljski prostor</w:t>
      </w:r>
      <w:r w:rsidRPr="00174A49" w:rsidR="003F6CF4">
        <w:t>, da</w:t>
      </w:r>
      <w:r w:rsidRPr="00174A49" w:rsidR="002A3719">
        <w:t xml:space="preserve"> je osobno vidio da je čaša o</w:t>
      </w:r>
      <w:r w:rsidRPr="00174A49" w:rsidR="003F6CF4">
        <w:t>d</w:t>
      </w:r>
      <w:r w:rsidRPr="00174A49" w:rsidR="002A3719">
        <w:t xml:space="preserve">letjela u natjecateljski prostor te </w:t>
      </w:r>
      <w:r w:rsidRPr="00174A49" w:rsidR="003F6CF4">
        <w:t xml:space="preserve">da </w:t>
      </w:r>
      <w:r w:rsidRPr="00174A49" w:rsidR="002A3719">
        <w:t xml:space="preserve">je upravo on zaustavio i legitimirao okrivljenika. </w:t>
      </w:r>
    </w:p>
    <w:p w:rsidRPr="00174A49" w:rsidR="002A3719" w:rsidP="00C56515" w:rsidRDefault="002A3719" w14:paraId="36481E0D" w14:textId="77777777"/>
    <w:p w:rsidR="002A3719" w:rsidP="00C56515" w:rsidRDefault="00555FCA" w14:paraId="07B5AA53" w14:textId="77777777">
      <w:r w:rsidRPr="00174A49">
        <w:t xml:space="preserve">5.4. </w:t>
      </w:r>
      <w:r w:rsidRPr="00174A49" w:rsidR="002A3719">
        <w:t>Navedeni Zapisnik o ispitivanju okrivljenika, Službenu zabilješku te iskaz svjedoka, policijskog službenika, sud u cijelosti prihvaća kao istinite i vjerodostojne. Materijalni dokazi su službene isprave sastavljene po službenim osoba</w:t>
      </w:r>
      <w:r w:rsidRPr="00174A49" w:rsidR="003F6CF4">
        <w:t>ma</w:t>
      </w:r>
      <w:r w:rsidRPr="00174A49" w:rsidR="002A3719">
        <w:t xml:space="preserve"> u čiji sadržaj sud nema nikakvog objektivnog razloga sumnjati, a niti je tijekom postupka dovedena u sumnju njihova vjerodostojnost. Ujedno, sud u cijelosti prihvaća i iskaz svjedoka</w:t>
      </w:r>
      <w:r w:rsidRPr="00174A49" w:rsidR="003F6CF4">
        <w:t xml:space="preserve"> </w:t>
      </w:r>
      <w:r w:rsidRPr="00174A49" w:rsidR="002A3719">
        <w:t>koji je jasno, decidirano i vrlo detaljno opisao svoje postupanje</w:t>
      </w:r>
      <w:r w:rsidR="002A3719">
        <w:t xml:space="preserve"> prema okrivljeniku inkriminirane zgode, način na koji ga je uočio te svoje postupanje prema njemu. Svjedok je policijski službenik koji je postupao temeljem svojih ovlasti </w:t>
      </w:r>
      <w:r w:rsidR="003F6CF4">
        <w:t>i</w:t>
      </w:r>
      <w:r w:rsidR="002A3719">
        <w:t xml:space="preserve"> koji ne poznaje okrivljenika, pa time objektivno nema niti jednog razloga zbog čega bi ga neosnovano teretio. </w:t>
      </w:r>
      <w:r w:rsidR="003F6CF4">
        <w:t xml:space="preserve">Upravo na temelju svih izvedenih dokaza sud smatra nedvojbeno utvrđenim kako se inkriminirane zgode okrivljenik </w:t>
      </w:r>
      <w:r w:rsidRPr="00FB5B95" w:rsidR="003F6CF4">
        <w:t xml:space="preserve">protupravno ponašao na način da je </w:t>
      </w:r>
      <w:r w:rsidRPr="00C13116" w:rsidR="003F6CF4">
        <w:t>baca</w:t>
      </w:r>
      <w:r w:rsidR="003F6CF4">
        <w:t>o</w:t>
      </w:r>
      <w:r w:rsidRPr="00C13116" w:rsidR="003F6CF4">
        <w:t xml:space="preserve"> predmete u natjecateljski prostor</w:t>
      </w:r>
      <w:r w:rsidR="003F6CF4">
        <w:t xml:space="preserve"> </w:t>
      </w:r>
      <w:r w:rsidRPr="00DD501F" w:rsidR="003F6CF4">
        <w:rPr>
          <w:color w:val="auto"/>
          <w:shd w:val="clear" w:color="auto" w:fill="FFFFFF"/>
        </w:rPr>
        <w:t>športskog objekta</w:t>
      </w:r>
      <w:r w:rsidR="003F6CF4">
        <w:rPr>
          <w:color w:val="auto"/>
          <w:shd w:val="clear" w:color="auto" w:fill="FFFFFF"/>
        </w:rPr>
        <w:t xml:space="preserve">. </w:t>
      </w:r>
    </w:p>
    <w:p w:rsidR="002A3719" w:rsidP="00C56515" w:rsidRDefault="002A3719" w14:paraId="5F53DE35" w14:textId="77777777"/>
    <w:p w:rsidR="007A5C07" w:rsidP="003D701F" w:rsidRDefault="00555FCA" w14:paraId="2F808FF7" w14:textId="77777777">
      <w:r>
        <w:t xml:space="preserve">5.5. </w:t>
      </w:r>
      <w:r w:rsidR="002A3719">
        <w:t xml:space="preserve">Što se tiče </w:t>
      </w:r>
      <w:r w:rsidR="007A5C07">
        <w:t xml:space="preserve">prekršaja da je na športskom objektu boravio u alkoholiziranom stanju pod utjecajem alkohola u organizmu od 1,16 g/kg, </w:t>
      </w:r>
      <w:r w:rsidRPr="0096249B" w:rsidR="007A5C07">
        <w:t>što umanjeno za granicu dopuštene pogreške od 0,1 g/kg iznosi 1,</w:t>
      </w:r>
      <w:r w:rsidR="007A5C07">
        <w:t>06</w:t>
      </w:r>
      <w:r w:rsidRPr="0096249B" w:rsidR="007A5C07">
        <w:t xml:space="preserve"> g/kg alkohola</w:t>
      </w:r>
      <w:r w:rsidR="007A5C07">
        <w:t xml:space="preserve">, navedeno proizlazi iz službene </w:t>
      </w:r>
      <w:r w:rsidRPr="006303A0" w:rsidR="007A5C07">
        <w:t>zabilješk</w:t>
      </w:r>
      <w:r w:rsidR="007A5C07">
        <w:t xml:space="preserve">e </w:t>
      </w:r>
      <w:r w:rsidRPr="006303A0" w:rsidR="007A5C07">
        <w:t>JSIP Rijeka</w:t>
      </w:r>
      <w:r w:rsidR="007A5C07">
        <w:t xml:space="preserve"> te </w:t>
      </w:r>
      <w:r w:rsidRPr="006303A0" w:rsidR="003D701F">
        <w:t>zapisnika o ispitivanju prisutnosti alkohola u organizmu Prve policijske postaje Rijeka od 12. studenog 2023. serijskog broja 01803172</w:t>
      </w:r>
      <w:r w:rsidR="007A5C07">
        <w:t xml:space="preserve">. </w:t>
      </w:r>
    </w:p>
    <w:p w:rsidR="007A5C07" w:rsidP="003D701F" w:rsidRDefault="007A5C07" w14:paraId="721FC21B" w14:textId="77777777"/>
    <w:p w:rsidR="003D701F" w:rsidP="003D701F" w:rsidRDefault="00555FCA" w14:paraId="47667BAC" w14:textId="77777777">
      <w:r>
        <w:t xml:space="preserve">5.6. </w:t>
      </w:r>
      <w:r w:rsidR="007A5C07">
        <w:t>Iako okrivljenik u obrani ističe kako je popio</w:t>
      </w:r>
      <w:r w:rsidRPr="007A5C07" w:rsidR="007A5C07">
        <w:t xml:space="preserve"> </w:t>
      </w:r>
      <w:r w:rsidRPr="003E393B" w:rsidR="007A5C07">
        <w:t>jednu pivu</w:t>
      </w:r>
      <w:r w:rsidR="007A5C07">
        <w:t xml:space="preserve"> </w:t>
      </w:r>
      <w:r w:rsidRPr="006303A0" w:rsidR="007A5C07">
        <w:t xml:space="preserve"> </w:t>
      </w:r>
      <w:r w:rsidRPr="003E393B" w:rsidR="007A5C07">
        <w:t xml:space="preserve">prije utakmice </w:t>
      </w:r>
      <w:r w:rsidR="007A5C07">
        <w:t>te da on loše podnosi alkohol, iz pročitanog zapisnika nedvojbeno proizlazi</w:t>
      </w:r>
      <w:r w:rsidRPr="003E393B" w:rsidR="007A5C07">
        <w:t xml:space="preserve"> </w:t>
      </w:r>
      <w:r w:rsidRPr="006303A0" w:rsidR="003D701F">
        <w:t>da je okrivljeniku u 21,00 sati izmjerena koncentracija alkohola u organizmu od 1,16 g/kg što umanjeno za granicu sigurnosne pogreške iznosi 1,06 g/kg. Okrivljenik je prihvatio je ispitivanje, nije poricao rezultate ispitivanja te nije imao primjedbi na zapisnik koji je vlastoručno potpisao</w:t>
      </w:r>
      <w:r w:rsidR="007A5C07">
        <w:t xml:space="preserve"> te </w:t>
      </w:r>
      <w:r w:rsidR="003F6CF4">
        <w:t>koji</w:t>
      </w:r>
      <w:r w:rsidR="007A5C07">
        <w:t xml:space="preserve"> zapisnik</w:t>
      </w:r>
      <w:r w:rsidR="003F6CF4">
        <w:t xml:space="preserve"> mu je</w:t>
      </w:r>
      <w:r w:rsidR="007A5C07">
        <w:t xml:space="preserve"> osobno uručen</w:t>
      </w:r>
      <w:r w:rsidRPr="006303A0" w:rsidR="003D701F">
        <w:t>.</w:t>
      </w:r>
      <w:r w:rsidR="007A5C07">
        <w:t xml:space="preserve"> </w:t>
      </w:r>
      <w:r w:rsidR="003F6CF4">
        <w:t>Navedeni</w:t>
      </w:r>
      <w:r w:rsidR="007A5C07">
        <w:t xml:space="preserve"> zapisnik sud u cijelosti prihvaća kao istinit i vjerodostojan, posebice stoga što je pribavljena i ovjernica za </w:t>
      </w:r>
      <w:r w:rsidRPr="003E393B" w:rsidR="007A5C07">
        <w:t xml:space="preserve">alkometar uređaj Drager ARHH 0277 koji je korišten prilikom alkotestiranja </w:t>
      </w:r>
      <w:r w:rsidR="007A5C07">
        <w:t>i iz koje proizlazi kako je uređaj ovjeren 12. siječnja 2023., s valjanošću ovjere do 31. siječnja 2024. Time su obeskrijepljeni navodi obrane da okrivljenik ne bi bio pod utjecajem alkohola, odnosno da je prilikom alkotestiranja pogešno utvrđena koncentracija alkohola u organizmu.</w:t>
      </w:r>
    </w:p>
    <w:p w:rsidR="007A5C07" w:rsidP="003D701F" w:rsidRDefault="007A5C07" w14:paraId="41A344AF" w14:textId="77777777"/>
    <w:p w:rsidRPr="003F6CF4" w:rsidR="007A5C07" w:rsidP="003D701F" w:rsidRDefault="00555FCA" w14:paraId="2F8EC731" w14:textId="77777777">
      <w:r>
        <w:t xml:space="preserve">5.7. </w:t>
      </w:r>
      <w:r w:rsidR="007A5C07">
        <w:t>Ujedno, pitanje da li se na utakmici inkriminirane zgode prodavao alkohol, te prijedlog obrane da se ispitaju policijski službenici koji su alkotestirali okrivljenika bili su suvišni</w:t>
      </w:r>
      <w:r w:rsidR="003F6CF4">
        <w:t xml:space="preserve"> zbog čega je sud odbio njihovo provođenje</w:t>
      </w:r>
      <w:r w:rsidR="007A5C07">
        <w:t xml:space="preserve">. </w:t>
      </w:r>
      <w:r w:rsidR="003F6CF4">
        <w:t>To p</w:t>
      </w:r>
      <w:r w:rsidR="007A5C07">
        <w:t xml:space="preserve">rvenstveno stoga što zakonska odredba </w:t>
      </w:r>
      <w:r w:rsidR="009C03E1">
        <w:t xml:space="preserve">iz članka 4. ZSNŠN kao </w:t>
      </w:r>
      <w:r w:rsidRPr="002F07F2" w:rsidR="009C03E1">
        <w:t xml:space="preserve">protupravnim ponašanjem </w:t>
      </w:r>
      <w:r w:rsidR="009C03E1">
        <w:t>propisuje</w:t>
      </w:r>
      <w:r w:rsidRPr="002F07F2" w:rsidR="009C03E1">
        <w:rPr>
          <w:color w:val="auto"/>
        </w:rPr>
        <w:t xml:space="preserve"> pokušaj ulaska, dolazak i boravak na prostoru športskog objekta u alkoholiziranom stanju iznad 0,50 g/kg</w:t>
      </w:r>
      <w:r w:rsidR="003F6CF4">
        <w:rPr>
          <w:color w:val="auto"/>
        </w:rPr>
        <w:t xml:space="preserve"> pa pitanje da</w:t>
      </w:r>
      <w:r w:rsidR="009C03E1">
        <w:rPr>
          <w:color w:val="auto"/>
        </w:rPr>
        <w:t xml:space="preserve"> li je okrivljenik konzumirao alkohol prije utakmice ili za vrijeme njezina trajanja</w:t>
      </w:r>
      <w:r w:rsidR="003F6CF4">
        <w:rPr>
          <w:color w:val="auto"/>
        </w:rPr>
        <w:t>, odnosno jesu li se za vrijeme utakmice prodavala alkoholna pića,</w:t>
      </w:r>
      <w:r w:rsidR="009C03E1">
        <w:rPr>
          <w:color w:val="auto"/>
        </w:rPr>
        <w:t xml:space="preserve"> nije od utjecaja</w:t>
      </w:r>
      <w:r w:rsidR="003F6CF4">
        <w:rPr>
          <w:color w:val="auto"/>
        </w:rPr>
        <w:t xml:space="preserve"> u ovom postupku </w:t>
      </w:r>
      <w:r w:rsidR="009C03E1">
        <w:rPr>
          <w:color w:val="auto"/>
        </w:rPr>
        <w:t>obzirom je nedvojbeno, provedenim alkotestiranjem, utvrđeno da je okrivljenik bio pod utjecajem alkohola od 1,06 g/kg (umanjeno za granicu sigurnosne pogreške)</w:t>
      </w:r>
      <w:r>
        <w:rPr>
          <w:color w:val="auto"/>
        </w:rPr>
        <w:t>.</w:t>
      </w:r>
      <w:r w:rsidR="009C03E1">
        <w:rPr>
          <w:color w:val="auto"/>
        </w:rPr>
        <w:t xml:space="preserve"> </w:t>
      </w:r>
      <w:r>
        <w:rPr>
          <w:color w:val="auto"/>
        </w:rPr>
        <w:t>Z</w:t>
      </w:r>
      <w:r w:rsidR="009C03E1">
        <w:rPr>
          <w:color w:val="auto"/>
        </w:rPr>
        <w:t xml:space="preserve">bog </w:t>
      </w:r>
      <w:r>
        <w:rPr>
          <w:color w:val="auto"/>
        </w:rPr>
        <w:t xml:space="preserve">istog razloga </w:t>
      </w:r>
      <w:r w:rsidR="009C03E1">
        <w:rPr>
          <w:color w:val="auto"/>
        </w:rPr>
        <w:t xml:space="preserve">bi i ispitivanje policijskih službenika koji su </w:t>
      </w:r>
      <w:r>
        <w:rPr>
          <w:color w:val="auto"/>
        </w:rPr>
        <w:t>provodili alkotestiranje bilo suvišno i predstavljalo bi odugovlačenje postupka</w:t>
      </w:r>
      <w:r w:rsidR="00FB4D4E">
        <w:rPr>
          <w:color w:val="auto"/>
        </w:rPr>
        <w:t>,</w:t>
      </w:r>
      <w:r w:rsidR="003F6CF4">
        <w:rPr>
          <w:color w:val="auto"/>
        </w:rPr>
        <w:t xml:space="preserve"> posebice stoga što je</w:t>
      </w:r>
      <w:r w:rsidR="00FB4D4E">
        <w:rPr>
          <w:color w:val="auto"/>
        </w:rPr>
        <w:t xml:space="preserve"> sud u cijelosti prihvatio</w:t>
      </w:r>
      <w:r w:rsidR="003F6CF4">
        <w:rPr>
          <w:color w:val="auto"/>
        </w:rPr>
        <w:t xml:space="preserve"> </w:t>
      </w:r>
      <w:r w:rsidR="00FB4D4E">
        <w:rPr>
          <w:color w:val="auto"/>
        </w:rPr>
        <w:t xml:space="preserve">Zapisnik o alkotestiranju i ovjernicu alkotesta kao vjerodostojne dokaze u postupku. </w:t>
      </w:r>
    </w:p>
    <w:p w:rsidR="00555FCA" w:rsidP="003D701F" w:rsidRDefault="00555FCA" w14:paraId="137C5F92" w14:textId="77777777">
      <w:pPr>
        <w:rPr>
          <w:color w:val="auto"/>
        </w:rPr>
      </w:pPr>
    </w:p>
    <w:p w:rsidRPr="00555FCA" w:rsidR="00555FCA" w:rsidP="00555FCA" w:rsidRDefault="00555FCA" w14:paraId="256B236E" w14:textId="77777777">
      <w:pPr>
        <w:rPr>
          <w:b/>
          <w:bCs/>
          <w:color w:val="auto"/>
        </w:rPr>
      </w:pPr>
      <w:r>
        <w:rPr>
          <w:color w:val="auto"/>
        </w:rPr>
        <w:t xml:space="preserve">5.8. Dakle, temeljem cjelokupno provedenog dokaznog postupka, sud smatra nedvojbeno utvrđenim da je okrivljenik, kako je to i optuženo, </w:t>
      </w:r>
      <w:r>
        <w:t>12. studenog 2023. u 21,00 sati u Rijeci, Rujevica 10</w:t>
      </w:r>
      <w:r w:rsidRPr="00555FCA">
        <w:t xml:space="preserve"> </w:t>
      </w:r>
      <w:r w:rsidRPr="00FB5B95">
        <w:t xml:space="preserve">protupravno se ponašao na način da je </w:t>
      </w:r>
      <w:r>
        <w:t>na zapadnoj tribini stadiona Rujevica gdje su smješteni navijači navijačke skupine Armada, tijekom odigravanja nogometne utakmice NK Rijeka – GNK Dinamo bacio plastičnu čašu u natjecateljski prostor</w:t>
      </w:r>
      <w:r>
        <w:rPr>
          <w:color w:val="auto"/>
        </w:rPr>
        <w:t xml:space="preserve"> te </w:t>
      </w:r>
      <w:r>
        <w:t>ušao i boravio na stadionu kao sportskom objektu u alkoholiziranom stanju pod utjecajem alkohola u organizmu od 1,16 g/kg, odnosno</w:t>
      </w:r>
      <w:r w:rsidRPr="0096249B">
        <w:t xml:space="preserve"> 1,</w:t>
      </w:r>
      <w:r>
        <w:t>06</w:t>
      </w:r>
      <w:r w:rsidRPr="0096249B">
        <w:t xml:space="preserve"> g/kg alkohola,</w:t>
      </w:r>
      <w:r>
        <w:t xml:space="preserve"> a čime je počinio prekršaje iz </w:t>
      </w:r>
      <w:r w:rsidRPr="00FB5B95">
        <w:t xml:space="preserve">članka 4. stavak 1. podstavak </w:t>
      </w:r>
      <w:r>
        <w:t>3</w:t>
      </w:r>
      <w:r w:rsidRPr="00FB5B95">
        <w:t>. ZSNŠN</w:t>
      </w:r>
      <w:r>
        <w:t xml:space="preserve"> i </w:t>
      </w:r>
      <w:r w:rsidRPr="00FB5B95">
        <w:t xml:space="preserve">članka 4. stavak 1. podstavak </w:t>
      </w:r>
      <w:r>
        <w:t>6</w:t>
      </w:r>
      <w:r w:rsidRPr="00FB5B95">
        <w:t>. ZSNŠN</w:t>
      </w:r>
      <w:r>
        <w:t xml:space="preserve">. </w:t>
      </w:r>
    </w:p>
    <w:p w:rsidRPr="00555FCA" w:rsidR="004364CB" w:rsidP="005304FD" w:rsidRDefault="004364CB" w14:paraId="1A3B0011" w14:textId="77777777"/>
    <w:p w:rsidRPr="00E35C8A" w:rsidR="00A92DEC" w:rsidP="00A92DEC" w:rsidRDefault="00111BE7" w14:paraId="647E3C21" w14:textId="77777777">
      <w:r w:rsidRPr="00555FCA">
        <w:t>5</w:t>
      </w:r>
      <w:r w:rsidRPr="00555FCA" w:rsidR="00C50F0A">
        <w:t>.</w:t>
      </w:r>
      <w:r w:rsidRPr="00555FCA" w:rsidR="00555FCA">
        <w:t>9</w:t>
      </w:r>
      <w:r w:rsidRPr="00555FCA" w:rsidR="00C50F0A">
        <w:t>.</w:t>
      </w:r>
      <w:r w:rsidRPr="00555FCA" w:rsidR="008E1A43">
        <w:t xml:space="preserve"> </w:t>
      </w:r>
      <w:r w:rsidRPr="00555FCA" w:rsidR="00E3355C">
        <w:t>Okrivljenik je</w:t>
      </w:r>
      <w:r w:rsidRPr="00555FCA" w:rsidR="007B4073">
        <w:t xml:space="preserve"> stoga</w:t>
      </w:r>
      <w:r w:rsidRPr="00555FCA" w:rsidR="00E3355C">
        <w:t xml:space="preserve"> kriv za prekršaj</w:t>
      </w:r>
      <w:r w:rsidRPr="00555FCA" w:rsidR="004414C9">
        <w:t>e</w:t>
      </w:r>
      <w:r w:rsidRPr="00555FCA" w:rsidR="00E3355C">
        <w:t xml:space="preserve"> jer je kao i svaka prosječna osoba</w:t>
      </w:r>
      <w:r w:rsidRPr="00555FCA" w:rsidR="00555FCA">
        <w:t>, posebice kao navijač i posjetitelj,</w:t>
      </w:r>
      <w:r w:rsidRPr="00555FCA" w:rsidR="00E3355C">
        <w:t xml:space="preserve"> bio dužan i mogao biti svjestan da je njegovo postupanje </w:t>
      </w:r>
      <w:r w:rsidRPr="00E35C8A" w:rsidR="00E3355C">
        <w:t>zabranjeno</w:t>
      </w:r>
      <w:r w:rsidRPr="00E35C8A" w:rsidR="00A92DEC">
        <w:t>.</w:t>
      </w:r>
    </w:p>
    <w:p w:rsidRPr="00E35C8A" w:rsidR="00BF1873" w:rsidRDefault="00BF1873" w14:paraId="59D5A16B" w14:textId="77777777"/>
    <w:p w:rsidRPr="00E35C8A" w:rsidR="00D61EDA" w:rsidP="00D61EDA" w:rsidRDefault="00111BE7" w14:paraId="739E6122" w14:textId="77777777">
      <w:r w:rsidRPr="00E35C8A">
        <w:t>6</w:t>
      </w:r>
      <w:r w:rsidRPr="00E35C8A" w:rsidR="008E1A43">
        <w:t xml:space="preserve">. </w:t>
      </w:r>
      <w:r w:rsidRPr="00E35C8A" w:rsidR="00D61EDA">
        <w:t>Odabirući mjeru kazne sud je imao u vidu stupanj krivnje, opasnost djela, pobude iz kojih je prekršaj počinjen, ranije ponašanje počinitelja, ponašanje nakon počinjenog prekršaja te ukupnost društvenih i osobnih uzroka koji su pridonijeli počinjenju prekršaja, kao i imovinsko stanje okrivljeni</w:t>
      </w:r>
      <w:r w:rsidRPr="00E35C8A" w:rsidR="004A2362">
        <w:t>ka</w:t>
      </w:r>
      <w:r w:rsidRPr="00E35C8A" w:rsidR="00D61EDA">
        <w:t xml:space="preserve"> te svrhu kažnjavanja, a to je da se izrazi društveni prijekor zbog počinjenog prekršaja, utječe na počinitelja i sve ostale da ubuduće ne čine prekršaje, utječe na svijest počinitelja o povredi javnog poretka, društvene discipline i drugih društvenih vrijednosti te pravednosti kažnjavanja.</w:t>
      </w:r>
    </w:p>
    <w:p w:rsidRPr="00E35C8A" w:rsidR="00111BE7" w:rsidP="006D32DE" w:rsidRDefault="00111BE7" w14:paraId="1E013856" w14:textId="77777777"/>
    <w:p w:rsidRPr="00E35C8A" w:rsidR="004364CB" w:rsidP="000966CB" w:rsidRDefault="00111BE7" w14:paraId="2FDAECC5" w14:textId="77777777">
      <w:r w:rsidRPr="00E35C8A">
        <w:t>6</w:t>
      </w:r>
      <w:r w:rsidRPr="00E35C8A" w:rsidR="00530F19">
        <w:t>.</w:t>
      </w:r>
      <w:r w:rsidRPr="00E35C8A">
        <w:t>1</w:t>
      </w:r>
      <w:r w:rsidRPr="00E35C8A" w:rsidR="00530F19">
        <w:t>.</w:t>
      </w:r>
      <w:r w:rsidRPr="00E35C8A" w:rsidR="006D32DE">
        <w:t xml:space="preserve">Sud je pri odabiru mjere kazne u smislu odredbe članka 36. PZ imao u vidu činjenicu da </w:t>
      </w:r>
      <w:r w:rsidRPr="00E35C8A" w:rsidR="007B4073">
        <w:t xml:space="preserve">je </w:t>
      </w:r>
      <w:r w:rsidRPr="00E35C8A" w:rsidR="006D32DE">
        <w:t xml:space="preserve">okrivljenik </w:t>
      </w:r>
      <w:r w:rsidRPr="00E35C8A" w:rsidR="007B4073">
        <w:t>dosada</w:t>
      </w:r>
      <w:r w:rsidRPr="00E35C8A" w:rsidR="00011FC7">
        <w:t xml:space="preserve"> </w:t>
      </w:r>
      <w:r w:rsidRPr="00E35C8A" w:rsidR="006D32DE">
        <w:t xml:space="preserve">prekršajno </w:t>
      </w:r>
      <w:r w:rsidRPr="00E35C8A" w:rsidR="008E1A43">
        <w:t>osuđivan</w:t>
      </w:r>
      <w:r w:rsidRPr="00E35C8A" w:rsidR="004364CB">
        <w:t xml:space="preserve"> i to</w:t>
      </w:r>
      <w:r w:rsidRPr="00E35C8A" w:rsidR="00E35C8A">
        <w:t xml:space="preserve"> odlukom Policijske postaje Crikvenica od 28. srpnja 2025. zbog prekršaja iz članka 229. stavka 5. Zakona o sigurnosti prometa na cestama te </w:t>
      </w:r>
      <w:r w:rsidRPr="00E35C8A" w:rsidR="004364CB">
        <w:t xml:space="preserve">presudom Općinskog suda u </w:t>
      </w:r>
      <w:r w:rsidRPr="00E35C8A" w:rsidR="00E35C8A">
        <w:t>Rijeci</w:t>
      </w:r>
      <w:r w:rsidRPr="00E35C8A" w:rsidR="004364CB">
        <w:t xml:space="preserve"> poslovni broj Pp-</w:t>
      </w:r>
      <w:r w:rsidRPr="00E35C8A" w:rsidR="00E35C8A">
        <w:t xml:space="preserve">1920/2024 </w:t>
      </w:r>
      <w:r w:rsidRPr="00E35C8A" w:rsidR="004364CB">
        <w:t xml:space="preserve">od </w:t>
      </w:r>
      <w:r w:rsidRPr="00E35C8A" w:rsidR="00E35C8A">
        <w:t>15</w:t>
      </w:r>
      <w:r w:rsidRPr="00E35C8A" w:rsidR="004364CB">
        <w:t xml:space="preserve">. </w:t>
      </w:r>
      <w:r w:rsidRPr="00E35C8A" w:rsidR="00E35C8A">
        <w:t>listopada</w:t>
      </w:r>
      <w:r w:rsidRPr="00E35C8A" w:rsidR="004364CB">
        <w:t xml:space="preserve"> 202</w:t>
      </w:r>
      <w:r w:rsidRPr="00E35C8A" w:rsidR="00E35C8A">
        <w:t>4</w:t>
      </w:r>
      <w:r w:rsidRPr="00E35C8A" w:rsidR="004364CB">
        <w:t xml:space="preserve">. zbog prekršaja iz članka </w:t>
      </w:r>
      <w:r w:rsidRPr="00E35C8A" w:rsidR="00E35C8A">
        <w:t>39a stavak 1. točka 5. ZSNŠN</w:t>
      </w:r>
      <w:r w:rsidRPr="00E35C8A" w:rsidR="004364CB">
        <w:t>, na novčanu kaznu</w:t>
      </w:r>
      <w:r w:rsidR="00DB7A43">
        <w:t>, a</w:t>
      </w:r>
      <w:r w:rsidR="00FB4D4E">
        <w:t xml:space="preserve"> za što je uvidom u sustav eSpisa utvrđeno kako je navedeni </w:t>
      </w:r>
      <w:r w:rsidR="00DB7A43">
        <w:t>prekršaj počinio 05. svibnja 2024</w:t>
      </w:r>
      <w:r w:rsidRPr="00E35C8A" w:rsidR="004364CB">
        <w:t xml:space="preserve">. </w:t>
      </w:r>
      <w:r w:rsidRPr="00E35C8A" w:rsidR="00E35C8A">
        <w:t>Osim toga protiv okrivljenika je u tijeku drugi prekršajni postupak pred Općinskim sudom u Rijeci poslovni broj Pp-1939/2023 zbog prekršaja iz članka 13. Zakona o prekršajima protiv javnog reda i mira. Dakle, radi se o ranije prekršajno osuđivanoj osobi, između ostalog i zbog istovrsnog prekršaja iz domene nereda na športskim natjecanjima,</w:t>
      </w:r>
      <w:r w:rsidR="00FB4D4E">
        <w:t xml:space="preserve"> protiv kojeg je u tijeku drugi prekršajni postupak također s elementima nasilja,</w:t>
      </w:r>
      <w:r w:rsidRPr="00E35C8A" w:rsidR="00E35C8A">
        <w:t xml:space="preserve"> </w:t>
      </w:r>
      <w:r w:rsidR="00FB4D4E">
        <w:t xml:space="preserve">a </w:t>
      </w:r>
      <w:r w:rsidRPr="00E35C8A" w:rsidR="00E35C8A">
        <w:t>što</w:t>
      </w:r>
      <w:r w:rsidR="00FB4D4E">
        <w:t xml:space="preserve"> sve</w:t>
      </w:r>
      <w:r w:rsidRPr="00E35C8A" w:rsidR="00E35C8A">
        <w:t xml:space="preserve"> ukazuje na zaključak da ponašanje okrivljenika nije u skladu sa zakonom i općeprihvaćenim društvenim normama</w:t>
      </w:r>
      <w:r w:rsidR="00FB4D4E">
        <w:t xml:space="preserve"> te da isti ustraje u protupravnoj aktivnosti</w:t>
      </w:r>
      <w:r w:rsidRPr="00E35C8A" w:rsidR="00E35C8A">
        <w:t>. Sve navedene okolnosti sud je cijenio kao otegotne</w:t>
      </w:r>
      <w:r w:rsidR="00FB4D4E">
        <w:t>,</w:t>
      </w:r>
      <w:r w:rsidRPr="00E35C8A" w:rsidR="00E35C8A">
        <w:t xml:space="preserve"> uz stupanj krivnje i stupanj ugrožavanja javnog poretka i društvene discipline. Olakotnim je sud cijenio vremenski odmak od počinjenja prekršaja do donošenja presude te činjenicu da se protiv okrivljenika ne vode parelelni prekršajni postupci zbog istovrsnih prekršaja. </w:t>
      </w:r>
    </w:p>
    <w:p w:rsidRPr="00E35C8A" w:rsidR="008E1A43" w:rsidP="000966CB" w:rsidRDefault="008E1A43" w14:paraId="7CBA1DE0" w14:textId="77777777"/>
    <w:p w:rsidRPr="00E35C8A" w:rsidR="006B5D39" w:rsidP="006B5D39" w:rsidRDefault="008E1A43" w14:paraId="0B191230" w14:textId="77777777">
      <w:r w:rsidRPr="00E35C8A">
        <w:t>6.</w:t>
      </w:r>
      <w:r w:rsidRPr="00E35C8A" w:rsidR="00E35C8A">
        <w:t>2</w:t>
      </w:r>
      <w:r w:rsidRPr="00E35C8A">
        <w:t>. Na temelju svih utvrđenih otegotnih i olakotnih okolnosti na strani okrivljenika</w:t>
      </w:r>
      <w:r w:rsidRPr="00E35C8A" w:rsidR="007B4073">
        <w:t>, uvažavajući prijedlog ovlaštenog tužitelja za izricanjem novčane kazne,</w:t>
      </w:r>
      <w:r w:rsidRPr="00E35C8A">
        <w:t xml:space="preserve"> sud smatra opravdanim okrivljeniku izreći novčanu kaznu</w:t>
      </w:r>
      <w:r w:rsidRPr="00E35C8A" w:rsidR="00E35C8A">
        <w:t xml:space="preserve"> u iznosima prema sredini </w:t>
      </w:r>
      <w:r w:rsidRPr="00E35C8A">
        <w:t>zakonom propisan</w:t>
      </w:r>
      <w:r w:rsidRPr="00E35C8A" w:rsidR="00E35C8A">
        <w:t>ih</w:t>
      </w:r>
      <w:r w:rsidRPr="00E35C8A">
        <w:t xml:space="preserve"> </w:t>
      </w:r>
      <w:r w:rsidRPr="00E35C8A" w:rsidR="00E35C8A">
        <w:t xml:space="preserve">raspona novčanih </w:t>
      </w:r>
      <w:r w:rsidRPr="00E35C8A">
        <w:t>kazn</w:t>
      </w:r>
      <w:r w:rsidRPr="00E35C8A" w:rsidR="00E35C8A">
        <w:t>i i to</w:t>
      </w:r>
      <w:r w:rsidRPr="00E35C8A" w:rsidR="006B5D39">
        <w:t xml:space="preserve"> za svaki optuženi prekršaj. Sud smatra da će se tako izrečenom ukupnom novčanom kaznom</w:t>
      </w:r>
      <w:r w:rsidR="00DB7A43">
        <w:t xml:space="preserve"> koja je veća od propisanih minimuma kazni, a time i otegotnija za okrivljenika,</w:t>
      </w:r>
      <w:r w:rsidRPr="00E35C8A" w:rsidR="006B5D39">
        <w:t xml:space="preserve"> postići svrha kažnjavanja u vidu generalne ali i specijalne prevencije, </w:t>
      </w:r>
      <w:r w:rsidRPr="00E35C8A" w:rsidR="006B5D39">
        <w:rPr>
          <w:color w:val="auto"/>
        </w:rPr>
        <w:t>prvenstveno da se okrivljenika odvrati od daljnjeg činjenja prekršaja, posebice onih iz domene sprečavanja nereda na športskim natjecanjima,</w:t>
      </w:r>
      <w:r w:rsidRPr="00E35C8A" w:rsidR="006B5D39">
        <w:t xml:space="preserve"> te da mu se ukaže na ozbiljnost i štetnost protupravnog postupanja. </w:t>
      </w:r>
    </w:p>
    <w:p w:rsidRPr="00E35C8A" w:rsidR="006B5D39" w:rsidP="006B5D39" w:rsidRDefault="006B5D39" w14:paraId="5BDB7FFF" w14:textId="77777777"/>
    <w:p w:rsidRPr="00E35C8A" w:rsidR="006B5D39" w:rsidP="006B5D39" w:rsidRDefault="006B5D39" w14:paraId="0ECA3B32" w14:textId="77777777">
      <w:r w:rsidRPr="00E35C8A">
        <w:t>6.</w:t>
      </w:r>
      <w:r w:rsidRPr="00E35C8A" w:rsidR="00E35C8A">
        <w:t>3</w:t>
      </w:r>
      <w:r w:rsidRPr="00E35C8A">
        <w:t xml:space="preserve"> Primjenom članka 39. stavka 1. točke 2. PZ okrivljeniku koji je s više radnji počinio više prekršaja za koje mu se istodobno sudi, sud je utvrdio kazne prema zakonu, a zatim za sve te prekršaje izrekao ukupnu kaznu pri čemu se dužan držati pravila da je ukupna novčana  kazna jednaka zbroju pojedinačno utvrđenih novčanih kazni.</w:t>
      </w:r>
    </w:p>
    <w:p w:rsidRPr="00E35C8A" w:rsidR="006B5D39" w:rsidP="000966CB" w:rsidRDefault="006B5D39" w14:paraId="7F4DB3AB" w14:textId="77777777"/>
    <w:p w:rsidRPr="00E35C8A" w:rsidR="000966CB" w:rsidP="000966CB" w:rsidRDefault="000966CB" w14:paraId="62F2A466" w14:textId="77777777">
      <w:r w:rsidRPr="00E35C8A">
        <w:t>6.</w:t>
      </w:r>
      <w:r w:rsidRPr="00E35C8A" w:rsidR="00E35C8A">
        <w:t>4</w:t>
      </w:r>
      <w:r w:rsidRPr="00E35C8A">
        <w:t>. Okrivljenik ima mogućnost platiti dvije trećine izrečene novčane kazne u roku određenom ovom presudom čime će se smatrati da je novčana kazna u cijelosti plaćena.</w:t>
      </w:r>
    </w:p>
    <w:p w:rsidRPr="000D7014" w:rsidR="007B4073" w:rsidP="006D32DE" w:rsidRDefault="007B4073" w14:paraId="1199D1DF" w14:textId="77777777">
      <w:pPr>
        <w:rPr>
          <w:highlight w:val="yellow"/>
        </w:rPr>
      </w:pPr>
    </w:p>
    <w:p w:rsidRPr="00DB7A43" w:rsidR="00B856FF" w:rsidP="00804621" w:rsidRDefault="00E35C8A" w14:paraId="5515124E" w14:textId="77777777">
      <w:r w:rsidRPr="00DB7A43">
        <w:t>7</w:t>
      </w:r>
      <w:r w:rsidRPr="00DB7A43" w:rsidR="003E4E57">
        <w:t>.</w:t>
      </w:r>
      <w:r w:rsidRPr="00DB7A43" w:rsidR="000966CB">
        <w:t xml:space="preserve"> </w:t>
      </w:r>
      <w:r w:rsidRPr="00DB7A43" w:rsidR="00B856FF">
        <w:t>Sud okrivljeniku nije izrekao predložen</w:t>
      </w:r>
      <w:r w:rsidRPr="00DB7A43" w:rsidR="008E1A43">
        <w:t>u</w:t>
      </w:r>
      <w:r w:rsidRPr="00DB7A43" w:rsidR="00B856FF">
        <w:t xml:space="preserve"> zaštitn</w:t>
      </w:r>
      <w:r w:rsidRPr="00DB7A43" w:rsidR="008E1A43">
        <w:t xml:space="preserve">u mjeru </w:t>
      </w:r>
      <w:r w:rsidRPr="00DB7A43" w:rsidR="006B5D39">
        <w:t xml:space="preserve">zabrane prisustvovanja sportskim natjecanjima u Hrvatskoj na kojima sudjeluje </w:t>
      </w:r>
      <w:r w:rsidRPr="00DB7A43">
        <w:t>H</w:t>
      </w:r>
      <w:r w:rsidRPr="00DB7A43" w:rsidR="006B5D39">
        <w:t xml:space="preserve">NK </w:t>
      </w:r>
      <w:r w:rsidRPr="00DB7A43">
        <w:t>Rijeka</w:t>
      </w:r>
      <w:r w:rsidRPr="00DB7A43" w:rsidR="006B5D39">
        <w:t xml:space="preserve"> i Hrvatska nogometna reprezentacija s obvezom javljanja u policijsku postaju</w:t>
      </w:r>
      <w:r w:rsidRPr="00DB7A43" w:rsidR="001105A3">
        <w:t xml:space="preserve">, sve </w:t>
      </w:r>
      <w:r w:rsidRPr="00DB7A43" w:rsidR="008E1D71">
        <w:t xml:space="preserve">iz razloga što </w:t>
      </w:r>
      <w:r w:rsidRPr="00DB7A43" w:rsidR="006D01C1">
        <w:t xml:space="preserve"> </w:t>
      </w:r>
      <w:r w:rsidRPr="00DB7A43" w:rsidR="00B856FF">
        <w:t xml:space="preserve">smatra da se nisu stekli uvjeti za </w:t>
      </w:r>
      <w:r w:rsidRPr="00DB7A43" w:rsidR="008E1A43">
        <w:t>njihovu</w:t>
      </w:r>
      <w:r w:rsidRPr="00DB7A43" w:rsidR="008E1D71">
        <w:t xml:space="preserve"> </w:t>
      </w:r>
      <w:r w:rsidRPr="00DB7A43" w:rsidR="00B856FF">
        <w:t>primjenu</w:t>
      </w:r>
      <w:r w:rsidRPr="00DB7A43" w:rsidR="008E1A43">
        <w:t xml:space="preserve">. Naime, </w:t>
      </w:r>
      <w:r w:rsidRPr="00DB7A43" w:rsidR="00B856FF">
        <w:t xml:space="preserve">okrivljenik </w:t>
      </w:r>
      <w:r w:rsidRPr="00DB7A43">
        <w:t xml:space="preserve">prije ovog događaja </w:t>
      </w:r>
      <w:r w:rsidRPr="00DB7A43" w:rsidR="006D01C1">
        <w:t>nije</w:t>
      </w:r>
      <w:r w:rsidRPr="00DB7A43">
        <w:t xml:space="preserve"> bio</w:t>
      </w:r>
      <w:r w:rsidRPr="00DB7A43" w:rsidR="006D01C1">
        <w:t xml:space="preserve"> </w:t>
      </w:r>
      <w:r w:rsidRPr="00DB7A43" w:rsidR="00B856FF">
        <w:t>prekršajno kažnjavan</w:t>
      </w:r>
      <w:r w:rsidRPr="00DB7A43" w:rsidR="001105A3">
        <w:t xml:space="preserve"> za</w:t>
      </w:r>
      <w:r w:rsidRPr="00DB7A43" w:rsidR="006D01C1">
        <w:t xml:space="preserve"> prekršaj</w:t>
      </w:r>
      <w:r w:rsidRPr="00DB7A43" w:rsidR="001105A3">
        <w:t xml:space="preserve">e </w:t>
      </w:r>
      <w:r w:rsidRPr="00DB7A43" w:rsidR="000966CB">
        <w:t>iz domene ZSNŠN</w:t>
      </w:r>
      <w:r w:rsidRPr="00DB7A43" w:rsidR="001105A3">
        <w:t xml:space="preserve">, </w:t>
      </w:r>
      <w:r w:rsidRPr="00DB7A43" w:rsidR="00DB7A43">
        <w:t>a od 2024. godine, odnosno od presud</w:t>
      </w:r>
      <w:r w:rsidRPr="00DB7A43" w:rsidR="001105A3">
        <w:t>e</w:t>
      </w:r>
      <w:r w:rsidRPr="00DB7A43" w:rsidR="00DB7A43">
        <w:t xml:space="preserve"> Općinskog suda u Rijeci poslovni broj Pp-1920/2024, više nije evidentiran kao počinitelj istovrsnih prekršaja </w:t>
      </w:r>
      <w:r w:rsidR="00FB4D4E">
        <w:t xml:space="preserve">iz </w:t>
      </w:r>
      <w:r w:rsidRPr="00DB7A43" w:rsidR="00DB7A43">
        <w:t>domene nereda na športskim natjecanjima.</w:t>
      </w:r>
      <w:r w:rsidRPr="00DB7A43" w:rsidR="008E1D71">
        <w:t xml:space="preserve"> </w:t>
      </w:r>
      <w:r w:rsidRPr="00DB7A43" w:rsidR="001105A3">
        <w:t xml:space="preserve">Dakle, </w:t>
      </w:r>
      <w:r w:rsidRPr="00DB7A43" w:rsidR="00DB7A43">
        <w:t xml:space="preserve">obzirom da od protupravnog postupanja okrivljenika </w:t>
      </w:r>
      <w:r w:rsidRPr="00DB7A43" w:rsidR="006B5D39">
        <w:t xml:space="preserve">postoji vremenski odmak od gotovo dvije godine </w:t>
      </w:r>
      <w:r w:rsidRPr="00DB7A43" w:rsidR="00DB7A43">
        <w:t>te da prije počinjenja ovdje optuženog</w:t>
      </w:r>
      <w:r w:rsidRPr="00DB7A43" w:rsidR="006B5D39">
        <w:t xml:space="preserve"> prekršaja</w:t>
      </w:r>
      <w:r w:rsidRPr="00DB7A43" w:rsidR="00DB7A43">
        <w:t xml:space="preserve"> okrivljenik nije bio pravomoćno osuđivan za isti, </w:t>
      </w:r>
      <w:r w:rsidRPr="00DB7A43" w:rsidR="008E1A43">
        <w:t>sud smatra kako izricanje zaštitne mjer</w:t>
      </w:r>
      <w:r w:rsidRPr="00DB7A43" w:rsidR="008E1D71">
        <w:t>e ne bi bilo razmjerno opasnosti koja od okrivljenikova ponašanja ubuduće prijeti</w:t>
      </w:r>
      <w:r w:rsidRPr="00DB7A43" w:rsidR="001105A3">
        <w:t xml:space="preserve">, </w:t>
      </w:r>
      <w:r w:rsidRPr="00DB7A43" w:rsidR="008E1D71">
        <w:t xml:space="preserve">već </w:t>
      </w:r>
      <w:r w:rsidRPr="00DB7A43" w:rsidR="008E1A43">
        <w:t>drži da će se, barem</w:t>
      </w:r>
      <w:r w:rsidRPr="00DB7A43" w:rsidR="008E1D71">
        <w:t xml:space="preserve"> posredno</w:t>
      </w:r>
      <w:r w:rsidRPr="00DB7A43" w:rsidR="008E1A43">
        <w:t>,</w:t>
      </w:r>
      <w:r w:rsidRPr="00DB7A43" w:rsidR="008E1D71">
        <w:t xml:space="preserve"> izrečenom novčanom kaznom ostvariti svrha predloženih zaštitnih mjera, a to je da okrivljenik ubuduće ne čini iste i istovrsne prekršaje</w:t>
      </w:r>
      <w:r w:rsidRPr="00DB7A43" w:rsidR="00B856FF">
        <w:t>.</w:t>
      </w:r>
    </w:p>
    <w:p w:rsidRPr="000D7014" w:rsidR="000966CB" w:rsidP="00AC3933" w:rsidRDefault="000966CB" w14:paraId="246C2051" w14:textId="77777777">
      <w:pPr>
        <w:rPr>
          <w:highlight w:val="yellow"/>
        </w:rPr>
      </w:pPr>
    </w:p>
    <w:p w:rsidRPr="00E35C8A" w:rsidR="006B5D39" w:rsidP="006B5D39" w:rsidRDefault="00E35C8A" w14:paraId="63207F11" w14:textId="77777777">
      <w:pPr>
        <w:rPr>
          <w:color w:val="auto"/>
        </w:rPr>
      </w:pPr>
      <w:r w:rsidRPr="00E35C8A">
        <w:t>8</w:t>
      </w:r>
      <w:r w:rsidRPr="00E35C8A" w:rsidR="00AC3933">
        <w:t>.</w:t>
      </w:r>
      <w:r w:rsidRPr="00E35C8A" w:rsidR="000966CB">
        <w:t xml:space="preserve"> </w:t>
      </w:r>
      <w:r w:rsidRPr="00E35C8A" w:rsidR="006B5D39">
        <w:rPr>
          <w:color w:val="auto"/>
        </w:rPr>
        <w:t>Odluka o troškovima donesena je primjereno dužini i složenosti trajanja prekršajnog postupka</w:t>
      </w:r>
      <w:r w:rsidRPr="00E35C8A">
        <w:rPr>
          <w:color w:val="auto"/>
        </w:rPr>
        <w:t xml:space="preserve"> u kojem je provedeno više ročišta za glavnu raspravu, te imovnom statusu okrivljenika, sve primjenom </w:t>
      </w:r>
      <w:r w:rsidRPr="00E35C8A" w:rsidR="006B5D39">
        <w:rPr>
          <w:color w:val="auto"/>
        </w:rPr>
        <w:t xml:space="preserve">Rješenja o određivanju paušalnog iznosa za troškove prekršajnog postupka (Narodne novine broj 18/13). </w:t>
      </w:r>
      <w:r w:rsidR="00FB4D4E">
        <w:rPr>
          <w:color w:val="auto"/>
        </w:rPr>
        <w:t>Iako se radi o trenutno nezaposlenoj osobi, sud smatra kako nalagnjem plaćanja paušalnog troška postupka neće biti dovedeno u pitanje uzdržavanje okrivljenika ili njegove obitelji, a niti je okrivljenik sudu dostavio dokaze koji bi upućivali na suprotno.</w:t>
      </w:r>
    </w:p>
    <w:p w:rsidRPr="00E35C8A" w:rsidR="00AC3933" w:rsidP="00804621" w:rsidRDefault="00AC3933" w14:paraId="70B79F7E" w14:textId="77777777"/>
    <w:p w:rsidR="006D3DDC" w:rsidP="00AC3933" w:rsidRDefault="00E35C8A" w14:paraId="4F6E8954" w14:textId="77777777">
      <w:r w:rsidRPr="00E35C8A">
        <w:t>9</w:t>
      </w:r>
      <w:r w:rsidRPr="00E35C8A" w:rsidR="008E1A43">
        <w:t xml:space="preserve">. </w:t>
      </w:r>
      <w:r w:rsidRPr="00E35C8A" w:rsidR="00D61EDA">
        <w:t>Slijedom navedenog valjalo je odlučiti kao u izreci presude.</w:t>
      </w:r>
    </w:p>
    <w:p w:rsidR="005D3280" w:rsidP="006D3DDC" w:rsidRDefault="005D3280" w14:paraId="5E972C5D" w14:textId="77777777"/>
    <w:p w:rsidRPr="004C2D84" w:rsidR="00787712" w:rsidP="00787712" w:rsidRDefault="00623869" w14:paraId="688DC53F" w14:textId="77777777">
      <w:pPr>
        <w:jc w:val="center"/>
      </w:pPr>
      <w:r w:rsidRPr="004C2D84">
        <w:t xml:space="preserve">U Rijeci </w:t>
      </w:r>
      <w:r w:rsidR="000D7014">
        <w:t>06</w:t>
      </w:r>
      <w:r w:rsidR="001105A3">
        <w:t xml:space="preserve">. </w:t>
      </w:r>
      <w:r w:rsidR="000D7014">
        <w:t>sr</w:t>
      </w:r>
      <w:r w:rsidR="001105A3">
        <w:t>pnja</w:t>
      </w:r>
      <w:r w:rsidR="00AC3933">
        <w:t xml:space="preserve"> 202</w:t>
      </w:r>
      <w:r w:rsidR="000966CB">
        <w:t>6</w:t>
      </w:r>
      <w:r w:rsidRPr="004C2D84">
        <w:t>.</w:t>
      </w:r>
    </w:p>
    <w:p w:rsidRPr="00F33695" w:rsidR="000966CB" w:rsidP="000966CB" w:rsidRDefault="000966CB" w14:paraId="21D4FD72" w14:textId="77777777">
      <w:r w:rsidRPr="00F33695">
        <w:t>Zapisničar</w:t>
      </w:r>
      <w:r w:rsidRPr="00F33695">
        <w:tab/>
      </w:r>
      <w:r w:rsidRPr="00F33695">
        <w:tab/>
      </w:r>
      <w:r w:rsidRPr="00F33695">
        <w:tab/>
      </w:r>
      <w:r w:rsidRPr="00F33695">
        <w:tab/>
      </w:r>
      <w:r w:rsidRPr="00F33695">
        <w:tab/>
      </w:r>
      <w:r w:rsidRPr="00F33695">
        <w:tab/>
      </w:r>
      <w:r w:rsidRPr="00F33695">
        <w:tab/>
      </w:r>
      <w:r w:rsidR="00787712">
        <w:tab/>
      </w:r>
      <w:r w:rsidRPr="00F33695">
        <w:t>Sudac</w:t>
      </w:r>
    </w:p>
    <w:p w:rsidRPr="00F33695" w:rsidR="000966CB" w:rsidP="000966CB" w:rsidRDefault="000966CB" w14:paraId="030BC60D" w14:textId="77777777"/>
    <w:p w:rsidRPr="00F33695" w:rsidR="000966CB" w:rsidP="000966CB" w:rsidRDefault="000966CB" w14:paraId="75B986B5" w14:textId="77777777">
      <w:r w:rsidRPr="00F33695">
        <w:t>Maja Lekić, v.r.</w:t>
      </w:r>
      <w:r w:rsidRPr="00F33695">
        <w:tab/>
      </w:r>
      <w:r w:rsidRPr="00F33695">
        <w:tab/>
      </w:r>
      <w:r w:rsidRPr="00F33695">
        <w:tab/>
      </w:r>
      <w:r w:rsidRPr="00F33695">
        <w:tab/>
      </w:r>
      <w:r w:rsidRPr="00F33695">
        <w:tab/>
      </w:r>
      <w:r w:rsidRPr="00F33695">
        <w:tab/>
      </w:r>
      <w:r w:rsidR="00787712">
        <w:tab/>
      </w:r>
      <w:r w:rsidRPr="00F33695">
        <w:t>Sanja Crljen Mrvoš, v.r.</w:t>
      </w:r>
    </w:p>
    <w:p w:rsidR="000966CB" w:rsidP="000966CB" w:rsidRDefault="000966CB" w14:paraId="6971D17A" w14:textId="77777777"/>
    <w:p w:rsidR="000966CB" w:rsidP="000966CB" w:rsidRDefault="000966CB" w14:paraId="4E7E32AD" w14:textId="77777777"/>
    <w:p w:rsidR="006B5D39" w:rsidP="000966CB" w:rsidRDefault="006B5D39" w14:paraId="5A6AEC44" w14:textId="77777777"/>
    <w:p w:rsidRPr="00F33695" w:rsidR="006B5D39" w:rsidP="000966CB" w:rsidRDefault="006B5D39" w14:paraId="52F6C93D" w14:textId="77777777"/>
    <w:p w:rsidRPr="00F33695" w:rsidR="000966CB" w:rsidP="000966CB" w:rsidRDefault="000966CB" w14:paraId="60930F83" w14:textId="77777777">
      <w:r w:rsidRPr="00F33695">
        <w:t>UPUTA O PRAVU NA ŽALBU</w:t>
      </w:r>
    </w:p>
    <w:p w:rsidRPr="00F33695" w:rsidR="000966CB" w:rsidP="000966CB" w:rsidRDefault="000966CB" w14:paraId="04C6F314" w14:textId="77777777">
      <w:r w:rsidRPr="00F33695">
        <w:t>Protiv presude ovlaštene osobe mogu podnijeti žalbu u roku od 8 (osam) dana od dana dostave prijepisa presude u dovoljnom broju primjeraka za prvostupanjski i drugostupanjski sud. O žalbi odlučuje Visoki prekršajni sud Republike Hrvatske.</w:t>
      </w:r>
    </w:p>
    <w:p w:rsidR="006B5D39" w:rsidP="000966CB" w:rsidRDefault="006B5D39" w14:paraId="5F67FB9D" w14:textId="77777777"/>
    <w:p w:rsidR="00FB4D4E" w:rsidP="000966CB" w:rsidRDefault="00FB4D4E" w14:paraId="332C9C77" w14:textId="77777777"/>
    <w:p w:rsidR="00FB4D4E" w:rsidP="000966CB" w:rsidRDefault="00FB4D4E" w14:paraId="517B4052" w14:textId="77777777"/>
    <w:p w:rsidRPr="00F33695" w:rsidR="000966CB" w:rsidP="000966CB" w:rsidRDefault="000966CB" w14:paraId="005F6162" w14:textId="77777777">
      <w:r w:rsidRPr="00F33695">
        <w:t>DNA:</w:t>
      </w:r>
    </w:p>
    <w:p w:rsidRPr="00F33695" w:rsidR="000966CB" w:rsidP="000966CB" w:rsidRDefault="000966CB" w14:paraId="6627AD0A" w14:textId="77777777">
      <w:r w:rsidRPr="00F33695">
        <w:t>- ovlašteni tužitelj</w:t>
      </w:r>
    </w:p>
    <w:p w:rsidR="000966CB" w:rsidP="000966CB" w:rsidRDefault="000966CB" w14:paraId="1B263A91" w14:textId="77777777">
      <w:r w:rsidRPr="00F33695">
        <w:t>- okrivljenik uz uplatnice</w:t>
      </w:r>
    </w:p>
    <w:p w:rsidR="006B5D39" w:rsidP="000966CB" w:rsidRDefault="006B5D39" w14:paraId="24A19E0D" w14:textId="77777777">
      <w:r>
        <w:t xml:space="preserve">- branitelj okrivljenika odvjetnik </w:t>
      </w:r>
      <w:r w:rsidR="000D7014">
        <w:t>Bojan Adžić iz OD Vukić i partneri</w:t>
      </w:r>
      <w:r>
        <w:t xml:space="preserve"> </w:t>
      </w:r>
    </w:p>
    <w:p w:rsidR="006B5D39" w:rsidP="000966CB" w:rsidRDefault="006B5D39" w14:paraId="6739163D" w14:textId="77777777"/>
    <w:p w:rsidRPr="00F33695" w:rsidR="00593463" w:rsidP="000966CB" w:rsidRDefault="00593463" w14:paraId="3569F9B5" w14:textId="77777777"/>
    <w:p w:rsidR="000966CB" w:rsidP="008E1D71" w:rsidRDefault="000966CB" w14:paraId="141700DF" w14:textId="2110AA42">
      <w:pPr>
        <w:jc w:val="center"/>
      </w:pPr>
      <w:r w:rsidRPr="00F33695">
        <w:t xml:space="preserve">Za točnost </w:t>
      </w:r>
      <w:proofErr w:type="spellStart"/>
      <w:r w:rsidRPr="00F33695">
        <w:t>otpravka</w:t>
      </w:r>
      <w:proofErr w:type="spellEnd"/>
      <w:r w:rsidRPr="00F33695">
        <w:t xml:space="preserve"> - ovlašteni službenik</w:t>
      </w:r>
    </w:p>
    <w:p w:rsidRPr="00F33695" w:rsidR="00593463" w:rsidP="008E1D71" w:rsidRDefault="00593463" w14:paraId="68EC8AF0" w14:textId="77777777">
      <w:pPr>
        <w:jc w:val="center"/>
      </w:pPr>
    </w:p>
    <w:p w:rsidRPr="007E275C" w:rsidR="00477A21" w:rsidP="00787712" w:rsidRDefault="000966CB" w14:paraId="51893544" w14:textId="77777777">
      <w:pPr>
        <w:jc w:val="center"/>
      </w:pPr>
      <w:r w:rsidRPr="00F33695">
        <w:t>Maja Lekić</w:t>
      </w:r>
    </w:p>
    <w:sectPr w:rsidRPr="007E275C" w:rsidR="00477A21" w:rsidSect="00614237">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5F2467" w:rsidP="00614237" w:rsidRDefault="005F2467" w14:paraId="79F88E7E" w14:textId="77777777">
      <w:r>
        <w:separator/>
      </w:r>
    </w:p>
  </w:endnote>
  <w:endnote w:type="continuationSeparator" w:id="0">
    <w:p w:rsidR="005F2467" w:rsidP="00614237" w:rsidRDefault="005F2467" w14:paraId="66AC34D7"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5F2467" w:rsidP="00614237" w:rsidRDefault="005F2467" w14:paraId="361E184B" w14:textId="77777777">
      <w:r>
        <w:separator/>
      </w:r>
    </w:p>
  </w:footnote>
  <w:footnote w:type="continuationSeparator" w:id="0">
    <w:p w:rsidR="005F2467" w:rsidP="00614237" w:rsidRDefault="005F2467" w14:paraId="22378051"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125EB4" w:rsidP="00125EB4" w:rsidRDefault="00614237" w14:paraId="25F54B76" w14:textId="77777777">
    <w:pPr>
      <w:jc w:val="right"/>
    </w:pPr>
    <w:r w:rsidRPr="00121518">
      <w:t>Poslovni broj</w:t>
    </w:r>
    <w:r w:rsidRPr="00121518">
      <w:tab/>
    </w:r>
    <w:r w:rsidRPr="00121518" w:rsidR="00421436">
      <w:t>Pp-</w:t>
    </w:r>
    <w:r w:rsidR="00697B39">
      <w:t>4253</w:t>
    </w:r>
    <w:r w:rsidR="00125EB4">
      <w:t>/202</w:t>
    </w:r>
    <w:r w:rsidR="00697B39">
      <w:t>3</w:t>
    </w:r>
    <w:r w:rsidR="007B4073">
      <w:t>-</w:t>
    </w:r>
    <w:r w:rsidR="00174A49">
      <w:t>17</w:t>
    </w:r>
  </w:p>
  <w:p w:rsidR="00614237" w:rsidP="00125EB4" w:rsidRDefault="00614237" w14:paraId="4E5CC216" w14:textId="77777777">
    <w:pPr>
      <w:jc w:val="center"/>
    </w:pPr>
    <w:r w:rsidRPr="00121518">
      <w:t xml:space="preserve">- </w:t>
    </w:r>
    <w:sdt>
      <w:sdtPr>
        <w:id w:val="-1861434021"/>
        <w:docPartObj>
          <w:docPartGallery w:val="Page Numbers (Top of Page)"/>
          <w:docPartUnique/>
        </w:docPartObj>
      </w:sdtPr>
      <w:sdtContent>
        <w:r w:rsidRPr="00121518">
          <w:fldChar w:fldCharType="begin"/>
        </w:r>
        <w:r w:rsidRPr="00121518">
          <w:instrText>PAGE   \* MERGEFORMAT</w:instrText>
        </w:r>
        <w:r w:rsidRPr="00121518">
          <w:fldChar w:fldCharType="separate"/>
        </w:r>
        <w:r w:rsidR="00736C69">
          <w:rPr>
            <w:noProof/>
          </w:rPr>
          <w:t>4</w:t>
        </w:r>
        <w:r w:rsidRPr="00121518">
          <w:fldChar w:fldCharType="end"/>
        </w:r>
        <w:r w:rsidRPr="00121518">
          <w:t xml:space="preserve"> -</w:t>
        </w:r>
      </w:sdtContent>
    </w:sdt>
  </w:p>
  <w:p w:rsidR="00614237" w:rsidRDefault="00614237" w14:paraId="578EA620" w14:textId="77777777">
    <w:pPr>
      <w:pStyle w:val="Zaglavlje"/>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03343AC"/>
    <w:multiLevelType w:val="hybridMultilevel"/>
    <w:tmpl w:val="304EA452"/>
    <w:lvl w:ilvl="0" w:tplc="52D87D3E">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111D2FD3"/>
    <w:multiLevelType w:val="hybridMultilevel"/>
    <w:tmpl w:val="EDB623CC"/>
    <w:lvl w:ilvl="0" w:tplc="B1FA5764">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133510FC"/>
    <w:multiLevelType w:val="hybridMultilevel"/>
    <w:tmpl w:val="658E6294"/>
    <w:lvl w:ilvl="0" w:tplc="91109BB2">
      <w:start w:val="1"/>
      <w:numFmt w:val="decimalZero"/>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1B5C48F0"/>
    <w:multiLevelType w:val="multilevel"/>
    <w:tmpl w:val="CA7EE9C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36B574F6"/>
    <w:multiLevelType w:val="multilevel"/>
    <w:tmpl w:val="9766CE18"/>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3A157A64"/>
    <w:multiLevelType w:val="hybridMultilevel"/>
    <w:tmpl w:val="54466F9A"/>
    <w:lvl w:ilvl="0" w:tplc="AA9E13C2">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6">
    <w:nsid w:val="3C774FB1"/>
    <w:multiLevelType w:val="hybridMultilevel"/>
    <w:tmpl w:val="E8303306"/>
    <w:lvl w:ilvl="0" w:tplc="52D87D3E">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7">
    <w:nsid w:val="409E41ED"/>
    <w:multiLevelType w:val="multilevel"/>
    <w:tmpl w:val="AD90DC86"/>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483145FB"/>
    <w:multiLevelType w:val="multilevel"/>
    <w:tmpl w:val="F294BFE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6EAF7046"/>
    <w:multiLevelType w:val="hybridMultilevel"/>
    <w:tmpl w:val="00B6C596"/>
    <w:lvl w:ilvl="0" w:tplc="67CEB2C6">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0">
    <w:nsid w:val="7BAB2C35"/>
    <w:multiLevelType w:val="hybridMultilevel"/>
    <w:tmpl w:val="66F2C8DE"/>
    <w:lvl w:ilvl="0" w:tplc="8A7AD280">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1"/>
  </w:num>
  <w:num w:numId="2">
    <w:abstractNumId w:val="10"/>
  </w:num>
  <w:num w:numId="3">
    <w:abstractNumId w:val="9"/>
  </w:num>
  <w:num w:numId="4">
    <w:abstractNumId w:val="0"/>
  </w:num>
  <w:num w:numId="5">
    <w:abstractNumId w:val="6"/>
  </w:num>
  <w:num w:numId="6">
    <w:abstractNumId w:val="5"/>
  </w:num>
  <w:num w:numId="7">
    <w:abstractNumId w:val="4"/>
  </w:num>
  <w:num w:numId="8">
    <w:abstractNumId w:val="7"/>
  </w:num>
  <w:num w:numId="9">
    <w:abstractNumId w:val="8"/>
  </w:num>
  <w:num w:numId="10">
    <w:abstractNumId w:val="3"/>
  </w:num>
  <w:num w:numId="11">
    <w:abstractNumId w:val="2"/>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doNotDisplayPageBoundaries/>
  <w:proofState w:spelling="clean" w:grammar="clean"/>
  <w:attachedTemplate r:id="rId1"/>
  <w:defaultTabStop w:val="708"/>
  <w:hyphenationZone w:val="425"/>
  <w:characterSpacingControl w:val="doNotCompress"/>
  <w:savePreviewPicture/>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359"/>
    <w:rsid w:val="000007C6"/>
    <w:rsid w:val="00000806"/>
    <w:rsid w:val="00006AC6"/>
    <w:rsid w:val="00007339"/>
    <w:rsid w:val="0001013D"/>
    <w:rsid w:val="00011494"/>
    <w:rsid w:val="00011FC7"/>
    <w:rsid w:val="000146D9"/>
    <w:rsid w:val="00014F3A"/>
    <w:rsid w:val="0001538E"/>
    <w:rsid w:val="000159A8"/>
    <w:rsid w:val="00022430"/>
    <w:rsid w:val="000268E0"/>
    <w:rsid w:val="0003012E"/>
    <w:rsid w:val="00032EC8"/>
    <w:rsid w:val="0003452C"/>
    <w:rsid w:val="00035956"/>
    <w:rsid w:val="00040256"/>
    <w:rsid w:val="00042B2E"/>
    <w:rsid w:val="00042EF7"/>
    <w:rsid w:val="0004428C"/>
    <w:rsid w:val="00045194"/>
    <w:rsid w:val="00045E11"/>
    <w:rsid w:val="00046714"/>
    <w:rsid w:val="00047E3B"/>
    <w:rsid w:val="00050818"/>
    <w:rsid w:val="00051073"/>
    <w:rsid w:val="0005495F"/>
    <w:rsid w:val="00057B88"/>
    <w:rsid w:val="00061A35"/>
    <w:rsid w:val="0006416A"/>
    <w:rsid w:val="00066EBB"/>
    <w:rsid w:val="0006753C"/>
    <w:rsid w:val="0007211F"/>
    <w:rsid w:val="000723AF"/>
    <w:rsid w:val="000757C4"/>
    <w:rsid w:val="00076CF6"/>
    <w:rsid w:val="00077FDC"/>
    <w:rsid w:val="00080159"/>
    <w:rsid w:val="000803BC"/>
    <w:rsid w:val="00080B03"/>
    <w:rsid w:val="00080EE2"/>
    <w:rsid w:val="00082AB4"/>
    <w:rsid w:val="00085361"/>
    <w:rsid w:val="00085E82"/>
    <w:rsid w:val="0008754C"/>
    <w:rsid w:val="00087876"/>
    <w:rsid w:val="00087BBE"/>
    <w:rsid w:val="00091518"/>
    <w:rsid w:val="00092233"/>
    <w:rsid w:val="00092B75"/>
    <w:rsid w:val="000937E0"/>
    <w:rsid w:val="00094FC6"/>
    <w:rsid w:val="00095BE6"/>
    <w:rsid w:val="0009627D"/>
    <w:rsid w:val="000966CB"/>
    <w:rsid w:val="00096AB7"/>
    <w:rsid w:val="000A0F98"/>
    <w:rsid w:val="000A253A"/>
    <w:rsid w:val="000A34EA"/>
    <w:rsid w:val="000A559F"/>
    <w:rsid w:val="000A5AF6"/>
    <w:rsid w:val="000A69CA"/>
    <w:rsid w:val="000B0DDF"/>
    <w:rsid w:val="000B136F"/>
    <w:rsid w:val="000B146B"/>
    <w:rsid w:val="000B149C"/>
    <w:rsid w:val="000B27F1"/>
    <w:rsid w:val="000B5F62"/>
    <w:rsid w:val="000C0940"/>
    <w:rsid w:val="000C0B05"/>
    <w:rsid w:val="000C1771"/>
    <w:rsid w:val="000C1F7B"/>
    <w:rsid w:val="000C2B42"/>
    <w:rsid w:val="000D04AF"/>
    <w:rsid w:val="000D17E0"/>
    <w:rsid w:val="000D2C02"/>
    <w:rsid w:val="000D348F"/>
    <w:rsid w:val="000D3EFD"/>
    <w:rsid w:val="000D68E5"/>
    <w:rsid w:val="000D7014"/>
    <w:rsid w:val="000D75AF"/>
    <w:rsid w:val="000E05A3"/>
    <w:rsid w:val="000E2FFC"/>
    <w:rsid w:val="000E491B"/>
    <w:rsid w:val="000E4A89"/>
    <w:rsid w:val="000E6C31"/>
    <w:rsid w:val="000E7387"/>
    <w:rsid w:val="000E7B7F"/>
    <w:rsid w:val="000F1F9A"/>
    <w:rsid w:val="000F319F"/>
    <w:rsid w:val="000F3204"/>
    <w:rsid w:val="000F4CF7"/>
    <w:rsid w:val="000F7BC8"/>
    <w:rsid w:val="00101B33"/>
    <w:rsid w:val="00101F60"/>
    <w:rsid w:val="00103342"/>
    <w:rsid w:val="00103DDC"/>
    <w:rsid w:val="001045A2"/>
    <w:rsid w:val="001105A3"/>
    <w:rsid w:val="00111BE7"/>
    <w:rsid w:val="00112273"/>
    <w:rsid w:val="00112E8D"/>
    <w:rsid w:val="0011426F"/>
    <w:rsid w:val="00121518"/>
    <w:rsid w:val="00123E23"/>
    <w:rsid w:val="00124BD7"/>
    <w:rsid w:val="00124F10"/>
    <w:rsid w:val="0012576B"/>
    <w:rsid w:val="00125C62"/>
    <w:rsid w:val="00125EB4"/>
    <w:rsid w:val="0013010C"/>
    <w:rsid w:val="00130198"/>
    <w:rsid w:val="0013052C"/>
    <w:rsid w:val="00130F31"/>
    <w:rsid w:val="00131AB9"/>
    <w:rsid w:val="00132BEB"/>
    <w:rsid w:val="001339FA"/>
    <w:rsid w:val="00134AB8"/>
    <w:rsid w:val="0014115F"/>
    <w:rsid w:val="001424CE"/>
    <w:rsid w:val="00144050"/>
    <w:rsid w:val="00144359"/>
    <w:rsid w:val="00144766"/>
    <w:rsid w:val="00145BE7"/>
    <w:rsid w:val="00147275"/>
    <w:rsid w:val="0015431E"/>
    <w:rsid w:val="00161C95"/>
    <w:rsid w:val="0016240F"/>
    <w:rsid w:val="00164B39"/>
    <w:rsid w:val="0016757A"/>
    <w:rsid w:val="001675E0"/>
    <w:rsid w:val="00172056"/>
    <w:rsid w:val="001738C4"/>
    <w:rsid w:val="00174A49"/>
    <w:rsid w:val="00174EC2"/>
    <w:rsid w:val="001759AC"/>
    <w:rsid w:val="001770AF"/>
    <w:rsid w:val="00177A7D"/>
    <w:rsid w:val="00181085"/>
    <w:rsid w:val="00181532"/>
    <w:rsid w:val="00183183"/>
    <w:rsid w:val="001834AD"/>
    <w:rsid w:val="0018516C"/>
    <w:rsid w:val="001904AB"/>
    <w:rsid w:val="001912A7"/>
    <w:rsid w:val="00191CB8"/>
    <w:rsid w:val="00194445"/>
    <w:rsid w:val="00197BA7"/>
    <w:rsid w:val="001A50EE"/>
    <w:rsid w:val="001B47B3"/>
    <w:rsid w:val="001B4AE8"/>
    <w:rsid w:val="001B522F"/>
    <w:rsid w:val="001B66A2"/>
    <w:rsid w:val="001B739D"/>
    <w:rsid w:val="001C02DF"/>
    <w:rsid w:val="001C293D"/>
    <w:rsid w:val="001C351F"/>
    <w:rsid w:val="001C6405"/>
    <w:rsid w:val="001D2F60"/>
    <w:rsid w:val="001E059F"/>
    <w:rsid w:val="001E255F"/>
    <w:rsid w:val="001E3FCF"/>
    <w:rsid w:val="001E4590"/>
    <w:rsid w:val="001E73A3"/>
    <w:rsid w:val="001F0FFC"/>
    <w:rsid w:val="001F1B40"/>
    <w:rsid w:val="001F23DF"/>
    <w:rsid w:val="001F3E8F"/>
    <w:rsid w:val="001F5AF9"/>
    <w:rsid w:val="001F6E46"/>
    <w:rsid w:val="001F7DA4"/>
    <w:rsid w:val="002001E7"/>
    <w:rsid w:val="00200A82"/>
    <w:rsid w:val="00202956"/>
    <w:rsid w:val="002064A8"/>
    <w:rsid w:val="002069EF"/>
    <w:rsid w:val="00206FA3"/>
    <w:rsid w:val="00210321"/>
    <w:rsid w:val="00212905"/>
    <w:rsid w:val="002137CD"/>
    <w:rsid w:val="00214274"/>
    <w:rsid w:val="002144F4"/>
    <w:rsid w:val="002157BB"/>
    <w:rsid w:val="00216E72"/>
    <w:rsid w:val="00220FEA"/>
    <w:rsid w:val="002220C4"/>
    <w:rsid w:val="002249D3"/>
    <w:rsid w:val="00224D2B"/>
    <w:rsid w:val="00224ECC"/>
    <w:rsid w:val="00224F32"/>
    <w:rsid w:val="0022660B"/>
    <w:rsid w:val="00227154"/>
    <w:rsid w:val="00227D80"/>
    <w:rsid w:val="002319FD"/>
    <w:rsid w:val="0023399C"/>
    <w:rsid w:val="00233D78"/>
    <w:rsid w:val="002349FD"/>
    <w:rsid w:val="00237B95"/>
    <w:rsid w:val="00240163"/>
    <w:rsid w:val="00240E2B"/>
    <w:rsid w:val="00243CA6"/>
    <w:rsid w:val="002448AE"/>
    <w:rsid w:val="0024526E"/>
    <w:rsid w:val="002455B8"/>
    <w:rsid w:val="002458D5"/>
    <w:rsid w:val="00245D80"/>
    <w:rsid w:val="00246A3A"/>
    <w:rsid w:val="00246F7B"/>
    <w:rsid w:val="00247861"/>
    <w:rsid w:val="0025040E"/>
    <w:rsid w:val="0025184C"/>
    <w:rsid w:val="002533B8"/>
    <w:rsid w:val="00256EDD"/>
    <w:rsid w:val="00257CD5"/>
    <w:rsid w:val="00260693"/>
    <w:rsid w:val="0026150C"/>
    <w:rsid w:val="00261629"/>
    <w:rsid w:val="0026341C"/>
    <w:rsid w:val="00265174"/>
    <w:rsid w:val="00265F35"/>
    <w:rsid w:val="0027171E"/>
    <w:rsid w:val="002723CF"/>
    <w:rsid w:val="002736D8"/>
    <w:rsid w:val="00275835"/>
    <w:rsid w:val="002758C4"/>
    <w:rsid w:val="00281440"/>
    <w:rsid w:val="0028212A"/>
    <w:rsid w:val="00282F8B"/>
    <w:rsid w:val="002843D4"/>
    <w:rsid w:val="0028482F"/>
    <w:rsid w:val="00284D87"/>
    <w:rsid w:val="0028547F"/>
    <w:rsid w:val="00290AB0"/>
    <w:rsid w:val="00293071"/>
    <w:rsid w:val="00293698"/>
    <w:rsid w:val="00293AB4"/>
    <w:rsid w:val="00294304"/>
    <w:rsid w:val="0029489C"/>
    <w:rsid w:val="002A0E99"/>
    <w:rsid w:val="002A1834"/>
    <w:rsid w:val="002A33E8"/>
    <w:rsid w:val="002A3719"/>
    <w:rsid w:val="002A54B6"/>
    <w:rsid w:val="002A5751"/>
    <w:rsid w:val="002A59DF"/>
    <w:rsid w:val="002A75BE"/>
    <w:rsid w:val="002B0865"/>
    <w:rsid w:val="002B35DC"/>
    <w:rsid w:val="002B7774"/>
    <w:rsid w:val="002B7E34"/>
    <w:rsid w:val="002C10B2"/>
    <w:rsid w:val="002C151A"/>
    <w:rsid w:val="002C1988"/>
    <w:rsid w:val="002C1CD9"/>
    <w:rsid w:val="002C1E41"/>
    <w:rsid w:val="002C21DC"/>
    <w:rsid w:val="002C2BD3"/>
    <w:rsid w:val="002C3989"/>
    <w:rsid w:val="002C59D3"/>
    <w:rsid w:val="002C6572"/>
    <w:rsid w:val="002C6E02"/>
    <w:rsid w:val="002D1086"/>
    <w:rsid w:val="002D165F"/>
    <w:rsid w:val="002D2E7B"/>
    <w:rsid w:val="002D3459"/>
    <w:rsid w:val="002D7E79"/>
    <w:rsid w:val="002E1144"/>
    <w:rsid w:val="002E29A7"/>
    <w:rsid w:val="002E2F56"/>
    <w:rsid w:val="002E76D1"/>
    <w:rsid w:val="002F00F1"/>
    <w:rsid w:val="002F07F2"/>
    <w:rsid w:val="002F37B7"/>
    <w:rsid w:val="002F3EC4"/>
    <w:rsid w:val="002F57FD"/>
    <w:rsid w:val="002F71FE"/>
    <w:rsid w:val="002F7B86"/>
    <w:rsid w:val="00301357"/>
    <w:rsid w:val="00301671"/>
    <w:rsid w:val="0030243F"/>
    <w:rsid w:val="0030279B"/>
    <w:rsid w:val="00304438"/>
    <w:rsid w:val="00304585"/>
    <w:rsid w:val="003051F1"/>
    <w:rsid w:val="003057DD"/>
    <w:rsid w:val="003112E5"/>
    <w:rsid w:val="003115ED"/>
    <w:rsid w:val="003122EF"/>
    <w:rsid w:val="003127C6"/>
    <w:rsid w:val="00314DEB"/>
    <w:rsid w:val="003167E3"/>
    <w:rsid w:val="00317701"/>
    <w:rsid w:val="00325420"/>
    <w:rsid w:val="00327ABC"/>
    <w:rsid w:val="003302AD"/>
    <w:rsid w:val="00332A9C"/>
    <w:rsid w:val="00333482"/>
    <w:rsid w:val="00334461"/>
    <w:rsid w:val="003346DB"/>
    <w:rsid w:val="00334C2F"/>
    <w:rsid w:val="0033715D"/>
    <w:rsid w:val="003400FE"/>
    <w:rsid w:val="00343E11"/>
    <w:rsid w:val="00344488"/>
    <w:rsid w:val="003452A1"/>
    <w:rsid w:val="003478A6"/>
    <w:rsid w:val="003545E3"/>
    <w:rsid w:val="003558F6"/>
    <w:rsid w:val="003560D8"/>
    <w:rsid w:val="00356179"/>
    <w:rsid w:val="003603C7"/>
    <w:rsid w:val="00361046"/>
    <w:rsid w:val="003623F6"/>
    <w:rsid w:val="00362CB4"/>
    <w:rsid w:val="00366C05"/>
    <w:rsid w:val="00366FE6"/>
    <w:rsid w:val="00370C7E"/>
    <w:rsid w:val="00373D67"/>
    <w:rsid w:val="0037691D"/>
    <w:rsid w:val="00377170"/>
    <w:rsid w:val="003777A3"/>
    <w:rsid w:val="003779A6"/>
    <w:rsid w:val="003813F8"/>
    <w:rsid w:val="00384913"/>
    <w:rsid w:val="0038678C"/>
    <w:rsid w:val="00390D15"/>
    <w:rsid w:val="00393263"/>
    <w:rsid w:val="00394E47"/>
    <w:rsid w:val="003A20EB"/>
    <w:rsid w:val="003A2762"/>
    <w:rsid w:val="003A4E94"/>
    <w:rsid w:val="003A5EF1"/>
    <w:rsid w:val="003A6767"/>
    <w:rsid w:val="003B0634"/>
    <w:rsid w:val="003B13EB"/>
    <w:rsid w:val="003B52B9"/>
    <w:rsid w:val="003B533E"/>
    <w:rsid w:val="003C139F"/>
    <w:rsid w:val="003C155D"/>
    <w:rsid w:val="003C19FF"/>
    <w:rsid w:val="003C1BAA"/>
    <w:rsid w:val="003C5B04"/>
    <w:rsid w:val="003C619A"/>
    <w:rsid w:val="003D03D2"/>
    <w:rsid w:val="003D180B"/>
    <w:rsid w:val="003D2F8B"/>
    <w:rsid w:val="003D69D5"/>
    <w:rsid w:val="003D6B6C"/>
    <w:rsid w:val="003D701F"/>
    <w:rsid w:val="003D7064"/>
    <w:rsid w:val="003E0565"/>
    <w:rsid w:val="003E2ED9"/>
    <w:rsid w:val="003E393B"/>
    <w:rsid w:val="003E3B6B"/>
    <w:rsid w:val="003E3CFA"/>
    <w:rsid w:val="003E4DBA"/>
    <w:rsid w:val="003E4E57"/>
    <w:rsid w:val="003E54AD"/>
    <w:rsid w:val="003E64DD"/>
    <w:rsid w:val="003E6F5B"/>
    <w:rsid w:val="003E7717"/>
    <w:rsid w:val="003F1014"/>
    <w:rsid w:val="003F1791"/>
    <w:rsid w:val="003F5922"/>
    <w:rsid w:val="003F6207"/>
    <w:rsid w:val="003F631B"/>
    <w:rsid w:val="003F6CF4"/>
    <w:rsid w:val="003F71CE"/>
    <w:rsid w:val="00400E29"/>
    <w:rsid w:val="0040352D"/>
    <w:rsid w:val="00405C43"/>
    <w:rsid w:val="00407BAC"/>
    <w:rsid w:val="004113C8"/>
    <w:rsid w:val="00416268"/>
    <w:rsid w:val="00417409"/>
    <w:rsid w:val="00421436"/>
    <w:rsid w:val="004216B7"/>
    <w:rsid w:val="0042256A"/>
    <w:rsid w:val="00422662"/>
    <w:rsid w:val="00425E26"/>
    <w:rsid w:val="0042662F"/>
    <w:rsid w:val="00426AF5"/>
    <w:rsid w:val="00427D9B"/>
    <w:rsid w:val="00430A16"/>
    <w:rsid w:val="0043482D"/>
    <w:rsid w:val="00434A2A"/>
    <w:rsid w:val="0043511A"/>
    <w:rsid w:val="00435412"/>
    <w:rsid w:val="004364CB"/>
    <w:rsid w:val="00437655"/>
    <w:rsid w:val="00437DC1"/>
    <w:rsid w:val="00440318"/>
    <w:rsid w:val="004414C9"/>
    <w:rsid w:val="00441505"/>
    <w:rsid w:val="004415A1"/>
    <w:rsid w:val="004415BC"/>
    <w:rsid w:val="00441A69"/>
    <w:rsid w:val="00441C0E"/>
    <w:rsid w:val="00444B4F"/>
    <w:rsid w:val="00446831"/>
    <w:rsid w:val="00447359"/>
    <w:rsid w:val="00447821"/>
    <w:rsid w:val="00451256"/>
    <w:rsid w:val="00451D98"/>
    <w:rsid w:val="00453BC9"/>
    <w:rsid w:val="00454982"/>
    <w:rsid w:val="004550F7"/>
    <w:rsid w:val="00457B3A"/>
    <w:rsid w:val="00460E7D"/>
    <w:rsid w:val="00461D62"/>
    <w:rsid w:val="004622F5"/>
    <w:rsid w:val="00462378"/>
    <w:rsid w:val="00463388"/>
    <w:rsid w:val="00463B3D"/>
    <w:rsid w:val="004641D4"/>
    <w:rsid w:val="00464AEF"/>
    <w:rsid w:val="00465B40"/>
    <w:rsid w:val="00466592"/>
    <w:rsid w:val="004675BE"/>
    <w:rsid w:val="00467C31"/>
    <w:rsid w:val="004707DC"/>
    <w:rsid w:val="00470BFB"/>
    <w:rsid w:val="00471963"/>
    <w:rsid w:val="00472A2A"/>
    <w:rsid w:val="0047363F"/>
    <w:rsid w:val="00473920"/>
    <w:rsid w:val="00474366"/>
    <w:rsid w:val="004753D6"/>
    <w:rsid w:val="00476030"/>
    <w:rsid w:val="00477A21"/>
    <w:rsid w:val="0048129E"/>
    <w:rsid w:val="004850CD"/>
    <w:rsid w:val="004858E5"/>
    <w:rsid w:val="00485DF1"/>
    <w:rsid w:val="0048684C"/>
    <w:rsid w:val="00487157"/>
    <w:rsid w:val="004A2362"/>
    <w:rsid w:val="004A26D9"/>
    <w:rsid w:val="004A4DEE"/>
    <w:rsid w:val="004A64E1"/>
    <w:rsid w:val="004A7074"/>
    <w:rsid w:val="004B0A74"/>
    <w:rsid w:val="004B0EE6"/>
    <w:rsid w:val="004B0EFC"/>
    <w:rsid w:val="004B2C3C"/>
    <w:rsid w:val="004B4AF4"/>
    <w:rsid w:val="004B4E8F"/>
    <w:rsid w:val="004B5945"/>
    <w:rsid w:val="004B6204"/>
    <w:rsid w:val="004B64E6"/>
    <w:rsid w:val="004B6927"/>
    <w:rsid w:val="004C05F6"/>
    <w:rsid w:val="004C0F8F"/>
    <w:rsid w:val="004C2D84"/>
    <w:rsid w:val="004C3365"/>
    <w:rsid w:val="004C44C7"/>
    <w:rsid w:val="004C5878"/>
    <w:rsid w:val="004C596B"/>
    <w:rsid w:val="004C5B61"/>
    <w:rsid w:val="004C6392"/>
    <w:rsid w:val="004C6884"/>
    <w:rsid w:val="004C72AE"/>
    <w:rsid w:val="004D0564"/>
    <w:rsid w:val="004D1A1D"/>
    <w:rsid w:val="004D3BDE"/>
    <w:rsid w:val="004D42AD"/>
    <w:rsid w:val="004E0769"/>
    <w:rsid w:val="004E0F96"/>
    <w:rsid w:val="004E2A00"/>
    <w:rsid w:val="004E2D8D"/>
    <w:rsid w:val="004E48EE"/>
    <w:rsid w:val="004F101F"/>
    <w:rsid w:val="004F110D"/>
    <w:rsid w:val="004F3A08"/>
    <w:rsid w:val="004F46A2"/>
    <w:rsid w:val="004F5659"/>
    <w:rsid w:val="004F768A"/>
    <w:rsid w:val="005046F7"/>
    <w:rsid w:val="005052CB"/>
    <w:rsid w:val="00505D35"/>
    <w:rsid w:val="00507B50"/>
    <w:rsid w:val="00511C17"/>
    <w:rsid w:val="00512701"/>
    <w:rsid w:val="005129D9"/>
    <w:rsid w:val="00513B12"/>
    <w:rsid w:val="005141A2"/>
    <w:rsid w:val="005148BB"/>
    <w:rsid w:val="00515E21"/>
    <w:rsid w:val="005174D9"/>
    <w:rsid w:val="00520B96"/>
    <w:rsid w:val="00522A47"/>
    <w:rsid w:val="00524932"/>
    <w:rsid w:val="00525766"/>
    <w:rsid w:val="005261F9"/>
    <w:rsid w:val="005273C6"/>
    <w:rsid w:val="005304FD"/>
    <w:rsid w:val="0053051B"/>
    <w:rsid w:val="00530E5F"/>
    <w:rsid w:val="00530F19"/>
    <w:rsid w:val="00535D84"/>
    <w:rsid w:val="00537C4D"/>
    <w:rsid w:val="00537CE8"/>
    <w:rsid w:val="00541B6B"/>
    <w:rsid w:val="0054369C"/>
    <w:rsid w:val="00544E6E"/>
    <w:rsid w:val="00545BA1"/>
    <w:rsid w:val="00545D03"/>
    <w:rsid w:val="00545E7B"/>
    <w:rsid w:val="005462AD"/>
    <w:rsid w:val="00552EC9"/>
    <w:rsid w:val="005534D9"/>
    <w:rsid w:val="00553879"/>
    <w:rsid w:val="00555FCA"/>
    <w:rsid w:val="00556329"/>
    <w:rsid w:val="00556542"/>
    <w:rsid w:val="00560ED6"/>
    <w:rsid w:val="00563A5E"/>
    <w:rsid w:val="0056477C"/>
    <w:rsid w:val="0056581D"/>
    <w:rsid w:val="00565DF9"/>
    <w:rsid w:val="005664E7"/>
    <w:rsid w:val="00572057"/>
    <w:rsid w:val="005723EF"/>
    <w:rsid w:val="00572940"/>
    <w:rsid w:val="00573A74"/>
    <w:rsid w:val="00575048"/>
    <w:rsid w:val="00575CFE"/>
    <w:rsid w:val="00576AD3"/>
    <w:rsid w:val="00580F96"/>
    <w:rsid w:val="00581405"/>
    <w:rsid w:val="005848EA"/>
    <w:rsid w:val="00585427"/>
    <w:rsid w:val="00593463"/>
    <w:rsid w:val="00593942"/>
    <w:rsid w:val="00594401"/>
    <w:rsid w:val="005964BE"/>
    <w:rsid w:val="00596A53"/>
    <w:rsid w:val="00597808"/>
    <w:rsid w:val="005A34E3"/>
    <w:rsid w:val="005A5C09"/>
    <w:rsid w:val="005A73D2"/>
    <w:rsid w:val="005B02B8"/>
    <w:rsid w:val="005B0F4B"/>
    <w:rsid w:val="005B148F"/>
    <w:rsid w:val="005B3B58"/>
    <w:rsid w:val="005B3D3A"/>
    <w:rsid w:val="005B4E89"/>
    <w:rsid w:val="005C1399"/>
    <w:rsid w:val="005C365C"/>
    <w:rsid w:val="005C5E23"/>
    <w:rsid w:val="005C7B71"/>
    <w:rsid w:val="005D0DA6"/>
    <w:rsid w:val="005D23BC"/>
    <w:rsid w:val="005D2D9A"/>
    <w:rsid w:val="005D3280"/>
    <w:rsid w:val="005D40A2"/>
    <w:rsid w:val="005D7409"/>
    <w:rsid w:val="005E0D31"/>
    <w:rsid w:val="005E112E"/>
    <w:rsid w:val="005E24AD"/>
    <w:rsid w:val="005E2EB5"/>
    <w:rsid w:val="005E56C5"/>
    <w:rsid w:val="005E637C"/>
    <w:rsid w:val="005F13DF"/>
    <w:rsid w:val="005F1829"/>
    <w:rsid w:val="005F2467"/>
    <w:rsid w:val="005F336B"/>
    <w:rsid w:val="005F3BC0"/>
    <w:rsid w:val="005F4238"/>
    <w:rsid w:val="005F5FE2"/>
    <w:rsid w:val="005F6CC2"/>
    <w:rsid w:val="005F73BD"/>
    <w:rsid w:val="005F7943"/>
    <w:rsid w:val="00601759"/>
    <w:rsid w:val="00602C4D"/>
    <w:rsid w:val="00606349"/>
    <w:rsid w:val="006074E8"/>
    <w:rsid w:val="006128A2"/>
    <w:rsid w:val="00613DE1"/>
    <w:rsid w:val="00613E6B"/>
    <w:rsid w:val="00614237"/>
    <w:rsid w:val="00615C96"/>
    <w:rsid w:val="00617010"/>
    <w:rsid w:val="00620031"/>
    <w:rsid w:val="00620BE7"/>
    <w:rsid w:val="00623242"/>
    <w:rsid w:val="00623869"/>
    <w:rsid w:val="00623CFC"/>
    <w:rsid w:val="00626084"/>
    <w:rsid w:val="006273F0"/>
    <w:rsid w:val="00627F3F"/>
    <w:rsid w:val="006303A0"/>
    <w:rsid w:val="0063420B"/>
    <w:rsid w:val="006355C2"/>
    <w:rsid w:val="006358B4"/>
    <w:rsid w:val="00637213"/>
    <w:rsid w:val="0064067E"/>
    <w:rsid w:val="00643F4A"/>
    <w:rsid w:val="006440E5"/>
    <w:rsid w:val="006459BA"/>
    <w:rsid w:val="00645B94"/>
    <w:rsid w:val="00645C18"/>
    <w:rsid w:val="0064650B"/>
    <w:rsid w:val="00646606"/>
    <w:rsid w:val="00657441"/>
    <w:rsid w:val="00657B05"/>
    <w:rsid w:val="006605F7"/>
    <w:rsid w:val="0066297E"/>
    <w:rsid w:val="00663001"/>
    <w:rsid w:val="00663CEB"/>
    <w:rsid w:val="00665981"/>
    <w:rsid w:val="006712E1"/>
    <w:rsid w:val="006718C6"/>
    <w:rsid w:val="00673196"/>
    <w:rsid w:val="0067403C"/>
    <w:rsid w:val="0067444B"/>
    <w:rsid w:val="006756D3"/>
    <w:rsid w:val="00676649"/>
    <w:rsid w:val="00681272"/>
    <w:rsid w:val="0068322D"/>
    <w:rsid w:val="00683F42"/>
    <w:rsid w:val="006856EA"/>
    <w:rsid w:val="00686813"/>
    <w:rsid w:val="00686FD7"/>
    <w:rsid w:val="00687FF9"/>
    <w:rsid w:val="00691DA6"/>
    <w:rsid w:val="00692030"/>
    <w:rsid w:val="00692671"/>
    <w:rsid w:val="00692AD2"/>
    <w:rsid w:val="006948DD"/>
    <w:rsid w:val="006960F6"/>
    <w:rsid w:val="00696548"/>
    <w:rsid w:val="00697A65"/>
    <w:rsid w:val="00697B39"/>
    <w:rsid w:val="006A040A"/>
    <w:rsid w:val="006A0F52"/>
    <w:rsid w:val="006A154C"/>
    <w:rsid w:val="006A2132"/>
    <w:rsid w:val="006A2144"/>
    <w:rsid w:val="006A369E"/>
    <w:rsid w:val="006A673B"/>
    <w:rsid w:val="006A789E"/>
    <w:rsid w:val="006A7BDD"/>
    <w:rsid w:val="006B2E3D"/>
    <w:rsid w:val="006B4254"/>
    <w:rsid w:val="006B462D"/>
    <w:rsid w:val="006B54D6"/>
    <w:rsid w:val="006B5D39"/>
    <w:rsid w:val="006C19CA"/>
    <w:rsid w:val="006C222D"/>
    <w:rsid w:val="006C23E4"/>
    <w:rsid w:val="006C3AEC"/>
    <w:rsid w:val="006C6A06"/>
    <w:rsid w:val="006D01C1"/>
    <w:rsid w:val="006D0A32"/>
    <w:rsid w:val="006D26D9"/>
    <w:rsid w:val="006D32DE"/>
    <w:rsid w:val="006D3DDC"/>
    <w:rsid w:val="006D4928"/>
    <w:rsid w:val="006D5625"/>
    <w:rsid w:val="006E08F0"/>
    <w:rsid w:val="006E0B98"/>
    <w:rsid w:val="006E22FE"/>
    <w:rsid w:val="006E3B59"/>
    <w:rsid w:val="006F082E"/>
    <w:rsid w:val="006F2E0D"/>
    <w:rsid w:val="006F2EAF"/>
    <w:rsid w:val="006F533F"/>
    <w:rsid w:val="006F5F10"/>
    <w:rsid w:val="006F7D94"/>
    <w:rsid w:val="00703D76"/>
    <w:rsid w:val="00706DF1"/>
    <w:rsid w:val="00710F33"/>
    <w:rsid w:val="00714DA5"/>
    <w:rsid w:val="00715D59"/>
    <w:rsid w:val="0071646F"/>
    <w:rsid w:val="00717123"/>
    <w:rsid w:val="0071748E"/>
    <w:rsid w:val="007211B0"/>
    <w:rsid w:val="00722108"/>
    <w:rsid w:val="00722D20"/>
    <w:rsid w:val="0072372C"/>
    <w:rsid w:val="00723874"/>
    <w:rsid w:val="0072710A"/>
    <w:rsid w:val="00732509"/>
    <w:rsid w:val="00733863"/>
    <w:rsid w:val="00733B30"/>
    <w:rsid w:val="00733D80"/>
    <w:rsid w:val="007352E3"/>
    <w:rsid w:val="00736C69"/>
    <w:rsid w:val="00736DEC"/>
    <w:rsid w:val="00737780"/>
    <w:rsid w:val="00745964"/>
    <w:rsid w:val="0074753D"/>
    <w:rsid w:val="007503B7"/>
    <w:rsid w:val="0075122C"/>
    <w:rsid w:val="00751779"/>
    <w:rsid w:val="00753FE8"/>
    <w:rsid w:val="00754685"/>
    <w:rsid w:val="00754EEF"/>
    <w:rsid w:val="00760DD1"/>
    <w:rsid w:val="00761819"/>
    <w:rsid w:val="00761883"/>
    <w:rsid w:val="00761C96"/>
    <w:rsid w:val="007626C4"/>
    <w:rsid w:val="00763388"/>
    <w:rsid w:val="007644D1"/>
    <w:rsid w:val="00771C28"/>
    <w:rsid w:val="00772246"/>
    <w:rsid w:val="007729A6"/>
    <w:rsid w:val="007745EF"/>
    <w:rsid w:val="007769A5"/>
    <w:rsid w:val="00776B13"/>
    <w:rsid w:val="0078348D"/>
    <w:rsid w:val="00784AEE"/>
    <w:rsid w:val="00785971"/>
    <w:rsid w:val="00785B7D"/>
    <w:rsid w:val="00786480"/>
    <w:rsid w:val="00786C09"/>
    <w:rsid w:val="00787712"/>
    <w:rsid w:val="00791929"/>
    <w:rsid w:val="00793D8C"/>
    <w:rsid w:val="00794A1D"/>
    <w:rsid w:val="007966E4"/>
    <w:rsid w:val="00797189"/>
    <w:rsid w:val="007A1400"/>
    <w:rsid w:val="007A461F"/>
    <w:rsid w:val="007A538B"/>
    <w:rsid w:val="007A5C07"/>
    <w:rsid w:val="007A6786"/>
    <w:rsid w:val="007B18F0"/>
    <w:rsid w:val="007B1F75"/>
    <w:rsid w:val="007B224E"/>
    <w:rsid w:val="007B2995"/>
    <w:rsid w:val="007B4073"/>
    <w:rsid w:val="007B5805"/>
    <w:rsid w:val="007B7E09"/>
    <w:rsid w:val="007C49B7"/>
    <w:rsid w:val="007C7001"/>
    <w:rsid w:val="007C7A35"/>
    <w:rsid w:val="007D10A1"/>
    <w:rsid w:val="007D20B6"/>
    <w:rsid w:val="007E0555"/>
    <w:rsid w:val="007E16CF"/>
    <w:rsid w:val="007E1786"/>
    <w:rsid w:val="007E1AE4"/>
    <w:rsid w:val="007E305B"/>
    <w:rsid w:val="007E3B55"/>
    <w:rsid w:val="007E3E97"/>
    <w:rsid w:val="007E4188"/>
    <w:rsid w:val="007E542A"/>
    <w:rsid w:val="007E7345"/>
    <w:rsid w:val="007E7409"/>
    <w:rsid w:val="007E7C06"/>
    <w:rsid w:val="007F1824"/>
    <w:rsid w:val="007F2EF8"/>
    <w:rsid w:val="007F45E4"/>
    <w:rsid w:val="007F7528"/>
    <w:rsid w:val="007F7F43"/>
    <w:rsid w:val="00801291"/>
    <w:rsid w:val="00804621"/>
    <w:rsid w:val="00804D38"/>
    <w:rsid w:val="008051D7"/>
    <w:rsid w:val="0080776A"/>
    <w:rsid w:val="00811FB1"/>
    <w:rsid w:val="00812010"/>
    <w:rsid w:val="00812EE2"/>
    <w:rsid w:val="00814CBC"/>
    <w:rsid w:val="0081585D"/>
    <w:rsid w:val="00820751"/>
    <w:rsid w:val="00822709"/>
    <w:rsid w:val="00823CF0"/>
    <w:rsid w:val="00824F3C"/>
    <w:rsid w:val="0082627E"/>
    <w:rsid w:val="00826EEE"/>
    <w:rsid w:val="008300B8"/>
    <w:rsid w:val="00830CDF"/>
    <w:rsid w:val="00832A42"/>
    <w:rsid w:val="00832B4C"/>
    <w:rsid w:val="008333EE"/>
    <w:rsid w:val="0083485D"/>
    <w:rsid w:val="00836BC7"/>
    <w:rsid w:val="00837C1C"/>
    <w:rsid w:val="008418FE"/>
    <w:rsid w:val="00846BED"/>
    <w:rsid w:val="00847252"/>
    <w:rsid w:val="00850738"/>
    <w:rsid w:val="00850752"/>
    <w:rsid w:val="00850930"/>
    <w:rsid w:val="0085381C"/>
    <w:rsid w:val="00857A44"/>
    <w:rsid w:val="00857C7F"/>
    <w:rsid w:val="00861030"/>
    <w:rsid w:val="00861308"/>
    <w:rsid w:val="008641DC"/>
    <w:rsid w:val="00871788"/>
    <w:rsid w:val="00872967"/>
    <w:rsid w:val="00872D92"/>
    <w:rsid w:val="0087797B"/>
    <w:rsid w:val="00881014"/>
    <w:rsid w:val="00882933"/>
    <w:rsid w:val="008879B1"/>
    <w:rsid w:val="0089005F"/>
    <w:rsid w:val="00890735"/>
    <w:rsid w:val="0089119D"/>
    <w:rsid w:val="00891564"/>
    <w:rsid w:val="00892B6F"/>
    <w:rsid w:val="00892FEE"/>
    <w:rsid w:val="00894D7D"/>
    <w:rsid w:val="00895BFA"/>
    <w:rsid w:val="00896917"/>
    <w:rsid w:val="008A033D"/>
    <w:rsid w:val="008A36C2"/>
    <w:rsid w:val="008A41C0"/>
    <w:rsid w:val="008A4275"/>
    <w:rsid w:val="008A48B1"/>
    <w:rsid w:val="008A57CA"/>
    <w:rsid w:val="008B092F"/>
    <w:rsid w:val="008B302F"/>
    <w:rsid w:val="008B30E1"/>
    <w:rsid w:val="008B3F27"/>
    <w:rsid w:val="008B7E1E"/>
    <w:rsid w:val="008C08BD"/>
    <w:rsid w:val="008C0C00"/>
    <w:rsid w:val="008C196D"/>
    <w:rsid w:val="008C2BD8"/>
    <w:rsid w:val="008C33EB"/>
    <w:rsid w:val="008C36B7"/>
    <w:rsid w:val="008C42DE"/>
    <w:rsid w:val="008C537E"/>
    <w:rsid w:val="008C5A0B"/>
    <w:rsid w:val="008C5E65"/>
    <w:rsid w:val="008D1B6B"/>
    <w:rsid w:val="008D23C1"/>
    <w:rsid w:val="008D33D3"/>
    <w:rsid w:val="008D3722"/>
    <w:rsid w:val="008D3AC0"/>
    <w:rsid w:val="008D44B7"/>
    <w:rsid w:val="008D4DA2"/>
    <w:rsid w:val="008D68A0"/>
    <w:rsid w:val="008D70D2"/>
    <w:rsid w:val="008E166B"/>
    <w:rsid w:val="008E1A43"/>
    <w:rsid w:val="008E1D71"/>
    <w:rsid w:val="008E2C31"/>
    <w:rsid w:val="008E5DD9"/>
    <w:rsid w:val="008F023F"/>
    <w:rsid w:val="008F146B"/>
    <w:rsid w:val="008F16D9"/>
    <w:rsid w:val="008F3E2B"/>
    <w:rsid w:val="008F412F"/>
    <w:rsid w:val="008F416A"/>
    <w:rsid w:val="008F6A14"/>
    <w:rsid w:val="0090008F"/>
    <w:rsid w:val="00901045"/>
    <w:rsid w:val="009019F6"/>
    <w:rsid w:val="00903210"/>
    <w:rsid w:val="0090401D"/>
    <w:rsid w:val="00905C61"/>
    <w:rsid w:val="009068EA"/>
    <w:rsid w:val="00910270"/>
    <w:rsid w:val="0091091D"/>
    <w:rsid w:val="00910F16"/>
    <w:rsid w:val="00911011"/>
    <w:rsid w:val="00912735"/>
    <w:rsid w:val="00914FFF"/>
    <w:rsid w:val="0091511C"/>
    <w:rsid w:val="00921526"/>
    <w:rsid w:val="00922DEA"/>
    <w:rsid w:val="009240EC"/>
    <w:rsid w:val="009273AF"/>
    <w:rsid w:val="00931760"/>
    <w:rsid w:val="00932E15"/>
    <w:rsid w:val="00933C35"/>
    <w:rsid w:val="00940B37"/>
    <w:rsid w:val="009447BF"/>
    <w:rsid w:val="009449D7"/>
    <w:rsid w:val="0095041E"/>
    <w:rsid w:val="00952521"/>
    <w:rsid w:val="00953ACD"/>
    <w:rsid w:val="009546CB"/>
    <w:rsid w:val="0096055B"/>
    <w:rsid w:val="00960F05"/>
    <w:rsid w:val="009619A5"/>
    <w:rsid w:val="009632BC"/>
    <w:rsid w:val="00963B3E"/>
    <w:rsid w:val="00963F1C"/>
    <w:rsid w:val="009646C6"/>
    <w:rsid w:val="00964E6C"/>
    <w:rsid w:val="00966957"/>
    <w:rsid w:val="009707F0"/>
    <w:rsid w:val="009710E5"/>
    <w:rsid w:val="00972BCB"/>
    <w:rsid w:val="009744DE"/>
    <w:rsid w:val="0097626F"/>
    <w:rsid w:val="00980348"/>
    <w:rsid w:val="00980DDF"/>
    <w:rsid w:val="00982153"/>
    <w:rsid w:val="00982F7A"/>
    <w:rsid w:val="009861FC"/>
    <w:rsid w:val="0098640A"/>
    <w:rsid w:val="00990854"/>
    <w:rsid w:val="009934F5"/>
    <w:rsid w:val="00995E4A"/>
    <w:rsid w:val="009964B6"/>
    <w:rsid w:val="00996691"/>
    <w:rsid w:val="009A166A"/>
    <w:rsid w:val="009A1C7C"/>
    <w:rsid w:val="009A2523"/>
    <w:rsid w:val="009A2AF2"/>
    <w:rsid w:val="009A3641"/>
    <w:rsid w:val="009A4134"/>
    <w:rsid w:val="009A514F"/>
    <w:rsid w:val="009A6790"/>
    <w:rsid w:val="009B1C1A"/>
    <w:rsid w:val="009B2E41"/>
    <w:rsid w:val="009B3F5F"/>
    <w:rsid w:val="009C03E1"/>
    <w:rsid w:val="009C0E18"/>
    <w:rsid w:val="009C0E39"/>
    <w:rsid w:val="009C3914"/>
    <w:rsid w:val="009C3C3E"/>
    <w:rsid w:val="009C707F"/>
    <w:rsid w:val="009C7CF1"/>
    <w:rsid w:val="009D195C"/>
    <w:rsid w:val="009D26CC"/>
    <w:rsid w:val="009D5E4B"/>
    <w:rsid w:val="009D5ECF"/>
    <w:rsid w:val="009D797A"/>
    <w:rsid w:val="009E1E8B"/>
    <w:rsid w:val="009E2003"/>
    <w:rsid w:val="009E289F"/>
    <w:rsid w:val="009E37DE"/>
    <w:rsid w:val="009E6003"/>
    <w:rsid w:val="009E66ED"/>
    <w:rsid w:val="009E799B"/>
    <w:rsid w:val="009F0EEF"/>
    <w:rsid w:val="009F226A"/>
    <w:rsid w:val="009F22B6"/>
    <w:rsid w:val="009F344B"/>
    <w:rsid w:val="009F4723"/>
    <w:rsid w:val="009F4FE1"/>
    <w:rsid w:val="009F708F"/>
    <w:rsid w:val="00A01B81"/>
    <w:rsid w:val="00A02525"/>
    <w:rsid w:val="00A02AC1"/>
    <w:rsid w:val="00A02FAC"/>
    <w:rsid w:val="00A1274F"/>
    <w:rsid w:val="00A12D3E"/>
    <w:rsid w:val="00A1366F"/>
    <w:rsid w:val="00A14F23"/>
    <w:rsid w:val="00A17BE4"/>
    <w:rsid w:val="00A21E2B"/>
    <w:rsid w:val="00A309C8"/>
    <w:rsid w:val="00A31E7B"/>
    <w:rsid w:val="00A3203C"/>
    <w:rsid w:val="00A3243B"/>
    <w:rsid w:val="00A32F0E"/>
    <w:rsid w:val="00A36319"/>
    <w:rsid w:val="00A36B98"/>
    <w:rsid w:val="00A40169"/>
    <w:rsid w:val="00A40E5A"/>
    <w:rsid w:val="00A41518"/>
    <w:rsid w:val="00A43729"/>
    <w:rsid w:val="00A52D10"/>
    <w:rsid w:val="00A531F4"/>
    <w:rsid w:val="00A5512A"/>
    <w:rsid w:val="00A55687"/>
    <w:rsid w:val="00A556F0"/>
    <w:rsid w:val="00A564D2"/>
    <w:rsid w:val="00A62CA6"/>
    <w:rsid w:val="00A63224"/>
    <w:rsid w:val="00A64F9A"/>
    <w:rsid w:val="00A65F59"/>
    <w:rsid w:val="00A67D39"/>
    <w:rsid w:val="00A717A2"/>
    <w:rsid w:val="00A72215"/>
    <w:rsid w:val="00A72473"/>
    <w:rsid w:val="00A74D70"/>
    <w:rsid w:val="00A76C69"/>
    <w:rsid w:val="00A77A03"/>
    <w:rsid w:val="00A8099F"/>
    <w:rsid w:val="00A80D3D"/>
    <w:rsid w:val="00A824EB"/>
    <w:rsid w:val="00A83A26"/>
    <w:rsid w:val="00A8540F"/>
    <w:rsid w:val="00A8564A"/>
    <w:rsid w:val="00A90A7C"/>
    <w:rsid w:val="00A91275"/>
    <w:rsid w:val="00A91E67"/>
    <w:rsid w:val="00A92DEC"/>
    <w:rsid w:val="00A93C8D"/>
    <w:rsid w:val="00A944FE"/>
    <w:rsid w:val="00A96AA0"/>
    <w:rsid w:val="00A96D39"/>
    <w:rsid w:val="00AA035B"/>
    <w:rsid w:val="00AA064F"/>
    <w:rsid w:val="00AA0D9B"/>
    <w:rsid w:val="00AA25F2"/>
    <w:rsid w:val="00AA4A52"/>
    <w:rsid w:val="00AA4D7A"/>
    <w:rsid w:val="00AA6D43"/>
    <w:rsid w:val="00AA7CFE"/>
    <w:rsid w:val="00AB0525"/>
    <w:rsid w:val="00AB085A"/>
    <w:rsid w:val="00AB20C1"/>
    <w:rsid w:val="00AB2992"/>
    <w:rsid w:val="00AB38F8"/>
    <w:rsid w:val="00AB50EE"/>
    <w:rsid w:val="00AB5663"/>
    <w:rsid w:val="00AB57F5"/>
    <w:rsid w:val="00AB588A"/>
    <w:rsid w:val="00AB696C"/>
    <w:rsid w:val="00AB702D"/>
    <w:rsid w:val="00AC01EC"/>
    <w:rsid w:val="00AC02A2"/>
    <w:rsid w:val="00AC3933"/>
    <w:rsid w:val="00AC3C8B"/>
    <w:rsid w:val="00AC5AB4"/>
    <w:rsid w:val="00AC68EE"/>
    <w:rsid w:val="00AC71B7"/>
    <w:rsid w:val="00AC7A95"/>
    <w:rsid w:val="00AD0039"/>
    <w:rsid w:val="00AD2E54"/>
    <w:rsid w:val="00AD2F68"/>
    <w:rsid w:val="00AD524C"/>
    <w:rsid w:val="00AD5CF4"/>
    <w:rsid w:val="00AD7659"/>
    <w:rsid w:val="00AE16A5"/>
    <w:rsid w:val="00AE2747"/>
    <w:rsid w:val="00AE4755"/>
    <w:rsid w:val="00AE5480"/>
    <w:rsid w:val="00AE654C"/>
    <w:rsid w:val="00AE6FFB"/>
    <w:rsid w:val="00AE7480"/>
    <w:rsid w:val="00AF0F8E"/>
    <w:rsid w:val="00AF13A2"/>
    <w:rsid w:val="00AF332D"/>
    <w:rsid w:val="00AF4003"/>
    <w:rsid w:val="00AF492E"/>
    <w:rsid w:val="00AF72D2"/>
    <w:rsid w:val="00AF74BA"/>
    <w:rsid w:val="00AF7A8F"/>
    <w:rsid w:val="00AF7FF9"/>
    <w:rsid w:val="00B00992"/>
    <w:rsid w:val="00B00B58"/>
    <w:rsid w:val="00B0148E"/>
    <w:rsid w:val="00B02EFE"/>
    <w:rsid w:val="00B042FF"/>
    <w:rsid w:val="00B04E92"/>
    <w:rsid w:val="00B06BA3"/>
    <w:rsid w:val="00B06DC8"/>
    <w:rsid w:val="00B07E39"/>
    <w:rsid w:val="00B125DB"/>
    <w:rsid w:val="00B13994"/>
    <w:rsid w:val="00B14E19"/>
    <w:rsid w:val="00B15E86"/>
    <w:rsid w:val="00B17708"/>
    <w:rsid w:val="00B224A8"/>
    <w:rsid w:val="00B24BCC"/>
    <w:rsid w:val="00B24D51"/>
    <w:rsid w:val="00B30983"/>
    <w:rsid w:val="00B30AF4"/>
    <w:rsid w:val="00B31118"/>
    <w:rsid w:val="00B3185A"/>
    <w:rsid w:val="00B40A77"/>
    <w:rsid w:val="00B40E45"/>
    <w:rsid w:val="00B41B89"/>
    <w:rsid w:val="00B4467B"/>
    <w:rsid w:val="00B457BA"/>
    <w:rsid w:val="00B4603D"/>
    <w:rsid w:val="00B474C2"/>
    <w:rsid w:val="00B50ECA"/>
    <w:rsid w:val="00B5279D"/>
    <w:rsid w:val="00B625D2"/>
    <w:rsid w:val="00B64260"/>
    <w:rsid w:val="00B64774"/>
    <w:rsid w:val="00B659C0"/>
    <w:rsid w:val="00B66EEA"/>
    <w:rsid w:val="00B76CA2"/>
    <w:rsid w:val="00B76D9B"/>
    <w:rsid w:val="00B77AA6"/>
    <w:rsid w:val="00B77DB2"/>
    <w:rsid w:val="00B816F4"/>
    <w:rsid w:val="00B84598"/>
    <w:rsid w:val="00B856FF"/>
    <w:rsid w:val="00B90374"/>
    <w:rsid w:val="00B91815"/>
    <w:rsid w:val="00B91F62"/>
    <w:rsid w:val="00B92246"/>
    <w:rsid w:val="00B92B1F"/>
    <w:rsid w:val="00B95B5D"/>
    <w:rsid w:val="00B971D3"/>
    <w:rsid w:val="00B979F0"/>
    <w:rsid w:val="00BA121C"/>
    <w:rsid w:val="00BA2B38"/>
    <w:rsid w:val="00BA45C3"/>
    <w:rsid w:val="00BA5613"/>
    <w:rsid w:val="00BA7AF1"/>
    <w:rsid w:val="00BA7B01"/>
    <w:rsid w:val="00BA7B30"/>
    <w:rsid w:val="00BB0C2C"/>
    <w:rsid w:val="00BB14BE"/>
    <w:rsid w:val="00BB18A4"/>
    <w:rsid w:val="00BB1AB9"/>
    <w:rsid w:val="00BB21F4"/>
    <w:rsid w:val="00BB38FE"/>
    <w:rsid w:val="00BB522D"/>
    <w:rsid w:val="00BB787C"/>
    <w:rsid w:val="00BC0C49"/>
    <w:rsid w:val="00BC2694"/>
    <w:rsid w:val="00BC3522"/>
    <w:rsid w:val="00BC4548"/>
    <w:rsid w:val="00BC4AC9"/>
    <w:rsid w:val="00BC4AD0"/>
    <w:rsid w:val="00BC76C1"/>
    <w:rsid w:val="00BD07B8"/>
    <w:rsid w:val="00BD1A5C"/>
    <w:rsid w:val="00BD448F"/>
    <w:rsid w:val="00BD50E6"/>
    <w:rsid w:val="00BD6B56"/>
    <w:rsid w:val="00BD769B"/>
    <w:rsid w:val="00BE3DC2"/>
    <w:rsid w:val="00BE4973"/>
    <w:rsid w:val="00BE69AA"/>
    <w:rsid w:val="00BE7F5D"/>
    <w:rsid w:val="00BF1873"/>
    <w:rsid w:val="00BF4DEE"/>
    <w:rsid w:val="00BF594A"/>
    <w:rsid w:val="00BF6269"/>
    <w:rsid w:val="00BF71AD"/>
    <w:rsid w:val="00C02559"/>
    <w:rsid w:val="00C05DF3"/>
    <w:rsid w:val="00C10920"/>
    <w:rsid w:val="00C13116"/>
    <w:rsid w:val="00C13D5A"/>
    <w:rsid w:val="00C143B1"/>
    <w:rsid w:val="00C173A6"/>
    <w:rsid w:val="00C17496"/>
    <w:rsid w:val="00C1776C"/>
    <w:rsid w:val="00C17A3F"/>
    <w:rsid w:val="00C17E5B"/>
    <w:rsid w:val="00C20856"/>
    <w:rsid w:val="00C20EA5"/>
    <w:rsid w:val="00C2149B"/>
    <w:rsid w:val="00C232C4"/>
    <w:rsid w:val="00C25290"/>
    <w:rsid w:val="00C266A4"/>
    <w:rsid w:val="00C273AC"/>
    <w:rsid w:val="00C27757"/>
    <w:rsid w:val="00C333DB"/>
    <w:rsid w:val="00C34AEA"/>
    <w:rsid w:val="00C40ED4"/>
    <w:rsid w:val="00C41297"/>
    <w:rsid w:val="00C42F06"/>
    <w:rsid w:val="00C43410"/>
    <w:rsid w:val="00C45A00"/>
    <w:rsid w:val="00C500E8"/>
    <w:rsid w:val="00C50F0A"/>
    <w:rsid w:val="00C52FD7"/>
    <w:rsid w:val="00C53635"/>
    <w:rsid w:val="00C55629"/>
    <w:rsid w:val="00C560E0"/>
    <w:rsid w:val="00C56103"/>
    <w:rsid w:val="00C56515"/>
    <w:rsid w:val="00C577EC"/>
    <w:rsid w:val="00C60D26"/>
    <w:rsid w:val="00C62EB4"/>
    <w:rsid w:val="00C653C1"/>
    <w:rsid w:val="00C72A6B"/>
    <w:rsid w:val="00C72CA1"/>
    <w:rsid w:val="00C72F6E"/>
    <w:rsid w:val="00C75307"/>
    <w:rsid w:val="00C753B1"/>
    <w:rsid w:val="00C75C90"/>
    <w:rsid w:val="00C7623A"/>
    <w:rsid w:val="00C767B0"/>
    <w:rsid w:val="00C805D9"/>
    <w:rsid w:val="00C82154"/>
    <w:rsid w:val="00C83CF2"/>
    <w:rsid w:val="00C86583"/>
    <w:rsid w:val="00C92D12"/>
    <w:rsid w:val="00C92EBE"/>
    <w:rsid w:val="00C936B4"/>
    <w:rsid w:val="00C96E05"/>
    <w:rsid w:val="00C97CDB"/>
    <w:rsid w:val="00CA24C0"/>
    <w:rsid w:val="00CA3AF9"/>
    <w:rsid w:val="00CA4BC0"/>
    <w:rsid w:val="00CA4CF6"/>
    <w:rsid w:val="00CA6858"/>
    <w:rsid w:val="00CB033E"/>
    <w:rsid w:val="00CB13F4"/>
    <w:rsid w:val="00CB1907"/>
    <w:rsid w:val="00CB53AE"/>
    <w:rsid w:val="00CB5F67"/>
    <w:rsid w:val="00CB6DE6"/>
    <w:rsid w:val="00CB7D3A"/>
    <w:rsid w:val="00CB7F94"/>
    <w:rsid w:val="00CC0930"/>
    <w:rsid w:val="00CD0565"/>
    <w:rsid w:val="00CD07C3"/>
    <w:rsid w:val="00CD23BA"/>
    <w:rsid w:val="00CD4782"/>
    <w:rsid w:val="00CD4AB9"/>
    <w:rsid w:val="00CD762B"/>
    <w:rsid w:val="00CE0636"/>
    <w:rsid w:val="00CE0A9C"/>
    <w:rsid w:val="00CE1D28"/>
    <w:rsid w:val="00CE4CAB"/>
    <w:rsid w:val="00CE568B"/>
    <w:rsid w:val="00CE5815"/>
    <w:rsid w:val="00CE6C93"/>
    <w:rsid w:val="00CE729F"/>
    <w:rsid w:val="00CE7902"/>
    <w:rsid w:val="00CE7AD9"/>
    <w:rsid w:val="00CF0FB4"/>
    <w:rsid w:val="00CF1761"/>
    <w:rsid w:val="00CF2265"/>
    <w:rsid w:val="00CF43C3"/>
    <w:rsid w:val="00CF6E84"/>
    <w:rsid w:val="00D004FE"/>
    <w:rsid w:val="00D0137A"/>
    <w:rsid w:val="00D03412"/>
    <w:rsid w:val="00D03B5B"/>
    <w:rsid w:val="00D04A33"/>
    <w:rsid w:val="00D058C4"/>
    <w:rsid w:val="00D10479"/>
    <w:rsid w:val="00D13440"/>
    <w:rsid w:val="00D13446"/>
    <w:rsid w:val="00D13FD1"/>
    <w:rsid w:val="00D15ABA"/>
    <w:rsid w:val="00D15BC7"/>
    <w:rsid w:val="00D15F46"/>
    <w:rsid w:val="00D1657E"/>
    <w:rsid w:val="00D16D8A"/>
    <w:rsid w:val="00D20753"/>
    <w:rsid w:val="00D207D7"/>
    <w:rsid w:val="00D21A38"/>
    <w:rsid w:val="00D21D8C"/>
    <w:rsid w:val="00D246AA"/>
    <w:rsid w:val="00D25455"/>
    <w:rsid w:val="00D25C05"/>
    <w:rsid w:val="00D27463"/>
    <w:rsid w:val="00D27899"/>
    <w:rsid w:val="00D30597"/>
    <w:rsid w:val="00D30899"/>
    <w:rsid w:val="00D30BCE"/>
    <w:rsid w:val="00D32179"/>
    <w:rsid w:val="00D336E7"/>
    <w:rsid w:val="00D34189"/>
    <w:rsid w:val="00D35E31"/>
    <w:rsid w:val="00D35F43"/>
    <w:rsid w:val="00D4155E"/>
    <w:rsid w:val="00D42651"/>
    <w:rsid w:val="00D42E2F"/>
    <w:rsid w:val="00D435C3"/>
    <w:rsid w:val="00D51D01"/>
    <w:rsid w:val="00D53527"/>
    <w:rsid w:val="00D5368D"/>
    <w:rsid w:val="00D55B31"/>
    <w:rsid w:val="00D5727C"/>
    <w:rsid w:val="00D57874"/>
    <w:rsid w:val="00D5799B"/>
    <w:rsid w:val="00D6010F"/>
    <w:rsid w:val="00D601E0"/>
    <w:rsid w:val="00D61EDA"/>
    <w:rsid w:val="00D62301"/>
    <w:rsid w:val="00D63F90"/>
    <w:rsid w:val="00D6690D"/>
    <w:rsid w:val="00D675D0"/>
    <w:rsid w:val="00D70828"/>
    <w:rsid w:val="00D71D93"/>
    <w:rsid w:val="00D720DD"/>
    <w:rsid w:val="00D725E9"/>
    <w:rsid w:val="00D74B42"/>
    <w:rsid w:val="00D74CA1"/>
    <w:rsid w:val="00D7569B"/>
    <w:rsid w:val="00D75C11"/>
    <w:rsid w:val="00D75F8C"/>
    <w:rsid w:val="00D80CDF"/>
    <w:rsid w:val="00D81CD1"/>
    <w:rsid w:val="00D83983"/>
    <w:rsid w:val="00D84C9E"/>
    <w:rsid w:val="00D852C8"/>
    <w:rsid w:val="00D9047F"/>
    <w:rsid w:val="00D92C4D"/>
    <w:rsid w:val="00D941A2"/>
    <w:rsid w:val="00D9552F"/>
    <w:rsid w:val="00D95ED8"/>
    <w:rsid w:val="00D97928"/>
    <w:rsid w:val="00D97C98"/>
    <w:rsid w:val="00DA2AA9"/>
    <w:rsid w:val="00DA3C5A"/>
    <w:rsid w:val="00DA472E"/>
    <w:rsid w:val="00DA4867"/>
    <w:rsid w:val="00DA6589"/>
    <w:rsid w:val="00DB5387"/>
    <w:rsid w:val="00DB7A43"/>
    <w:rsid w:val="00DC01B4"/>
    <w:rsid w:val="00DC0588"/>
    <w:rsid w:val="00DC3869"/>
    <w:rsid w:val="00DC47FD"/>
    <w:rsid w:val="00DC49B1"/>
    <w:rsid w:val="00DC4F8D"/>
    <w:rsid w:val="00DC6321"/>
    <w:rsid w:val="00DC6F2D"/>
    <w:rsid w:val="00DD3148"/>
    <w:rsid w:val="00DD400B"/>
    <w:rsid w:val="00DD41ED"/>
    <w:rsid w:val="00DD48BF"/>
    <w:rsid w:val="00DD758E"/>
    <w:rsid w:val="00DE1A8C"/>
    <w:rsid w:val="00DE2006"/>
    <w:rsid w:val="00DE237B"/>
    <w:rsid w:val="00DE2559"/>
    <w:rsid w:val="00DF0B24"/>
    <w:rsid w:val="00DF0D68"/>
    <w:rsid w:val="00DF1C40"/>
    <w:rsid w:val="00DF3C7B"/>
    <w:rsid w:val="00DF529E"/>
    <w:rsid w:val="00DF5581"/>
    <w:rsid w:val="00DF782A"/>
    <w:rsid w:val="00E01371"/>
    <w:rsid w:val="00E04EE5"/>
    <w:rsid w:val="00E05ADD"/>
    <w:rsid w:val="00E05C21"/>
    <w:rsid w:val="00E069B5"/>
    <w:rsid w:val="00E12238"/>
    <w:rsid w:val="00E124B8"/>
    <w:rsid w:val="00E12CE6"/>
    <w:rsid w:val="00E14BD2"/>
    <w:rsid w:val="00E17F92"/>
    <w:rsid w:val="00E201B6"/>
    <w:rsid w:val="00E210C6"/>
    <w:rsid w:val="00E21A9E"/>
    <w:rsid w:val="00E21ED2"/>
    <w:rsid w:val="00E27A0F"/>
    <w:rsid w:val="00E30435"/>
    <w:rsid w:val="00E32137"/>
    <w:rsid w:val="00E3355C"/>
    <w:rsid w:val="00E337BF"/>
    <w:rsid w:val="00E35C8A"/>
    <w:rsid w:val="00E37AFE"/>
    <w:rsid w:val="00E40BA5"/>
    <w:rsid w:val="00E420B3"/>
    <w:rsid w:val="00E4424D"/>
    <w:rsid w:val="00E44B16"/>
    <w:rsid w:val="00E44ED8"/>
    <w:rsid w:val="00E46547"/>
    <w:rsid w:val="00E5250D"/>
    <w:rsid w:val="00E525C9"/>
    <w:rsid w:val="00E537EE"/>
    <w:rsid w:val="00E53E88"/>
    <w:rsid w:val="00E54AFA"/>
    <w:rsid w:val="00E574AC"/>
    <w:rsid w:val="00E60BA9"/>
    <w:rsid w:val="00E6270D"/>
    <w:rsid w:val="00E6409F"/>
    <w:rsid w:val="00E64B75"/>
    <w:rsid w:val="00E65361"/>
    <w:rsid w:val="00E660CD"/>
    <w:rsid w:val="00E66B07"/>
    <w:rsid w:val="00E67B5B"/>
    <w:rsid w:val="00E74131"/>
    <w:rsid w:val="00E74E1B"/>
    <w:rsid w:val="00E75082"/>
    <w:rsid w:val="00E75BB3"/>
    <w:rsid w:val="00E75EDB"/>
    <w:rsid w:val="00E7738A"/>
    <w:rsid w:val="00E77AE2"/>
    <w:rsid w:val="00E80F5D"/>
    <w:rsid w:val="00E822CE"/>
    <w:rsid w:val="00E83B30"/>
    <w:rsid w:val="00E86227"/>
    <w:rsid w:val="00E8627C"/>
    <w:rsid w:val="00E95F0E"/>
    <w:rsid w:val="00E96D06"/>
    <w:rsid w:val="00E975F3"/>
    <w:rsid w:val="00EA1CB7"/>
    <w:rsid w:val="00EA1E9B"/>
    <w:rsid w:val="00EA23F8"/>
    <w:rsid w:val="00EA2863"/>
    <w:rsid w:val="00EA4A84"/>
    <w:rsid w:val="00EA4B97"/>
    <w:rsid w:val="00EA53B4"/>
    <w:rsid w:val="00EB0535"/>
    <w:rsid w:val="00EB1E4A"/>
    <w:rsid w:val="00EB3035"/>
    <w:rsid w:val="00EB3C24"/>
    <w:rsid w:val="00EB480F"/>
    <w:rsid w:val="00EB4E7B"/>
    <w:rsid w:val="00EB6F75"/>
    <w:rsid w:val="00EC0FFB"/>
    <w:rsid w:val="00EC2BFE"/>
    <w:rsid w:val="00EC446B"/>
    <w:rsid w:val="00EC4D13"/>
    <w:rsid w:val="00EC5EDA"/>
    <w:rsid w:val="00EC7F8F"/>
    <w:rsid w:val="00ED0B9E"/>
    <w:rsid w:val="00EE2370"/>
    <w:rsid w:val="00EE640F"/>
    <w:rsid w:val="00EF2128"/>
    <w:rsid w:val="00EF2728"/>
    <w:rsid w:val="00EF289F"/>
    <w:rsid w:val="00EF52C7"/>
    <w:rsid w:val="00EF6612"/>
    <w:rsid w:val="00EF6664"/>
    <w:rsid w:val="00EF6EC1"/>
    <w:rsid w:val="00F00028"/>
    <w:rsid w:val="00F004E5"/>
    <w:rsid w:val="00F00847"/>
    <w:rsid w:val="00F02C9E"/>
    <w:rsid w:val="00F0511D"/>
    <w:rsid w:val="00F05E76"/>
    <w:rsid w:val="00F067C6"/>
    <w:rsid w:val="00F07905"/>
    <w:rsid w:val="00F10CF5"/>
    <w:rsid w:val="00F14604"/>
    <w:rsid w:val="00F1523E"/>
    <w:rsid w:val="00F16049"/>
    <w:rsid w:val="00F174BF"/>
    <w:rsid w:val="00F209EB"/>
    <w:rsid w:val="00F2178F"/>
    <w:rsid w:val="00F2212C"/>
    <w:rsid w:val="00F221CF"/>
    <w:rsid w:val="00F229AC"/>
    <w:rsid w:val="00F25175"/>
    <w:rsid w:val="00F25EC1"/>
    <w:rsid w:val="00F26E5C"/>
    <w:rsid w:val="00F270BF"/>
    <w:rsid w:val="00F27105"/>
    <w:rsid w:val="00F3059E"/>
    <w:rsid w:val="00F30BFD"/>
    <w:rsid w:val="00F310E0"/>
    <w:rsid w:val="00F34925"/>
    <w:rsid w:val="00F36FD7"/>
    <w:rsid w:val="00F3786E"/>
    <w:rsid w:val="00F40075"/>
    <w:rsid w:val="00F40840"/>
    <w:rsid w:val="00F40EFC"/>
    <w:rsid w:val="00F41236"/>
    <w:rsid w:val="00F42D52"/>
    <w:rsid w:val="00F442DF"/>
    <w:rsid w:val="00F4493C"/>
    <w:rsid w:val="00F46F9A"/>
    <w:rsid w:val="00F473DA"/>
    <w:rsid w:val="00F47E5D"/>
    <w:rsid w:val="00F50D97"/>
    <w:rsid w:val="00F53403"/>
    <w:rsid w:val="00F53B11"/>
    <w:rsid w:val="00F5664D"/>
    <w:rsid w:val="00F5677A"/>
    <w:rsid w:val="00F60539"/>
    <w:rsid w:val="00F60540"/>
    <w:rsid w:val="00F60DAE"/>
    <w:rsid w:val="00F635DC"/>
    <w:rsid w:val="00F65B9E"/>
    <w:rsid w:val="00F670B5"/>
    <w:rsid w:val="00F72597"/>
    <w:rsid w:val="00F72C90"/>
    <w:rsid w:val="00F7327E"/>
    <w:rsid w:val="00F73A0C"/>
    <w:rsid w:val="00F73D37"/>
    <w:rsid w:val="00F73DE2"/>
    <w:rsid w:val="00F74C9C"/>
    <w:rsid w:val="00F74E48"/>
    <w:rsid w:val="00F82B99"/>
    <w:rsid w:val="00F83FC5"/>
    <w:rsid w:val="00F85D84"/>
    <w:rsid w:val="00F865A1"/>
    <w:rsid w:val="00F91C70"/>
    <w:rsid w:val="00F9317C"/>
    <w:rsid w:val="00F94A87"/>
    <w:rsid w:val="00F963BA"/>
    <w:rsid w:val="00FA0316"/>
    <w:rsid w:val="00FA0992"/>
    <w:rsid w:val="00FA2D97"/>
    <w:rsid w:val="00FA43E6"/>
    <w:rsid w:val="00FA68AB"/>
    <w:rsid w:val="00FA6BAC"/>
    <w:rsid w:val="00FA7ABF"/>
    <w:rsid w:val="00FA7C13"/>
    <w:rsid w:val="00FB019A"/>
    <w:rsid w:val="00FB05FB"/>
    <w:rsid w:val="00FB0C26"/>
    <w:rsid w:val="00FB2304"/>
    <w:rsid w:val="00FB3B5E"/>
    <w:rsid w:val="00FB3E5B"/>
    <w:rsid w:val="00FB4D4E"/>
    <w:rsid w:val="00FB6B19"/>
    <w:rsid w:val="00FC0DC4"/>
    <w:rsid w:val="00FC2A8C"/>
    <w:rsid w:val="00FC58AB"/>
    <w:rsid w:val="00FC6D07"/>
    <w:rsid w:val="00FC70E0"/>
    <w:rsid w:val="00FD1403"/>
    <w:rsid w:val="00FD16B6"/>
    <w:rsid w:val="00FD1E5A"/>
    <w:rsid w:val="00FD208E"/>
    <w:rsid w:val="00FD499E"/>
    <w:rsid w:val="00FD50C8"/>
    <w:rsid w:val="00FD5C14"/>
    <w:rsid w:val="00FE04B9"/>
    <w:rsid w:val="00FE0726"/>
    <w:rsid w:val="00FE1E8A"/>
    <w:rsid w:val="00FE4DF8"/>
    <w:rsid w:val="00FE65AC"/>
    <w:rsid w:val="00FF3863"/>
    <w:rsid w:val="00FF3B4D"/>
    <w:rsid w:val="00FF462C"/>
    <w:rsid w:val="00FF7EF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231A4D57"/>
  <w15:docId w15:val="{27EE37D5-BAFD-4C5E-897F-07CAB717D4E9}"/>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cs="Arial" w:eastAsiaTheme="minorHAnsi"/>
        <w:color w:val="000000" w:themeColor="text1"/>
        <w:sz w:val="24"/>
        <w:szCs w:val="24"/>
        <w:lang w:val="hr-HR" w:eastAsia="en-US" w:bidi="ar-SA"/>
      </w:rPr>
    </w:rPrDefault>
    <w:pPrDefault>
      <w:pPr>
        <w:jc w:val="both"/>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555FCA"/>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Odlomakpopisa">
    <w:name w:val="List Paragraph"/>
    <w:basedOn w:val="Normal"/>
    <w:uiPriority w:val="34"/>
    <w:qFormat/>
    <w:rsid w:val="00513B12"/>
    <w:pPr>
      <w:ind w:left="720"/>
      <w:contextualSpacing/>
    </w:pPr>
  </w:style>
  <w:style w:type="paragraph" w:styleId="Zaglavlje">
    <w:name w:val="header"/>
    <w:basedOn w:val="Normal"/>
    <w:link w:val="ZaglavljeChar"/>
    <w:uiPriority w:val="99"/>
    <w:unhideWhenUsed/>
    <w:rsid w:val="00614237"/>
    <w:pPr>
      <w:tabs>
        <w:tab w:val="center" w:pos="4536"/>
        <w:tab w:val="right" w:pos="9072"/>
      </w:tabs>
    </w:pPr>
  </w:style>
  <w:style w:type="character" w:styleId="ZaglavljeChar" w:customStyle="true">
    <w:name w:val="Zaglavlje Char"/>
    <w:basedOn w:val="Zadanifontodlomka"/>
    <w:link w:val="Zaglavlje"/>
    <w:uiPriority w:val="99"/>
    <w:rsid w:val="00614237"/>
  </w:style>
  <w:style w:type="paragraph" w:styleId="Podnoje">
    <w:name w:val="footer"/>
    <w:basedOn w:val="Normal"/>
    <w:link w:val="PodnojeChar"/>
    <w:uiPriority w:val="99"/>
    <w:unhideWhenUsed/>
    <w:rsid w:val="00614237"/>
    <w:pPr>
      <w:tabs>
        <w:tab w:val="center" w:pos="4536"/>
        <w:tab w:val="right" w:pos="9072"/>
      </w:tabs>
    </w:pPr>
  </w:style>
  <w:style w:type="character" w:styleId="PodnojeChar" w:customStyle="true">
    <w:name w:val="Podnožje Char"/>
    <w:basedOn w:val="Zadanifontodlomka"/>
    <w:link w:val="Podnoje"/>
    <w:uiPriority w:val="99"/>
    <w:rsid w:val="00614237"/>
  </w:style>
  <w:style w:type="paragraph" w:styleId="Tekstbalonia">
    <w:name w:val="Balloon Text"/>
    <w:basedOn w:val="Normal"/>
    <w:link w:val="TekstbaloniaChar"/>
    <w:uiPriority w:val="99"/>
    <w:semiHidden/>
    <w:unhideWhenUsed/>
    <w:rsid w:val="007B224E"/>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7B224E"/>
    <w:rPr>
      <w:rFonts w:ascii="Segoe UI" w:hAnsi="Segoe UI" w:cs="Segoe UI"/>
      <w:sz w:val="18"/>
      <w:szCs w:val="18"/>
    </w:rPr>
  </w:style>
  <w:style w:type="character" w:styleId="preformatted-text" w:customStyle="true">
    <w:name w:val="preformatted-text"/>
    <w:basedOn w:val="Zadanifontodlomka"/>
    <w:rsid w:val="009646C6"/>
  </w:style>
  <w:style w:type="character" w:styleId="Tekstrezerviranogmjesta">
    <w:name w:val="Placeholder Text"/>
    <w:basedOn w:val="Zadanifontodlomka"/>
    <w:uiPriority w:val="99"/>
    <w:semiHidden/>
    <w:rsid w:val="00593463"/>
    <w:rPr>
      <w:color w:val="808080"/>
      <w:bdr w:val="none" w:color="auto" w:sz="0" w:space="0"/>
      <w:shd w:val="clear" w:color="auto" w:fill="CCFFFF"/>
    </w:rPr>
  </w:style>
  <w:style w:type="character" w:styleId="eSPISCCParagraphDefaultFont" w:customStyle="true">
    <w:name w:val="eSPIS_CC_Paragraph Default Font"/>
    <w:basedOn w:val="Zadanifontodlomka"/>
    <w:rsid w:val="00593463"/>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593463"/>
    <w:rPr>
      <w:bdr w:val="none" w:color="auto" w:sz="0" w:space="0"/>
      <w:shd w:val="clear" w:color="auto" w:fill="FFFFCC"/>
      <w:lang w:val="hr-HR"/>
    </w:rPr>
  </w:style>
  <w:style w:type="character" w:styleId="PozadinaSvijetloCrvena" w:customStyle="true">
    <w:name w:val="Pozadina_SvijetloCrvena"/>
    <w:basedOn w:val="eSPISCCParagraphDefaultFont"/>
    <w:rsid w:val="00593463"/>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593463"/>
    <w:rPr>
      <w:rFonts w:ascii="Times New Roman" w:hAnsi="Times New Roman" w:cs="Times New Roman"/>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05015220">
      <w:bodyDiv w:val="true"/>
      <w:marLeft w:val="0"/>
      <w:marRight w:val="0"/>
      <w:marTop w:val="0"/>
      <w:marBottom w:val="0"/>
      <w:divBdr>
        <w:top w:val="none" w:color="auto" w:sz="0" w:space="0"/>
        <w:left w:val="none" w:color="auto" w:sz="0" w:space="0"/>
        <w:bottom w:val="none" w:color="auto" w:sz="0" w:space="0"/>
        <w:right w:val="none" w:color="auto" w:sz="0" w:space="0"/>
      </w:divBdr>
    </w:div>
    <w:div w:id="325669241">
      <w:bodyDiv w:val="true"/>
      <w:marLeft w:val="0"/>
      <w:marRight w:val="0"/>
      <w:marTop w:val="0"/>
      <w:marBottom w:val="0"/>
      <w:divBdr>
        <w:top w:val="none" w:color="auto" w:sz="0" w:space="0"/>
        <w:left w:val="none" w:color="auto" w:sz="0" w:space="0"/>
        <w:bottom w:val="none" w:color="auto" w:sz="0" w:space="0"/>
        <w:right w:val="none" w:color="auto" w:sz="0" w:space="0"/>
      </w:divBdr>
    </w:div>
    <w:div w:id="416370804">
      <w:bodyDiv w:val="true"/>
      <w:marLeft w:val="0"/>
      <w:marRight w:val="0"/>
      <w:marTop w:val="0"/>
      <w:marBottom w:val="0"/>
      <w:divBdr>
        <w:top w:val="none" w:color="auto" w:sz="0" w:space="0"/>
        <w:left w:val="none" w:color="auto" w:sz="0" w:space="0"/>
        <w:bottom w:val="none" w:color="auto" w:sz="0" w:space="0"/>
        <w:right w:val="none" w:color="auto" w:sz="0" w:space="0"/>
      </w:divBdr>
    </w:div>
    <w:div w:id="445001302">
      <w:bodyDiv w:val="true"/>
      <w:marLeft w:val="0"/>
      <w:marRight w:val="0"/>
      <w:marTop w:val="0"/>
      <w:marBottom w:val="0"/>
      <w:divBdr>
        <w:top w:val="none" w:color="auto" w:sz="0" w:space="0"/>
        <w:left w:val="none" w:color="auto" w:sz="0" w:space="0"/>
        <w:bottom w:val="none" w:color="auto" w:sz="0" w:space="0"/>
        <w:right w:val="none" w:color="auto" w:sz="0" w:space="0"/>
      </w:divBdr>
    </w:div>
    <w:div w:id="604000290">
      <w:bodyDiv w:val="true"/>
      <w:marLeft w:val="0"/>
      <w:marRight w:val="0"/>
      <w:marTop w:val="0"/>
      <w:marBottom w:val="0"/>
      <w:divBdr>
        <w:top w:val="none" w:color="auto" w:sz="0" w:space="0"/>
        <w:left w:val="none" w:color="auto" w:sz="0" w:space="0"/>
        <w:bottom w:val="none" w:color="auto" w:sz="0" w:space="0"/>
        <w:right w:val="none" w:color="auto" w:sz="0" w:space="0"/>
      </w:divBdr>
    </w:div>
    <w:div w:id="652754558">
      <w:bodyDiv w:val="true"/>
      <w:marLeft w:val="0"/>
      <w:marRight w:val="0"/>
      <w:marTop w:val="0"/>
      <w:marBottom w:val="0"/>
      <w:divBdr>
        <w:top w:val="none" w:color="auto" w:sz="0" w:space="0"/>
        <w:left w:val="none" w:color="auto" w:sz="0" w:space="0"/>
        <w:bottom w:val="none" w:color="auto" w:sz="0" w:space="0"/>
        <w:right w:val="none" w:color="auto" w:sz="0" w:space="0"/>
      </w:divBdr>
    </w:div>
    <w:div w:id="658653704">
      <w:bodyDiv w:val="true"/>
      <w:marLeft w:val="0"/>
      <w:marRight w:val="0"/>
      <w:marTop w:val="0"/>
      <w:marBottom w:val="0"/>
      <w:divBdr>
        <w:top w:val="none" w:color="auto" w:sz="0" w:space="0"/>
        <w:left w:val="none" w:color="auto" w:sz="0" w:space="0"/>
        <w:bottom w:val="none" w:color="auto" w:sz="0" w:space="0"/>
        <w:right w:val="none" w:color="auto" w:sz="0" w:space="0"/>
      </w:divBdr>
    </w:div>
    <w:div w:id="661082278">
      <w:bodyDiv w:val="true"/>
      <w:marLeft w:val="0"/>
      <w:marRight w:val="0"/>
      <w:marTop w:val="0"/>
      <w:marBottom w:val="0"/>
      <w:divBdr>
        <w:top w:val="none" w:color="auto" w:sz="0" w:space="0"/>
        <w:left w:val="none" w:color="auto" w:sz="0" w:space="0"/>
        <w:bottom w:val="none" w:color="auto" w:sz="0" w:space="0"/>
        <w:right w:val="none" w:color="auto" w:sz="0" w:space="0"/>
      </w:divBdr>
    </w:div>
    <w:div w:id="844051783">
      <w:bodyDiv w:val="true"/>
      <w:marLeft w:val="0"/>
      <w:marRight w:val="0"/>
      <w:marTop w:val="0"/>
      <w:marBottom w:val="0"/>
      <w:divBdr>
        <w:top w:val="none" w:color="auto" w:sz="0" w:space="0"/>
        <w:left w:val="none" w:color="auto" w:sz="0" w:space="0"/>
        <w:bottom w:val="none" w:color="auto" w:sz="0" w:space="0"/>
        <w:right w:val="none" w:color="auto" w:sz="0" w:space="0"/>
      </w:divBdr>
    </w:div>
    <w:div w:id="871769545">
      <w:bodyDiv w:val="true"/>
      <w:marLeft w:val="0"/>
      <w:marRight w:val="0"/>
      <w:marTop w:val="0"/>
      <w:marBottom w:val="0"/>
      <w:divBdr>
        <w:top w:val="none" w:color="auto" w:sz="0" w:space="0"/>
        <w:left w:val="none" w:color="auto" w:sz="0" w:space="0"/>
        <w:bottom w:val="none" w:color="auto" w:sz="0" w:space="0"/>
        <w:right w:val="none" w:color="auto" w:sz="0" w:space="0"/>
      </w:divBdr>
    </w:div>
    <w:div w:id="882450709">
      <w:bodyDiv w:val="true"/>
      <w:marLeft w:val="0"/>
      <w:marRight w:val="0"/>
      <w:marTop w:val="0"/>
      <w:marBottom w:val="0"/>
      <w:divBdr>
        <w:top w:val="none" w:color="auto" w:sz="0" w:space="0"/>
        <w:left w:val="none" w:color="auto" w:sz="0" w:space="0"/>
        <w:bottom w:val="none" w:color="auto" w:sz="0" w:space="0"/>
        <w:right w:val="none" w:color="auto" w:sz="0" w:space="0"/>
      </w:divBdr>
    </w:div>
    <w:div w:id="900486973">
      <w:bodyDiv w:val="true"/>
      <w:marLeft w:val="0"/>
      <w:marRight w:val="0"/>
      <w:marTop w:val="0"/>
      <w:marBottom w:val="0"/>
      <w:divBdr>
        <w:top w:val="none" w:color="auto" w:sz="0" w:space="0"/>
        <w:left w:val="none" w:color="auto" w:sz="0" w:space="0"/>
        <w:bottom w:val="none" w:color="auto" w:sz="0" w:space="0"/>
        <w:right w:val="none" w:color="auto" w:sz="0" w:space="0"/>
      </w:divBdr>
    </w:div>
    <w:div w:id="967275880">
      <w:bodyDiv w:val="true"/>
      <w:marLeft w:val="0"/>
      <w:marRight w:val="0"/>
      <w:marTop w:val="0"/>
      <w:marBottom w:val="0"/>
      <w:divBdr>
        <w:top w:val="none" w:color="auto" w:sz="0" w:space="0"/>
        <w:left w:val="none" w:color="auto" w:sz="0" w:space="0"/>
        <w:bottom w:val="none" w:color="auto" w:sz="0" w:space="0"/>
        <w:right w:val="none" w:color="auto" w:sz="0" w:space="0"/>
      </w:divBdr>
    </w:div>
    <w:div w:id="985546953">
      <w:bodyDiv w:val="true"/>
      <w:marLeft w:val="0"/>
      <w:marRight w:val="0"/>
      <w:marTop w:val="0"/>
      <w:marBottom w:val="0"/>
      <w:divBdr>
        <w:top w:val="none" w:color="auto" w:sz="0" w:space="0"/>
        <w:left w:val="none" w:color="auto" w:sz="0" w:space="0"/>
        <w:bottom w:val="none" w:color="auto" w:sz="0" w:space="0"/>
        <w:right w:val="none" w:color="auto" w:sz="0" w:space="0"/>
      </w:divBdr>
    </w:div>
    <w:div w:id="1159729787">
      <w:bodyDiv w:val="true"/>
      <w:marLeft w:val="0"/>
      <w:marRight w:val="0"/>
      <w:marTop w:val="0"/>
      <w:marBottom w:val="0"/>
      <w:divBdr>
        <w:top w:val="none" w:color="auto" w:sz="0" w:space="0"/>
        <w:left w:val="none" w:color="auto" w:sz="0" w:space="0"/>
        <w:bottom w:val="none" w:color="auto" w:sz="0" w:space="0"/>
        <w:right w:val="none" w:color="auto" w:sz="0" w:space="0"/>
      </w:divBdr>
    </w:div>
    <w:div w:id="1192764974">
      <w:bodyDiv w:val="true"/>
      <w:marLeft w:val="0"/>
      <w:marRight w:val="0"/>
      <w:marTop w:val="0"/>
      <w:marBottom w:val="0"/>
      <w:divBdr>
        <w:top w:val="none" w:color="auto" w:sz="0" w:space="0"/>
        <w:left w:val="none" w:color="auto" w:sz="0" w:space="0"/>
        <w:bottom w:val="none" w:color="auto" w:sz="0" w:space="0"/>
        <w:right w:val="none" w:color="auto" w:sz="0" w:space="0"/>
      </w:divBdr>
    </w:div>
    <w:div w:id="1348826763">
      <w:bodyDiv w:val="true"/>
      <w:marLeft w:val="0"/>
      <w:marRight w:val="0"/>
      <w:marTop w:val="0"/>
      <w:marBottom w:val="0"/>
      <w:divBdr>
        <w:top w:val="none" w:color="auto" w:sz="0" w:space="0"/>
        <w:left w:val="none" w:color="auto" w:sz="0" w:space="0"/>
        <w:bottom w:val="none" w:color="auto" w:sz="0" w:space="0"/>
        <w:right w:val="none" w:color="auto" w:sz="0" w:space="0"/>
      </w:divBdr>
    </w:div>
    <w:div w:id="1532037629">
      <w:bodyDiv w:val="true"/>
      <w:marLeft w:val="0"/>
      <w:marRight w:val="0"/>
      <w:marTop w:val="0"/>
      <w:marBottom w:val="0"/>
      <w:divBdr>
        <w:top w:val="none" w:color="auto" w:sz="0" w:space="0"/>
        <w:left w:val="none" w:color="auto" w:sz="0" w:space="0"/>
        <w:bottom w:val="none" w:color="auto" w:sz="0" w:space="0"/>
        <w:right w:val="none" w:color="auto" w:sz="0" w:space="0"/>
      </w:divBdr>
    </w:div>
    <w:div w:id="1993831658">
      <w:bodyDiv w:val="true"/>
      <w:marLeft w:val="0"/>
      <w:marRight w:val="0"/>
      <w:marTop w:val="0"/>
      <w:marBottom w:val="0"/>
      <w:divBdr>
        <w:top w:val="none" w:color="auto" w:sz="0" w:space="0"/>
        <w:left w:val="none" w:color="auto" w:sz="0" w:space="0"/>
        <w:bottom w:val="none" w:color="auto" w:sz="0" w:space="0"/>
        <w:right w:val="none" w:color="auto" w:sz="0" w:space="0"/>
      </w:divBdr>
    </w:div>
    <w:div w:id="2044288626">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2.xml><?xml version="1.0" encoding="utf-8"?>
<icms>
  <DomainObject.DatumDonosenjaOdluke>
    <izvorni_sadrzaj>6. srpnja 2026.</izvorni_sadrzaj>
    <derivirana_varijabla naziv="DomainObject.DatumDonosenjaOdluke_1">6. srpnja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Pp-4253/2023-17</izvorni_sadrzaj>
    <derivirana_varijabla naziv="DomainObject.Oznaka_1">Pp-4253/2023-17</derivirana_varijabla>
  </DomainObject.Oznaka>
  <DomainObject.DonositeljOdluke.Ime>
    <izvorni_sadrzaj>Sanja</izvorni_sadrzaj>
    <derivirana_varijabla naziv="DomainObject.DonositeljOdluke.Ime_1">Sanja</derivirana_varijabla>
  </DomainObject.DonositeljOdluke.Ime>
  <DomainObject.DonositeljOdluke.Prezime>
    <izvorni_sadrzaj>Crljen Mrvoš</izvorni_sadrzaj>
    <derivirana_varijabla naziv="DomainObject.DonositeljOdluke.Prezime_1">Crljen Mrvoš</derivirana_varijabla>
  </DomainObject.DonositeljOdluke.Prezime>
  <DomainObject.DonositeljOdluke.Oib>
    <izvorni_sadrzaj/>
    <derivirana_varijabla naziv="DomainObject.DonositeljOdluke.Oib_1"/>
  </DomainObject.DonositeljOdluke.Oib>
  <DomainObject.BrojStranica>
    <izvorni_sadrzaj>9</izvorni_sadrzaj>
    <derivirana_varijabla naziv="DomainObject.BrojStranica_1">9</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4253</izvorni_sadrzaj>
    <derivirana_varijabla naziv="DomainObject.Predmet.Broj_1">4253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23. studenog 2023.</izvorni_sadrzaj>
    <derivirana_varijabla naziv="DomainObject.Predmet.DatumIzradeOptuznogAkta_1">23. studenog 2023.</derivirana_varijabla>
  </DomainObject.Predmet.DatumIzradeOptuznogAkta>
  <DomainObject.Predmet.DatumIzradeOptuznogAktaFormated>
    <izvorni_sadrzaj>23.11.2023.</izvorni_sadrzaj>
    <derivirana_varijabla naziv="DomainObject.Predmet.DatumIzradeOptuznogAktaFormated_1">23.11.2023.</derivirana_varijabla>
  </DomainObject.Predmet.DatumIzradeOptuznogAktaFormated>
  <DomainObject.Predmet.DatumOsnivanja>
    <izvorni_sadrzaj>28. studenog 2023.</izvorni_sadrzaj>
    <derivirana_varijabla naziv="DomainObject.Predmet.DatumOsnivanja_1">28. studenog 2023.</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28. studenog 2023.</izvorni_sadrzaj>
    <derivirana_varijabla naziv="DomainObject.Predmet.DatumPrimitkaOptuznogAkta_1">28. studenog 2023.</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14. ožujka 1990.</izvorni_sadrzaj>
    <derivirana_varijabla naziv="DomainObject.Predmet.OkrivljenikFizickaOsoba.DatumRodjenja_1">14. ožujka 1990.</derivirana_varijabla>
  </DomainObject.Predmet.OkrivljenikFizickaOsoba.DatumRodjenja>
  <DomainObject.Predmet.OkrivljenikFizickaOsoba.DatumRodjenjaFormated>
    <izvorni_sadrzaj>14.3.1990.</izvorni_sadrzaj>
    <derivirana_varijabla naziv="DomainObject.Predmet.OkrivljenikFizickaOsoba.DatumRodjenjaFormated_1">14.3.1990.</derivirana_varijabla>
  </DomainObject.Predmet.OkrivljenikFizickaOsoba.DatumRodjenjaFormated>
  <DomainObject.Predmet.OkrivljenikFizickaOsoba.Ime>
    <izvorni_sadrzaj>Marko</izvorni_sadrzaj>
    <derivirana_varijabla naziv="DomainObject.Predmet.OkrivljenikFizickaOsoba.Ime_1">Marko</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Rijeka (Rijeka)</izvorni_sadrzaj>
    <derivirana_varijabla naziv="DomainObject.Predmet.OkrivljenikFizickaOsoba.MjestoRodjenja_1">Rijeka (Rijeka)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Marko Zoričić</izvorni_sadrzaj>
    <derivirana_varijabla naziv="DomainObject.Predmet.OkrivljenikFizickaOsoba.Naziv_1">Marko Zoričić</derivirana_varijabla>
  </DomainObject.Predmet.OkrivljenikFizickaOsoba.Naziv>
  <DomainObject.Predmet.OkrivljenikFizickaOsoba.Prezime>
    <izvorni_sadrzaj>Zoričić</izvorni_sadrzaj>
    <derivirana_varijabla naziv="DomainObject.Predmet.OkrivljenikFizickaOsoba.Prezime_1">Zoričić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91288139700</izvorni_sadrzaj>
    <derivirana_varijabla naziv="DomainObject.Predmet.OkrivljenikFizickaOsoba.Oib_1">91288139700</derivirana_varijabla>
  </DomainObject.Predmet.OkrivljenikFizickaOsoba.Oib>
  <DomainObject.Predmet.Opis>
    <izvorni_sadrzaj>OP
28.04.2026. Predmet proslijeđen u sud.ref., djelomično uredna dostava poziva</izvorni_sadrzaj>
    <derivirana_varijabla naziv="DomainObject.Predmet.Opis_1">OP
28.04.2026. Predmet proslijeđen u sud.ref., djelomično uredna dostava poziva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Pp-4253/2023</izvorni_sadrzaj>
    <derivirana_varijabla naziv="DomainObject.Predmet.OznakaBroj_1">Pp-4253/2023</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Marko Zoričić zastupanog po punomoćniku VUKIĆ, JELUŠIĆ, ŠULINA, STANKOVIĆ, JURCAN &amp; JABUKA odvjetničko društvo s ograničenom odgovornošću</izvorni_sadrzaj>
    <derivirana_varijabla naziv="DomainObject.Predmet.ProtustrankaFormated_1">  Marko Zoričić zastupanog po punomoćniku VUKIĆ, JELUŠIĆ, ŠULINA, STANKOVIĆ, JURCAN &amp; JABUKA odvjetničko društvo s ograničenom odgovornošću</derivirana_varijabla>
  </DomainObject.Predmet.ProtustrankaFormated>
  <DomainObject.Predmet.ProtustrankaFormatedOIB>
    <izvorni_sadrzaj>  Marko Zoričić, OIB 91288139700 zastupanog po punomoćniku VUKIĆ, JELUŠIĆ, ŠULINA, STANKOVIĆ, JURCAN &amp; JABUKA odvjetničko društvo s ograničenom odgovornošću</izvorni_sadrzaj>
    <derivirana_varijabla naziv="DomainObject.Predmet.ProtustrankaFormatedOIB_1">  Marko Zoričić, OIB 91288139700 zastupanog po punomoćniku VUKIĆ, JELUŠIĆ, ŠULINA, STANKOVIĆ, JURCAN &amp; JABUKA odvjetničko društvo s ograničenom odgovornošću</derivirana_varijabla>
  </DomainObject.Predmet.ProtustrankaFormatedOIB>
  <DomainObject.Predmet.ProtustrankaFormatedWithAdress>
    <izvorni_sadrzaj> Marko Zoričić, Labinska 53, 51000 Rijeka zastupanog po punomoćniku VUKIĆ, JELUŠIĆ, ŠULINA, STANKOVIĆ, JURCAN &amp; JABUKA odvjetničko društvo s ograničenom odgovornošću</izvorni_sadrzaj>
    <derivirana_varijabla naziv="DomainObject.Predmet.ProtustrankaFormatedWithAdress_1"> Marko Zoričić, Labinska 53, 51000 Rijeka zastupanog po punomoćniku VUKIĆ, JELUŠIĆ, ŠULINA, STANKOVIĆ, JURCAN &amp; JABUKA odvjetničko društvo s ograničenom odgovornošću</derivirana_varijabla>
  </DomainObject.Predmet.ProtustrankaFormatedWithAdress>
  <DomainObject.Predmet.ProtustrankaFormatedWithAdressOIB>
    <izvorni_sadrzaj> Marko Zoričić, OIB 91288139700, Labinska 53, 51000 Rijeka zastupanog po punomoćniku VUKIĆ, JELUŠIĆ, ŠULINA, STANKOVIĆ, JURCAN &amp; JABUKA odvjetničko društvo s ograničenom odgovornošću</izvorni_sadrzaj>
    <derivirana_varijabla naziv="DomainObject.Predmet.ProtustrankaFormatedWithAdressOIB_1"> Marko Zoričić, OIB 91288139700, Labinska 53, 51000 Rijeka zastupanog po punomoćniku VUKIĆ, JELUŠIĆ, ŠULINA, STANKOVIĆ, JURCAN &amp; JABUKA odvjetničko društvo s ograničenom odgovornošću</derivirana_varijabla>
  </DomainObject.Predmet.ProtustrankaFormatedWithAdressOIB>
  <DomainObject.Predmet.ProtustrankaWithAdress>
    <izvorni_sadrzaj>Marko Zoričić Labinska 53, 51000 Rijeka</izvorni_sadrzaj>
    <derivirana_varijabla naziv="DomainObject.Predmet.ProtustrankaWithAdress_1">Marko Zoričić Labinska 53, 51000 Rijeka</derivirana_varijabla>
  </DomainObject.Predmet.ProtustrankaWithAdress>
  <DomainObject.Predmet.ProtustrankaWithAdressOIB>
    <izvorni_sadrzaj>Marko Zoričić, OIB 91288139700, Labinska 53, 51000 Rijeka</izvorni_sadrzaj>
    <derivirana_varijabla naziv="DomainObject.Predmet.ProtustrankaWithAdressOIB_1">Marko Zoričić, OIB 91288139700, Labinska 53, 51000 Rijeka</derivirana_varijabla>
  </DomainObject.Predmet.ProtustrankaWithAdressOIB>
  <DomainObject.Predmet.ProtustrankaNazivFormated>
    <izvorni_sadrzaj>Marko Zoričić</izvorni_sadrzaj>
    <derivirana_varijabla naziv="DomainObject.Predmet.ProtustrankaNazivFormated_1">Marko Zoričić</derivirana_varijabla>
  </DomainObject.Predmet.ProtustrankaNazivFormated>
  <DomainObject.Predmet.ProtustrankaNazivFormatedOIB>
    <izvorni_sadrzaj>Marko Zoričić, OIB 91288139700</izvorni_sadrzaj>
    <derivirana_varijabla naziv="DomainObject.Predmet.ProtustrankaNazivFormatedOIB_1">Marko Zoričić, OIB 91288139700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14</izvorni_sadrzaj>
    <derivirana_varijabla naziv="DomainObject.Predmet.Referada.Naziv_1">Referada 14</derivirana_varijabla>
  </DomainObject.Predmet.Referada.Naziv>
  <DomainObject.Predmet.Referada.Oznaka>
    <izvorni_sadrzaj>14</izvorni_sadrzaj>
    <derivirana_varijabla naziv="DomainObject.Predmet.Referada.Oznaka_1">14</derivirana_varijabla>
  </DomainObject.Predmet.Referada.Oznaka>
  <DomainObject.Predmet.Referada.Prostorija.Naziv>
    <izvorni_sadrzaj>Soba 4/II - Užarska 3, Rijeka</izvorni_sadrzaj>
    <derivirana_varijabla naziv="DomainObject.Predmet.Referada.Prostorija.Naziv_1">Soba 4/II - Užarska 3, Rijeka</derivirana_varijabla>
  </DomainObject.Predmet.Referada.Prostorija.Naziv>
  <DomainObject.Predmet.Referada.Prostorija.Oznaka>
    <izvorni_sadrzaj>4/II - Užarska 3</izvorni_sadrzaj>
    <derivirana_varijabla naziv="DomainObject.Predmet.Referada.Prostorija.Oznaka_1">4/II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Sanja Crljen Mrvoš</izvorni_sadrzaj>
    <derivirana_varijabla naziv="DomainObject.Predmet.Referada.Sudac_1">Sanja Crljen Mrvoš</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 policijska postaja Rijeka</izvorni_sadrzaj>
    <derivirana_varijabla naziv="DomainObject.Predmet.StrankaFormated_1">  I. policijska postaja Rijeka</derivirana_varijabla>
  </DomainObject.Predmet.StrankaFormated>
  <DomainObject.Predmet.StrankaFormatedOIB>
    <izvorni_sadrzaj>  I. policijska postaja Rijeka</izvorni_sadrzaj>
    <derivirana_varijabla naziv="DomainObject.Predmet.StrankaFormatedOIB_1">  I. policijska postaja Rijeka</derivirana_varijabla>
  </DomainObject.Predmet.StrankaFormatedOIB>
  <DomainObject.Predmet.StrankaFormatedWithAdress>
    <izvorni_sadrzaj> I. policijska postaja Rijeka, Đure Šporera 4, 51000 Rijeka</izvorni_sadrzaj>
    <derivirana_varijabla naziv="DomainObject.Predmet.StrankaFormatedWithAdress_1"> I. policijska postaja Rijeka, Đure Šporera 4, 51000 Rijeka</derivirana_varijabla>
  </DomainObject.Predmet.StrankaFormatedWithAdress>
  <DomainObject.Predmet.StrankaFormatedWithAdressOIB>
    <izvorni_sadrzaj> I. policijska postaja Rijeka, Đure Šporera 4, 51000 Rijeka</izvorni_sadrzaj>
    <derivirana_varijabla naziv="DomainObject.Predmet.StrankaFormatedWithAdressOIB_1"> I. policijska postaja Rijeka, Đure Šporera 4, 51000 Rijeka</derivirana_varijabla>
  </DomainObject.Predmet.StrankaFormatedWithAdressOIB>
  <DomainObject.Predmet.StrankaWithAdress>
    <izvorni_sadrzaj>I. policijska postaja Rijeka Đure Šporera 4,51000 Rijeka</izvorni_sadrzaj>
    <derivirana_varijabla naziv="DomainObject.Predmet.StrankaWithAdress_1">I. policijska postaja Rijeka Đure Šporera 4,51000 Rijeka</derivirana_varijabla>
  </DomainObject.Predmet.StrankaWithAdress>
  <DomainObject.Predmet.StrankaWithAdressOIB>
    <izvorni_sadrzaj>I. policijska postaja Rijeka, Đure Šporera 4,51000 Rijeka</izvorni_sadrzaj>
    <derivirana_varijabla naziv="DomainObject.Predmet.StrankaWithAdressOIB_1">I. policijska postaja Rijeka, Đure Šporera 4,51000 Rijeka</derivirana_varijabla>
  </DomainObject.Predmet.StrankaWithAdressOIB>
  <DomainObject.Predmet.StrankaNazivFormated>
    <izvorni_sadrzaj>I. policijska postaja Rijeka</izvorni_sadrzaj>
    <derivirana_varijabla naziv="DomainObject.Predmet.StrankaNazivFormated_1">I. policijska postaja Rijeka</derivirana_varijabla>
  </DomainObject.Predmet.StrankaNazivFormated>
  <DomainObject.Predmet.StrankaNazivFormatedOIB>
    <izvorni_sadrzaj>I. policijska postaja Rijeka</izvorni_sadrzaj>
    <derivirana_varijabla naziv="DomainObject.Predmet.StrankaNazivFormatedOIB_1">I. policijska postaja Rijeka</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14</izvorni_sadrzaj>
    <derivirana_varijabla naziv="DomainObject.Predmet.TrenutnaLokacijaSpisa.Naziv_1">Referada 14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Maja Lekić</izvorni_sadrzaj>
    <derivirana_varijabla naziv="DomainObject.Predmet.Zapisnicar_1">Maja Lekić</derivirana_varijabla>
  </DomainObject.Predmet.Zapisnicar>
  <DomainObject.Predmet.StrankaListFormated>
    <izvorni_sadrzaj>
      <item>I. policijska postaja Rijeka</item>
    </izvorni_sadrzaj>
    <derivirana_varijabla naziv="DomainObject.Predmet.StrankaListFormated_1">
      <item>I. policijska postaja Rijeka</item>
    </derivirana_varijabla>
  </DomainObject.Predmet.StrankaListFormated>
  <DomainObject.Predmet.StrankaListFormatedOIB>
    <izvorni_sadrzaj>
      <item>I. policijska postaja Rijeka</item>
    </izvorni_sadrzaj>
    <derivirana_varijabla naziv="DomainObject.Predmet.StrankaListFormatedOIB_1">
      <item>I. policijska postaja Rijeka</item>
    </derivirana_varijabla>
  </DomainObject.Predmet.StrankaListFormatedOIB>
  <DomainObject.Predmet.StrankaListFormatedWithAdress>
    <izvorni_sadrzaj>
      <item>I. policijska postaja Rijeka, Đure Šporera 4, 51000 Rijeka</item>
    </izvorni_sadrzaj>
    <derivirana_varijabla naziv="DomainObject.Predmet.StrankaListFormatedWithAdress_1">
      <item>I. policijska postaja Rijeka, Đure Šporera 4, 51000 Rijeka</item>
    </derivirana_varijabla>
  </DomainObject.Predmet.StrankaListFormatedWithAdress>
  <DomainObject.Predmet.StrankaListFormatedWithAdressOIB>
    <izvorni_sadrzaj>
      <item>I. policijska postaja Rijeka, Đure Šporera 4, 51000 Rijeka</item>
    </izvorni_sadrzaj>
    <derivirana_varijabla naziv="DomainObject.Predmet.StrankaListFormatedWithAdressOIB_1">
      <item>I. policijska postaja Rijeka, Đure Šporera 4, 51000 Rijeka</item>
    </derivirana_varijabla>
  </DomainObject.Predmet.StrankaListFormatedWithAdressOIB>
  <DomainObject.Predmet.StrankaListNazivFormated>
    <izvorni_sadrzaj>
      <item>I. policijska postaja Rijeka</item>
    </izvorni_sadrzaj>
    <derivirana_varijabla naziv="DomainObject.Predmet.StrankaListNazivFormated_1">
      <item>I. policijska postaja Rijeka</item>
    </derivirana_varijabla>
  </DomainObject.Predmet.StrankaListNazivFormated>
  <DomainObject.Predmet.StrankaListNazivFormatedOIB>
    <izvorni_sadrzaj>
      <item>I. policijska postaja Rijeka</item>
    </izvorni_sadrzaj>
    <derivirana_varijabla naziv="DomainObject.Predmet.StrankaListNazivFormatedOIB_1">
      <item>I. policijska postaja Rijeka</item>
    </derivirana_varijabla>
  </DomainObject.Predmet.StrankaListNazivFormatedOIB>
  <DomainObject.Predmet.ProtuStrankaListFormated>
    <izvorni_sadrzaj>
      <item>Marko Zoričić zastupanog po punomoćniku VUKIĆ, JELUŠIĆ, ŠULINA, STANKOVIĆ, JURCAN &amp; JABUKA odvjetničko društvo s ograničenom odgovornošću</item>
    </izvorni_sadrzaj>
    <derivirana_varijabla naziv="DomainObject.Predmet.ProtuStrankaListFormated_1">
      <item>Marko Zoričić zastupanog po punomoćniku VUKIĆ, JELUŠIĆ, ŠULINA, STANKOVIĆ, JURCAN &amp; JABUKA odvjetničko društvo s ograničenom odgovornošću</item>
    </derivirana_varijabla>
  </DomainObject.Predmet.ProtuStrankaListFormated>
  <DomainObject.Predmet.ProtuStrankaListFormatedOIB>
    <izvorni_sadrzaj>
      <item>Marko Zoričić, OIB 91288139700 zastupanog po punomoćniku VUKIĆ, JELUŠIĆ, ŠULINA, STANKOVIĆ, JURCAN &amp; JABUKA odvjetničko društvo s ograničenom odgovornošću</item>
    </izvorni_sadrzaj>
    <derivirana_varijabla naziv="DomainObject.Predmet.ProtuStrankaListFormatedOIB_1">
      <item>Marko Zoričić, OIB 91288139700 zastupanog po punomoćniku VUKIĆ, JELUŠIĆ, ŠULINA, STANKOVIĆ, JURCAN &amp; JABUKA odvjetničko društvo s ograničenom odgovornošću</item>
    </derivirana_varijabla>
  </DomainObject.Predmet.ProtuStrankaListFormatedOIB>
  <DomainObject.Predmet.ProtuStrankaListFormatedWithAdress>
    <izvorni_sadrzaj>
      <item>Marko Zoričić, Labinska 53, 51000 Rijeka zastupanog po punomoćniku VUKIĆ, JELUŠIĆ, ŠULINA, STANKOVIĆ, JURCAN &amp; JABUKA odvjetničko društvo s ograničenom odgovornošću</item>
    </izvorni_sadrzaj>
    <derivirana_varijabla naziv="DomainObject.Predmet.ProtuStrankaListFormatedWithAdress_1">
      <item>Marko Zoričić, Labinska 53, 51000 Rijeka zastupanog po punomoćniku VUKIĆ, JELUŠIĆ, ŠULINA, STANKOVIĆ, JURCAN &amp; JABUKA odvjetničko društvo s ograničenom odgovornošću</item>
    </derivirana_varijabla>
  </DomainObject.Predmet.ProtuStrankaListFormatedWithAdress>
  <DomainObject.Predmet.ProtuStrankaListFormatedWithAdressOIB>
    <izvorni_sadrzaj>
      <item>Marko Zoričić, OIB 91288139700, Labinska 53, 51000 Rijeka zastupanog po punomoćniku VUKIĆ, JELUŠIĆ, ŠULINA, STANKOVIĆ, JURCAN &amp; JABUKA odvjetničko društvo s ograničenom odgovornošću</item>
    </izvorni_sadrzaj>
    <derivirana_varijabla naziv="DomainObject.Predmet.ProtuStrankaListFormatedWithAdressOIB_1">
      <item>Marko Zoričić, OIB 91288139700, Labinska 53, 51000 Rijeka zastupanog po punomoćniku VUKIĆ, JELUŠIĆ, ŠULINA, STANKOVIĆ, JURCAN &amp; JABUKA odvjetničko društvo s ograničenom odgovornošću</item>
    </derivirana_varijabla>
  </DomainObject.Predmet.ProtuStrankaListFormatedWithAdressOIB>
  <DomainObject.Predmet.ProtuStrankaListNazivFormated>
    <izvorni_sadrzaj>
      <item>Marko Zoričić</item>
    </izvorni_sadrzaj>
    <derivirana_varijabla naziv="DomainObject.Predmet.ProtuStrankaListNazivFormated_1">
      <item>Marko Zoričić</item>
    </derivirana_varijabla>
  </DomainObject.Predmet.ProtuStrankaListNazivFormated>
  <DomainObject.Predmet.ProtuStrankaListNazivFormatedOIB>
    <izvorni_sadrzaj>
      <item>Marko Zoričić, OIB 91288139700</item>
    </izvorni_sadrzaj>
    <derivirana_varijabla naziv="DomainObject.Predmet.ProtuStrankaListNazivFormatedOIB_1">
      <item>Marko Zoričić, OIB 91288139700</item>
    </derivirana_varijabla>
  </DomainObject.Predmet.ProtuStrankaListNazivFormatedOIB>
  <DomainObject.Predmet.OstaliListFormated>
    <izvorni_sadrzaj>
      <item>VUKIĆ, JELUŠIĆ, ŠULINA, STANKOVIĆ, JURCAN &amp; JABUKA odvjetničko društvo s ograničenom odgovornošću punomoćnik sudionika u postupku Marko Zoričić</item>
      <item>Marko Trstenjak pol.službenik ISIJP</item>
    </izvorni_sadrzaj>
    <derivirana_varijabla naziv="DomainObject.Predmet.OstaliListFormated_1">
      <item>VUKIĆ, JELUŠIĆ, ŠULINA, STANKOVIĆ, JURCAN &amp; JABUKA odvjetničko društvo s ograničenom odgovornošću punomoćnik sudionika u postupku Marko Zoričić</item>
      <item>Marko Trstenjak pol.službenik ISIJP</item>
    </derivirana_varijabla>
  </DomainObject.Predmet.OstaliListFormated>
  <DomainObject.Predmet.OstaliListFormatedOIB>
    <izvorni_sadrzaj>
      <item>VUKIĆ, JELUŠIĆ, ŠULINA, STANKOVIĆ, JURCAN &amp; JABUKA odvjetničko društvo s ograničenom odgovornošću, OIB 01394705384 punomoćnik sudionika u postupku Marko Zoričić</item>
      <item>Marko Trstenjak pol.službenik ISIJP</item>
    </izvorni_sadrzaj>
    <derivirana_varijabla naziv="DomainObject.Predmet.OstaliListFormatedOIB_1">
      <item>VUKIĆ, JELUŠIĆ, ŠULINA, STANKOVIĆ, JURCAN &amp; JABUKA odvjetničko društvo s ograničenom odgovornošću, OIB 01394705384 punomoćnik sudionika u postupku Marko Zoričić</item>
      <item>Marko Trstenjak pol.službenik ISIJP</item>
    </derivirana_varijabla>
  </DomainObject.Predmet.OstaliListFormatedOIB>
  <DomainObject.Predmet.OstaliListFormatedWithAdress>
    <izvorni_sadrzaj>
      <item>VUKIĆ, JELUŠIĆ, ŠULINA, STANKOVIĆ, JURCAN &amp; JABUKA odvjetničko društvo s ograničenom odgovornošću, Nikole Tesle 9, 51000 Rijeka punomoćnik sudionika u postupku Marko Zoričić</item>
      <item>Marko Trstenjak pol.službenik ISIJP, Interventna i specijalna jedinica policije, 51000 Rijeka</item>
    </izvorni_sadrzaj>
    <derivirana_varijabla naziv="DomainObject.Predmet.OstaliListFormatedWithAdress_1">
      <item>VUKIĆ, JELUŠIĆ, ŠULINA, STANKOVIĆ, JURCAN &amp; JABUKA odvjetničko društvo s ograničenom odgovornošću, Nikole Tesle 9, 51000 Rijeka punomoćnik sudionika u postupku Marko Zoričić</item>
      <item>Marko Trstenjak pol.službenik ISIJP, Interventna i specijalna jedinica policije, 51000 Rijeka</item>
    </derivirana_varijabla>
  </DomainObject.Predmet.OstaliListFormatedWithAdress>
  <DomainObject.Predmet.OstaliListFormatedWithAdressOIB>
    <izvorni_sadrzaj>
      <item>VUKIĆ, JELUŠIĆ, ŠULINA, STANKOVIĆ, JURCAN &amp; JABUKA odvjetničko društvo s ograničenom odgovornošću, OIB 01394705384, Nikole Tesle 9, 51000 Rijeka punomoćnik sudionika u postupku Marko Zoričić</item>
      <item>Marko Trstenjak pol.službenik ISIJP, Interventna i specijalna jedinica policije, 51000 Rijeka</item>
    </izvorni_sadrzaj>
    <derivirana_varijabla naziv="DomainObject.Predmet.OstaliListFormatedWithAdressOIB_1">
      <item>VUKIĆ, JELUŠIĆ, ŠULINA, STANKOVIĆ, JURCAN &amp; JABUKA odvjetničko društvo s ograničenom odgovornošću, OIB 01394705384, Nikole Tesle 9, 51000 Rijeka punomoćnik sudionika u postupku Marko Zoričić</item>
      <item>Marko Trstenjak pol.službenik ISIJP, Interventna i specijalna jedinica policije, 51000 Rijeka</item>
    </derivirana_varijabla>
  </DomainObject.Predmet.OstaliListFormatedWithAdressOIB>
  <DomainObject.Predmet.OstaliListNazivFormated>
    <izvorni_sadrzaj>
      <item>VUKIĆ, JELUŠIĆ, ŠULINA, STANKOVIĆ, JURCAN &amp; JABUKA odvjetničko društvo s ograničenom odgovornošću</item>
      <item>Marko Trstenjak pol.službenik ISIJP</item>
    </izvorni_sadrzaj>
    <derivirana_varijabla naziv="DomainObject.Predmet.OstaliListNazivFormated_1">
      <item>VUKIĆ, JELUŠIĆ, ŠULINA, STANKOVIĆ, JURCAN &amp; JABUKA odvjetničko društvo s ograničenom odgovornošću</item>
      <item>Marko Trstenjak pol.službenik ISIJP</item>
    </derivirana_varijabla>
  </DomainObject.Predmet.OstaliListNazivFormated>
  <DomainObject.Predmet.OstaliListNazivFormatedOIB>
    <izvorni_sadrzaj>
      <item>VUKIĆ, JELUŠIĆ, ŠULINA, STANKOVIĆ, JURCAN &amp; JABUKA odvjetničko društvo s ograničenom odgovornošću, OIB 01394705384</item>
      <item>Marko Trstenjak pol.službenik ISIJP</item>
    </izvorni_sadrzaj>
    <derivirana_varijabla naziv="DomainObject.Predmet.OstaliListNazivFormatedOIB_1">
      <item>VUKIĆ, JELUŠIĆ, ŠULINA, STANKOVIĆ, JURCAN &amp; JABUKA odvjetničko društvo s ograničenom odgovornošću, OIB 01394705384</item>
      <item>Marko Trstenjak pol.službenik ISIJP</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4, 4</izvorni_sadrzaj>
    <derivirana_varijabla naziv="DomainObject.Predmet.ClanakZakona_1">4, 4</derivirana_varijabla>
  </DomainObject.Predmet.ClanakZakona>
  <DomainObject.Predmet.ClanakZakonaFull>
    <izvorni_sadrzaj>članka 4. stavka 1. točke 3., članka 4. stavka 1. točke 6.</izvorni_sadrzaj>
    <derivirana_varijabla naziv="DomainObject.Predmet.ClanakZakonaFull_1">članka 4. stavka 1. točke 3., članka 4. stavka 1. točke 6.</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Predmet.FunkcijaOsobe>
    <izvorni_sadrzaj/>
    <derivirana_varijabla naziv="DomainObject.Predmet.FunkcijaOsobe_1"/>
  </DomainObject.Predmet.FunkcijaOsobe>
  <DomainObject.Datum>
    <izvorni_sadrzaj>22. srpnja 2026.</izvorni_sadrzaj>
    <derivirana_varijabla naziv="DomainObject.Datum_1">22. srpnja 2026.</derivirana_varijabla>
  </DomainObject.Datum>
  <DomainObject.PoslovniBrojDokumenta>
    <izvorni_sadrzaj>Pp-4253/2023-17</izvorni_sadrzaj>
    <derivirana_varijabla naziv="DomainObject.PoslovniBrojDokumenta_1">Pp-4253/2023-17</derivirana_varijabla>
  </DomainObject.PoslovniBrojDokumenta>
  <DomainObject.Predmet.StrankaIDrugi>
    <izvorni_sadrzaj>I. policijska postaja Rijeka</izvorni_sadrzaj>
    <derivirana_varijabla naziv="DomainObject.Predmet.StrankaIDrugi_1">I. policijska postaja Rijeka</derivirana_varijabla>
  </DomainObject.Predmet.StrankaIDrugi>
  <DomainObject.Predmet.ProtustrankaIDrugi>
    <izvorni_sadrzaj>Marko Zoričić</izvorni_sadrzaj>
    <derivirana_varijabla naziv="DomainObject.Predmet.ProtustrankaIDrugi_1">Marko Zoričić</derivirana_varijabla>
  </DomainObject.Predmet.ProtustrankaIDrugi>
  <DomainObject.Predmet.StrankaIDrugiAdressOIB>
    <izvorni_sadrzaj>I. policijska postaja Rijeka, Đure Šporera 4, 51000 Rijeka</izvorni_sadrzaj>
    <derivirana_varijabla naziv="DomainObject.Predmet.StrankaIDrugiAdressOIB_1">I. policijska postaja Rijeka, Đure Šporera 4, 51000 Rijeka</derivirana_varijabla>
  </DomainObject.Predmet.StrankaIDrugiAdressOIB>
  <DomainObject.Predmet.ProtustrankaIDrugiAdressOIB>
    <izvorni_sadrzaj>Marko Zoričić, OIB 91288139700, Labinska 53, 51000 Rijeka</izvorni_sadrzaj>
    <derivirana_varijabla naziv="DomainObject.Predmet.ProtustrankaIDrugiAdressOIB_1">Marko Zoričić, OIB 91288139700, Labinska 53, 51000 Rijeka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Marko Zoričić</item>
      <item>I. policijska postaja Rijeka</item>
      <item>VUKIĆ, JELUŠIĆ, ŠULINA, STANKOVIĆ, JURCAN &amp; JABUKA odvjetničko društvo s ograničenom odgovornošću</item>
      <item>Marko Trstenjak pol.službenik ISIJP</item>
    </izvorni_sadrzaj>
    <derivirana_varijabla naziv="DomainObject.Predmet.SudioniciListNaziv_1">
      <item>Marko Zoričić</item>
      <item>I. policijska postaja Rijeka</item>
      <item>VUKIĆ, JELUŠIĆ, ŠULINA, STANKOVIĆ, JURCAN &amp; JABUKA odvjetničko društvo s ograničenom odgovornošću</item>
      <item>Marko Trstenjak pol.službenik ISIJP</item>
    </derivirana_varijabla>
  </DomainObject.Predmet.SudioniciListNaziv>
  <DomainObject.Predmet.SudioniciListAdressOIB>
    <izvorni_sadrzaj>
      <item>Marko Zoričić, OIB 91288139700, Labinska 53,51000 Rijeka</item>
      <item>I. policijska postaja Rijeka, Đure Šporera 4,51000 Rijeka</item>
      <item>VUKIĆ, JELUŠIĆ, ŠULINA, STANKOVIĆ, JURCAN &amp; JABUKA odvjetničko društvo s ograničenom odgovornošću, OIB 01394705384, Nikole Tesle 9,51000 Rijeka</item>
      <item>Marko Trstenjak pol.službenik ISIJP, Interventna i specijalna jedinica policije,51000 Rijeka</item>
    </izvorni_sadrzaj>
    <derivirana_varijabla naziv="DomainObject.Predmet.SudioniciListAdressOIB_1">
      <item>Marko Zoričić, OIB 91288139700, Labinska 53,51000 Rijeka</item>
      <item>I. policijska postaja Rijeka, Đure Šporera 4,51000 Rijeka</item>
      <item>VUKIĆ, JELUŠIĆ, ŠULINA, STANKOVIĆ, JURCAN &amp; JABUKA odvjetničko društvo s ograničenom odgovornošću, OIB 01394705384, Nikole Tesle 9,51000 Rijeka</item>
      <item>Marko Trstenjak pol.službenik ISIJP, Interventna i specijalna jedinica policije,51000 Rijeka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91288139700</item>
      <item>, OIB null</item>
      <item>, OIB 01394705384</item>
      <item>, OIB null</item>
    </izvorni_sadrzaj>
    <derivirana_varijabla naziv="DomainObject.Predmet.SudioniciListNazivOIB_1">
      <item>, OIB 91288139700</item>
      <item>, OIB null</item>
      <item>, OIB 01394705384</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9. travnja 2026.</izvorni_sadrzaj>
    <derivirana_varijabla naziv="DomainObject.PredzadnjaOdlukaIzPredmeta.DatumDonosenjaOdluke_1">9. travnja 2026.</derivirana_varijabla>
  </DomainObject.PredzadnjaOdlukaIzPredmeta.DatumDonosenjaOdluke>
  <DomainObject.PredzadnjaOdlukaIzPredmeta.Oznaka>
    <izvorni_sadrzaj>Pp-4253/2023-9</izvorni_sadrzaj>
    <derivirana_varijabla naziv="DomainObject.PredzadnjaOdlukaIzPredmeta.Oznaka_1">Pp-4253/2023-9</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28. studenog 2023.</izvorni_sadrzaj>
    <derivirana_varijabla naziv="DomainObject.Predmet.DatumPocetkaProcesa_1">28. studenog 2023.</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sprječavanju nereda na športskim natjecanjima</item>
    </izvorni_sadrzaj>
    <derivirana_varijabla naziv="DomainObject.ZakonPravilnikList_1">
      <item>Zakon o sprječavanju nereda na športskim natjecanjima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Marko Zoričić, Labinska 53, 51000 Rijeka, OIB: 91288139700, rođen-a 14.03.1990., mjesto rođenja Rijeka (Rijeka)</item>
    </izvorni_sadrzaj>
    <derivirana_varijabla naziv="DomainObject.Predmet.OkrivljenikAdresaMjestoRodjenjaList_1">
      <item>Marko Zoričić, Labinska 53, 51000 Rijeka, OIB: 91288139700, rođen-a 14.03.1990., mjesto rođenja Rijeka (Rijeka)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icms>
</file>

<file path=customXml/itemProps1.xml><?xml version="1.0" encoding="utf-8"?>
<ds:datastoreItem xmlns:ds="http://schemas.openxmlformats.org/officeDocument/2006/customXml" ds:itemID="{238D02B2-660C-48EB-ADCD-D7987C348D2D}">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Ministarstvo Pravosuda Republike Hrvatske</properties:Company>
  <properties:Pages>9</properties:Pages>
  <properties:Words>4098</properties:Words>
  <properties:Characters>22591</properties:Characters>
  <properties:Lines>439</properties:Lines>
  <properties:Paragraphs>84</properties:Paragraphs>
  <properties:TotalTime>482</properties:TotalTime>
  <properties:ScaleCrop>false</properties:ScaleCrop>
  <properties:HeadingPairs>
    <vt:vector baseType="variant" size="4">
      <vt:variant>
        <vt:lpstr>Title</vt:lpstr>
      </vt:variant>
      <vt:variant>
        <vt:i4>1</vt:i4>
      </vt:variant>
      <vt:variant>
        <vt:lpstr>Naslov</vt:lpstr>
      </vt:variant>
      <vt:variant>
        <vt:i4>1</vt:i4>
      </vt:variant>
    </vt:vector>
  </properties:HeadingPairs>
  <properties:TitlesOfParts>
    <vt:vector baseType="lpstr" size="2">
      <vt:lpstr/>
      <vt:lpstr/>
    </vt:vector>
  </properties:TitlesOfParts>
  <properties:LinksUpToDate>false</properties:LinksUpToDate>
  <properties:CharactersWithSpaces>26662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2026-07-18T09:08:00Z</dcterms:created>
  <dc:creator>Marko Maljevac</dc:creator>
  <dc:description/>
  <cp:keywords/>
  <cp:lastModifiedBy>Maja Lekić</cp:lastModifiedBy>
  <cp:lastPrinted>2026-07-22T08:26:00Z</cp:lastPrinted>
  <dcterms:modified xmlns:xsi="http://www.w3.org/2001/XMLSchema-instance" xsi:type="dcterms:W3CDTF">2026-07-22T08:26:00Z</dcterms:modified>
  <cp:revision>9</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BrojStranica">
    <vt:i4>9</vt:i4>
  </prop:property>
  <prop:property fmtid="{D5CDD505-2E9C-101B-9397-08002B2CF9AE}" pid="4" name="Naslov">
    <vt:lpwstr>Pp-4253/2023-17 / Odluka - Presuda - osuđujuća (Pp-4253-2023 Marko Zoričić čl 4. st 1 toč 3. i toč 6. ZSNSN stjecaj nk bez zm.docx)</vt:lpwstr>
  </prop:property>
  <prop:property fmtid="{D5CDD505-2E9C-101B-9397-08002B2CF9AE}" pid="5" name="CC_coloring">
    <vt:bool>true</vt:bool>
  </prop:property>
</prop:Properties>
</file>