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4511b4" w14:paraId="c4511b4" w:rsidRDefault="00070F82" w:rsidR="00171938" w:rsidRPr="007C6AC4">
      <w:pPr>
        <w15:collapsed w:val="false"/>
      </w:pPr>
      <w:bookmarkStart w:name="_GoBack" w:id="0"/>
      <w:bookmarkEnd w:id="0"/>
      <w:r>
        <w:rPr>
          <w:noProof/>
        </w:rPr>
        <w:t xml:space="preserve">                  </w:t>
      </w:r>
      <w:r>
        <w:rPr>
          <w:noProof/>
        </w:rPr>
        <w:drawing>
          <wp:inline distR="0" distL="0" distB="0" distT="0">
            <wp:extent cy="723899" cx="561975"/>
            <wp:effectExtent b="635" r="0" t="0" l="0"/>
            <wp:docPr name="Picture 2" id="4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3279" cx="561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B356A8" w:rsidP="00B356A8" w:rsidR="00B356A8" w:rsidRPr="007C6AC4"/>
    <w:p w:rsidRDefault="00B356A8" w:rsidP="00B356A8" w:rsidR="00B356A8" w:rsidRPr="007C6AC4">
      <w:r w:rsidRPr="007C6AC4">
        <w:t xml:space="preserve">           Republika Hrvatska</w:t>
      </w:r>
    </w:p>
    <w:p w:rsidRDefault="00B356A8" w:rsidP="00B356A8" w:rsidR="00B356A8" w:rsidRPr="007C6AC4">
      <w:r w:rsidRPr="007C6AC4">
        <w:t>TRGOVAČKI SUD U ZAGREBU</w:t>
      </w:r>
    </w:p>
    <w:p w:rsidRDefault="00B356A8" w:rsidP="00B356A8" w:rsidR="00B356A8" w:rsidRPr="007C6AC4">
      <w:r w:rsidRPr="007C6AC4">
        <w:t xml:space="preserve">        Zagreb, Amruševa 2/II</w:t>
      </w:r>
      <w:r w:rsidRPr="007C6AC4">
        <w:tab/>
      </w:r>
      <w:r w:rsidRPr="007C6AC4">
        <w:tab/>
      </w:r>
      <w:r w:rsidRPr="007C6AC4">
        <w:tab/>
      </w:r>
      <w:r w:rsidRPr="007C6AC4">
        <w:tab/>
        <w:t xml:space="preserve">                                        </w:t>
      </w:r>
    </w:p>
    <w:p w:rsidRDefault="004C46AF" w:rsidP="00B356A8" w:rsidR="00B356A8" w:rsidRPr="007C6AC4">
      <w:pPr>
        <w:jc w:val="right"/>
      </w:pPr>
      <w:r>
        <w:t>20 St</w:t>
      </w:r>
      <w:r w:rsidR="000F4932">
        <w:t>-</w:t>
      </w:r>
      <w:r w:rsidR="00787370">
        <w:t>5274</w:t>
      </w:r>
      <w:r w:rsidR="00E01953" w:rsidRPr="007C6AC4">
        <w:t>/</w:t>
      </w:r>
      <w:r w:rsidR="00E065E2">
        <w:t>16</w:t>
      </w:r>
      <w:r w:rsidR="00E01953" w:rsidRPr="007C6AC4">
        <w:t>-</w:t>
      </w:r>
    </w:p>
    <w:p w:rsidRDefault="008E6857" w:rsidP="00B356A8" w:rsidR="008E6857" w:rsidRPr="007C6AC4">
      <w:pPr>
        <w:jc w:val="right"/>
      </w:pPr>
    </w:p>
    <w:p w:rsidRDefault="00DB66BA" w:rsidP="00DB66BA" w:rsidR="00DB66BA" w:rsidRPr="007C6AC4">
      <w:pPr>
        <w:jc w:val="center"/>
      </w:pPr>
      <w:r w:rsidRPr="007C6AC4">
        <w:t>U  I M E  R E P U B L I K E    H R V A T S K E</w:t>
      </w:r>
    </w:p>
    <w:p w:rsidRDefault="00DB66BA" w:rsidP="00B356A8" w:rsidR="00DB66BA" w:rsidRPr="007C6AC4">
      <w:pPr>
        <w:jc w:val="right"/>
      </w:pPr>
    </w:p>
    <w:p w:rsidRDefault="00B356A8" w:rsidP="00B356A8" w:rsidR="00B356A8" w:rsidRPr="007C6AC4">
      <w:pPr>
        <w:jc w:val="center"/>
      </w:pPr>
      <w:r w:rsidRPr="007C6AC4">
        <w:t>R J E Š E N J E</w:t>
      </w:r>
    </w:p>
    <w:p w:rsidRDefault="00B356A8" w:rsidP="00B356A8" w:rsidR="00B356A8" w:rsidRPr="007C6AC4">
      <w:pPr>
        <w:jc w:val="center"/>
      </w:pPr>
      <w:r w:rsidRPr="007C6AC4">
        <w:t xml:space="preserve">  </w:t>
      </w:r>
    </w:p>
    <w:p w:rsidRDefault="00B356A8" w:rsidP="00B356A8" w:rsidR="00B356A8" w:rsidRPr="007C6AC4">
      <w:pPr>
        <w:jc w:val="both"/>
      </w:pPr>
      <w:r w:rsidRPr="007C6AC4">
        <w:tab/>
        <w:t>TRGOVAČKI SUD U ZAGREB, po sucu pojedincu Luciji Butigan, postupajući po prijedlogu dužnika</w:t>
      </w:r>
      <w:r w:rsidR="007C6AC4" w:rsidRPr="007C6AC4">
        <w:t xml:space="preserve"> </w:t>
      </w:r>
      <w:r w:rsidR="00787370">
        <w:t>MARIJANA - DRVOPROMET d.o.o., OIB 75339569349,  Jasenovac, Josipa Jurja Štrosmajera 13</w:t>
      </w:r>
      <w:r w:rsidR="004D7BFC">
        <w:t>,</w:t>
      </w:r>
      <w:r w:rsidR="00A43631" w:rsidRPr="007C6AC4">
        <w:t xml:space="preserve"> za sklapanje predstečajne nagodbe, dana </w:t>
      </w:r>
      <w:r w:rsidR="00787370">
        <w:t>2</w:t>
      </w:r>
      <w:r w:rsidR="00E55762">
        <w:t>4</w:t>
      </w:r>
      <w:r w:rsidR="008E6857" w:rsidRPr="007C6AC4">
        <w:t xml:space="preserve">. </w:t>
      </w:r>
      <w:r w:rsidR="00787370">
        <w:t>siječanja</w:t>
      </w:r>
      <w:r w:rsidR="008E6857" w:rsidRPr="007C6AC4">
        <w:t xml:space="preserve"> </w:t>
      </w:r>
      <w:r w:rsidR="004C46AF">
        <w:t>201</w:t>
      </w:r>
      <w:r w:rsidR="00787370">
        <w:t>7</w:t>
      </w:r>
      <w:r w:rsidR="00A43631" w:rsidRPr="007C6AC4">
        <w:t>.</w:t>
      </w:r>
    </w:p>
    <w:p w:rsidRDefault="0064323D" w:rsidP="00B356A8" w:rsidR="0064323D" w:rsidRPr="007C6AC4">
      <w:pPr>
        <w:jc w:val="center"/>
      </w:pPr>
    </w:p>
    <w:p w:rsidRDefault="00AB63BA" w:rsidP="00B356A8" w:rsidR="0038221B" w:rsidRPr="007C6AC4">
      <w:pPr>
        <w:jc w:val="center"/>
      </w:pPr>
      <w:r w:rsidRPr="007C6AC4">
        <w:t>r i j e š i o   j e</w:t>
      </w:r>
    </w:p>
    <w:p w:rsidRDefault="0038221B" w:rsidR="0038221B" w:rsidRPr="007C6AC4"/>
    <w:p w:rsidRDefault="00DB60DA" w:rsidP="00DB60DA" w:rsidR="00F333E3">
      <w:pPr>
        <w:ind w:hanging="284" w:left="284"/>
        <w:jc w:val="both"/>
      </w:pPr>
      <w:r>
        <w:t>I.</w:t>
      </w:r>
      <w:r>
        <w:tab/>
      </w:r>
      <w:r w:rsidR="00F333E3" w:rsidRPr="007C6AC4">
        <w:t xml:space="preserve">Odobrava se sklopljena predstečajna nagodba između dužnika </w:t>
      </w:r>
      <w:r w:rsidR="00787370">
        <w:t>MARIJANA - DRVOPROMET d.o.o., OIB 75339569349,  Jasenovac, Josipa Jurja Štrosmajera 13,</w:t>
      </w:r>
      <w:r w:rsidR="00E55762" w:rsidRPr="007C6AC4">
        <w:t xml:space="preserve"> za sklapanje predstečajne nagodbe</w:t>
      </w:r>
      <w:r w:rsidR="000F4932" w:rsidRPr="007C6AC4">
        <w:t xml:space="preserve"> </w:t>
      </w:r>
      <w:r w:rsidR="00F333E3" w:rsidRPr="007C6AC4">
        <w:t>i vjerovnika predstečajne nagodbe čije su tražbine utvrđene:</w:t>
      </w:r>
    </w:p>
    <w:p w:rsidRDefault="00691DA7" w:rsidP="00DB60DA" w:rsidR="00691DA7">
      <w:pPr>
        <w:ind w:hanging="284" w:left="284"/>
        <w:jc w:val="both"/>
      </w:pPr>
    </w:p>
    <w:p w:rsidRDefault="00787370" w:rsidP="00787370" w:rsidR="00787370" w:rsidRPr="002F480F">
      <w:pPr>
        <w:numPr>
          <w:ilvl w:val="0"/>
          <w:numId w:val="20"/>
        </w:numPr>
        <w:spacing w:lineRule="auto" w:line="360"/>
        <w:jc w:val="both"/>
      </w:pPr>
      <w:r w:rsidRPr="00A760E7">
        <w:rPr>
          <w:rFonts w:eastAsia="Calibri"/>
          <w:noProof/>
          <w:color w:val="000000"/>
        </w:rPr>
        <w:t>FINANCIJSKA AGENCIJA</w:t>
      </w:r>
      <w:r w:rsidRPr="00A760E7">
        <w:rPr>
          <w:noProof/>
          <w:color w:val="000000"/>
        </w:rPr>
        <w:t xml:space="preserve">, </w:t>
      </w:r>
      <w:r w:rsidRPr="00A760E7">
        <w:rPr>
          <w:rFonts w:eastAsia="Calibri"/>
          <w:noProof/>
          <w:color w:val="000000"/>
        </w:rPr>
        <w:t xml:space="preserve">Zagreb, Ulica grada Vukovara 70, </w:t>
      </w:r>
      <w:r w:rsidRPr="00A760E7">
        <w:rPr>
          <w:noProof/>
          <w:color w:val="000000"/>
        </w:rPr>
        <w:t xml:space="preserve"> </w:t>
      </w:r>
      <w:r w:rsidRPr="00A760E7">
        <w:rPr>
          <w:color w:val="000000"/>
        </w:rPr>
        <w:t>OIB:</w:t>
      </w:r>
      <w:r w:rsidRPr="00A760E7">
        <w:rPr>
          <w:noProof/>
          <w:color w:val="000000"/>
        </w:rPr>
        <w:t xml:space="preserve"> </w:t>
      </w:r>
      <w:r w:rsidRPr="00A760E7">
        <w:rPr>
          <w:rFonts w:eastAsia="Calibri"/>
          <w:noProof/>
          <w:color w:val="000000"/>
        </w:rPr>
        <w:t>85821130368</w:t>
      </w:r>
      <w:r>
        <w:rPr>
          <w:rFonts w:eastAsia="Calibri"/>
          <w:noProof/>
          <w:color w:val="000000"/>
        </w:rPr>
        <w:t>;</w:t>
      </w:r>
    </w:p>
    <w:p w:rsidRDefault="00787370" w:rsidP="00787370" w:rsidR="00787370" w:rsidRPr="002F480F">
      <w:pPr>
        <w:numPr>
          <w:ilvl w:val="0"/>
          <w:numId w:val="20"/>
        </w:numPr>
        <w:spacing w:lineRule="auto" w:line="360"/>
        <w:jc w:val="both"/>
      </w:pPr>
      <w:r w:rsidRPr="00A760E7">
        <w:rPr>
          <w:rFonts w:eastAsia="Calibri"/>
          <w:noProof/>
          <w:color w:val="000000"/>
        </w:rPr>
        <w:t>REPUBLIKA HRVATSKA, MINISTARSTVO FINANCIJA-POREZNA UPRAVA</w:t>
      </w:r>
      <w:r w:rsidRPr="00A760E7">
        <w:rPr>
          <w:noProof/>
          <w:color w:val="000000"/>
        </w:rPr>
        <w:t xml:space="preserve">, </w:t>
      </w:r>
      <w:r w:rsidRPr="00A760E7">
        <w:rPr>
          <w:rFonts w:eastAsia="Calibri"/>
          <w:noProof/>
          <w:color w:val="000000"/>
        </w:rPr>
        <w:t>Zagreb, Katančićeva 5</w:t>
      </w:r>
      <w:r w:rsidRPr="00A760E7">
        <w:rPr>
          <w:noProof/>
          <w:color w:val="000000"/>
        </w:rPr>
        <w:t xml:space="preserve">, </w:t>
      </w:r>
      <w:r w:rsidRPr="00A760E7">
        <w:rPr>
          <w:color w:val="000000"/>
        </w:rPr>
        <w:t>OIB:</w:t>
      </w:r>
      <w:r w:rsidRPr="00A760E7">
        <w:rPr>
          <w:noProof/>
          <w:color w:val="000000"/>
        </w:rPr>
        <w:t xml:space="preserve"> </w:t>
      </w:r>
      <w:r w:rsidRPr="00A760E7">
        <w:rPr>
          <w:rFonts w:eastAsia="Calibri"/>
          <w:noProof/>
          <w:color w:val="000000"/>
        </w:rPr>
        <w:t>18683136487</w:t>
      </w:r>
      <w:r>
        <w:rPr>
          <w:rFonts w:eastAsia="Calibri"/>
          <w:noProof/>
          <w:color w:val="000000"/>
        </w:rPr>
        <w:t>;</w:t>
      </w:r>
    </w:p>
    <w:p w:rsidRDefault="00787370" w:rsidP="00787370" w:rsidR="00787370" w:rsidRPr="00FA2277">
      <w:pPr>
        <w:numPr>
          <w:ilvl w:val="0"/>
          <w:numId w:val="20"/>
        </w:numPr>
        <w:spacing w:lineRule="auto" w:line="360"/>
        <w:jc w:val="both"/>
      </w:pPr>
      <w:r w:rsidRPr="00A760E7">
        <w:rPr>
          <w:rFonts w:eastAsia="Calibri"/>
          <w:noProof/>
          <w:color w:val="000000"/>
        </w:rPr>
        <w:t>ZAGREBAČKI HOLDING</w:t>
      </w:r>
      <w:r>
        <w:rPr>
          <w:rFonts w:eastAsia="Calibri"/>
          <w:noProof/>
          <w:color w:val="000000"/>
        </w:rPr>
        <w:t xml:space="preserve"> d.o.o.</w:t>
      </w:r>
      <w:r w:rsidRPr="00A760E7">
        <w:rPr>
          <w:noProof/>
          <w:color w:val="000000"/>
        </w:rPr>
        <w:t xml:space="preserve">, </w:t>
      </w:r>
      <w:r w:rsidRPr="00A760E7">
        <w:rPr>
          <w:rFonts w:eastAsia="Calibri"/>
          <w:noProof/>
          <w:color w:val="000000"/>
        </w:rPr>
        <w:t xml:space="preserve"> Zagreb, Ul. Grada Vukovara 41</w:t>
      </w:r>
      <w:r w:rsidRPr="00A760E7">
        <w:rPr>
          <w:noProof/>
          <w:color w:val="000000"/>
        </w:rPr>
        <w:t xml:space="preserve">, </w:t>
      </w:r>
      <w:r w:rsidRPr="00A760E7">
        <w:rPr>
          <w:color w:val="000000"/>
        </w:rPr>
        <w:t>OIB:</w:t>
      </w:r>
      <w:r w:rsidRPr="00A760E7">
        <w:rPr>
          <w:noProof/>
          <w:color w:val="000000"/>
        </w:rPr>
        <w:t xml:space="preserve"> </w:t>
      </w:r>
      <w:r w:rsidRPr="00A760E7">
        <w:rPr>
          <w:rFonts w:eastAsia="Calibri"/>
          <w:noProof/>
          <w:color w:val="000000"/>
        </w:rPr>
        <w:t>85584865987</w:t>
      </w:r>
      <w:r>
        <w:rPr>
          <w:rFonts w:eastAsia="Calibri"/>
          <w:noProof/>
          <w:color w:val="000000"/>
        </w:rPr>
        <w:t>;</w:t>
      </w:r>
    </w:p>
    <w:p w:rsidRDefault="00787370" w:rsidP="00787370" w:rsidR="00787370" w:rsidRPr="002F480F">
      <w:pPr>
        <w:numPr>
          <w:ilvl w:val="0"/>
          <w:numId w:val="20"/>
        </w:numPr>
        <w:spacing w:lineRule="auto" w:line="360"/>
        <w:jc w:val="both"/>
      </w:pPr>
      <w:r w:rsidRPr="00A760E7">
        <w:rPr>
          <w:rFonts w:eastAsia="Calibri"/>
          <w:noProof/>
          <w:color w:val="000000"/>
        </w:rPr>
        <w:t>HRVATSKI TELEKOM D.D.</w:t>
      </w:r>
      <w:r w:rsidRPr="00A760E7">
        <w:rPr>
          <w:noProof/>
          <w:color w:val="000000"/>
        </w:rPr>
        <w:t xml:space="preserve">, </w:t>
      </w:r>
      <w:r w:rsidRPr="00A760E7">
        <w:rPr>
          <w:rFonts w:eastAsia="Calibri"/>
          <w:noProof/>
          <w:color w:val="000000"/>
        </w:rPr>
        <w:t>ZAGREB, ROBERTA FRANGEŠA MIHANOVIĆA 9</w:t>
      </w:r>
      <w:r w:rsidRPr="00A760E7">
        <w:rPr>
          <w:noProof/>
          <w:color w:val="000000"/>
        </w:rPr>
        <w:t xml:space="preserve">, </w:t>
      </w:r>
      <w:r w:rsidRPr="00A760E7">
        <w:rPr>
          <w:color w:val="000000"/>
        </w:rPr>
        <w:t>OIB:</w:t>
      </w:r>
      <w:r w:rsidRPr="00A760E7">
        <w:rPr>
          <w:noProof/>
          <w:color w:val="000000"/>
        </w:rPr>
        <w:t xml:space="preserve"> </w:t>
      </w:r>
      <w:r w:rsidRPr="00A760E7">
        <w:rPr>
          <w:rFonts w:eastAsia="Calibri"/>
          <w:noProof/>
          <w:color w:val="000000"/>
        </w:rPr>
        <w:t>81793146560</w:t>
      </w:r>
      <w:r>
        <w:rPr>
          <w:rFonts w:eastAsia="Calibri"/>
          <w:noProof/>
          <w:color w:val="000000"/>
        </w:rPr>
        <w:t>;</w:t>
      </w:r>
    </w:p>
    <w:p w:rsidRDefault="00787370" w:rsidP="00787370" w:rsidR="00787370" w:rsidRPr="007C3F37">
      <w:pPr>
        <w:widowControl w:val="false"/>
        <w:numPr>
          <w:ilvl w:val="0"/>
          <w:numId w:val="20"/>
        </w:numPr>
        <w:autoSpaceDE w:val="false"/>
        <w:autoSpaceDN w:val="false"/>
        <w:adjustRightInd w:val="false"/>
        <w:spacing w:lineRule="auto" w:line="360" w:after="240"/>
        <w:jc w:val="both"/>
      </w:pPr>
      <w:r w:rsidRPr="0004462C">
        <w:rPr>
          <w:rFonts w:eastAsia="Calibri"/>
          <w:noProof/>
          <w:color w:val="000000"/>
        </w:rPr>
        <w:t>LAMPERT d.o.o.</w:t>
      </w:r>
      <w:r w:rsidRPr="0004462C">
        <w:rPr>
          <w:noProof/>
          <w:color w:val="000000"/>
        </w:rPr>
        <w:t xml:space="preserve">, </w:t>
      </w:r>
      <w:r w:rsidRPr="0004462C">
        <w:rPr>
          <w:rFonts w:eastAsia="Calibri"/>
          <w:noProof/>
          <w:color w:val="000000"/>
        </w:rPr>
        <w:t>KUTINA, KNEZA LJUDEVITA POSAVSKOG 11</w:t>
      </w:r>
      <w:r w:rsidRPr="0004462C">
        <w:rPr>
          <w:noProof/>
          <w:color w:val="000000"/>
        </w:rPr>
        <w:t xml:space="preserve">, </w:t>
      </w:r>
      <w:r w:rsidRPr="0004462C">
        <w:rPr>
          <w:color w:val="000000"/>
        </w:rPr>
        <w:t>OIB:</w:t>
      </w:r>
      <w:r w:rsidRPr="0004462C">
        <w:rPr>
          <w:noProof/>
          <w:color w:val="000000"/>
        </w:rPr>
        <w:t xml:space="preserve"> </w:t>
      </w:r>
      <w:r w:rsidRPr="0004462C">
        <w:rPr>
          <w:rFonts w:eastAsia="Calibri"/>
          <w:noProof/>
          <w:color w:val="000000"/>
        </w:rPr>
        <w:t xml:space="preserve">25197822885, </w:t>
      </w:r>
    </w:p>
    <w:p w:rsidRDefault="00691DA7" w:rsidP="00DB60DA" w:rsidR="00691DA7">
      <w:pPr>
        <w:ind w:hanging="284" w:left="284"/>
        <w:jc w:val="both"/>
      </w:pPr>
    </w:p>
    <w:p w:rsidRDefault="004C46AF" w:rsidP="00787370" w:rsidR="0028356D">
      <w:pPr>
        <w:spacing w:lineRule="auto" w:line="360"/>
        <w:jc w:val="both"/>
      </w:pPr>
      <w:r w:rsidRPr="00A359BC">
        <w:t xml:space="preserve">a kojom nagodbom se dužnik </w:t>
      </w:r>
      <w:r w:rsidR="00787370">
        <w:t xml:space="preserve">MARIJANA - DRVOPROMET d.o.o., OIB 75339569349,  Jasenovac, Josipa Jurja Štrosmajera 13 </w:t>
      </w:r>
      <w:r w:rsidR="00E55762" w:rsidRPr="00AF70DE">
        <w:t xml:space="preserve">obvezuje na temelju </w:t>
      </w:r>
      <w:r w:rsidR="00691DA7" w:rsidRPr="00C84990">
        <w:t xml:space="preserve">Rješenja o prihvaćanju Plana </w:t>
      </w:r>
      <w:r w:rsidR="00787370">
        <w:t xml:space="preserve">(Izmijenjeni) </w:t>
      </w:r>
      <w:r w:rsidR="00691DA7" w:rsidRPr="00C84990">
        <w:t>financijskog restrukturiranja koji se kod Financijske agencije Zagreb vodi pod posl.br. KLASA: UP - I/110/07/15-01/8</w:t>
      </w:r>
      <w:r w:rsidR="00787370">
        <w:t>926</w:t>
      </w:r>
      <w:r w:rsidR="00691DA7" w:rsidRPr="00C84990">
        <w:t>, Ur. br: 04-06-16-8</w:t>
      </w:r>
      <w:r w:rsidR="00787370">
        <w:t>926</w:t>
      </w:r>
      <w:r w:rsidR="00691DA7" w:rsidRPr="00C84990">
        <w:t>-6</w:t>
      </w:r>
      <w:r w:rsidR="00787370">
        <w:t xml:space="preserve">2 od </w:t>
      </w:r>
      <w:r w:rsidR="00691DA7" w:rsidRPr="00C84990">
        <w:t>9.</w:t>
      </w:r>
      <w:r w:rsidR="00787370">
        <w:t>lipnja</w:t>
      </w:r>
      <w:r w:rsidR="00691DA7" w:rsidRPr="00C84990">
        <w:t xml:space="preserve"> 2016., a koje je postalo izvršno dana </w:t>
      </w:r>
      <w:r w:rsidR="00787370">
        <w:t>26</w:t>
      </w:r>
      <w:r w:rsidR="00691DA7" w:rsidRPr="00C84990">
        <w:t>. lipnja 2016. Nagodbeno vijeće ZG0</w:t>
      </w:r>
      <w:r w:rsidR="00787370">
        <w:t>1</w:t>
      </w:r>
      <w:r w:rsidR="00DB60DA">
        <w:t xml:space="preserve">, </w:t>
      </w:r>
      <w:r w:rsidR="000F4932" w:rsidRPr="003475B8">
        <w:t>vjerovnicima</w:t>
      </w:r>
      <w:r w:rsidR="000F4932">
        <w:t xml:space="preserve"> </w:t>
      </w:r>
      <w:r w:rsidRPr="00A359BC">
        <w:t>predstečajne nagodbe</w:t>
      </w:r>
      <w:r>
        <w:t xml:space="preserve"> </w:t>
      </w:r>
      <w:r w:rsidR="00070F82" w:rsidRPr="006F7C6C">
        <w:t>isplatiti utvrđene</w:t>
      </w:r>
      <w:r w:rsidR="00691DA7">
        <w:t xml:space="preserve"> </w:t>
      </w:r>
      <w:r w:rsidR="00070F82" w:rsidRPr="006F7C6C">
        <w:t>obveze</w:t>
      </w:r>
      <w:r w:rsidR="00070F82">
        <w:t>,</w:t>
      </w:r>
      <w:r w:rsidR="00070F82" w:rsidRPr="006F7C6C">
        <w:t xml:space="preserve"> odnosno</w:t>
      </w:r>
      <w:r w:rsidR="00E55762">
        <w:t>,</w:t>
      </w:r>
      <w:r w:rsidR="00070F82" w:rsidRPr="006F7C6C">
        <w:t xml:space="preserve"> iznose utvrđenih</w:t>
      </w:r>
      <w:r w:rsidR="00691DA7">
        <w:t xml:space="preserve"> (smanjene) tražbina</w:t>
      </w:r>
      <w:r w:rsidR="00070F82" w:rsidRPr="006F7C6C">
        <w:t>, tako da sudionici ove Nagodbe suglasno uređuju svoje odnose na način</w:t>
      </w:r>
      <w:r w:rsidR="0028356D">
        <w:t xml:space="preserve"> kako slijedi:</w:t>
      </w:r>
    </w:p>
    <w:p w:rsidRDefault="00070F82" w:rsidP="00787370" w:rsidR="00787370" w:rsidRPr="00A760E7">
      <w:pPr>
        <w:spacing w:lineRule="auto" w:line="360"/>
        <w:jc w:val="both"/>
        <w:rPr>
          <w:color w:val="000000"/>
        </w:rPr>
      </w:pPr>
      <w:r w:rsidRPr="006F7C6C">
        <w:lastRenderedPageBreak/>
        <w:t xml:space="preserve"> </w:t>
      </w:r>
      <w:r w:rsidR="0028356D">
        <w:t xml:space="preserve">1. </w:t>
      </w:r>
      <w:r w:rsidR="00787370" w:rsidRPr="00A760E7">
        <w:rPr>
          <w:rFonts w:eastAsia="Calibri"/>
          <w:noProof/>
          <w:color w:val="000000"/>
        </w:rPr>
        <w:t>FINANCIJSKA AGENCIJA</w:t>
      </w:r>
      <w:r w:rsidR="00787370" w:rsidRPr="00A760E7">
        <w:rPr>
          <w:noProof/>
          <w:color w:val="000000"/>
        </w:rPr>
        <w:t xml:space="preserve">, </w:t>
      </w:r>
      <w:r w:rsidR="00787370" w:rsidRPr="00A760E7">
        <w:rPr>
          <w:rFonts w:eastAsia="Calibri"/>
          <w:noProof/>
          <w:color w:val="000000"/>
        </w:rPr>
        <w:t xml:space="preserve">Zagreb, Ulica grada Vukovara 70, </w:t>
      </w:r>
      <w:r w:rsidR="00787370" w:rsidRPr="00A760E7">
        <w:rPr>
          <w:noProof/>
          <w:color w:val="000000"/>
        </w:rPr>
        <w:t xml:space="preserve"> </w:t>
      </w:r>
      <w:r w:rsidR="00787370" w:rsidRPr="00A760E7">
        <w:rPr>
          <w:color w:val="000000"/>
        </w:rPr>
        <w:t>OIB:</w:t>
      </w:r>
      <w:r w:rsidR="00787370" w:rsidRPr="00A760E7">
        <w:rPr>
          <w:noProof/>
          <w:color w:val="000000"/>
        </w:rPr>
        <w:t xml:space="preserve"> </w:t>
      </w:r>
      <w:r w:rsidR="00787370" w:rsidRPr="00A760E7">
        <w:rPr>
          <w:rFonts w:eastAsia="Calibri"/>
          <w:noProof/>
          <w:color w:val="000000"/>
        </w:rPr>
        <w:t>85821130368</w:t>
      </w:r>
      <w:r w:rsidR="00787370" w:rsidRPr="00A760E7">
        <w:rPr>
          <w:noProof/>
          <w:color w:val="000000"/>
        </w:rPr>
        <w:t xml:space="preserve"> </w:t>
      </w:r>
      <w:r w:rsidR="00787370" w:rsidRPr="00A760E7">
        <w:rPr>
          <w:color w:val="000000"/>
        </w:rPr>
        <w:t xml:space="preserve">utvrđeni iznos tražbine iznosi </w:t>
      </w:r>
      <w:r w:rsidR="00787370" w:rsidRPr="00A760E7">
        <w:rPr>
          <w:rFonts w:eastAsia="Calibri"/>
          <w:noProof/>
          <w:color w:val="000000"/>
        </w:rPr>
        <w:t>62,5</w:t>
      </w:r>
      <w:r w:rsidR="00787370" w:rsidRPr="00A760E7">
        <w:rPr>
          <w:noProof/>
          <w:color w:val="000000"/>
        </w:rPr>
        <w:t xml:space="preserve"> </w:t>
      </w:r>
      <w:r w:rsidR="00787370" w:rsidRPr="00A760E7">
        <w:rPr>
          <w:color w:val="000000"/>
        </w:rPr>
        <w:t xml:space="preserve">kn.  Predstečajni vjerovnik otpušta dužniku dio utvrđene tražbine, što iznosi </w:t>
      </w:r>
      <w:r w:rsidR="00787370" w:rsidRPr="00A760E7">
        <w:rPr>
          <w:rFonts w:eastAsia="Calibri"/>
          <w:noProof/>
          <w:color w:val="000000"/>
        </w:rPr>
        <w:t>43,75</w:t>
      </w:r>
      <w:r w:rsidR="00787370" w:rsidRPr="00A760E7">
        <w:rPr>
          <w:noProof/>
          <w:color w:val="000000"/>
        </w:rPr>
        <w:t xml:space="preserve"> </w:t>
      </w:r>
      <w:r w:rsidR="00787370" w:rsidRPr="00A760E7">
        <w:rPr>
          <w:color w:val="000000"/>
        </w:rPr>
        <w:t xml:space="preserve">kn. Preostali iznos tražbine od </w:t>
      </w:r>
      <w:r w:rsidR="00787370" w:rsidRPr="00A760E7">
        <w:rPr>
          <w:rFonts w:eastAsia="Calibri"/>
          <w:noProof/>
          <w:color w:val="000000"/>
        </w:rPr>
        <w:t>18,75</w:t>
      </w:r>
      <w:r w:rsidR="00787370" w:rsidRPr="00A760E7">
        <w:rPr>
          <w:noProof/>
          <w:color w:val="000000"/>
        </w:rPr>
        <w:t xml:space="preserve"> </w:t>
      </w:r>
      <w:r w:rsidR="00787370" w:rsidRPr="00A760E7">
        <w:rPr>
          <w:color w:val="000000"/>
        </w:rPr>
        <w:t>kn otplatiti će se nakon isteka počeka od 12 mjeseci na 36 jednakih mjesečnih anuiteta, uz kamatnu stopu od 4,5%, računajući od pravomoćnosti Rješenja Trgovačkog suda o sklopljenoj nagodbi. Prvi anuitet će se platiti 15-tog u mjesecu, 12 mjeseci nakon pravomoćnosti Rješenja Trgovačkog suda o sklopljenoj nagodbi, dok će se svaki naredni anuitet platiti mjesečno, najkasnije do 15-tog u mjesecu za prethodni  mjesec.</w:t>
      </w:r>
    </w:p>
    <w:p w:rsidRDefault="00787370" w:rsidP="00787370" w:rsidR="00787370" w:rsidRPr="00A760E7"/>
    <w:p w:rsidRDefault="00787370" w:rsidP="00787370" w:rsidR="00787370" w:rsidRPr="00A760E7">
      <w:pPr>
        <w:spacing w:lineRule="auto" w:line="360"/>
        <w:jc w:val="both"/>
        <w:rPr>
          <w:color w:val="000000"/>
        </w:rPr>
      </w:pPr>
      <w:r w:rsidRPr="00A760E7">
        <w:rPr>
          <w:rFonts w:eastAsia="Calibri"/>
          <w:noProof/>
          <w:color w:val="000000"/>
        </w:rPr>
        <w:t>2</w:t>
      </w:r>
      <w:r w:rsidRPr="00A760E7">
        <w:rPr>
          <w:noProof/>
          <w:color w:val="000000"/>
        </w:rPr>
        <w:t xml:space="preserve">. </w:t>
      </w:r>
      <w:r w:rsidRPr="00A760E7">
        <w:rPr>
          <w:rFonts w:eastAsia="Calibri"/>
          <w:noProof/>
          <w:color w:val="000000"/>
        </w:rPr>
        <w:t>REPUBLIKA HRVATSKA, MINISTARSTVO FINANCIJA-POREZNA UPRAVA</w:t>
      </w:r>
      <w:r w:rsidRPr="00A760E7">
        <w:rPr>
          <w:noProof/>
          <w:color w:val="000000"/>
        </w:rPr>
        <w:t xml:space="preserve">, </w:t>
      </w:r>
      <w:r w:rsidRPr="00A760E7">
        <w:rPr>
          <w:rFonts w:eastAsia="Calibri"/>
          <w:noProof/>
          <w:color w:val="000000"/>
        </w:rPr>
        <w:t>Zagreb, Katančićeva 5</w:t>
      </w:r>
      <w:r w:rsidRPr="00A760E7">
        <w:rPr>
          <w:noProof/>
          <w:color w:val="000000"/>
        </w:rPr>
        <w:t xml:space="preserve">, </w:t>
      </w:r>
      <w:r w:rsidRPr="00A760E7">
        <w:rPr>
          <w:color w:val="000000"/>
        </w:rPr>
        <w:t>OIB:</w:t>
      </w:r>
      <w:r w:rsidRPr="00A760E7">
        <w:rPr>
          <w:noProof/>
          <w:color w:val="000000"/>
        </w:rPr>
        <w:t xml:space="preserve"> </w:t>
      </w:r>
      <w:r w:rsidRPr="00A760E7">
        <w:rPr>
          <w:rFonts w:eastAsia="Calibri"/>
          <w:noProof/>
          <w:color w:val="000000"/>
        </w:rPr>
        <w:t>18683136487</w:t>
      </w:r>
      <w:r w:rsidRPr="00A760E7">
        <w:rPr>
          <w:noProof/>
          <w:color w:val="000000"/>
        </w:rPr>
        <w:t xml:space="preserve"> </w:t>
      </w:r>
      <w:r w:rsidRPr="00A760E7">
        <w:rPr>
          <w:color w:val="000000"/>
        </w:rPr>
        <w:t xml:space="preserve">utvrđeni iznos tražbine iznosi </w:t>
      </w:r>
      <w:r w:rsidRPr="00A760E7">
        <w:rPr>
          <w:rFonts w:eastAsia="Calibri"/>
          <w:noProof/>
          <w:color w:val="000000"/>
        </w:rPr>
        <w:t>110.638,35</w:t>
      </w:r>
      <w:r w:rsidRPr="00A760E7">
        <w:rPr>
          <w:noProof/>
          <w:color w:val="000000"/>
        </w:rPr>
        <w:t xml:space="preserve"> </w:t>
      </w:r>
      <w:r w:rsidRPr="00A760E7">
        <w:rPr>
          <w:color w:val="000000"/>
        </w:rPr>
        <w:t xml:space="preserve">kn.  Predstečajni vjerovnik otpušta dužniku dio utvrđene tražbine, što iznosi </w:t>
      </w:r>
      <w:r w:rsidRPr="00A760E7">
        <w:rPr>
          <w:rFonts w:eastAsia="Calibri"/>
          <w:noProof/>
          <w:color w:val="000000"/>
        </w:rPr>
        <w:t>77.446,85</w:t>
      </w:r>
      <w:r w:rsidRPr="00A760E7">
        <w:rPr>
          <w:noProof/>
          <w:color w:val="000000"/>
        </w:rPr>
        <w:t xml:space="preserve"> </w:t>
      </w:r>
      <w:r w:rsidRPr="00A760E7">
        <w:rPr>
          <w:color w:val="000000"/>
        </w:rPr>
        <w:t xml:space="preserve">kn. Preostali iznos tražbine od </w:t>
      </w:r>
      <w:r w:rsidRPr="00A760E7">
        <w:rPr>
          <w:rFonts w:eastAsia="Calibri"/>
          <w:noProof/>
          <w:color w:val="000000"/>
        </w:rPr>
        <w:t>33.191,51</w:t>
      </w:r>
      <w:r w:rsidRPr="00A760E7">
        <w:rPr>
          <w:noProof/>
          <w:color w:val="000000"/>
        </w:rPr>
        <w:t xml:space="preserve"> </w:t>
      </w:r>
      <w:r w:rsidRPr="00A760E7">
        <w:rPr>
          <w:color w:val="000000"/>
        </w:rPr>
        <w:t>kn otplatiti će se nakon isteka počeka od 12 mjeseci na 36 jednakih mjesečnih anuiteta, uz kamatnu stopu od 4,5%, računajući od pravomoćnosti Rješenja Trgovačkog suda o sklopljenoj nagodbi. Prvi anuitet će se platiti 15-tog u mjesecu, 12 mjeseci nakon pravomoćnosti Rješenja Trgovačkog suda o sklopljenoj nagodbi, dok će se svaki naredni anuitet platiti mjesečno, najkasnije do 15-tog u mjesecu za prethodni  mjesec.</w:t>
      </w:r>
    </w:p>
    <w:p w:rsidRDefault="00787370" w:rsidP="00787370" w:rsidR="00787370" w:rsidRPr="00A760E7"/>
    <w:p w:rsidRDefault="00787370" w:rsidP="00787370" w:rsidR="00787370" w:rsidRPr="00A760E7">
      <w:pPr>
        <w:spacing w:lineRule="auto" w:line="360"/>
        <w:jc w:val="both"/>
        <w:rPr>
          <w:color w:val="000000"/>
        </w:rPr>
      </w:pPr>
      <w:r w:rsidRPr="00A760E7">
        <w:rPr>
          <w:rFonts w:eastAsia="Calibri"/>
          <w:noProof/>
          <w:color w:val="000000"/>
        </w:rPr>
        <w:t>3</w:t>
      </w:r>
      <w:r w:rsidRPr="00A760E7">
        <w:rPr>
          <w:noProof/>
          <w:color w:val="000000"/>
        </w:rPr>
        <w:t xml:space="preserve">. </w:t>
      </w:r>
      <w:r w:rsidRPr="00A760E7">
        <w:rPr>
          <w:rFonts w:eastAsia="Calibri"/>
          <w:noProof/>
          <w:color w:val="000000"/>
        </w:rPr>
        <w:t>ZAGREBAČKI HOLDING</w:t>
      </w:r>
      <w:r>
        <w:rPr>
          <w:rFonts w:eastAsia="Calibri"/>
          <w:noProof/>
          <w:color w:val="000000"/>
        </w:rPr>
        <w:t xml:space="preserve"> d.o.o.</w:t>
      </w:r>
      <w:r w:rsidRPr="00A760E7">
        <w:rPr>
          <w:noProof/>
          <w:color w:val="000000"/>
        </w:rPr>
        <w:t xml:space="preserve">, </w:t>
      </w:r>
      <w:r w:rsidRPr="00A760E7">
        <w:rPr>
          <w:rFonts w:eastAsia="Calibri"/>
          <w:noProof/>
          <w:color w:val="000000"/>
        </w:rPr>
        <w:t xml:space="preserve"> Zagreb, Ul. Grada Vukovara 41</w:t>
      </w:r>
      <w:r w:rsidRPr="00A760E7">
        <w:rPr>
          <w:noProof/>
          <w:color w:val="000000"/>
        </w:rPr>
        <w:t xml:space="preserve">, </w:t>
      </w:r>
      <w:r w:rsidRPr="00A760E7">
        <w:rPr>
          <w:color w:val="000000"/>
        </w:rPr>
        <w:t>OIB:</w:t>
      </w:r>
      <w:r w:rsidRPr="00A760E7">
        <w:rPr>
          <w:noProof/>
          <w:color w:val="000000"/>
        </w:rPr>
        <w:t xml:space="preserve"> </w:t>
      </w:r>
      <w:r w:rsidRPr="00A760E7">
        <w:rPr>
          <w:rFonts w:eastAsia="Calibri"/>
          <w:noProof/>
          <w:color w:val="000000"/>
        </w:rPr>
        <w:t>85584865987</w:t>
      </w:r>
      <w:r w:rsidRPr="00A760E7">
        <w:rPr>
          <w:noProof/>
          <w:color w:val="000000"/>
        </w:rPr>
        <w:t xml:space="preserve"> </w:t>
      </w:r>
      <w:r w:rsidRPr="00A760E7">
        <w:rPr>
          <w:color w:val="000000"/>
        </w:rPr>
        <w:t xml:space="preserve">utvrđeni iznos tražbine iznosi </w:t>
      </w:r>
      <w:r w:rsidRPr="00A760E7">
        <w:rPr>
          <w:rFonts w:eastAsia="Calibri"/>
          <w:noProof/>
          <w:color w:val="000000"/>
        </w:rPr>
        <w:t>10.375,00</w:t>
      </w:r>
      <w:r w:rsidRPr="00A760E7">
        <w:rPr>
          <w:noProof/>
          <w:color w:val="000000"/>
        </w:rPr>
        <w:t xml:space="preserve"> </w:t>
      </w:r>
      <w:r w:rsidRPr="00A760E7">
        <w:rPr>
          <w:color w:val="000000"/>
        </w:rPr>
        <w:t xml:space="preserve">kn.  Predstečajni vjerovnik otpušta dužniku dio utvrđene tražbine, što iznosi </w:t>
      </w:r>
      <w:r w:rsidRPr="00A760E7">
        <w:rPr>
          <w:rFonts w:eastAsia="Calibri"/>
          <w:noProof/>
          <w:color w:val="000000"/>
        </w:rPr>
        <w:t>7.262,50</w:t>
      </w:r>
      <w:r w:rsidRPr="00A760E7">
        <w:rPr>
          <w:noProof/>
          <w:color w:val="000000"/>
        </w:rPr>
        <w:t xml:space="preserve"> </w:t>
      </w:r>
      <w:r w:rsidRPr="00A760E7">
        <w:rPr>
          <w:color w:val="000000"/>
        </w:rPr>
        <w:t xml:space="preserve">kn. Preostali iznos tražbine od </w:t>
      </w:r>
      <w:r w:rsidRPr="00A760E7">
        <w:rPr>
          <w:rFonts w:eastAsia="Calibri"/>
          <w:noProof/>
          <w:color w:val="000000"/>
        </w:rPr>
        <w:t>3.112,50</w:t>
      </w:r>
      <w:r w:rsidRPr="00A760E7">
        <w:rPr>
          <w:noProof/>
          <w:color w:val="000000"/>
        </w:rPr>
        <w:t xml:space="preserve"> </w:t>
      </w:r>
      <w:r w:rsidRPr="00A760E7">
        <w:rPr>
          <w:color w:val="000000"/>
        </w:rPr>
        <w:t>kn otplatiti će se nakon isteka počeka od 12 mjeseci na 36 jednakih mjesečnih anuiteta, uz kamatnu stopu od 4,5%, računajući od pravomoćnosti Rješenja Trgovačkog suda o sklopljenoj nagodbi. Prvi anuitet će se platiti 15-tog u mjesecu, 12 mjeseci nakon pravomoćnosti Rješenja Trgovačkog suda o sklopljenoj nagodbi, dok će se svaki naredni anuitet platiti mjesečno, najkasnije do 15-tog u mjesecu za prethodni  mjesec.</w:t>
      </w:r>
    </w:p>
    <w:p w:rsidRDefault="00787370" w:rsidP="00787370" w:rsidR="00787370" w:rsidRPr="00A760E7">
      <w:pPr>
        <w:spacing w:lineRule="auto" w:line="360"/>
        <w:jc w:val="both"/>
        <w:rPr>
          <w:color w:val="000000"/>
        </w:rPr>
      </w:pPr>
    </w:p>
    <w:p w:rsidRDefault="00787370" w:rsidP="00787370" w:rsidR="00787370">
      <w:pPr>
        <w:spacing w:lineRule="auto" w:line="360"/>
        <w:jc w:val="both"/>
        <w:rPr>
          <w:color w:val="000000"/>
        </w:rPr>
      </w:pPr>
      <w:r w:rsidRPr="00A760E7">
        <w:rPr>
          <w:rFonts w:eastAsia="Calibri"/>
          <w:noProof/>
          <w:color w:val="000000"/>
        </w:rPr>
        <w:t>4</w:t>
      </w:r>
      <w:r w:rsidRPr="00A760E7">
        <w:rPr>
          <w:noProof/>
          <w:color w:val="000000"/>
        </w:rPr>
        <w:t xml:space="preserve">. </w:t>
      </w:r>
      <w:r w:rsidRPr="00A760E7">
        <w:rPr>
          <w:rFonts w:eastAsia="Calibri"/>
          <w:noProof/>
          <w:color w:val="000000"/>
        </w:rPr>
        <w:t>HRVATSKI TELEKOM D.D.</w:t>
      </w:r>
      <w:r w:rsidRPr="00A760E7">
        <w:rPr>
          <w:noProof/>
          <w:color w:val="000000"/>
        </w:rPr>
        <w:t xml:space="preserve">, </w:t>
      </w:r>
      <w:r w:rsidRPr="00A760E7">
        <w:rPr>
          <w:rFonts w:eastAsia="Calibri"/>
          <w:noProof/>
          <w:color w:val="000000"/>
        </w:rPr>
        <w:t>ZAGREB, ROBERTA FRANGEŠA MIHANOVIĆA 9</w:t>
      </w:r>
      <w:r w:rsidRPr="00A760E7">
        <w:rPr>
          <w:noProof/>
          <w:color w:val="000000"/>
        </w:rPr>
        <w:t xml:space="preserve">, </w:t>
      </w:r>
      <w:r w:rsidRPr="00A760E7">
        <w:rPr>
          <w:color w:val="000000"/>
        </w:rPr>
        <w:t>OIB:</w:t>
      </w:r>
      <w:r w:rsidRPr="00A760E7">
        <w:rPr>
          <w:noProof/>
          <w:color w:val="000000"/>
        </w:rPr>
        <w:t xml:space="preserve"> </w:t>
      </w:r>
      <w:r w:rsidRPr="00A760E7">
        <w:rPr>
          <w:rFonts w:eastAsia="Calibri"/>
          <w:noProof/>
          <w:color w:val="000000"/>
        </w:rPr>
        <w:t>81793146560</w:t>
      </w:r>
      <w:r w:rsidRPr="00A760E7">
        <w:rPr>
          <w:noProof/>
          <w:color w:val="000000"/>
        </w:rPr>
        <w:t xml:space="preserve"> </w:t>
      </w:r>
      <w:r w:rsidRPr="00A760E7">
        <w:rPr>
          <w:color w:val="000000"/>
        </w:rPr>
        <w:t xml:space="preserve">utvrđeni iznos tražbine iznosi </w:t>
      </w:r>
      <w:r w:rsidRPr="00A760E7">
        <w:rPr>
          <w:rFonts w:eastAsia="Calibri"/>
          <w:noProof/>
          <w:color w:val="000000"/>
        </w:rPr>
        <w:t>26.683,56</w:t>
      </w:r>
      <w:r w:rsidRPr="00A760E7">
        <w:rPr>
          <w:noProof/>
          <w:color w:val="000000"/>
        </w:rPr>
        <w:t xml:space="preserve"> </w:t>
      </w:r>
      <w:r w:rsidRPr="00A760E7">
        <w:rPr>
          <w:color w:val="000000"/>
        </w:rPr>
        <w:t xml:space="preserve">kn.  Predstečajni vjerovnik otpušta dužniku dio utvrđene tražbine, što iznosi </w:t>
      </w:r>
      <w:r w:rsidRPr="00A760E7">
        <w:rPr>
          <w:rFonts w:eastAsia="Calibri"/>
          <w:noProof/>
          <w:color w:val="000000"/>
        </w:rPr>
        <w:t>0</w:t>
      </w:r>
      <w:r w:rsidRPr="00A760E7">
        <w:rPr>
          <w:noProof/>
          <w:color w:val="000000"/>
        </w:rPr>
        <w:t xml:space="preserve"> </w:t>
      </w:r>
      <w:r w:rsidRPr="00A760E7">
        <w:rPr>
          <w:color w:val="000000"/>
        </w:rPr>
        <w:t xml:space="preserve">kn. Preostali iznos tražbine od </w:t>
      </w:r>
      <w:r w:rsidRPr="00A760E7">
        <w:rPr>
          <w:rFonts w:eastAsia="Calibri"/>
          <w:noProof/>
          <w:color w:val="000000"/>
        </w:rPr>
        <w:t>26.683,56</w:t>
      </w:r>
      <w:r w:rsidRPr="00A760E7">
        <w:rPr>
          <w:noProof/>
          <w:color w:val="000000"/>
        </w:rPr>
        <w:t xml:space="preserve"> </w:t>
      </w:r>
      <w:r w:rsidRPr="00A760E7">
        <w:rPr>
          <w:color w:val="000000"/>
        </w:rPr>
        <w:t>kn otplatiti će se u jednoj mjesečnoj rati, nakon isteka počeka od 6 mjeseci, bez kamata. Prva rata će se platiti 15-tog u mjesecu, 6 mjeseci nakon pravomoćnosti Rješenja Trgovač</w:t>
      </w:r>
      <w:r>
        <w:rPr>
          <w:color w:val="000000"/>
        </w:rPr>
        <w:t>kog suda o sklopljenoj nagodbi.</w:t>
      </w:r>
    </w:p>
    <w:p w:rsidRDefault="00787370" w:rsidP="00787370" w:rsidR="00787370" w:rsidRPr="00A760E7">
      <w:pPr>
        <w:spacing w:lineRule="auto" w:line="360"/>
        <w:jc w:val="both"/>
      </w:pPr>
    </w:p>
    <w:p w:rsidRDefault="00787370" w:rsidP="00787370" w:rsidR="00787370">
      <w:pPr>
        <w:spacing w:lineRule="auto" w:line="360"/>
        <w:jc w:val="both"/>
        <w:rPr>
          <w:color w:val="000000"/>
        </w:rPr>
      </w:pPr>
      <w:r w:rsidRPr="00A760E7">
        <w:rPr>
          <w:rFonts w:eastAsia="Calibri"/>
          <w:noProof/>
          <w:color w:val="000000"/>
        </w:rPr>
        <w:lastRenderedPageBreak/>
        <w:t>5</w:t>
      </w:r>
      <w:r w:rsidRPr="00A760E7">
        <w:rPr>
          <w:noProof/>
          <w:color w:val="000000"/>
        </w:rPr>
        <w:t xml:space="preserve">. </w:t>
      </w:r>
      <w:r w:rsidRPr="00A760E7">
        <w:rPr>
          <w:rFonts w:eastAsia="Calibri"/>
          <w:noProof/>
          <w:color w:val="000000"/>
        </w:rPr>
        <w:t>LAMPERT d.o.o.</w:t>
      </w:r>
      <w:r w:rsidRPr="00A760E7">
        <w:rPr>
          <w:noProof/>
          <w:color w:val="000000"/>
        </w:rPr>
        <w:t xml:space="preserve">, </w:t>
      </w:r>
      <w:r w:rsidRPr="00A760E7">
        <w:rPr>
          <w:rFonts w:eastAsia="Calibri"/>
          <w:noProof/>
          <w:color w:val="000000"/>
        </w:rPr>
        <w:t>KUTINA, KNEZA LJUDEVITA POSAVSKOG 11</w:t>
      </w:r>
      <w:r w:rsidRPr="00A760E7">
        <w:rPr>
          <w:noProof/>
          <w:color w:val="000000"/>
        </w:rPr>
        <w:t xml:space="preserve">, </w:t>
      </w:r>
      <w:r w:rsidRPr="00A760E7">
        <w:rPr>
          <w:color w:val="000000"/>
        </w:rPr>
        <w:t>OIB:</w:t>
      </w:r>
      <w:r w:rsidRPr="00A760E7">
        <w:rPr>
          <w:noProof/>
          <w:color w:val="000000"/>
        </w:rPr>
        <w:t xml:space="preserve"> </w:t>
      </w:r>
      <w:r w:rsidRPr="00A760E7">
        <w:rPr>
          <w:rFonts w:eastAsia="Calibri"/>
          <w:noProof/>
          <w:color w:val="000000"/>
        </w:rPr>
        <w:t>25197822885</w:t>
      </w:r>
      <w:r w:rsidRPr="00A760E7">
        <w:rPr>
          <w:noProof/>
          <w:color w:val="000000"/>
        </w:rPr>
        <w:t xml:space="preserve"> </w:t>
      </w:r>
      <w:r w:rsidRPr="00A760E7">
        <w:rPr>
          <w:color w:val="000000"/>
        </w:rPr>
        <w:t xml:space="preserve">utvrđeni iznos tražbine iznosi </w:t>
      </w:r>
      <w:r w:rsidRPr="00A760E7">
        <w:rPr>
          <w:rFonts w:eastAsia="Calibri"/>
          <w:noProof/>
          <w:color w:val="000000"/>
        </w:rPr>
        <w:t>471.593,29</w:t>
      </w:r>
      <w:r w:rsidRPr="00A760E7">
        <w:rPr>
          <w:noProof/>
          <w:color w:val="000000"/>
        </w:rPr>
        <w:t xml:space="preserve"> </w:t>
      </w:r>
      <w:r w:rsidRPr="00A760E7">
        <w:rPr>
          <w:color w:val="000000"/>
        </w:rPr>
        <w:t xml:space="preserve">kn.  Predstečajni vjerovnik otpušta dužniku dio utvrđene tražbine, što iznosi </w:t>
      </w:r>
      <w:r w:rsidRPr="00A760E7">
        <w:rPr>
          <w:rFonts w:eastAsia="Calibri"/>
          <w:noProof/>
          <w:color w:val="000000"/>
        </w:rPr>
        <w:t>114.247,03</w:t>
      </w:r>
      <w:r w:rsidRPr="00A760E7">
        <w:rPr>
          <w:noProof/>
          <w:color w:val="000000"/>
        </w:rPr>
        <w:t xml:space="preserve"> </w:t>
      </w:r>
      <w:r w:rsidRPr="00A760E7">
        <w:rPr>
          <w:color w:val="000000"/>
        </w:rPr>
        <w:t xml:space="preserve">kn. Preostali iznos tražbine od </w:t>
      </w:r>
      <w:r w:rsidRPr="00A760E7">
        <w:rPr>
          <w:rFonts w:eastAsia="Calibri"/>
          <w:noProof/>
          <w:color w:val="000000"/>
        </w:rPr>
        <w:t>357.346,26</w:t>
      </w:r>
      <w:r w:rsidRPr="00A760E7">
        <w:rPr>
          <w:noProof/>
          <w:color w:val="000000"/>
        </w:rPr>
        <w:t xml:space="preserve"> </w:t>
      </w:r>
      <w:r w:rsidRPr="00A760E7">
        <w:rPr>
          <w:color w:val="000000"/>
        </w:rPr>
        <w:t xml:space="preserve">kn otplatiti će se u jednoj mjesečnoj rati, nakon isteka počeka od 6 mjeseci, bez kamata. Prva rata će se platiti 15-tog u mjesecu, 6 mjeseci nakon pravomoćnosti Rješenja Trgovačkog suda </w:t>
      </w:r>
      <w:r>
        <w:rPr>
          <w:color w:val="000000"/>
        </w:rPr>
        <w:t xml:space="preserve">u Zagrebu </w:t>
      </w:r>
      <w:r w:rsidRPr="00A760E7">
        <w:rPr>
          <w:color w:val="000000"/>
        </w:rPr>
        <w:t>o sklopljeno</w:t>
      </w:r>
      <w:r>
        <w:rPr>
          <w:color w:val="000000"/>
        </w:rPr>
        <w:t>j nagodbi.</w:t>
      </w:r>
    </w:p>
    <w:p w:rsidRDefault="00070F82" w:rsidP="00070F82" w:rsidR="00787370">
      <w:pPr>
        <w:autoSpaceDE w:val="false"/>
        <w:autoSpaceDN w:val="false"/>
        <w:adjustRightInd w:val="false"/>
        <w:jc w:val="both"/>
      </w:pPr>
      <w:r w:rsidRPr="006F7C6C">
        <w:t xml:space="preserve"> </w:t>
      </w:r>
    </w:p>
    <w:p w:rsidRDefault="00070F82" w:rsidP="00070F82" w:rsidR="00070F82" w:rsidRPr="006F7C6C">
      <w:pPr>
        <w:autoSpaceDE w:val="false"/>
        <w:autoSpaceDN w:val="false"/>
        <w:adjustRightInd w:val="false"/>
        <w:jc w:val="both"/>
      </w:pPr>
      <w:r w:rsidRPr="006F7C6C">
        <w:t>II.</w:t>
      </w:r>
      <w:r w:rsidRPr="006F7C6C">
        <w:tab/>
        <w:t>Nagodbene stranke suglasno izjavljuju kako su ovom nagodbom po svim osnovama razriješile međusobne odnose u ovoj pravnoj stvari te da po svim tim osnovama više nemaju međusobnih tražbina.</w:t>
      </w:r>
    </w:p>
    <w:p w:rsidRDefault="00070F82" w:rsidP="00070F82" w:rsidR="00070F82" w:rsidRPr="006F7C6C">
      <w:pPr>
        <w:autoSpaceDE w:val="false"/>
        <w:autoSpaceDN w:val="false"/>
        <w:adjustRightInd w:val="false"/>
        <w:ind w:firstLine="708"/>
        <w:jc w:val="both"/>
      </w:pPr>
    </w:p>
    <w:p w:rsidRDefault="00070F82" w:rsidP="00070F82" w:rsidR="00070F82" w:rsidRPr="006F7C6C">
      <w:pPr>
        <w:autoSpaceDE w:val="false"/>
        <w:autoSpaceDN w:val="false"/>
        <w:adjustRightInd w:val="false"/>
        <w:jc w:val="both"/>
        <w:rPr>
          <w:color w:val="000000"/>
        </w:rPr>
      </w:pPr>
      <w:r w:rsidRPr="006F7C6C">
        <w:rPr>
          <w:color w:val="000000"/>
        </w:rPr>
        <w:t>III.</w:t>
      </w:r>
      <w:r w:rsidRPr="006F7C6C">
        <w:rPr>
          <w:color w:val="000000"/>
        </w:rPr>
        <w:tab/>
        <w:t xml:space="preserve">Nagodbene stranke suglasno utvrđuju da je ova nagodba sklopljena danom potpisa ovlaštenih osoba pred Trgovačkim sudom u Zagrebu. </w:t>
      </w:r>
    </w:p>
    <w:p w:rsidRDefault="00070F82" w:rsidP="00070F82" w:rsidR="00070F82" w:rsidRPr="006F7C6C">
      <w:pPr>
        <w:autoSpaceDE w:val="false"/>
        <w:autoSpaceDN w:val="false"/>
        <w:adjustRightInd w:val="false"/>
        <w:jc w:val="both"/>
        <w:rPr>
          <w:color w:val="000000"/>
        </w:rPr>
      </w:pPr>
    </w:p>
    <w:p w:rsidRDefault="00070F82" w:rsidP="00070F82" w:rsidR="00070F82" w:rsidRPr="006F7C6C">
      <w:pPr>
        <w:autoSpaceDE w:val="false"/>
        <w:autoSpaceDN w:val="false"/>
        <w:adjustRightInd w:val="false"/>
        <w:jc w:val="both"/>
        <w:rPr>
          <w:color w:val="000000"/>
        </w:rPr>
      </w:pPr>
      <w:r w:rsidRPr="006F7C6C">
        <w:rPr>
          <w:color w:val="000000"/>
        </w:rPr>
        <w:t>IV.</w:t>
      </w:r>
      <w:r w:rsidRPr="006F7C6C">
        <w:rPr>
          <w:color w:val="000000"/>
        </w:rPr>
        <w:tab/>
        <w:t>Ova nagodba ima snagu pravomoćne i ovršne sudske odluke.</w:t>
      </w:r>
    </w:p>
    <w:p w:rsidRDefault="00070F82" w:rsidP="00070F82" w:rsidR="00070F82" w:rsidRPr="006F7C6C">
      <w:pPr>
        <w:autoSpaceDE w:val="false"/>
        <w:autoSpaceDN w:val="false"/>
        <w:adjustRightInd w:val="false"/>
        <w:jc w:val="both"/>
        <w:rPr>
          <w:color w:val="000000"/>
        </w:rPr>
      </w:pPr>
    </w:p>
    <w:p w:rsidRDefault="00070F82" w:rsidP="00787370" w:rsidR="00C96684">
      <w:pPr>
        <w:autoSpaceDE w:val="false"/>
        <w:autoSpaceDN w:val="false"/>
        <w:adjustRightInd w:val="false"/>
        <w:ind w:firstLine="708"/>
        <w:jc w:val="both"/>
      </w:pPr>
      <w:r w:rsidRPr="006F7C6C">
        <w:rPr>
          <w:color w:val="000000"/>
        </w:rPr>
        <w:t xml:space="preserve">Neispunjenjem obveza dužnika prema vjerovnicima ove nagodbe, vjerovnik stječe  pravo da na temelju ove nagodbe ispunjenje obveze traži izravno putem Financijske agencije. </w:t>
      </w:r>
    </w:p>
    <w:p w:rsidRDefault="00C96684" w:rsidP="00070F82" w:rsidR="00C96684">
      <w:pPr>
        <w:jc w:val="center"/>
      </w:pPr>
    </w:p>
    <w:p w:rsidRDefault="00070F82" w:rsidP="00070F82" w:rsidR="00070F82" w:rsidRPr="00B12319">
      <w:pPr>
        <w:jc w:val="center"/>
      </w:pPr>
      <w:r w:rsidRPr="00B12319">
        <w:t>Obrazloženje</w:t>
      </w:r>
    </w:p>
    <w:p w:rsidRDefault="00070F82" w:rsidP="00070F82" w:rsidR="00070F82" w:rsidRPr="00B12319">
      <w:pPr>
        <w:jc w:val="center"/>
      </w:pPr>
    </w:p>
    <w:p w:rsidRDefault="00070F82" w:rsidP="00070F82" w:rsidR="00070F82">
      <w:pPr>
        <w:jc w:val="both"/>
        <w:rPr>
          <w:bCs/>
        </w:rPr>
      </w:pPr>
      <w:r w:rsidRPr="00B12319">
        <w:tab/>
        <w:t>Dužnik je ovom sudu na temelju odredbe članka 66. stavak 1</w:t>
      </w:r>
      <w:r w:rsidRPr="00B12319">
        <w:rPr>
          <w:bCs/>
        </w:rPr>
        <w:t xml:space="preserve">. Zakona o financijskom poslovanju i predstečajnoj nagodbi (Narodne novine br. 108/12, 144/12, 81/13, 112/13 i 113/13 - dalje ZFPPN), podnio prijedlog za sklapanje predstečajne nagodbe. </w:t>
      </w:r>
    </w:p>
    <w:p w:rsidRDefault="00070F82" w:rsidP="00070F82" w:rsidR="00070F82" w:rsidRPr="00B12319">
      <w:pPr>
        <w:jc w:val="both"/>
        <w:rPr>
          <w:bCs/>
        </w:rPr>
      </w:pPr>
    </w:p>
    <w:p w:rsidRDefault="00070F82" w:rsidP="00070F82" w:rsidR="00070F82">
      <w:pPr>
        <w:jc w:val="both"/>
        <w:rPr>
          <w:bCs/>
        </w:rPr>
      </w:pPr>
      <w:r w:rsidRPr="00B12319">
        <w:rPr>
          <w:bCs/>
        </w:rPr>
        <w:tab/>
        <w:t>U postupku provedenim pred Nagodbenim vijećem Fine</w:t>
      </w:r>
      <w:r>
        <w:rPr>
          <w:bCs/>
        </w:rPr>
        <w:t xml:space="preserve"> Zagreb</w:t>
      </w:r>
      <w:r w:rsidRPr="00B12319">
        <w:rPr>
          <w:bCs/>
        </w:rPr>
        <w:t>, na ročištu za glasovanje</w:t>
      </w:r>
      <w:r>
        <w:rPr>
          <w:bCs/>
        </w:rPr>
        <w:t xml:space="preserve"> održanom dana </w:t>
      </w:r>
      <w:r w:rsidR="00C96684">
        <w:rPr>
          <w:bCs/>
        </w:rPr>
        <w:t>9</w:t>
      </w:r>
      <w:r w:rsidR="000F4932">
        <w:rPr>
          <w:bCs/>
        </w:rPr>
        <w:t>.</w:t>
      </w:r>
      <w:r w:rsidR="00787370">
        <w:rPr>
          <w:bCs/>
        </w:rPr>
        <w:t>lipnja</w:t>
      </w:r>
      <w:r w:rsidR="000F4932">
        <w:rPr>
          <w:bCs/>
        </w:rPr>
        <w:t xml:space="preserve"> </w:t>
      </w:r>
      <w:r w:rsidR="00C96684">
        <w:rPr>
          <w:bCs/>
        </w:rPr>
        <w:t>2016</w:t>
      </w:r>
      <w:r>
        <w:rPr>
          <w:bCs/>
        </w:rPr>
        <w:t>.</w:t>
      </w:r>
      <w:r w:rsidRPr="00B12319">
        <w:rPr>
          <w:bCs/>
        </w:rPr>
        <w:t>, potrebna većina propisana člankom 63. ZFPPN, je odlučivala i zatim prihvatila</w:t>
      </w:r>
      <w:r w:rsidR="00C348C5">
        <w:rPr>
          <w:bCs/>
        </w:rPr>
        <w:t xml:space="preserve"> </w:t>
      </w:r>
      <w:r>
        <w:rPr>
          <w:bCs/>
        </w:rPr>
        <w:t>P</w:t>
      </w:r>
      <w:r w:rsidRPr="00B12319">
        <w:rPr>
          <w:bCs/>
        </w:rPr>
        <w:t>lan</w:t>
      </w:r>
      <w:r w:rsidR="00787370">
        <w:rPr>
          <w:bCs/>
        </w:rPr>
        <w:t xml:space="preserve"> (Izmijenjeni)</w:t>
      </w:r>
      <w:r w:rsidRPr="00B12319">
        <w:rPr>
          <w:bCs/>
        </w:rPr>
        <w:t xml:space="preserve"> financijskog restrukturiranja</w:t>
      </w:r>
      <w:r>
        <w:rPr>
          <w:bCs/>
        </w:rPr>
        <w:t xml:space="preserve"> dužnika, a koji je bio objavlje</w:t>
      </w:r>
      <w:r w:rsidR="00F57A61">
        <w:rPr>
          <w:bCs/>
        </w:rPr>
        <w:t xml:space="preserve">n na web stranicama Fine dana </w:t>
      </w:r>
      <w:r w:rsidR="00787370">
        <w:rPr>
          <w:bCs/>
        </w:rPr>
        <w:t>2. lipnja</w:t>
      </w:r>
      <w:r w:rsidR="00C96684">
        <w:rPr>
          <w:bCs/>
        </w:rPr>
        <w:t xml:space="preserve"> 2016</w:t>
      </w:r>
      <w:r>
        <w:rPr>
          <w:bCs/>
        </w:rPr>
        <w:t>.</w:t>
      </w:r>
    </w:p>
    <w:p w:rsidRDefault="00070F82" w:rsidP="00070F82" w:rsidR="00070F82" w:rsidRPr="00B12319">
      <w:pPr>
        <w:jc w:val="both"/>
        <w:rPr>
          <w:bCs/>
        </w:rPr>
      </w:pPr>
    </w:p>
    <w:p w:rsidRDefault="00070F82" w:rsidP="00070F82" w:rsidR="00070F82" w:rsidRPr="002E78FF">
      <w:pPr>
        <w:jc w:val="both"/>
        <w:rPr>
          <w:bCs/>
        </w:rPr>
      </w:pPr>
      <w:r w:rsidRPr="00B12319">
        <w:rPr>
          <w:bCs/>
        </w:rPr>
        <w:tab/>
      </w:r>
      <w:r w:rsidRPr="002E78FF">
        <w:rPr>
          <w:bCs/>
        </w:rPr>
        <w:t>Nakon što je sud utvrdio da su ispunjene kumulativno tražene zakonske pretpostavke za sklapanje predstečajne nagodbe propisane člankom 66. stavak 1., 3. i 4. ZFPP</w:t>
      </w:r>
      <w:r w:rsidR="004C46AF" w:rsidRPr="002E78FF">
        <w:rPr>
          <w:bCs/>
        </w:rPr>
        <w:t>N,  Rješenjem ovog suda br. St</w:t>
      </w:r>
      <w:r w:rsidRPr="002E78FF">
        <w:rPr>
          <w:bCs/>
        </w:rPr>
        <w:t>-</w:t>
      </w:r>
      <w:r w:rsidR="00787370">
        <w:rPr>
          <w:bCs/>
        </w:rPr>
        <w:t>55274</w:t>
      </w:r>
      <w:r w:rsidR="00661373" w:rsidRPr="002E78FF">
        <w:rPr>
          <w:bCs/>
        </w:rPr>
        <w:t>/16</w:t>
      </w:r>
      <w:r w:rsidRPr="002E78FF">
        <w:rPr>
          <w:bCs/>
        </w:rPr>
        <w:t xml:space="preserve"> od</w:t>
      </w:r>
      <w:r w:rsidR="004C46AF" w:rsidRPr="002E78FF">
        <w:rPr>
          <w:bCs/>
        </w:rPr>
        <w:t xml:space="preserve"> </w:t>
      </w:r>
      <w:r w:rsidR="00787370">
        <w:rPr>
          <w:bCs/>
        </w:rPr>
        <w:t>16. prosinca</w:t>
      </w:r>
      <w:r w:rsidRPr="002E78FF">
        <w:rPr>
          <w:bCs/>
        </w:rPr>
        <w:t xml:space="preserve"> </w:t>
      </w:r>
      <w:r w:rsidR="00F57A61" w:rsidRPr="002E78FF">
        <w:rPr>
          <w:bCs/>
        </w:rPr>
        <w:t>2016</w:t>
      </w:r>
      <w:r w:rsidRPr="002E78FF">
        <w:rPr>
          <w:bCs/>
        </w:rPr>
        <w:t>. određeno je ročište</w:t>
      </w:r>
      <w:r w:rsidR="00C348C5">
        <w:rPr>
          <w:bCs/>
        </w:rPr>
        <w:t xml:space="preserve">, </w:t>
      </w:r>
      <w:r w:rsidRPr="002E78FF">
        <w:rPr>
          <w:bCs/>
        </w:rPr>
        <w:t>radi sklapanja predstečajne nagodbe sukladno članku 66. stavak 5. ZFPPN.</w:t>
      </w:r>
    </w:p>
    <w:p w:rsidRDefault="00070F82" w:rsidP="00070F82" w:rsidR="00070F82" w:rsidRPr="00B12319">
      <w:pPr>
        <w:jc w:val="both"/>
        <w:rPr>
          <w:bCs/>
        </w:rPr>
      </w:pPr>
    </w:p>
    <w:p w:rsidRDefault="00070F82" w:rsidP="00070F82" w:rsidR="00070F82">
      <w:pPr>
        <w:jc w:val="both"/>
        <w:rPr>
          <w:bCs/>
        </w:rPr>
      </w:pPr>
      <w:r w:rsidRPr="00B12319">
        <w:rPr>
          <w:bCs/>
        </w:rPr>
        <w:tab/>
        <w:t xml:space="preserve">Oglas o ročištu radi sklapanja predstečajne nagodbe objavljen je isticanjem na </w:t>
      </w:r>
      <w:r>
        <w:rPr>
          <w:bCs/>
        </w:rPr>
        <w:t>e-</w:t>
      </w:r>
      <w:r w:rsidR="00C348C5">
        <w:rPr>
          <w:bCs/>
        </w:rPr>
        <w:t>O</w:t>
      </w:r>
      <w:r w:rsidRPr="00B12319">
        <w:rPr>
          <w:bCs/>
        </w:rPr>
        <w:t xml:space="preserve">glasnoj ploči suda dana </w:t>
      </w:r>
      <w:r w:rsidR="00787370">
        <w:rPr>
          <w:bCs/>
        </w:rPr>
        <w:t>16. prosinca</w:t>
      </w:r>
      <w:r w:rsidRPr="00B12319">
        <w:rPr>
          <w:bCs/>
        </w:rPr>
        <w:t xml:space="preserve"> 201</w:t>
      </w:r>
      <w:r w:rsidR="00F57A61">
        <w:rPr>
          <w:bCs/>
        </w:rPr>
        <w:t>6</w:t>
      </w:r>
      <w:r w:rsidRPr="00B12319">
        <w:rPr>
          <w:bCs/>
        </w:rPr>
        <w:t xml:space="preserve">., te objavom na web-stranicama Fine dana </w:t>
      </w:r>
      <w:r w:rsidR="0028356D">
        <w:rPr>
          <w:bCs/>
        </w:rPr>
        <w:t xml:space="preserve">27. </w:t>
      </w:r>
      <w:r w:rsidR="00787370">
        <w:rPr>
          <w:bCs/>
        </w:rPr>
        <w:t>p</w:t>
      </w:r>
      <w:r w:rsidR="0028356D">
        <w:rPr>
          <w:bCs/>
        </w:rPr>
        <w:t>r</w:t>
      </w:r>
      <w:r w:rsidR="00787370">
        <w:rPr>
          <w:bCs/>
        </w:rPr>
        <w:t>osinca</w:t>
      </w:r>
      <w:r w:rsidRPr="00B12319">
        <w:rPr>
          <w:bCs/>
        </w:rPr>
        <w:t xml:space="preserve"> 201</w:t>
      </w:r>
      <w:r w:rsidR="00F57A61">
        <w:rPr>
          <w:bCs/>
        </w:rPr>
        <w:t>6</w:t>
      </w:r>
      <w:r w:rsidRPr="00B12319">
        <w:rPr>
          <w:bCs/>
        </w:rPr>
        <w:t>., sukladno članku 66. stavak 8. ZFPPN, a čime se smatra da su na ročište radi sklapanja predstečajne nagodbe uredno pozvani dužnik i svi vjerovnici predstečajne nagodbe sukladno članku 66. stavak 7. ZFPPN.</w:t>
      </w:r>
    </w:p>
    <w:p w:rsidRDefault="00070F82" w:rsidP="00070F82" w:rsidR="00070F82" w:rsidRPr="00B12319">
      <w:pPr>
        <w:jc w:val="both"/>
        <w:rPr>
          <w:bCs/>
        </w:rPr>
      </w:pPr>
    </w:p>
    <w:p w:rsidRDefault="00070F82" w:rsidP="00070F82" w:rsidR="00070F82">
      <w:pPr>
        <w:jc w:val="both"/>
        <w:rPr>
          <w:bCs/>
        </w:rPr>
      </w:pPr>
      <w:r w:rsidRPr="00B12319">
        <w:rPr>
          <w:bCs/>
        </w:rPr>
        <w:tab/>
        <w:t xml:space="preserve">Na određenom i održanom ročištu dana </w:t>
      </w:r>
      <w:r w:rsidR="0028356D">
        <w:rPr>
          <w:bCs/>
        </w:rPr>
        <w:t>24. siječnja 2017</w:t>
      </w:r>
      <w:r>
        <w:rPr>
          <w:bCs/>
        </w:rPr>
        <w:t xml:space="preserve">., </w:t>
      </w:r>
      <w:r w:rsidRPr="00B12319">
        <w:rPr>
          <w:bCs/>
        </w:rPr>
        <w:t>dali su</w:t>
      </w:r>
      <w:r>
        <w:rPr>
          <w:bCs/>
        </w:rPr>
        <w:t xml:space="preserve"> svoj pristanak</w:t>
      </w:r>
      <w:r w:rsidRPr="00B12319">
        <w:rPr>
          <w:bCs/>
        </w:rPr>
        <w:t xml:space="preserve"> dužnik i vjerovnici čije tražbine čine potrebnu većinu, odnosno vjerovnici čije tražbine prelaze polovinu vrijednosti utvrđenih tražbina za svaku grupu vjerovnika, odnosno vjerovnici čije tražbine prelaze 2/3 vrijednosti svih utvrđenih tražbina, a kako je to opisanu u članku 63. stavak 2. ZFPPN. </w:t>
      </w:r>
      <w:r>
        <w:rPr>
          <w:bCs/>
        </w:rPr>
        <w:t xml:space="preserve"> </w:t>
      </w:r>
    </w:p>
    <w:p w:rsidRDefault="00070F82" w:rsidP="00070F82" w:rsidR="00070F82" w:rsidRPr="00B12319">
      <w:pPr>
        <w:jc w:val="both"/>
        <w:rPr>
          <w:bCs/>
        </w:rPr>
      </w:pPr>
    </w:p>
    <w:p w:rsidRDefault="00070F82" w:rsidP="00070F82" w:rsidR="00070F82">
      <w:pPr>
        <w:jc w:val="both"/>
        <w:rPr>
          <w:bCs/>
        </w:rPr>
      </w:pPr>
      <w:r w:rsidRPr="00B12319">
        <w:rPr>
          <w:bCs/>
        </w:rPr>
        <w:lastRenderedPageBreak/>
        <w:tab/>
        <w:t xml:space="preserve">Slijedom iznesenog proizlazi da, odnosno utvrđeno je da su za predloženi </w:t>
      </w:r>
      <w:r w:rsidR="00C348C5">
        <w:rPr>
          <w:bCs/>
        </w:rPr>
        <w:t xml:space="preserve">(Izmijenjeni) </w:t>
      </w:r>
      <w:r w:rsidRPr="00B12319">
        <w:rPr>
          <w:bCs/>
        </w:rPr>
        <w:t>Plan</w:t>
      </w:r>
      <w:r>
        <w:rPr>
          <w:bCs/>
        </w:rPr>
        <w:t xml:space="preserve"> </w:t>
      </w:r>
      <w:r w:rsidRPr="00B12319">
        <w:rPr>
          <w:bCs/>
        </w:rPr>
        <w:t>financijskog restrukturiranja svoj pristanak dali dužnik, te vjerovnici čije tražbine čine potrebnu većinu iz članka 63. ZFPPN, da je sadržaj predložene nagodbe u skladu s Općim pravilima o sudskoj nagodbi, te da je njezin sadržaj u bitnim sastojcima odgovarajući prihvaćenom</w:t>
      </w:r>
      <w:r w:rsidR="00C96684">
        <w:rPr>
          <w:bCs/>
        </w:rPr>
        <w:t xml:space="preserve"> </w:t>
      </w:r>
      <w:r w:rsidRPr="00B12319">
        <w:rPr>
          <w:bCs/>
        </w:rPr>
        <w:t xml:space="preserve">Planu financijskog restrukturiranja dužnika, konkretno da su svoj pristanak dali vjerovnici čije utvrđene tražbine prelaze 2/3 vrijednosti svih utvrđenih tražbina, a čije tražbine iznose </w:t>
      </w:r>
      <w:r w:rsidR="0028356D">
        <w:rPr>
          <w:bCs/>
        </w:rPr>
        <w:t>471.593,29</w:t>
      </w:r>
      <w:r w:rsidRPr="00B12319">
        <w:rPr>
          <w:bCs/>
        </w:rPr>
        <w:t xml:space="preserve"> kn (ukupno utvrđene tražbine iznose </w:t>
      </w:r>
      <w:r w:rsidR="0028356D">
        <w:rPr>
          <w:bCs/>
        </w:rPr>
        <w:t>619.352,70</w:t>
      </w:r>
      <w:r w:rsidRPr="00B12319">
        <w:rPr>
          <w:bCs/>
        </w:rPr>
        <w:t xml:space="preserve"> kn). Iz navedenog proizlazi da su za predstečajnu nagodbu glasovali nazočni vjerovnici s utvrđenim tražbinama u iznosu od </w:t>
      </w:r>
      <w:r w:rsidR="00C96684">
        <w:rPr>
          <w:bCs/>
        </w:rPr>
        <w:t>7</w:t>
      </w:r>
      <w:r w:rsidR="0028356D">
        <w:rPr>
          <w:bCs/>
        </w:rPr>
        <w:t>6</w:t>
      </w:r>
      <w:r w:rsidR="00C96684">
        <w:rPr>
          <w:bCs/>
        </w:rPr>
        <w:t>,</w:t>
      </w:r>
      <w:r w:rsidR="0028356D">
        <w:rPr>
          <w:bCs/>
        </w:rPr>
        <w:t>14</w:t>
      </w:r>
      <w:r w:rsidRPr="00B12319">
        <w:rPr>
          <w:bCs/>
        </w:rPr>
        <w:t xml:space="preserve"> % u odnosu na vjerovnike s ukupno utvrđenim tražbinama, a što predstavlja potrebne 2/3 vrijednosti svih ukupno utvrđenih tražbina, pa je i odlučeno kao u izreci ovog rješenja na temelju odredbe članka 66. stavak 9. ZFPPN. </w:t>
      </w:r>
    </w:p>
    <w:p w:rsidRDefault="00070F82" w:rsidP="00070F82" w:rsidR="00070F82" w:rsidRPr="00B12319">
      <w:pPr>
        <w:jc w:val="both"/>
        <w:rPr>
          <w:bCs/>
        </w:rPr>
      </w:pPr>
    </w:p>
    <w:p w:rsidRDefault="00070F82" w:rsidP="00070F82" w:rsidR="00070F82" w:rsidRPr="00B12319">
      <w:pPr>
        <w:jc w:val="both"/>
        <w:rPr>
          <w:bCs/>
        </w:rPr>
      </w:pPr>
      <w:r w:rsidRPr="00B12319">
        <w:rPr>
          <w:bCs/>
        </w:rPr>
        <w:tab/>
        <w:t xml:space="preserve">Ovo rješenje dostavit će se Financijskog agenciji, a koja će ga sukladno članku 66. stavak 12. ZFPPN objaviti na svojim web stranicama. </w:t>
      </w:r>
    </w:p>
    <w:p w:rsidRDefault="00070F82" w:rsidP="00070F82" w:rsidR="00070F82" w:rsidRPr="00B12319">
      <w:pPr>
        <w:jc w:val="center"/>
      </w:pPr>
    </w:p>
    <w:p w:rsidRDefault="00070F82" w:rsidP="00070F82" w:rsidR="00070F82" w:rsidRPr="00B12319">
      <w:pPr>
        <w:jc w:val="center"/>
      </w:pPr>
      <w:r w:rsidRPr="00B12319">
        <w:t xml:space="preserve">U  Zagrebu </w:t>
      </w:r>
      <w:r w:rsidR="0028356D">
        <w:t>2</w:t>
      </w:r>
      <w:r w:rsidR="00C348C5">
        <w:t>4</w:t>
      </w:r>
      <w:r>
        <w:t xml:space="preserve">. </w:t>
      </w:r>
      <w:r w:rsidR="00C348C5">
        <w:t>s</w:t>
      </w:r>
      <w:r w:rsidR="0028356D">
        <w:t>iječnja</w:t>
      </w:r>
      <w:r w:rsidR="007C21B6">
        <w:t xml:space="preserve"> 2016</w:t>
      </w:r>
      <w:r>
        <w:t>.</w:t>
      </w:r>
    </w:p>
    <w:p w:rsidRDefault="00070F82" w:rsidP="00070F82" w:rsidR="00070F82" w:rsidRPr="00B12319">
      <w:r w:rsidRPr="00B12319">
        <w:tab/>
      </w:r>
      <w:r w:rsidRPr="00B12319">
        <w:tab/>
      </w:r>
      <w:r w:rsidRPr="00B12319">
        <w:tab/>
      </w:r>
      <w:r w:rsidRPr="00B12319">
        <w:tab/>
      </w:r>
      <w:r w:rsidRPr="00B12319">
        <w:tab/>
      </w:r>
      <w:r w:rsidRPr="00B12319">
        <w:tab/>
        <w:t xml:space="preserve">   </w:t>
      </w:r>
    </w:p>
    <w:p w:rsidRDefault="00070F82" w:rsidP="00070F82" w:rsidR="00070F82" w:rsidRPr="00B12319">
      <w:pPr>
        <w:ind w:left="5664"/>
      </w:pPr>
      <w:r w:rsidRPr="00B12319">
        <w:t xml:space="preserve">        S U D A C:</w:t>
      </w:r>
    </w:p>
    <w:p w:rsidRDefault="00070F82" w:rsidP="00070F82" w:rsidR="00070F82" w:rsidRPr="00B12319"/>
    <w:p w:rsidRDefault="00070F82" w:rsidP="00070F82" w:rsidR="00070F82" w:rsidRPr="00FA7FB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LUCIJA BUTIGAN</w:t>
      </w:r>
      <w:r w:rsidR="0028356D">
        <w:t xml:space="preserve"> v.r.</w:t>
      </w:r>
    </w:p>
    <w:p w:rsidRDefault="00070F82" w:rsidP="00070F82" w:rsidR="00070F82" w:rsidRPr="00B12319">
      <w:pPr>
        <w:rPr>
          <w:u w:val="single"/>
        </w:rPr>
      </w:pPr>
    </w:p>
    <w:p w:rsidRDefault="00070F82" w:rsidP="00070F82" w:rsidR="00070F82" w:rsidRPr="002546BC">
      <w:r w:rsidRPr="002546BC">
        <w:t>UPUTA O PRAVNOM LIJEKU:</w:t>
      </w:r>
    </w:p>
    <w:p w:rsidRDefault="00070F82" w:rsidP="00070F82" w:rsidR="00070F82" w:rsidRPr="00B12319">
      <w:pPr>
        <w:jc w:val="both"/>
      </w:pPr>
      <w:r w:rsidRPr="00B12319">
        <w:t>Protiv ovog rješenja dopuštena je žalba</w:t>
      </w:r>
      <w:r w:rsidR="009302FE">
        <w:t>.</w:t>
      </w:r>
      <w:r w:rsidRPr="00B12319">
        <w:t xml:space="preserve"> </w:t>
      </w:r>
      <w:r w:rsidR="009302FE">
        <w:t xml:space="preserve">Rok za podnošenje žalbe iznosi 8 dana, a računa se istekom osmog dana od objave ovog rješenja na web stranicama Fine Zagreb. </w:t>
      </w:r>
      <w:r w:rsidRPr="00B12319">
        <w:t xml:space="preserve">Žalba se podnosi Visokom trgovačkom sudu RH putem ovog suda u </w:t>
      </w:r>
      <w:r w:rsidR="001C267D">
        <w:t xml:space="preserve">3 (tri) </w:t>
      </w:r>
      <w:r w:rsidRPr="00B12319">
        <w:t xml:space="preserve"> primjeraka za sud i stranke.</w:t>
      </w:r>
    </w:p>
    <w:p w:rsidRDefault="00070F82" w:rsidP="00070F82" w:rsidR="00070F82" w:rsidRPr="00B12319">
      <w:pPr>
        <w:jc w:val="both"/>
      </w:pPr>
    </w:p>
    <w:p w:rsidRDefault="0028356D" w:rsidP="00070F82" w:rsidR="00070F8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 točnost otpravka, ovl. službenik:</w:t>
      </w:r>
    </w:p>
    <w:p w:rsidRDefault="0028356D" w:rsidP="00070F82" w:rsidR="0028356D" w:rsidRPr="00B1231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Valentina Delač </w:t>
      </w:r>
    </w:p>
    <w:p w:rsidRDefault="00E01639" w:rsidP="00070F82" w:rsidR="00E01639">
      <w:r w:rsidRPr="008E6857">
        <w:tab/>
      </w:r>
      <w:r w:rsidRPr="008E6857">
        <w:tab/>
      </w:r>
      <w:r w:rsidRPr="008E6857">
        <w:tab/>
      </w:r>
      <w:r w:rsidRPr="008E6857">
        <w:tab/>
      </w:r>
      <w:r w:rsidRPr="008E6857">
        <w:tab/>
      </w:r>
      <w:r w:rsidRPr="008E6857">
        <w:tab/>
        <w:t xml:space="preserve">   </w:t>
      </w:r>
    </w:p>
    <w:p w:rsidRDefault="00E01639" w:rsidP="00E01639" w:rsidR="00E01639" w:rsidRPr="008E6857">
      <w:pPr>
        <w:jc w:val="both"/>
      </w:pPr>
    </w:p>
    <w:p w:rsidRDefault="00E01639" w:rsidP="00E01639" w:rsidR="00E01639" w:rsidRPr="008E6857"/>
    <w:p w:rsidRDefault="009A7828" w:rsidP="009A7828" w:rsidR="009A7828" w:rsidRPr="007C6AC4"/>
    <w:p w:rsidRDefault="007E6978" w:rsidP="009A7828" w:rsidR="007E6978" w:rsidRPr="007C6AC4">
      <w:pPr>
        <w:jc w:val="both"/>
      </w:pPr>
    </w:p>
    <w:p w:rsidRDefault="00DB66BA" w:rsidR="00DB66BA" w:rsidRPr="007C6AC4"/>
    <w:p w:rsidRDefault="00E01953" w:rsidR="00E01953" w:rsidRPr="007C6AC4"/>
    <w:sectPr w:rsidSect="008E6857" w:rsidR="00E01953" w:rsidRPr="007C6AC4">
      <w:headerReference w:type="even" r:id="rId10"/>
      <w:headerReference w:type="default" r:id="rId11"/>
      <w:pgSz w:h="16838" w:w="11906"/>
      <w:pgMar w:gutter="0" w:footer="708" w:header="708" w:left="1417" w:bottom="1258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87144" w:rsidR="00787144">
      <w:r>
        <w:separator/>
      </w:r>
    </w:p>
  </w:endnote>
  <w:endnote w:id="0" w:type="continuationSeparator">
    <w:p w:rsidRDefault="00787144" w:rsidR="007871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notTrueType/>
    <w:pitch w:val="variable"/>
    <w:sig w:csb1="00000000" w:csb0="00040000" w:usb3="00000000" w:usb2="00000010" w:usb1="080E0000" w:usb0="00000001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MS Mincho">
    <w:altName w:val="ＭＳ 明朝"/>
    <w:panose1 w:val="02020609040205080304"/>
    <w:charset w:val="80"/>
    <w:family w:val="modern"/>
    <w:pitch w:val="fixed"/>
    <w:sig w:csb1="00000000" w:csb0="0002009F" w:usb3="00000000" w:usb2="00000012" w:usb1="6AC7FDFB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Mangal">
    <w:panose1 w:val="02040503050203030202"/>
    <w:charset w:val="01"/>
    <w:family w:val="roman"/>
    <w:notTrueType/>
    <w:pitch w:val="variable"/>
    <w:sig w:csb1="00000000" w:csb0="00000000" w:usb3="00000000" w:usb2="00000000" w:usb1="00000000" w:usb0="00002000"/>
  </w:font>
  <w:font w:name="Garamond">
    <w:panose1 w:val="02020404030301010803"/>
    <w:charset w:val="EE"/>
    <w:family w:val="roman"/>
    <w:pitch w:val="variable"/>
    <w:sig w:csb1="00000000" w:csb0="0000009F" w:usb3="00000000" w:usb2="00000000" w:usb1="00000000" w:usb0="00000287"/>
  </w:font>
  <w:font w:name="MS ??">
    <w:altName w:val="MS Mincho"/>
    <w:panose1 w:val="00000000000000000000"/>
    <w:charset w:val="80"/>
    <w:family w:val="auto"/>
    <w:notTrueType/>
    <w:pitch w:val="variable"/>
    <w:sig w:csb1="00000000" w:csb0="00020000" w:usb3="00000000" w:usb2="00000010" w:usb1="08070000" w:usb0="00000000"/>
  </w:font>
  <w:font w:name="Verdana">
    <w:panose1 w:val="020B0604030504040204"/>
    <w:charset w:val="EE"/>
    <w:family w:val="swiss"/>
    <w:pitch w:val="variable"/>
    <w:sig w:csb1="00000000" w:csb0="0000019F" w:usb3="00000000" w:usb2="00000010" w:usb1="4000205B" w:usb0="A10006FF"/>
  </w:font>
  <w:font w:name="Liberation Sans">
    <w:panose1 w:val="00000000000000000000"/>
    <w:charset w:val="00"/>
    <w:family w:val="roman"/>
    <w:notTrueType/>
    <w:pitch w:val="default"/>
  </w:font>
  <w:font w:name="Droid Sans Fallback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  <w:font w:name="Lucida Sans Unicode">
    <w:panose1 w:val="020B0602030504020204"/>
    <w:charset w:val="EE"/>
    <w:family w:val="swiss"/>
    <w:pitch w:val="variable"/>
    <w:sig w:csb1="00000000" w:csb0="000000BF" w:usb3="00000000" w:usb2="00000000" w:usb1="0000396B" w:usb0="80000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MS Gothic">
    <w:altName w:val="ＭＳ ゴシック"/>
    <w:panose1 w:val="020B0609070205080204"/>
    <w:charset w:val="80"/>
    <w:family w:val="modern"/>
    <w:notTrueType/>
    <w:pitch w:val="fixed"/>
    <w:sig w:csb1="00000000" w:csb0="00020000" w:usb3="00000000" w:usb2="00000010" w:usb1="08070000" w:usb0="00000001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87144" w:rsidR="00787144">
      <w:r>
        <w:separator/>
      </w:r>
    </w:p>
  </w:footnote>
  <w:footnote w:id="0" w:type="continuationSeparator">
    <w:p w:rsidRDefault="00787144" w:rsidR="0078714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9302FE" w:rsidP="002F2A19" w:rsidR="009302FE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9302FE" w:rsidR="009302F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9302FE" w:rsidP="002F2A19" w:rsidR="009302FE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E2919">
      <w:rPr>
        <w:rStyle w:val="Brojstranice"/>
        <w:noProof/>
      </w:rPr>
      <w:t>4</w:t>
    </w:r>
    <w:r>
      <w:rPr>
        <w:rStyle w:val="Brojstranice"/>
      </w:rPr>
      <w:fldChar w:fldCharType="end"/>
    </w:r>
  </w:p>
  <w:p w:rsidRDefault="009302FE" w:rsidP="007E6978" w:rsidR="009302FE" w:rsidRPr="00DB66BA">
    <w:pPr>
      <w:pStyle w:val="Zaglavlje"/>
      <w:jc w:val="right"/>
    </w:pPr>
    <w:r>
      <w:t>20  St</w:t>
    </w:r>
    <w:r w:rsidRPr="00DB66BA">
      <w:t>-</w:t>
    </w:r>
    <w:r w:rsidR="0028356D">
      <w:t>5274</w:t>
    </w:r>
    <w:r>
      <w:t>/16-</w:t>
    </w:r>
  </w:p>
  <w:p w:rsidRDefault="009302FE" w:rsidP="007E6978" w:rsidR="009302FE" w:rsidRPr="007E6978">
    <w:pPr>
      <w:pStyle w:val="Zaglavlje"/>
      <w:jc w:val="right"/>
      <w:rPr>
        <w:rFonts w:cs="Arial" w:hAnsi="Arial" w:ascii="Arial"/>
        <w:sz w:val="22"/>
        <w:szCs w:val="22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83"/>
    <w:multiLevelType w:val="singleLevel"/>
    <w:tmpl w:val="EF82D990"/>
    <w:lvl w:ilvl="0">
      <w:start w:val="1"/>
      <w:numFmt w:val="bullet"/>
      <w:pStyle w:val="Grafikeoznake2"/>
      <w:lvlText w:val=""/>
      <w:lvlJc w:val="left"/>
      <w:pPr>
        <w:tabs>
          <w:tab w:pos="643" w:val="num"/>
        </w:tabs>
        <w:ind w:hanging="360" w:left="643"/>
      </w:pPr>
      <w:rPr>
        <w:rFonts w:hAnsi="Symbol" w:ascii="Symbol" w:hint="default"/>
      </w:rPr>
    </w:lvl>
  </w:abstractNum>
  <w:abstractNum w:abstractNumId="1">
    <w:nsid w:val="0000000B"/>
    <w:multiLevelType w:val="multilevel"/>
    <w:tmpl w:val="0000000B"/>
    <w:lvl w:ilvl="0">
      <w:start w:val="1"/>
      <w:numFmt w:val="decimal"/>
      <w:pStyle w:val="Nabrajanje"/>
      <w:lvlText w:val="%1."/>
      <w:lvlJc w:val="left"/>
      <w:pPr>
        <w:ind w:hanging="360" w:left="1440"/>
      </w:pPr>
      <w:rPr>
        <w:rFonts w:cs="Times New Roman" w:eastAsia="Times New Roman" w:hAnsi="Calibri" w:ascii="Calibri"/>
      </w:rPr>
    </w:lvl>
    <w:lvl w:ilvl="1">
      <w:start w:val="1"/>
      <w:numFmt w:val="bullet"/>
      <w:lvlText w:val="o"/>
      <w:lvlJc w:val="left"/>
      <w:pPr>
        <w:ind w:hanging="360" w:left="2160"/>
      </w:pPr>
      <w:rPr>
        <w:rFonts w:cs="Courier New"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88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360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432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504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76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648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7200"/>
      </w:pPr>
      <w:rPr>
        <w:rFonts w:hAnsi="Wingdings" w:ascii="Wingdings" w:hint="default"/>
      </w:rPr>
    </w:lvl>
  </w:abstractNum>
  <w:abstractNum w:abstractNumId="2">
    <w:nsid w:val="0218778C"/>
    <w:multiLevelType w:val="multilevel"/>
    <w:tmpl w:val="24565482"/>
    <w:styleLink w:val="WWNum9"/>
    <w:lvl w:ilvl="0">
      <w:start w:val="1"/>
      <w:numFmt w:val="upperLetter"/>
      <w:lvlText w:val="%1)"/>
      <w:lvlJc w:val="left"/>
      <w:pPr>
        <w:ind w:hanging="360" w:left="1429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hanging="360" w:left="2149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hanging="180" w:left="2869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hanging="360" w:left="3589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hanging="360" w:left="4309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hanging="180" w:left="5029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hanging="360" w:left="5749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hanging="360" w:left="6469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hanging="180" w:left="7189"/>
      </w:pPr>
      <w:rPr>
        <w:rFonts w:cs="Times New Roman"/>
      </w:rPr>
    </w:lvl>
  </w:abstractNum>
  <w:abstractNum w:abstractNumId="3">
    <w:nsid w:val="25EE5394"/>
    <w:multiLevelType w:val="multilevel"/>
    <w:tmpl w:val="445CD740"/>
    <w:styleLink w:val="WWNum7"/>
    <w:lvl w:ilvl="0">
      <w:start w:val="1"/>
      <w:numFmt w:val="upperLetter"/>
      <w:lvlText w:val="%1)"/>
      <w:lvlJc w:val="left"/>
      <w:pPr>
        <w:ind w:hanging="360" w:left="144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hanging="360" w:left="21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hanging="180" w:left="28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hanging="360" w:left="360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hanging="360" w:left="43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hanging="180" w:left="504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hanging="360" w:left="57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hanging="360" w:left="6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hanging="180" w:left="7200"/>
      </w:pPr>
      <w:rPr>
        <w:rFonts w:cs="Times New Roman"/>
      </w:rPr>
    </w:lvl>
  </w:abstractNum>
  <w:abstractNum w:abstractNumId="4">
    <w:nsid w:val="28E33DC1"/>
    <w:multiLevelType w:val="multilevel"/>
    <w:tmpl w:val="944245E4"/>
    <w:styleLink w:val="WWNum12"/>
    <w:lvl w:ilvl="0">
      <w:start w:val="1"/>
      <w:numFmt w:val="upperLetter"/>
      <w:lvlText w:val="%1)"/>
      <w:lvlJc w:val="left"/>
      <w:pPr>
        <w:ind w:hanging="360" w:left="1429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hanging="360" w:left="2149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hanging="180" w:left="2869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hanging="360" w:left="3589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hanging="360" w:left="4309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hanging="180" w:left="5029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hanging="360" w:left="5749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hanging="360" w:left="6469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hanging="180" w:left="7189"/>
      </w:pPr>
      <w:rPr>
        <w:rFonts w:cs="Times New Roman"/>
      </w:rPr>
    </w:lvl>
  </w:abstractNum>
  <w:abstractNum w:abstractNumId="5">
    <w:nsid w:val="2AE434EE"/>
    <w:multiLevelType w:val="multilevel"/>
    <w:tmpl w:val="AEB4BD70"/>
    <w:styleLink w:val="WWNum8"/>
    <w:lvl w:ilvl="0">
      <w:start w:val="1"/>
      <w:numFmt w:val="upperLetter"/>
      <w:lvlText w:val="%1)"/>
      <w:lvlJc w:val="left"/>
      <w:pPr>
        <w:ind w:hanging="360" w:left="72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hanging="360" w:left="144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hanging="180" w:left="21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hanging="360" w:left="288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hanging="360" w:left="360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hanging="180" w:left="43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hanging="360" w:left="504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hanging="360" w:left="57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hanging="180" w:left="6480"/>
      </w:pPr>
      <w:rPr>
        <w:rFonts w:cs="Times New Roman"/>
      </w:rPr>
    </w:lvl>
  </w:abstractNum>
  <w:abstractNum w:abstractNumId="6">
    <w:nsid w:val="35C91291"/>
    <w:multiLevelType w:val="multilevel"/>
    <w:tmpl w:val="10C22F5C"/>
    <w:styleLink w:val="WWNum3"/>
    <w:lvl w:ilvl="0">
      <w:start w:val="1"/>
      <w:numFmt w:val="upperLetter"/>
      <w:lvlText w:val="%1)"/>
      <w:lvlJc w:val="left"/>
      <w:pPr>
        <w:ind w:hanging="360" w:left="144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hanging="360" w:left="21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hanging="180" w:left="28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hanging="360" w:left="360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hanging="360" w:left="43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hanging="180" w:left="504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hanging="360" w:left="57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hanging="360" w:left="6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hanging="180" w:left="7200"/>
      </w:pPr>
      <w:rPr>
        <w:rFonts w:cs="Times New Roman"/>
      </w:rPr>
    </w:lvl>
  </w:abstractNum>
  <w:abstractNum w:abstractNumId="7">
    <w:nsid w:val="36076143"/>
    <w:multiLevelType w:val="multilevel"/>
    <w:tmpl w:val="48180E88"/>
    <w:styleLink w:val="WWNum4"/>
    <w:lvl w:ilvl="0">
      <w:start w:val="1"/>
      <w:numFmt w:val="decimal"/>
      <w:lvlText w:val="%1."/>
      <w:lvlJc w:val="left"/>
      <w:pPr>
        <w:ind w:hanging="360" w:left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hanging="360" w:left="144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hanging="180" w:left="21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hanging="360" w:left="288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hanging="360" w:left="360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hanging="180" w:left="43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hanging="360" w:left="504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hanging="360" w:left="57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hanging="180" w:left="6480"/>
      </w:pPr>
      <w:rPr>
        <w:rFonts w:cs="Times New Roman"/>
      </w:rPr>
    </w:lvl>
  </w:abstractNum>
  <w:abstractNum w:abstractNumId="8">
    <w:nsid w:val="36AD45D1"/>
    <w:multiLevelType w:val="multilevel"/>
    <w:tmpl w:val="295649D8"/>
    <w:styleLink w:val="WWNum11"/>
    <w:lvl w:ilvl="0">
      <w:numFmt w:val="bullet"/>
      <w:lvlText w:val="-"/>
      <w:lvlJc w:val="left"/>
      <w:pPr>
        <w:ind w:hanging="360" w:left="720"/>
      </w:pPr>
      <w:rPr>
        <w:rFonts w:cs="Times New Roman" w:eastAsia="Calibri"/>
      </w:rPr>
    </w:lvl>
    <w:lvl w:ilvl="1">
      <w:numFmt w:val="bullet"/>
      <w:lvlText w:val="o"/>
      <w:lvlJc w:val="left"/>
      <w:pPr>
        <w:ind w:hanging="360" w:left="1440"/>
      </w:pPr>
      <w:rPr>
        <w:rFonts w:cs="Courier New"/>
      </w:rPr>
    </w:lvl>
    <w:lvl w:ilvl="2">
      <w:numFmt w:val="bullet"/>
      <w:lvlText w:val=""/>
      <w:lvlJc w:val="left"/>
      <w:pPr>
        <w:ind w:hanging="360" w:left="2160"/>
      </w:pPr>
    </w:lvl>
    <w:lvl w:ilvl="3">
      <w:numFmt w:val="bullet"/>
      <w:lvlText w:val=""/>
      <w:lvlJc w:val="left"/>
      <w:pPr>
        <w:ind w:hanging="360" w:left="2880"/>
      </w:pPr>
    </w:lvl>
    <w:lvl w:ilvl="4">
      <w:numFmt w:val="bullet"/>
      <w:lvlText w:val="o"/>
      <w:lvlJc w:val="left"/>
      <w:pPr>
        <w:ind w:hanging="360" w:left="3600"/>
      </w:pPr>
      <w:rPr>
        <w:rFonts w:cs="Courier New"/>
      </w:rPr>
    </w:lvl>
    <w:lvl w:ilvl="5">
      <w:numFmt w:val="bullet"/>
      <w:lvlText w:val=""/>
      <w:lvlJc w:val="left"/>
      <w:pPr>
        <w:ind w:hanging="360" w:left="4320"/>
      </w:pPr>
    </w:lvl>
    <w:lvl w:ilvl="6">
      <w:numFmt w:val="bullet"/>
      <w:lvlText w:val=""/>
      <w:lvlJc w:val="left"/>
      <w:pPr>
        <w:ind w:hanging="360" w:left="5040"/>
      </w:pPr>
    </w:lvl>
    <w:lvl w:ilvl="7">
      <w:numFmt w:val="bullet"/>
      <w:lvlText w:val="o"/>
      <w:lvlJc w:val="left"/>
      <w:pPr>
        <w:ind w:hanging="360" w:left="5760"/>
      </w:pPr>
      <w:rPr>
        <w:rFonts w:cs="Courier New"/>
      </w:rPr>
    </w:lvl>
    <w:lvl w:ilvl="8">
      <w:numFmt w:val="bullet"/>
      <w:lvlText w:val=""/>
      <w:lvlJc w:val="left"/>
      <w:pPr>
        <w:ind w:hanging="360" w:left="6480"/>
      </w:pPr>
    </w:lvl>
  </w:abstractNum>
  <w:abstractNum w:abstractNumId="9">
    <w:nsid w:val="3FD753E9"/>
    <w:multiLevelType w:val="multilevel"/>
    <w:tmpl w:val="9ABA668C"/>
    <w:styleLink w:val="WWNum10"/>
    <w:lvl w:ilvl="0">
      <w:numFmt w:val="bullet"/>
      <w:lvlText w:val="-"/>
      <w:lvlJc w:val="left"/>
      <w:pPr>
        <w:ind w:hanging="360" w:left="1440"/>
      </w:pPr>
      <w:rPr>
        <w:rFonts w:cs="Times New Roman"/>
      </w:rPr>
    </w:lvl>
    <w:lvl w:ilvl="1">
      <w:numFmt w:val="bullet"/>
      <w:lvlText w:val="o"/>
      <w:lvlJc w:val="left"/>
      <w:pPr>
        <w:ind w:hanging="360" w:left="2160"/>
      </w:pPr>
      <w:rPr>
        <w:rFonts w:cs="Courier New"/>
      </w:rPr>
    </w:lvl>
    <w:lvl w:ilvl="2">
      <w:numFmt w:val="bullet"/>
      <w:lvlText w:val=""/>
      <w:lvlJc w:val="left"/>
      <w:pPr>
        <w:ind w:hanging="360" w:left="2880"/>
      </w:pPr>
    </w:lvl>
    <w:lvl w:ilvl="3">
      <w:numFmt w:val="bullet"/>
      <w:lvlText w:val=""/>
      <w:lvlJc w:val="left"/>
      <w:pPr>
        <w:ind w:hanging="360" w:left="3600"/>
      </w:pPr>
    </w:lvl>
    <w:lvl w:ilvl="4">
      <w:numFmt w:val="bullet"/>
      <w:lvlText w:val="o"/>
      <w:lvlJc w:val="left"/>
      <w:pPr>
        <w:ind w:hanging="360" w:left="4320"/>
      </w:pPr>
      <w:rPr>
        <w:rFonts w:cs="Courier New"/>
      </w:rPr>
    </w:lvl>
    <w:lvl w:ilvl="5">
      <w:numFmt w:val="bullet"/>
      <w:lvlText w:val=""/>
      <w:lvlJc w:val="left"/>
      <w:pPr>
        <w:ind w:hanging="360" w:left="5040"/>
      </w:pPr>
    </w:lvl>
    <w:lvl w:ilvl="6">
      <w:numFmt w:val="bullet"/>
      <w:lvlText w:val=""/>
      <w:lvlJc w:val="left"/>
      <w:pPr>
        <w:ind w:hanging="360" w:left="5760"/>
      </w:pPr>
    </w:lvl>
    <w:lvl w:ilvl="7">
      <w:numFmt w:val="bullet"/>
      <w:lvlText w:val="o"/>
      <w:lvlJc w:val="left"/>
      <w:pPr>
        <w:ind w:hanging="360" w:left="6480"/>
      </w:pPr>
      <w:rPr>
        <w:rFonts w:cs="Courier New"/>
      </w:rPr>
    </w:lvl>
    <w:lvl w:ilvl="8">
      <w:numFmt w:val="bullet"/>
      <w:lvlText w:val=""/>
      <w:lvlJc w:val="left"/>
      <w:pPr>
        <w:ind w:hanging="360" w:left="7200"/>
      </w:pPr>
    </w:lvl>
  </w:abstractNum>
  <w:abstractNum w:abstractNumId="10">
    <w:nsid w:val="44884A2A"/>
    <w:multiLevelType w:val="hybridMultilevel"/>
    <w:tmpl w:val="98D80E2C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1">
    <w:nsid w:val="4FB63322"/>
    <w:multiLevelType w:val="multilevel"/>
    <w:tmpl w:val="96E2C2A2"/>
    <w:styleLink w:val="WWNum6"/>
    <w:lvl w:ilvl="0">
      <w:numFmt w:val="bullet"/>
      <w:lvlText w:val="-"/>
      <w:lvlJc w:val="left"/>
      <w:pPr>
        <w:ind w:hanging="360" w:left="720"/>
      </w:pPr>
    </w:lvl>
    <w:lvl w:ilvl="1">
      <w:numFmt w:val="bullet"/>
      <w:lvlText w:val="o"/>
      <w:lvlJc w:val="left"/>
      <w:pPr>
        <w:ind w:hanging="360" w:left="1440"/>
      </w:pPr>
    </w:lvl>
    <w:lvl w:ilvl="2">
      <w:numFmt w:val="bullet"/>
      <w:lvlText w:val=""/>
      <w:lvlJc w:val="left"/>
      <w:pPr>
        <w:ind w:hanging="360" w:left="2160"/>
      </w:pPr>
    </w:lvl>
    <w:lvl w:ilvl="3">
      <w:numFmt w:val="bullet"/>
      <w:lvlText w:val=""/>
      <w:lvlJc w:val="left"/>
      <w:pPr>
        <w:ind w:hanging="360" w:left="2880"/>
      </w:pPr>
    </w:lvl>
    <w:lvl w:ilvl="4">
      <w:numFmt w:val="bullet"/>
      <w:lvlText w:val="o"/>
      <w:lvlJc w:val="left"/>
      <w:pPr>
        <w:ind w:hanging="360" w:left="3600"/>
      </w:pPr>
    </w:lvl>
    <w:lvl w:ilvl="5">
      <w:numFmt w:val="bullet"/>
      <w:lvlText w:val=""/>
      <w:lvlJc w:val="left"/>
      <w:pPr>
        <w:ind w:hanging="360" w:left="4320"/>
      </w:pPr>
    </w:lvl>
    <w:lvl w:ilvl="6">
      <w:numFmt w:val="bullet"/>
      <w:lvlText w:val=""/>
      <w:lvlJc w:val="left"/>
      <w:pPr>
        <w:ind w:hanging="360" w:left="5040"/>
      </w:pPr>
    </w:lvl>
    <w:lvl w:ilvl="7">
      <w:numFmt w:val="bullet"/>
      <w:lvlText w:val="o"/>
      <w:lvlJc w:val="left"/>
      <w:pPr>
        <w:ind w:hanging="360" w:left="5760"/>
      </w:pPr>
    </w:lvl>
    <w:lvl w:ilvl="8">
      <w:numFmt w:val="bullet"/>
      <w:lvlText w:val=""/>
      <w:lvlJc w:val="left"/>
      <w:pPr>
        <w:ind w:hanging="360" w:left="6480"/>
      </w:pPr>
    </w:lvl>
  </w:abstractNum>
  <w:abstractNum w:abstractNumId="12">
    <w:nsid w:val="67707E89"/>
    <w:multiLevelType w:val="multilevel"/>
    <w:tmpl w:val="3B847FA6"/>
    <w:styleLink w:val="WWNum13"/>
    <w:lvl w:ilvl="0">
      <w:start w:val="1"/>
      <w:numFmt w:val="decimal"/>
      <w:lvlText w:val="%1."/>
      <w:lvlJc w:val="left"/>
      <w:pPr>
        <w:ind w:hanging="360" w:left="72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hanging="360" w:left="144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hanging="180" w:left="21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hanging="360" w:left="288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hanging="360" w:left="360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hanging="180" w:left="43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hanging="360" w:left="504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hanging="360" w:left="57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hanging="180" w:left="6480"/>
      </w:pPr>
      <w:rPr>
        <w:rFonts w:cs="Times New Roman"/>
      </w:rPr>
    </w:lvl>
  </w:abstractNum>
  <w:abstractNum w:abstractNumId="13">
    <w:nsid w:val="692B73FC"/>
    <w:multiLevelType w:val="multilevel"/>
    <w:tmpl w:val="DC10CD20"/>
    <w:styleLink w:val="WWNum1"/>
    <w:lvl w:ilvl="0">
      <w:start w:val="1"/>
      <w:numFmt w:val="upperLetter"/>
      <w:lvlText w:val="%1)"/>
      <w:lvlJc w:val="left"/>
      <w:pPr>
        <w:ind w:hanging="360" w:left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hanging="360" w:left="144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hanging="180" w:left="21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hanging="360" w:left="288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hanging="360" w:left="360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hanging="180" w:left="43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hanging="360" w:left="504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hanging="360" w:left="57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hanging="180" w:left="6480"/>
      </w:pPr>
      <w:rPr>
        <w:rFonts w:cs="Times New Roman"/>
      </w:rPr>
    </w:lvl>
  </w:abstractNum>
  <w:abstractNum w:abstractNumId="14">
    <w:nsid w:val="6ADE276C"/>
    <w:multiLevelType w:val="hybridMultilevel"/>
    <w:tmpl w:val="F0B277E6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5">
    <w:nsid w:val="6BDB6DD9"/>
    <w:multiLevelType w:val="multilevel"/>
    <w:tmpl w:val="BE263488"/>
    <w:styleLink w:val="WWNum5"/>
    <w:lvl w:ilvl="0">
      <w:start w:val="1"/>
      <w:numFmt w:val="upperLetter"/>
      <w:lvlText w:val="%1)"/>
      <w:lvlJc w:val="left"/>
      <w:pPr>
        <w:ind w:hanging="360" w:left="144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hanging="360" w:left="21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hanging="180" w:left="28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hanging="360" w:left="360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hanging="360" w:left="43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hanging="180" w:left="504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hanging="360" w:left="57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hanging="360" w:left="6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hanging="180" w:left="7200"/>
      </w:pPr>
      <w:rPr>
        <w:rFonts w:cs="Times New Roman"/>
      </w:rPr>
    </w:lvl>
  </w:abstractNum>
  <w:abstractNum w:abstractNumId="16">
    <w:nsid w:val="6FB3722F"/>
    <w:multiLevelType w:val="hybridMultilevel"/>
    <w:tmpl w:val="372CDB3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7">
    <w:nsid w:val="74053AC3"/>
    <w:multiLevelType w:val="multilevel"/>
    <w:tmpl w:val="2EDE6FE6"/>
    <w:styleLink w:val="WWNum2"/>
    <w:lvl w:ilvl="0">
      <w:numFmt w:val="bullet"/>
      <w:lvlText w:val="-"/>
      <w:lvlJc w:val="left"/>
      <w:pPr>
        <w:ind w:hanging="360" w:left="720"/>
      </w:pPr>
      <w:rPr>
        <w:rFonts w:cs="Calibri" w:eastAsia="SimSun"/>
      </w:rPr>
    </w:lvl>
    <w:lvl w:ilvl="1">
      <w:start w:val="1"/>
      <w:numFmt w:val="decimal"/>
      <w:lvlText w:val="%2."/>
      <w:lvlJc w:val="left"/>
      <w:pPr>
        <w:ind w:hanging="360" w:left="1440"/>
      </w:pPr>
    </w:lvl>
    <w:lvl w:ilvl="2">
      <w:start w:val="1"/>
      <w:numFmt w:val="decimal"/>
      <w:lvlText w:val="%3."/>
      <w:lvlJc w:val="left"/>
      <w:pPr>
        <w:ind w:hanging="36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decimal"/>
      <w:lvlText w:val="%5."/>
      <w:lvlJc w:val="left"/>
      <w:pPr>
        <w:ind w:hanging="360" w:left="3600"/>
      </w:pPr>
    </w:lvl>
    <w:lvl w:ilvl="5">
      <w:start w:val="1"/>
      <w:numFmt w:val="decimal"/>
      <w:lvlText w:val="%6."/>
      <w:lvlJc w:val="left"/>
      <w:pPr>
        <w:ind w:hanging="36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decimal"/>
      <w:lvlText w:val="%8."/>
      <w:lvlJc w:val="left"/>
      <w:pPr>
        <w:ind w:hanging="360" w:left="5760"/>
      </w:pPr>
    </w:lvl>
    <w:lvl w:ilvl="8">
      <w:start w:val="1"/>
      <w:numFmt w:val="decimal"/>
      <w:lvlText w:val="%9."/>
      <w:lvlJc w:val="left"/>
      <w:pPr>
        <w:ind w:hanging="360" w:left="6480"/>
      </w:pPr>
    </w:lvl>
  </w:abstractNum>
  <w:abstractNum w:abstractNumId="18">
    <w:nsid w:val="7BAD653F"/>
    <w:multiLevelType w:val="multilevel"/>
    <w:tmpl w:val="C64CF7AC"/>
    <w:styleLink w:val="WWNum14"/>
    <w:lvl w:ilvl="0">
      <w:numFmt w:val="bullet"/>
      <w:lvlText w:val="-"/>
      <w:lvlJc w:val="left"/>
      <w:pPr>
        <w:ind w:hanging="360" w:left="1571"/>
      </w:pPr>
      <w:rPr>
        <w:rFonts w:cs="Times New Roman"/>
      </w:rPr>
    </w:lvl>
    <w:lvl w:ilvl="1">
      <w:numFmt w:val="bullet"/>
      <w:lvlText w:val="o"/>
      <w:lvlJc w:val="left"/>
      <w:pPr>
        <w:ind w:hanging="360" w:left="2291"/>
      </w:pPr>
      <w:rPr>
        <w:rFonts w:cs="Courier New"/>
      </w:rPr>
    </w:lvl>
    <w:lvl w:ilvl="2">
      <w:numFmt w:val="bullet"/>
      <w:lvlText w:val=""/>
      <w:lvlJc w:val="left"/>
      <w:pPr>
        <w:ind w:hanging="360" w:left="3011"/>
      </w:pPr>
    </w:lvl>
    <w:lvl w:ilvl="3">
      <w:numFmt w:val="bullet"/>
      <w:lvlText w:val=""/>
      <w:lvlJc w:val="left"/>
      <w:pPr>
        <w:ind w:hanging="360" w:left="3731"/>
      </w:pPr>
    </w:lvl>
    <w:lvl w:ilvl="4">
      <w:numFmt w:val="bullet"/>
      <w:lvlText w:val="o"/>
      <w:lvlJc w:val="left"/>
      <w:pPr>
        <w:ind w:hanging="360" w:left="4451"/>
      </w:pPr>
      <w:rPr>
        <w:rFonts w:cs="Courier New"/>
      </w:rPr>
    </w:lvl>
    <w:lvl w:ilvl="5">
      <w:numFmt w:val="bullet"/>
      <w:lvlText w:val=""/>
      <w:lvlJc w:val="left"/>
      <w:pPr>
        <w:ind w:hanging="360" w:left="5171"/>
      </w:pPr>
    </w:lvl>
    <w:lvl w:ilvl="6">
      <w:numFmt w:val="bullet"/>
      <w:lvlText w:val=""/>
      <w:lvlJc w:val="left"/>
      <w:pPr>
        <w:ind w:hanging="360" w:left="5891"/>
      </w:pPr>
    </w:lvl>
    <w:lvl w:ilvl="7">
      <w:numFmt w:val="bullet"/>
      <w:lvlText w:val="o"/>
      <w:lvlJc w:val="left"/>
      <w:pPr>
        <w:ind w:hanging="360" w:left="6611"/>
      </w:pPr>
      <w:rPr>
        <w:rFonts w:cs="Courier New"/>
      </w:rPr>
    </w:lvl>
    <w:lvl w:ilvl="8">
      <w:numFmt w:val="bullet"/>
      <w:lvlText w:val=""/>
      <w:lvlJc w:val="left"/>
      <w:pPr>
        <w:ind w:hanging="360" w:left="7331"/>
      </w:p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13"/>
  </w:num>
  <w:num w:numId="5">
    <w:abstractNumId w:val="17"/>
  </w:num>
  <w:num w:numId="6">
    <w:abstractNumId w:val="6"/>
  </w:num>
  <w:num w:numId="7">
    <w:abstractNumId w:val="7"/>
  </w:num>
  <w:num w:numId="8">
    <w:abstractNumId w:val="15"/>
  </w:num>
  <w:num w:numId="9">
    <w:abstractNumId w:val="11"/>
  </w:num>
  <w:num w:numId="10">
    <w:abstractNumId w:val="3"/>
  </w:num>
  <w:num w:numId="11">
    <w:abstractNumId w:val="5"/>
  </w:num>
  <w:num w:numId="12">
    <w:abstractNumId w:val="2"/>
  </w:num>
  <w:num w:numId="13">
    <w:abstractNumId w:val="9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lvlText w:val="%1."/>
        <w:lvlJc w:val="left"/>
        <w:pPr>
          <w:ind w:hanging="360" w:left="360"/>
        </w:pPr>
        <w:rPr>
          <w:rFonts w:cs="Arial" w:hAnsi="Arial" w:ascii="Arial" w:hint="default"/>
          <w:b/>
        </w:rPr>
      </w:lvl>
    </w:lvlOverride>
  </w:num>
  <w:num w:numId="17">
    <w:abstractNumId w:val="18"/>
  </w:num>
  <w:num w:numId="18">
    <w:abstractNumId w:val="14"/>
  </w:num>
  <w:num w:numId="19">
    <w:abstractNumId w:val="12"/>
  </w:num>
  <w:num w:numId="20">
    <w:abstractNumId w:val="16"/>
  </w:num>
  <w:numIdMacAtCleanup w:val="18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C05B0"/>
    <w:rsid w:val="00003DA2"/>
    <w:rsid w:val="0000509A"/>
    <w:rsid w:val="000054EC"/>
    <w:rsid w:val="0000725B"/>
    <w:rsid w:val="00014C5E"/>
    <w:rsid w:val="00035DAE"/>
    <w:rsid w:val="0005693E"/>
    <w:rsid w:val="00061128"/>
    <w:rsid w:val="00066B63"/>
    <w:rsid w:val="00070F82"/>
    <w:rsid w:val="00092C84"/>
    <w:rsid w:val="00093FFD"/>
    <w:rsid w:val="000A58A5"/>
    <w:rsid w:val="000B1AEE"/>
    <w:rsid w:val="000C0DC7"/>
    <w:rsid w:val="000D4B7E"/>
    <w:rsid w:val="000E200B"/>
    <w:rsid w:val="000E32AE"/>
    <w:rsid w:val="000F4932"/>
    <w:rsid w:val="0010798E"/>
    <w:rsid w:val="0011089A"/>
    <w:rsid w:val="001455A4"/>
    <w:rsid w:val="00154540"/>
    <w:rsid w:val="00157E41"/>
    <w:rsid w:val="00171938"/>
    <w:rsid w:val="00180739"/>
    <w:rsid w:val="001B7C99"/>
    <w:rsid w:val="001C267D"/>
    <w:rsid w:val="001C42FB"/>
    <w:rsid w:val="001E280A"/>
    <w:rsid w:val="001F3538"/>
    <w:rsid w:val="001F5360"/>
    <w:rsid w:val="00200509"/>
    <w:rsid w:val="00205DAD"/>
    <w:rsid w:val="002104E9"/>
    <w:rsid w:val="00212B6D"/>
    <w:rsid w:val="00220A57"/>
    <w:rsid w:val="002222D9"/>
    <w:rsid w:val="0022375B"/>
    <w:rsid w:val="00233F52"/>
    <w:rsid w:val="00237C42"/>
    <w:rsid w:val="00242BF3"/>
    <w:rsid w:val="00245102"/>
    <w:rsid w:val="00253248"/>
    <w:rsid w:val="0025441F"/>
    <w:rsid w:val="002558D3"/>
    <w:rsid w:val="0028356D"/>
    <w:rsid w:val="002A12CC"/>
    <w:rsid w:val="002A44D3"/>
    <w:rsid w:val="002B2E3C"/>
    <w:rsid w:val="002C349E"/>
    <w:rsid w:val="002C7324"/>
    <w:rsid w:val="002D0A57"/>
    <w:rsid w:val="002D2DCD"/>
    <w:rsid w:val="002D61BB"/>
    <w:rsid w:val="002E501D"/>
    <w:rsid w:val="002E78FF"/>
    <w:rsid w:val="002F2A18"/>
    <w:rsid w:val="002F2A19"/>
    <w:rsid w:val="003002DC"/>
    <w:rsid w:val="003014C5"/>
    <w:rsid w:val="00306B8C"/>
    <w:rsid w:val="003137CE"/>
    <w:rsid w:val="0031554C"/>
    <w:rsid w:val="00322128"/>
    <w:rsid w:val="00325721"/>
    <w:rsid w:val="00340586"/>
    <w:rsid w:val="0037763C"/>
    <w:rsid w:val="0038221B"/>
    <w:rsid w:val="0038673A"/>
    <w:rsid w:val="003A6009"/>
    <w:rsid w:val="003C5395"/>
    <w:rsid w:val="003C611C"/>
    <w:rsid w:val="003E74BF"/>
    <w:rsid w:val="003F462E"/>
    <w:rsid w:val="00412375"/>
    <w:rsid w:val="00454952"/>
    <w:rsid w:val="0047668D"/>
    <w:rsid w:val="00481B26"/>
    <w:rsid w:val="00484F62"/>
    <w:rsid w:val="0048706C"/>
    <w:rsid w:val="004B0D0A"/>
    <w:rsid w:val="004B0FD5"/>
    <w:rsid w:val="004B33CF"/>
    <w:rsid w:val="004B5C74"/>
    <w:rsid w:val="004C0388"/>
    <w:rsid w:val="004C1393"/>
    <w:rsid w:val="004C22F2"/>
    <w:rsid w:val="004C40BD"/>
    <w:rsid w:val="004C46AF"/>
    <w:rsid w:val="004C7461"/>
    <w:rsid w:val="004D641C"/>
    <w:rsid w:val="004D7BFC"/>
    <w:rsid w:val="004F094A"/>
    <w:rsid w:val="00513886"/>
    <w:rsid w:val="005267F2"/>
    <w:rsid w:val="00535B53"/>
    <w:rsid w:val="00552F62"/>
    <w:rsid w:val="00556CF6"/>
    <w:rsid w:val="005716B3"/>
    <w:rsid w:val="00581A18"/>
    <w:rsid w:val="005A7501"/>
    <w:rsid w:val="005E13C6"/>
    <w:rsid w:val="005E39B8"/>
    <w:rsid w:val="005F2050"/>
    <w:rsid w:val="00602209"/>
    <w:rsid w:val="00602F57"/>
    <w:rsid w:val="006149D2"/>
    <w:rsid w:val="00622AE8"/>
    <w:rsid w:val="00632AD5"/>
    <w:rsid w:val="006368E6"/>
    <w:rsid w:val="006377E2"/>
    <w:rsid w:val="0064092A"/>
    <w:rsid w:val="0064323D"/>
    <w:rsid w:val="00644F5A"/>
    <w:rsid w:val="00651B25"/>
    <w:rsid w:val="00661373"/>
    <w:rsid w:val="006637D6"/>
    <w:rsid w:val="00666D20"/>
    <w:rsid w:val="00680867"/>
    <w:rsid w:val="006829DB"/>
    <w:rsid w:val="00684BD3"/>
    <w:rsid w:val="00691DA7"/>
    <w:rsid w:val="00697794"/>
    <w:rsid w:val="006B055B"/>
    <w:rsid w:val="006B55C2"/>
    <w:rsid w:val="006D3DD4"/>
    <w:rsid w:val="006E2919"/>
    <w:rsid w:val="00700CA7"/>
    <w:rsid w:val="00704AE2"/>
    <w:rsid w:val="00716992"/>
    <w:rsid w:val="00721192"/>
    <w:rsid w:val="00725962"/>
    <w:rsid w:val="007457C0"/>
    <w:rsid w:val="00752928"/>
    <w:rsid w:val="007535F2"/>
    <w:rsid w:val="0077554D"/>
    <w:rsid w:val="0078305A"/>
    <w:rsid w:val="00783298"/>
    <w:rsid w:val="00787144"/>
    <w:rsid w:val="00787370"/>
    <w:rsid w:val="0079123E"/>
    <w:rsid w:val="007A6379"/>
    <w:rsid w:val="007B7C9B"/>
    <w:rsid w:val="007C21B6"/>
    <w:rsid w:val="007C6AC4"/>
    <w:rsid w:val="007D211A"/>
    <w:rsid w:val="007E6978"/>
    <w:rsid w:val="007F2207"/>
    <w:rsid w:val="008303E6"/>
    <w:rsid w:val="00874415"/>
    <w:rsid w:val="00892C86"/>
    <w:rsid w:val="00893CD3"/>
    <w:rsid w:val="00896643"/>
    <w:rsid w:val="008B559E"/>
    <w:rsid w:val="008B55DE"/>
    <w:rsid w:val="008B5B0B"/>
    <w:rsid w:val="008C07B9"/>
    <w:rsid w:val="008C7A64"/>
    <w:rsid w:val="008D0981"/>
    <w:rsid w:val="008E6857"/>
    <w:rsid w:val="008F1073"/>
    <w:rsid w:val="00900AD1"/>
    <w:rsid w:val="009017F7"/>
    <w:rsid w:val="009023DB"/>
    <w:rsid w:val="00916877"/>
    <w:rsid w:val="00920A62"/>
    <w:rsid w:val="009302FE"/>
    <w:rsid w:val="0093632F"/>
    <w:rsid w:val="00941B53"/>
    <w:rsid w:val="0094202C"/>
    <w:rsid w:val="0099003B"/>
    <w:rsid w:val="009934F5"/>
    <w:rsid w:val="009A7828"/>
    <w:rsid w:val="009B68B7"/>
    <w:rsid w:val="009D5FE9"/>
    <w:rsid w:val="009E4DD2"/>
    <w:rsid w:val="009E5EC7"/>
    <w:rsid w:val="009F43CF"/>
    <w:rsid w:val="00A0599A"/>
    <w:rsid w:val="00A21355"/>
    <w:rsid w:val="00A276F6"/>
    <w:rsid w:val="00A43631"/>
    <w:rsid w:val="00A4371D"/>
    <w:rsid w:val="00A51583"/>
    <w:rsid w:val="00A615C2"/>
    <w:rsid w:val="00A66194"/>
    <w:rsid w:val="00A7775C"/>
    <w:rsid w:val="00A80FE8"/>
    <w:rsid w:val="00A85943"/>
    <w:rsid w:val="00AB63BA"/>
    <w:rsid w:val="00AD4785"/>
    <w:rsid w:val="00AE7BD4"/>
    <w:rsid w:val="00B00F8F"/>
    <w:rsid w:val="00B22DD3"/>
    <w:rsid w:val="00B34DDB"/>
    <w:rsid w:val="00B356A8"/>
    <w:rsid w:val="00B5258F"/>
    <w:rsid w:val="00B611F1"/>
    <w:rsid w:val="00B75D50"/>
    <w:rsid w:val="00B81088"/>
    <w:rsid w:val="00B842A9"/>
    <w:rsid w:val="00B8444E"/>
    <w:rsid w:val="00B86FF5"/>
    <w:rsid w:val="00B927D7"/>
    <w:rsid w:val="00BC1D4F"/>
    <w:rsid w:val="00BE7B7D"/>
    <w:rsid w:val="00BF158C"/>
    <w:rsid w:val="00BF26FC"/>
    <w:rsid w:val="00BF5576"/>
    <w:rsid w:val="00C168EC"/>
    <w:rsid w:val="00C17E85"/>
    <w:rsid w:val="00C348C5"/>
    <w:rsid w:val="00C53BCA"/>
    <w:rsid w:val="00C677CE"/>
    <w:rsid w:val="00C71241"/>
    <w:rsid w:val="00C8446E"/>
    <w:rsid w:val="00C93741"/>
    <w:rsid w:val="00C96684"/>
    <w:rsid w:val="00C9694A"/>
    <w:rsid w:val="00CC05B0"/>
    <w:rsid w:val="00CC0DDF"/>
    <w:rsid w:val="00CD2D5E"/>
    <w:rsid w:val="00CE278A"/>
    <w:rsid w:val="00CE6185"/>
    <w:rsid w:val="00D01FF9"/>
    <w:rsid w:val="00D0540B"/>
    <w:rsid w:val="00D31067"/>
    <w:rsid w:val="00D3694B"/>
    <w:rsid w:val="00D370B4"/>
    <w:rsid w:val="00D4049A"/>
    <w:rsid w:val="00D4431A"/>
    <w:rsid w:val="00D508F9"/>
    <w:rsid w:val="00D531B5"/>
    <w:rsid w:val="00D616C8"/>
    <w:rsid w:val="00D63135"/>
    <w:rsid w:val="00DA09AC"/>
    <w:rsid w:val="00DB60DA"/>
    <w:rsid w:val="00DB66BA"/>
    <w:rsid w:val="00DB7D0D"/>
    <w:rsid w:val="00DC0415"/>
    <w:rsid w:val="00DC1807"/>
    <w:rsid w:val="00DE4A40"/>
    <w:rsid w:val="00E01639"/>
    <w:rsid w:val="00E01953"/>
    <w:rsid w:val="00E065E2"/>
    <w:rsid w:val="00E371B1"/>
    <w:rsid w:val="00E40B2E"/>
    <w:rsid w:val="00E55762"/>
    <w:rsid w:val="00E66430"/>
    <w:rsid w:val="00E75460"/>
    <w:rsid w:val="00E91E37"/>
    <w:rsid w:val="00E94719"/>
    <w:rsid w:val="00EA0491"/>
    <w:rsid w:val="00EA3113"/>
    <w:rsid w:val="00EA7565"/>
    <w:rsid w:val="00EB01AE"/>
    <w:rsid w:val="00EC49EE"/>
    <w:rsid w:val="00EC6CBA"/>
    <w:rsid w:val="00ED64A2"/>
    <w:rsid w:val="00EE7874"/>
    <w:rsid w:val="00F070A5"/>
    <w:rsid w:val="00F12CCE"/>
    <w:rsid w:val="00F12F85"/>
    <w:rsid w:val="00F20EC5"/>
    <w:rsid w:val="00F333E3"/>
    <w:rsid w:val="00F3419A"/>
    <w:rsid w:val="00F369C4"/>
    <w:rsid w:val="00F42934"/>
    <w:rsid w:val="00F51DB4"/>
    <w:rsid w:val="00F548DF"/>
    <w:rsid w:val="00F5584F"/>
    <w:rsid w:val="00F56463"/>
    <w:rsid w:val="00F57A61"/>
    <w:rsid w:val="00F631F4"/>
    <w:rsid w:val="00F81BDE"/>
    <w:rsid w:val="00F95288"/>
    <w:rsid w:val="00F96FB6"/>
    <w:rsid w:val="00FD0779"/>
    <w:rsid w:val="00FE7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uiPriority="99" w:name="footer"/>
    <w:lsdException w:qFormat="true" w:unhideWhenUsed="true" w:semiHidden="true" w:name="caption"/>
    <w:lsdException w:uiPriority="99" w:name="page number"/>
    <w:lsdException w:uiPriority="99" w:name="List Bullet 2"/>
    <w:lsdException w:qFormat="true" w:name="Title"/>
    <w:lsdException w:qFormat="true" w:name="Subtitle"/>
    <w:lsdException w:uiPriority="99" w:name="Hyperlink"/>
    <w:lsdException w:uiPriority="99" w:name="FollowedHyperlink"/>
    <w:lsdException w:qFormat="true" w:uiPriority="99" w:name="Strong"/>
    <w:lsdException w:qFormat="true" w:uiPriority="20" w:name="Emphasis"/>
    <w:lsdException w:uiPriority="99" w:name="Document Map"/>
    <w:lsdException w:uiPriority="99" w:name="Plain Text"/>
    <w:lsdException w:uiPriority="99" w:name="Normal (Web)"/>
    <w:lsdException w:uiPriority="99" w:name="annotation subject"/>
    <w:lsdException w:uiPriority="99" w:name="No List"/>
    <w:lsdException w:uiPriority="99" w:name="Balloon Text"/>
    <w:lsdException w:uiPriority="59" w:name="Table Grid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link w:val="Naslov1Char"/>
    <w:qFormat/>
    <w:rsid w:val="008E6857"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0"/>
    </w:pPr>
    <w:rPr>
      <w:b/>
      <w:szCs w:val="20"/>
    </w:rPr>
  </w:style>
  <w:style w:styleId="Naslov2" w:type="paragraph">
    <w:name w:val="heading 2"/>
    <w:basedOn w:val="Normal"/>
    <w:next w:val="Normal"/>
    <w:link w:val="Naslov2Char"/>
    <w:autoRedefine/>
    <w:qFormat/>
    <w:rsid w:val="008E6857"/>
    <w:pPr>
      <w:keepNext/>
      <w:tabs>
        <w:tab w:pos="1134" w:val="left"/>
      </w:tabs>
      <w:ind w:left="180"/>
      <w:outlineLvl w:val="1"/>
    </w:pPr>
    <w:rPr>
      <w:rFonts w:cs="Arial" w:eastAsia="MS Mincho"/>
      <w:b/>
      <w:bCs/>
      <w:iCs/>
      <w:color w:val="548DD4"/>
      <w:sz w:val="26"/>
      <w:szCs w:val="22"/>
      <w:lang w:eastAsia="en-US"/>
    </w:rPr>
  </w:style>
  <w:style w:styleId="Naslov3" w:type="paragraph">
    <w:name w:val="heading 3"/>
    <w:basedOn w:val="Normal"/>
    <w:next w:val="Normal"/>
    <w:link w:val="Naslov3Char"/>
    <w:autoRedefine/>
    <w:qFormat/>
    <w:rsid w:val="008E6857"/>
    <w:pPr>
      <w:keepNext/>
      <w:tabs>
        <w:tab w:pos="1134" w:val="left"/>
      </w:tabs>
      <w:ind w:left="360"/>
      <w:outlineLvl w:val="2"/>
    </w:pPr>
    <w:rPr>
      <w:rFonts w:cs="Arial"/>
      <w:bCs/>
      <w:color w:val="548DD4"/>
      <w:szCs w:val="26"/>
      <w:lang w:eastAsia="el-G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Tijeloteksta1" w:type="character">
    <w:name w:val="Tijelo teksta1"/>
    <w:basedOn w:val="Zadanifontodlomka"/>
    <w:rsid w:val="000E200B"/>
    <w:rPr>
      <w:rFonts w:cs="Arial" w:eastAsia="Arial" w:hAnsi="Arial" w:ascii="Arial"/>
      <w:b w:val="false"/>
      <w:bCs w:val="false"/>
      <w:i w:val="false"/>
      <w:iCs w:val="false"/>
      <w:smallCaps w:val="false"/>
      <w:strike w:val="false"/>
      <w:color w:val="000000"/>
      <w:spacing w:val="0"/>
      <w:w w:val="100"/>
      <w:position w:val="0"/>
      <w:sz w:val="20"/>
      <w:szCs w:val="20"/>
      <w:u w:val="none"/>
      <w:lang w:val="hr-HR"/>
    </w:rPr>
  </w:style>
  <w:style w:customStyle="true" w:styleId="Bezproreda1" w:type="paragraph">
    <w:name w:val="Bez proreda1"/>
    <w:qFormat/>
    <w:rsid w:val="000E200B"/>
    <w:rPr>
      <w:rFonts w:cs="Calibri" w:eastAsia="Calibri" w:hAnsi="Calibri" w:ascii="Calibri"/>
      <w:sz w:val="22"/>
      <w:szCs w:val="22"/>
      <w:lang w:eastAsia="en-US"/>
    </w:rPr>
  </w:style>
  <w:style w:styleId="Tekstbalonia" w:type="paragraph">
    <w:name w:val="Balloon Text"/>
    <w:basedOn w:val="Normal"/>
    <w:link w:val="TekstbaloniaChar"/>
    <w:uiPriority w:val="99"/>
    <w:rsid w:val="00253248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7E697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uiPriority w:val="99"/>
    <w:rsid w:val="007E6978"/>
  </w:style>
  <w:style w:styleId="Podnoje" w:type="paragraph">
    <w:name w:val="footer"/>
    <w:basedOn w:val="Normal"/>
    <w:link w:val="PodnojeChar"/>
    <w:uiPriority w:val="99"/>
    <w:rsid w:val="007E6978"/>
    <w:pPr>
      <w:tabs>
        <w:tab w:pos="4536" w:val="center"/>
        <w:tab w:pos="9072" w:val="right"/>
      </w:tabs>
    </w:pPr>
  </w:style>
  <w:style w:styleId="Hiperveza" w:type="character">
    <w:name w:val="Hyperlink"/>
    <w:basedOn w:val="Zadanifontodlomka"/>
    <w:uiPriority w:val="99"/>
    <w:rsid w:val="008E6857"/>
    <w:rPr>
      <w:color w:val="0000FF"/>
      <w:u w:val="single"/>
    </w:rPr>
  </w:style>
  <w:style w:customStyle="true" w:styleId="t-9-8" w:type="paragraph">
    <w:name w:val="t-9-8"/>
    <w:basedOn w:val="Normal"/>
    <w:uiPriority w:val="99"/>
    <w:rsid w:val="008E6857"/>
    <w:pPr>
      <w:spacing w:afterAutospacing="true" w:after="100" w:beforeAutospacing="true" w:before="100"/>
    </w:pPr>
  </w:style>
  <w:style w:customStyle="true" w:styleId="Odlomakpopisa1" w:type="paragraph">
    <w:name w:val="Odlomak popisa1"/>
    <w:basedOn w:val="Normal"/>
    <w:qFormat/>
    <w:rsid w:val="008E6857"/>
    <w:pPr>
      <w:ind w:left="720"/>
    </w:pPr>
    <w:rPr>
      <w:sz w:val="20"/>
      <w:szCs w:val="20"/>
      <w:lang w:eastAsia="en-US" w:val="en-AU"/>
    </w:rPr>
  </w:style>
  <w:style w:customStyle="true" w:styleId="Bodytext" w:type="character">
    <w:name w:val="Body text_"/>
    <w:basedOn w:val="Zadanifontodlomka"/>
    <w:rsid w:val="008E6857"/>
    <w:rPr>
      <w:rFonts w:cs="Arial" w:eastAsia="Arial" w:hAnsi="Arial" w:ascii="Arial"/>
      <w:b w:val="false"/>
      <w:bCs w:val="false"/>
      <w:i w:val="false"/>
      <w:iCs w:val="false"/>
      <w:smallCaps w:val="false"/>
      <w:strike w:val="false"/>
      <w:sz w:val="20"/>
      <w:szCs w:val="20"/>
      <w:u w:val="none"/>
    </w:rPr>
  </w:style>
  <w:style w:customStyle="true" w:styleId="Heading3" w:type="character">
    <w:name w:val="Heading #3_"/>
    <w:basedOn w:val="Zadanifontodlomka"/>
    <w:link w:val="Heading30"/>
    <w:rsid w:val="008E6857"/>
    <w:rPr>
      <w:rFonts w:eastAsia="Arial" w:hAnsi="Arial" w:ascii="Arial"/>
      <w:b/>
      <w:bCs/>
      <w:shd w:fill="FFFFFF" w:color="auto" w:val="clear"/>
      <w:lang w:bidi="ar-SA"/>
    </w:rPr>
  </w:style>
  <w:style w:customStyle="true" w:styleId="BodytextBold" w:type="character">
    <w:name w:val="Body text + Bold"/>
    <w:basedOn w:val="Bodytext"/>
    <w:rsid w:val="008E6857"/>
    <w:rPr>
      <w:rFonts w:cs="Arial" w:eastAsia="Arial" w:hAnsi="Arial" w:ascii="Arial"/>
      <w:b/>
      <w:bCs/>
      <w:i w:val="false"/>
      <w:iCs w:val="false"/>
      <w:smallCaps w:val="false"/>
      <w:strike w:val="false"/>
      <w:color w:val="000000"/>
      <w:spacing w:val="0"/>
      <w:w w:val="100"/>
      <w:position w:val="0"/>
      <w:sz w:val="20"/>
      <w:szCs w:val="20"/>
      <w:u w:val="none"/>
      <w:lang w:val="hr-HR"/>
    </w:rPr>
  </w:style>
  <w:style w:customStyle="true" w:styleId="Heading30" w:type="paragraph">
    <w:name w:val="Heading #3"/>
    <w:basedOn w:val="Normal"/>
    <w:link w:val="Heading3"/>
    <w:rsid w:val="008E6857"/>
    <w:pPr>
      <w:widowControl w:val="false"/>
      <w:shd w:fill="FFFFFF" w:color="auto" w:val="clear"/>
      <w:spacing w:lineRule="exact" w:line="466"/>
      <w:jc w:val="both"/>
      <w:outlineLvl w:val="2"/>
    </w:pPr>
    <w:rPr>
      <w:rFonts w:eastAsia="Arial" w:hAnsi="Arial" w:ascii="Arial"/>
      <w:b/>
      <w:bCs/>
      <w:sz w:val="20"/>
      <w:szCs w:val="20"/>
      <w:shd w:fill="FFFFFF" w:color="auto" w:val="clear"/>
    </w:rPr>
  </w:style>
  <w:style w:customStyle="true" w:styleId="Heading2" w:type="character">
    <w:name w:val="Heading #2_"/>
    <w:basedOn w:val="Zadanifontodlomka"/>
    <w:link w:val="Heading20"/>
    <w:rsid w:val="008E6857"/>
    <w:rPr>
      <w:rFonts w:eastAsia="Arial" w:hAnsi="Arial" w:ascii="Arial"/>
      <w:b/>
      <w:bCs/>
      <w:shd w:fill="FFFFFF" w:color="auto" w:val="clear"/>
      <w:lang w:bidi="ar-SA"/>
    </w:rPr>
  </w:style>
  <w:style w:customStyle="true" w:styleId="Heading20" w:type="paragraph">
    <w:name w:val="Heading #2"/>
    <w:basedOn w:val="Normal"/>
    <w:link w:val="Heading2"/>
    <w:rsid w:val="008E6857"/>
    <w:pPr>
      <w:widowControl w:val="false"/>
      <w:shd w:fill="FFFFFF" w:color="auto" w:val="clear"/>
      <w:spacing w:lineRule="exact" w:line="461"/>
      <w:outlineLvl w:val="1"/>
    </w:pPr>
    <w:rPr>
      <w:rFonts w:eastAsia="Arial" w:hAnsi="Arial" w:ascii="Arial"/>
      <w:b/>
      <w:bCs/>
      <w:sz w:val="20"/>
      <w:szCs w:val="20"/>
      <w:shd w:fill="FFFFFF" w:color="auto" w:val="clear"/>
    </w:rPr>
  </w:style>
  <w:style w:styleId="Tijeloteksta" w:type="paragraph">
    <w:name w:val="Body Text"/>
    <w:basedOn w:val="Normal"/>
    <w:link w:val="TijelotekstaChar"/>
    <w:rsid w:val="008E6857"/>
    <w:pPr>
      <w:overflowPunct w:val="false"/>
      <w:autoSpaceDE w:val="false"/>
      <w:autoSpaceDN w:val="false"/>
      <w:adjustRightInd w:val="false"/>
      <w:jc w:val="both"/>
      <w:textAlignment w:val="baseline"/>
    </w:pPr>
    <w:rPr>
      <w:rFonts w:hAnsi="Arial" w:ascii="Arial"/>
      <w:sz w:val="22"/>
      <w:szCs w:val="20"/>
    </w:rPr>
  </w:style>
  <w:style w:customStyle="true" w:styleId="Naslov2Char" w:type="character">
    <w:name w:val="Naslov 2 Char"/>
    <w:link w:val="Naslov2"/>
    <w:rsid w:val="008E6857"/>
    <w:rPr>
      <w:rFonts w:cs="Arial" w:eastAsia="MS Mincho"/>
      <w:b/>
      <w:bCs/>
      <w:iCs/>
      <w:color w:val="548DD4"/>
      <w:sz w:val="26"/>
      <w:szCs w:val="22"/>
      <w:lang w:bidi="ar-SA" w:eastAsia="en-US" w:val="hr-HR"/>
    </w:rPr>
  </w:style>
  <w:style w:customStyle="true" w:styleId="Naslov3Char" w:type="character">
    <w:name w:val="Naslov 3 Char"/>
    <w:link w:val="Naslov3"/>
    <w:rsid w:val="008E6857"/>
    <w:rPr>
      <w:rFonts w:cs="Arial"/>
      <w:bCs/>
      <w:color w:val="548DD4"/>
      <w:sz w:val="24"/>
      <w:szCs w:val="26"/>
      <w:lang w:bidi="ar-SA" w:eastAsia="el-GR" w:val="hr-HR"/>
    </w:rPr>
  </w:style>
  <w:style w:customStyle="true" w:styleId="Naslov1Char" w:type="character">
    <w:name w:val="Naslov 1 Char"/>
    <w:link w:val="Naslov1"/>
    <w:rsid w:val="008E6857"/>
    <w:rPr>
      <w:b/>
      <w:sz w:val="24"/>
      <w:lang w:bidi="ar-SA" w:eastAsia="hr-HR" w:val="hr-HR"/>
    </w:rPr>
  </w:style>
  <w:style w:styleId="Grafikeoznake2" w:type="paragraph">
    <w:name w:val="List Bullet 2"/>
    <w:basedOn w:val="Normal"/>
    <w:uiPriority w:val="99"/>
    <w:unhideWhenUsed/>
    <w:rsid w:val="008E6857"/>
    <w:pPr>
      <w:numPr>
        <w:numId w:val="2"/>
      </w:numPr>
      <w:contextualSpacing/>
    </w:pPr>
  </w:style>
  <w:style w:styleId="Odlomakpopisa" w:type="paragraph">
    <w:name w:val="List Paragraph"/>
    <w:basedOn w:val="Normal"/>
    <w:link w:val="OdlomakpopisaChar"/>
    <w:uiPriority w:val="34"/>
    <w:qFormat/>
    <w:rsid w:val="007C6AC4"/>
    <w:pPr>
      <w:ind w:left="720"/>
      <w:contextualSpacing/>
    </w:pPr>
  </w:style>
  <w:style w:customStyle="true" w:styleId="Bezproreda10" w:type="paragraph">
    <w:name w:val="Bez proreda1"/>
    <w:uiPriority w:val="99"/>
    <w:qFormat/>
    <w:rsid w:val="003E74BF"/>
    <w:rPr>
      <w:rFonts w:cs="Calibri" w:eastAsia="Calibri" w:hAnsi="Calibri" w:ascii="Calibri"/>
      <w:sz w:val="22"/>
      <w:szCs w:val="22"/>
      <w:lang w:eastAsia="en-US"/>
    </w:rPr>
  </w:style>
  <w:style w:customStyle="true" w:styleId="Odlomakpopisa10" w:type="paragraph">
    <w:name w:val="Odlomak popisa1"/>
    <w:basedOn w:val="Normal"/>
    <w:uiPriority w:val="99"/>
    <w:qFormat/>
    <w:rsid w:val="003E74BF"/>
    <w:pPr>
      <w:ind w:left="720"/>
    </w:pPr>
    <w:rPr>
      <w:sz w:val="20"/>
      <w:szCs w:val="20"/>
      <w:lang w:eastAsia="en-US" w:val="en-AU"/>
    </w:rPr>
  </w:style>
  <w:style w:customStyle="true" w:styleId="Tijeloteksta10" w:type="character">
    <w:name w:val="Tijelo teksta1"/>
    <w:basedOn w:val="Bodytext"/>
    <w:rsid w:val="003E74BF"/>
    <w:rPr>
      <w:rFonts w:cs="Arial" w:eastAsia="Arial" w:hAnsi="Arial" w:ascii="Arial"/>
      <w:b w:val="false"/>
      <w:bCs w:val="false"/>
      <w:i w:val="false"/>
      <w:iCs w:val="false"/>
      <w:smallCaps w:val="false"/>
      <w:strike w:val="false"/>
      <w:color w:val="000000"/>
      <w:spacing w:val="0"/>
      <w:w w:val="100"/>
      <w:position w:val="0"/>
      <w:sz w:val="20"/>
      <w:szCs w:val="20"/>
      <w:u w:val="none"/>
      <w:lang w:val="hr-HR"/>
    </w:rPr>
  </w:style>
  <w:style w:styleId="Referencakomentara" w:type="character">
    <w:name w:val="annotation reference"/>
    <w:basedOn w:val="Zadanifontodlomka"/>
    <w:rsid w:val="003E74BF"/>
    <w:rPr>
      <w:rFonts w:cs="Times New Roman"/>
      <w:sz w:val="16"/>
      <w:szCs w:val="16"/>
    </w:rPr>
  </w:style>
  <w:style w:styleId="Tekstkomentara" w:type="paragraph">
    <w:name w:val="annotation text"/>
    <w:basedOn w:val="Normal"/>
    <w:link w:val="TekstkomentaraChar"/>
    <w:rsid w:val="003E74BF"/>
    <w:pPr>
      <w:autoSpaceDE w:val="false"/>
      <w:autoSpaceDN w:val="false"/>
      <w:adjustRightInd w:val="false"/>
    </w:pPr>
    <w:rPr>
      <w:rFonts w:eastAsiaTheme="minorEastAsia"/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rsid w:val="003E74BF"/>
    <w:rPr>
      <w:rFonts w:eastAsiaTheme="minorEastAsia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rsid w:val="003E74BF"/>
    <w:rPr>
      <w:b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rsid w:val="003E74BF"/>
    <w:rPr>
      <w:rFonts w:eastAsiaTheme="minorEastAsia"/>
      <w:b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3E74BF"/>
    <w:rPr>
      <w:rFonts w:cs="Tahoma" w:hAnsi="Tahoma" w:ascii="Tahoma"/>
      <w:sz w:val="16"/>
      <w:szCs w:val="16"/>
    </w:rPr>
  </w:style>
  <w:style w:customStyle="true" w:styleId="ZaglavljeChar" w:type="character">
    <w:name w:val="Zaglavlje Char"/>
    <w:basedOn w:val="Zadanifontodlomka"/>
    <w:link w:val="Zaglavlje"/>
    <w:uiPriority w:val="99"/>
    <w:rsid w:val="003E74BF"/>
    <w:rPr>
      <w:sz w:val="24"/>
      <w:szCs w:val="24"/>
    </w:rPr>
  </w:style>
  <w:style w:customStyle="true" w:styleId="PodnojeChar" w:type="character">
    <w:name w:val="Podnožje Char"/>
    <w:basedOn w:val="Zadanifontodlomka"/>
    <w:link w:val="Podnoje"/>
    <w:uiPriority w:val="99"/>
    <w:rsid w:val="003E74BF"/>
    <w:rPr>
      <w:sz w:val="24"/>
      <w:szCs w:val="24"/>
    </w:rPr>
  </w:style>
  <w:style w:styleId="Revizija" w:type="paragraph">
    <w:name w:val="Revision"/>
    <w:hidden/>
    <w:uiPriority w:val="99"/>
    <w:rsid w:val="003E74BF"/>
    <w:pPr>
      <w:autoSpaceDE w:val="false"/>
      <w:autoSpaceDN w:val="false"/>
      <w:adjustRightInd w:val="false"/>
    </w:pPr>
    <w:rPr>
      <w:rFonts w:eastAsiaTheme="minorEastAsia"/>
      <w:sz w:val="24"/>
      <w:szCs w:val="24"/>
    </w:rPr>
  </w:style>
  <w:style w:customStyle="true" w:styleId="DeltaViewTableHeading" w:type="paragraph">
    <w:name w:val="DeltaView Table Heading"/>
    <w:basedOn w:val="Normal"/>
    <w:uiPriority w:val="99"/>
    <w:rsid w:val="003E74BF"/>
    <w:pPr>
      <w:autoSpaceDE w:val="false"/>
      <w:autoSpaceDN w:val="false"/>
      <w:adjustRightInd w:val="false"/>
      <w:spacing w:after="120"/>
    </w:pPr>
    <w:rPr>
      <w:rFonts w:eastAsiaTheme="minorEastAsia" w:hAnsi="Arial" w:ascii="Arial"/>
      <w:b/>
      <w:lang w:val="en-US"/>
    </w:rPr>
  </w:style>
  <w:style w:customStyle="true" w:styleId="DeltaViewTableBody" w:type="paragraph">
    <w:name w:val="DeltaView Table Body"/>
    <w:basedOn w:val="Normal"/>
    <w:uiPriority w:val="99"/>
    <w:rsid w:val="003E74BF"/>
    <w:pPr>
      <w:autoSpaceDE w:val="false"/>
      <w:autoSpaceDN w:val="false"/>
      <w:adjustRightInd w:val="false"/>
    </w:pPr>
    <w:rPr>
      <w:rFonts w:eastAsiaTheme="minorEastAsia" w:hAnsi="Arial" w:ascii="Arial"/>
      <w:lang w:val="en-US"/>
    </w:rPr>
  </w:style>
  <w:style w:customStyle="true" w:styleId="DeltaViewAnnounce" w:type="paragraph">
    <w:name w:val="DeltaView Announce"/>
    <w:uiPriority w:val="99"/>
    <w:rsid w:val="003E74BF"/>
    <w:pPr>
      <w:autoSpaceDE w:val="false"/>
      <w:autoSpaceDN w:val="false"/>
      <w:adjustRightInd w:val="false"/>
      <w:spacing w:afterAutospacing="true" w:after="100" w:beforeAutospacing="true" w:before="100"/>
    </w:pPr>
    <w:rPr>
      <w:rFonts w:eastAsiaTheme="minorEastAsia" w:hAnsi="Arial" w:ascii="Arial"/>
      <w:sz w:val="24"/>
      <w:szCs w:val="24"/>
      <w:lang w:val="en-GB"/>
    </w:rPr>
  </w:style>
  <w:style w:customStyle="true" w:styleId="TijelotekstaChar" w:type="character">
    <w:name w:val="Tijelo teksta Char"/>
    <w:basedOn w:val="Zadanifontodlomka"/>
    <w:link w:val="Tijeloteksta"/>
    <w:rsid w:val="003E74BF"/>
    <w:rPr>
      <w:rFonts w:hAnsi="Arial" w:ascii="Arial"/>
      <w:sz w:val="22"/>
    </w:rPr>
  </w:style>
  <w:style w:customStyle="true" w:styleId="DeltaViewInsertion" w:type="character">
    <w:name w:val="DeltaView Insertion"/>
    <w:uiPriority w:val="99"/>
    <w:rsid w:val="003E74BF"/>
    <w:rPr>
      <w:color w:val="0000FF"/>
      <w:u w:val="double"/>
    </w:rPr>
  </w:style>
  <w:style w:customStyle="true" w:styleId="DeltaViewDeletion" w:type="character">
    <w:name w:val="DeltaView Deletion"/>
    <w:uiPriority w:val="99"/>
    <w:rsid w:val="003E74BF"/>
    <w:rPr>
      <w:strike/>
      <w:color w:val="FF0000"/>
    </w:rPr>
  </w:style>
  <w:style w:customStyle="true" w:styleId="DeltaViewMoveSource" w:type="character">
    <w:name w:val="DeltaView Move Source"/>
    <w:uiPriority w:val="99"/>
    <w:rsid w:val="003E74BF"/>
    <w:rPr>
      <w:strike/>
      <w:color w:val="00C000"/>
    </w:rPr>
  </w:style>
  <w:style w:customStyle="true" w:styleId="DeltaViewMoveDestination" w:type="character">
    <w:name w:val="DeltaView Move Destination"/>
    <w:uiPriority w:val="99"/>
    <w:rsid w:val="003E74BF"/>
    <w:rPr>
      <w:color w:val="00C000"/>
      <w:u w:val="double"/>
    </w:rPr>
  </w:style>
  <w:style w:customStyle="true" w:styleId="DeltaViewChangeNumber" w:type="character">
    <w:name w:val="DeltaView Change Number"/>
    <w:uiPriority w:val="99"/>
    <w:rsid w:val="003E74BF"/>
    <w:rPr>
      <w:color w:val="000000"/>
      <w:vertAlign w:val="superscript"/>
    </w:rPr>
  </w:style>
  <w:style w:customStyle="true" w:styleId="DeltaViewDelimiter" w:type="character">
    <w:name w:val="DeltaView Delimiter"/>
    <w:uiPriority w:val="99"/>
    <w:rsid w:val="003E74BF"/>
  </w:style>
  <w:style w:styleId="Kartadokumenta" w:type="paragraph">
    <w:name w:val="Document Map"/>
    <w:basedOn w:val="Normal"/>
    <w:link w:val="KartadokumentaChar"/>
    <w:uiPriority w:val="99"/>
    <w:rsid w:val="003E74BF"/>
    <w:pPr>
      <w:shd w:fill="000080" w:color="auto" w:val="clear"/>
      <w:autoSpaceDE w:val="false"/>
      <w:autoSpaceDN w:val="false"/>
      <w:adjustRightInd w:val="false"/>
    </w:pPr>
    <w:rPr>
      <w:rFonts w:eastAsiaTheme="minorEastAsia" w:hAnsi="Tahoma" w:ascii="Tahoma"/>
      <w:lang w:val="en-US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3E74BF"/>
    <w:rPr>
      <w:rFonts w:eastAsiaTheme="minorEastAsia" w:hAnsi="Tahoma" w:ascii="Tahoma"/>
      <w:sz w:val="24"/>
      <w:szCs w:val="24"/>
      <w:shd w:fill="000080" w:color="auto" w:val="clear"/>
      <w:lang w:val="en-US"/>
    </w:rPr>
  </w:style>
  <w:style w:customStyle="true" w:styleId="DeltaViewFormatChange" w:type="character">
    <w:name w:val="DeltaView Format Change"/>
    <w:uiPriority w:val="99"/>
    <w:rsid w:val="003E74BF"/>
    <w:rPr>
      <w:color w:val="000000"/>
    </w:rPr>
  </w:style>
  <w:style w:customStyle="true" w:styleId="DeltaViewMovedDeletion" w:type="character">
    <w:name w:val="DeltaView Moved Deletion"/>
    <w:uiPriority w:val="99"/>
    <w:rsid w:val="003E74BF"/>
    <w:rPr>
      <w:strike/>
      <w:color w:val="C08080"/>
    </w:rPr>
  </w:style>
  <w:style w:customStyle="true" w:styleId="DeltaViewComment" w:type="character">
    <w:name w:val="DeltaView Comment"/>
    <w:basedOn w:val="Zadanifontodlomka"/>
    <w:uiPriority w:val="99"/>
    <w:rsid w:val="003E74BF"/>
    <w:rPr>
      <w:color w:val="000000"/>
    </w:rPr>
  </w:style>
  <w:style w:customStyle="true" w:styleId="DeltaViewStyleChangeText" w:type="character">
    <w:name w:val="DeltaView Style Change Text"/>
    <w:uiPriority w:val="99"/>
    <w:rsid w:val="003E74BF"/>
    <w:rPr>
      <w:color w:val="000000"/>
      <w:u w:val="double"/>
    </w:rPr>
  </w:style>
  <w:style w:customStyle="true" w:styleId="DeltaViewStyleChangeLabel" w:type="character">
    <w:name w:val="DeltaView Style Change Label"/>
    <w:uiPriority w:val="99"/>
    <w:rsid w:val="003E74BF"/>
    <w:rPr>
      <w:color w:val="000000"/>
    </w:rPr>
  </w:style>
  <w:style w:customStyle="true" w:styleId="DeltaViewInsertedComment" w:type="character">
    <w:name w:val="DeltaView Inserted Comment"/>
    <w:basedOn w:val="DeltaViewComment"/>
    <w:uiPriority w:val="99"/>
    <w:rsid w:val="003E74BF"/>
    <w:rPr>
      <w:color w:val="0000FF"/>
      <w:u w:val="double"/>
    </w:rPr>
  </w:style>
  <w:style w:customStyle="true" w:styleId="DeltaViewDeletedComment" w:type="character">
    <w:name w:val="DeltaView Deleted Comment"/>
    <w:basedOn w:val="DeltaViewComment"/>
    <w:uiPriority w:val="99"/>
    <w:rsid w:val="003E74BF"/>
    <w:rPr>
      <w:strike/>
      <w:color w:val="FF0000"/>
    </w:rPr>
  </w:style>
  <w:style w:customStyle="true" w:styleId="OdlomakpopisaChar" w:type="character">
    <w:name w:val="Odlomak popisa Char"/>
    <w:link w:val="Odlomakpopisa"/>
    <w:uiPriority w:val="34"/>
    <w:locked/>
    <w:rsid w:val="00070F82"/>
    <w:rPr>
      <w:sz w:val="24"/>
      <w:szCs w:val="24"/>
    </w:rPr>
  </w:style>
  <w:style w:customStyle="true" w:styleId="ctitle" w:type="character">
    <w:name w:val="c_title"/>
    <w:basedOn w:val="Zadanifontodlomka"/>
    <w:rsid w:val="00070F82"/>
  </w:style>
  <w:style w:customStyle="true" w:styleId="Nabrajanje" w:type="paragraph">
    <w:name w:val="Nabrajanje"/>
    <w:basedOn w:val="Odlomakpopisa10"/>
    <w:qFormat/>
    <w:rsid w:val="000F4932"/>
    <w:pPr>
      <w:numPr>
        <w:numId w:val="3"/>
      </w:numPr>
      <w:spacing w:before="120"/>
      <w:ind w:left="567"/>
      <w:jc w:val="both"/>
    </w:pPr>
    <w:rPr>
      <w:rFonts w:hAnsi="Calibri" w:ascii="Calibri"/>
      <w:color w:val="000000"/>
      <w:spacing w:val="4"/>
      <w:sz w:val="24"/>
      <w:szCs w:val="24"/>
      <w:lang w:val="hr-HR"/>
    </w:rPr>
  </w:style>
  <w:style w:styleId="Bezproreda" w:type="paragraph">
    <w:name w:val="No Spacing"/>
    <w:uiPriority w:val="1"/>
    <w:qFormat/>
    <w:rsid w:val="000F4932"/>
    <w:rPr>
      <w:rFonts w:eastAsia="Calibri" w:hAnsi="Calibri" w:ascii="Calibri"/>
      <w:sz w:val="22"/>
      <w:szCs w:val="22"/>
      <w:lang w:eastAsia="en-US"/>
    </w:rPr>
  </w:style>
  <w:style w:customStyle="true" w:styleId="apple-converted-space" w:type="character">
    <w:name w:val="apple-converted-space"/>
    <w:basedOn w:val="Zadanifontodlomka"/>
    <w:rsid w:val="00E55762"/>
  </w:style>
  <w:style w:styleId="Istaknuto" w:type="character">
    <w:name w:val="Emphasis"/>
    <w:basedOn w:val="Zadanifontodlomka"/>
    <w:uiPriority w:val="20"/>
    <w:qFormat/>
    <w:rsid w:val="00E55762"/>
    <w:rPr>
      <w:i/>
      <w:iCs/>
    </w:rPr>
  </w:style>
  <w:style w:customStyle="true" w:styleId="Standard" w:type="paragraph">
    <w:name w:val="Standard"/>
    <w:rsid w:val="00E55762"/>
    <w:pPr>
      <w:widowControl w:val="false"/>
      <w:suppressAutoHyphens/>
      <w:autoSpaceDN w:val="false"/>
      <w:textAlignment w:val="baseline"/>
    </w:pPr>
    <w:rPr>
      <w:rFonts w:cs="Mangal" w:eastAsia="SimSun"/>
      <w:kern w:val="3"/>
      <w:sz w:val="24"/>
      <w:szCs w:val="24"/>
      <w:lang w:bidi="hi-IN" w:eastAsia="zh-CN"/>
    </w:rPr>
  </w:style>
  <w:style w:customStyle="true" w:styleId="Textbody" w:type="paragraph">
    <w:name w:val="Text body"/>
    <w:basedOn w:val="Standard"/>
    <w:rsid w:val="00E55762"/>
    <w:pPr>
      <w:spacing w:after="120"/>
    </w:pPr>
  </w:style>
  <w:style w:styleId="StandardWeb" w:type="paragraph">
    <w:name w:val="Normal (Web)"/>
    <w:basedOn w:val="Normal"/>
    <w:uiPriority w:val="99"/>
    <w:unhideWhenUsed/>
    <w:rsid w:val="00E55762"/>
    <w:pPr>
      <w:spacing w:afterAutospacing="true" w:after="100" w:beforeAutospacing="true" w:before="100"/>
    </w:pPr>
  </w:style>
  <w:style w:customStyle="true" w:styleId="st" w:type="character">
    <w:name w:val="st"/>
    <w:basedOn w:val="Zadanifontodlomka"/>
    <w:rsid w:val="00E55762"/>
  </w:style>
  <w:style w:customStyle="true" w:styleId="NoList1" w:type="numbering">
    <w:name w:val="No List1"/>
    <w:next w:val="Bezpopisa"/>
    <w:uiPriority w:val="99"/>
    <w:semiHidden/>
    <w:unhideWhenUsed/>
    <w:rsid w:val="00E55762"/>
  </w:style>
  <w:style w:customStyle="true" w:styleId="Default" w:type="paragraph">
    <w:name w:val="Default"/>
    <w:rsid w:val="00E55762"/>
    <w:pPr>
      <w:autoSpaceDE w:val="false"/>
      <w:autoSpaceDN w:val="false"/>
      <w:adjustRightInd w:val="false"/>
    </w:pPr>
    <w:rPr>
      <w:rFonts w:eastAsia="Calibri"/>
      <w:color w:val="000000"/>
      <w:sz w:val="24"/>
      <w:szCs w:val="24"/>
    </w:rPr>
  </w:style>
  <w:style w:styleId="SlijeenaHiperveza" w:type="character">
    <w:name w:val="FollowedHyperlink"/>
    <w:uiPriority w:val="99"/>
    <w:unhideWhenUsed/>
    <w:rsid w:val="00E55762"/>
    <w:rPr>
      <w:color w:val="800080"/>
      <w:u w:val="single"/>
    </w:rPr>
  </w:style>
  <w:style w:customStyle="true" w:styleId="xl70" w:type="paragraph">
    <w:name w:val="xl70"/>
    <w:basedOn w:val="Normal"/>
    <w:rsid w:val="00E55762"/>
    <w:pPr>
      <w:pBdr>
        <w:top w:space="0" w:sz="8" w:color="auto" w:val="single"/>
        <w:left w:space="0" w:sz="8" w:color="auto" w:val="single"/>
        <w:bottom w:space="0" w:sz="8" w:color="auto" w:val="single"/>
        <w:right w:space="0" w:sz="8" w:color="auto" w:val="single"/>
      </w:pBdr>
      <w:spacing w:afterAutospacing="true" w:after="100" w:beforeAutospacing="true" w:before="100"/>
      <w:jc w:val="center"/>
      <w:textAlignment w:val="center"/>
    </w:pPr>
    <w:rPr>
      <w:rFonts w:hAnsi="Calibri" w:ascii="Calibri"/>
    </w:rPr>
  </w:style>
  <w:style w:customStyle="true" w:styleId="xl71" w:type="paragraph">
    <w:name w:val="xl71"/>
    <w:basedOn w:val="Normal"/>
    <w:rsid w:val="00E55762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pacing w:afterAutospacing="true" w:after="100" w:beforeAutospacing="true" w:before="100"/>
      <w:textAlignment w:val="center"/>
    </w:pPr>
    <w:rPr>
      <w:rFonts w:hAnsi="Calibri" w:ascii="Calibri"/>
      <w:b/>
      <w:bCs/>
      <w:i/>
      <w:iCs/>
    </w:rPr>
  </w:style>
  <w:style w:customStyle="true" w:styleId="xl72" w:type="paragraph">
    <w:name w:val="xl72"/>
    <w:basedOn w:val="Normal"/>
    <w:rsid w:val="00E55762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hd w:fill="FFFFFF" w:color="FFFFCC" w:val="clear"/>
      <w:spacing w:afterAutospacing="true" w:after="100" w:beforeAutospacing="true" w:before="100"/>
      <w:textAlignment w:val="center"/>
    </w:pPr>
    <w:rPr>
      <w:rFonts w:hAnsi="Calibri" w:ascii="Calibri"/>
      <w:i/>
      <w:iCs/>
    </w:rPr>
  </w:style>
  <w:style w:customStyle="true" w:styleId="xl73" w:type="paragraph">
    <w:name w:val="xl73"/>
    <w:basedOn w:val="Normal"/>
    <w:rsid w:val="00E55762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pacing w:afterAutospacing="true" w:after="100" w:beforeAutospacing="true" w:before="100"/>
      <w:jc w:val="center"/>
      <w:textAlignment w:val="center"/>
    </w:pPr>
    <w:rPr>
      <w:rFonts w:hAnsi="Calibri" w:ascii="Calibri"/>
      <w:color w:val="000000"/>
    </w:rPr>
  </w:style>
  <w:style w:customStyle="true" w:styleId="xl74" w:type="paragraph">
    <w:name w:val="xl74"/>
    <w:basedOn w:val="Normal"/>
    <w:rsid w:val="00E55762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pacing w:afterAutospacing="true" w:after="100" w:beforeAutospacing="true" w:before="100"/>
      <w:textAlignment w:val="center"/>
    </w:pPr>
    <w:rPr>
      <w:rFonts w:hAnsi="Calibri" w:ascii="Calibri"/>
      <w:color w:val="000000"/>
    </w:rPr>
  </w:style>
  <w:style w:customStyle="true" w:styleId="xl75" w:type="paragraph">
    <w:name w:val="xl75"/>
    <w:basedOn w:val="Normal"/>
    <w:rsid w:val="00E55762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pacing w:afterAutospacing="true" w:after="100" w:beforeAutospacing="true" w:before="100"/>
      <w:jc w:val="center"/>
      <w:textAlignment w:val="center"/>
    </w:pPr>
    <w:rPr>
      <w:rFonts w:hAnsi="Calibri" w:ascii="Calibri"/>
      <w:color w:val="000000"/>
    </w:rPr>
  </w:style>
  <w:style w:customStyle="true" w:styleId="xl76" w:type="paragraph">
    <w:name w:val="xl76"/>
    <w:basedOn w:val="Normal"/>
    <w:rsid w:val="00E55762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hd w:fill="FFFFFF" w:color="FFFFCC" w:val="clear"/>
      <w:spacing w:afterAutospacing="true" w:after="100" w:beforeAutospacing="true" w:before="100"/>
      <w:textAlignment w:val="center"/>
    </w:pPr>
    <w:rPr>
      <w:rFonts w:hAnsi="Calibri" w:ascii="Calibri"/>
      <w:i/>
      <w:iCs/>
    </w:rPr>
  </w:style>
  <w:style w:customStyle="true" w:styleId="xl77" w:type="paragraph">
    <w:name w:val="xl77"/>
    <w:basedOn w:val="Normal"/>
    <w:rsid w:val="00E55762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pacing w:afterAutospacing="true" w:after="100" w:beforeAutospacing="true" w:before="100"/>
      <w:textAlignment w:val="center"/>
    </w:pPr>
    <w:rPr>
      <w:rFonts w:hAnsi="Calibri" w:ascii="Calibri"/>
    </w:rPr>
  </w:style>
  <w:style w:customStyle="true" w:styleId="xl78" w:type="paragraph">
    <w:name w:val="xl78"/>
    <w:basedOn w:val="Normal"/>
    <w:rsid w:val="00E55762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pacing w:afterAutospacing="true" w:after="100" w:beforeAutospacing="true" w:before="100"/>
      <w:jc w:val="center"/>
      <w:textAlignment w:val="center"/>
    </w:pPr>
    <w:rPr>
      <w:rFonts w:hAnsi="Calibri" w:ascii="Calibri"/>
    </w:rPr>
  </w:style>
  <w:style w:customStyle="true" w:styleId="xl79" w:type="paragraph">
    <w:name w:val="xl79"/>
    <w:basedOn w:val="Normal"/>
    <w:rsid w:val="00E55762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pacing w:afterAutospacing="true" w:after="100" w:beforeAutospacing="true" w:before="100"/>
      <w:jc w:val="center"/>
      <w:textAlignment w:val="center"/>
    </w:pPr>
    <w:rPr>
      <w:rFonts w:hAnsi="Calibri" w:ascii="Calibri"/>
    </w:rPr>
  </w:style>
  <w:style w:customStyle="true" w:styleId="xl80" w:type="paragraph">
    <w:name w:val="xl80"/>
    <w:basedOn w:val="Normal"/>
    <w:rsid w:val="00E55762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hd w:fill="FFFFFF" w:color="000000" w:val="clear"/>
      <w:spacing w:afterAutospacing="true" w:after="100" w:beforeAutospacing="true" w:before="100"/>
      <w:textAlignment w:val="center"/>
    </w:pPr>
    <w:rPr>
      <w:rFonts w:hAnsi="Calibri" w:ascii="Calibri"/>
      <w:b/>
      <w:bCs/>
      <w:i/>
      <w:iCs/>
    </w:rPr>
  </w:style>
  <w:style w:customStyle="true" w:styleId="xl81" w:type="paragraph">
    <w:name w:val="xl81"/>
    <w:basedOn w:val="Normal"/>
    <w:rsid w:val="00E55762"/>
    <w:pPr>
      <w:pBdr>
        <w:top w:space="0" w:sz="8" w:color="000000" w:val="single"/>
        <w:left w:space="0" w:sz="8" w:color="000000" w:val="single"/>
        <w:right w:space="0" w:sz="8" w:color="000000" w:val="single"/>
      </w:pBdr>
      <w:spacing w:afterAutospacing="true" w:after="100" w:beforeAutospacing="true" w:before="100"/>
      <w:textAlignment w:val="center"/>
    </w:pPr>
    <w:rPr>
      <w:rFonts w:hAnsi="Calibri" w:ascii="Calibri"/>
    </w:rPr>
  </w:style>
  <w:style w:customStyle="true" w:styleId="xl82" w:type="paragraph">
    <w:name w:val="xl82"/>
    <w:basedOn w:val="Normal"/>
    <w:rsid w:val="00E55762"/>
    <w:pPr>
      <w:pBdr>
        <w:top w:space="0" w:sz="8" w:color="000000" w:val="single"/>
        <w:left w:space="0" w:sz="8" w:color="000000" w:val="single"/>
        <w:right w:space="0" w:sz="8" w:color="000000" w:val="single"/>
      </w:pBdr>
      <w:spacing w:afterAutospacing="true" w:after="100" w:beforeAutospacing="true" w:before="100"/>
      <w:jc w:val="center"/>
      <w:textAlignment w:val="center"/>
    </w:pPr>
    <w:rPr>
      <w:rFonts w:hAnsi="Calibri" w:ascii="Calibri"/>
    </w:rPr>
  </w:style>
  <w:style w:customStyle="true" w:styleId="xl83" w:type="paragraph">
    <w:name w:val="xl83"/>
    <w:basedOn w:val="Normal"/>
    <w:rsid w:val="00E55762"/>
    <w:pPr>
      <w:pBdr>
        <w:top w:space="0" w:sz="8" w:color="auto" w:val="single"/>
        <w:left w:space="0" w:sz="8" w:color="auto" w:val="single"/>
        <w:bottom w:space="0" w:sz="8" w:color="auto" w:val="single"/>
        <w:right w:space="0" w:sz="8" w:color="auto" w:val="single"/>
      </w:pBdr>
      <w:shd w:fill="FFFF00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</w:rPr>
  </w:style>
  <w:style w:customStyle="true" w:styleId="xl84" w:type="paragraph">
    <w:name w:val="xl84"/>
    <w:basedOn w:val="Normal"/>
    <w:rsid w:val="00E55762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hd w:fill="FFFF00" w:color="FFFF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color w:val="000000"/>
    </w:rPr>
  </w:style>
  <w:style w:customStyle="true" w:styleId="xl85" w:type="paragraph">
    <w:name w:val="xl85"/>
    <w:basedOn w:val="Normal"/>
    <w:rsid w:val="00E55762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hd w:fill="FFFF00" w:color="9933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color w:val="000000"/>
    </w:rPr>
  </w:style>
  <w:style w:customStyle="true" w:styleId="xl86" w:type="paragraph">
    <w:name w:val="xl86"/>
    <w:basedOn w:val="Normal"/>
    <w:rsid w:val="00E55762"/>
    <w:pPr>
      <w:pBdr>
        <w:top w:space="0" w:sz="8" w:color="000000" w:val="single"/>
        <w:left w:space="0" w:sz="8" w:color="000000" w:val="single"/>
        <w:right w:space="0" w:sz="8" w:color="000000" w:val="single"/>
      </w:pBdr>
      <w:shd w:fill="FFFF00" w:color="FFFF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color w:val="000000"/>
    </w:rPr>
  </w:style>
  <w:style w:customStyle="true" w:styleId="xl87" w:type="paragraph">
    <w:name w:val="xl87"/>
    <w:basedOn w:val="Normal"/>
    <w:rsid w:val="00E55762"/>
    <w:pPr>
      <w:pBdr>
        <w:top w:space="0" w:sz="8" w:color="auto" w:val="single"/>
        <w:left w:space="0" w:sz="8" w:color="auto" w:val="single"/>
        <w:bottom w:space="0" w:sz="8" w:color="auto" w:val="single"/>
        <w:right w:space="0" w:sz="8" w:color="auto" w:val="single"/>
      </w:pBdr>
      <w:shd w:fill="FFFF00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</w:rPr>
  </w:style>
  <w:style w:customStyle="true" w:styleId="xl88" w:type="paragraph">
    <w:name w:val="xl88"/>
    <w:basedOn w:val="Normal"/>
    <w:rsid w:val="00E55762"/>
    <w:pPr>
      <w:pBdr>
        <w:top w:space="0" w:sz="8" w:color="000000" w:val="single"/>
        <w:left w:space="0" w:sz="8" w:color="000000" w:val="single"/>
        <w:bottom w:space="0" w:sz="8" w:color="000000" w:val="single"/>
      </w:pBdr>
      <w:spacing w:afterAutospacing="true" w:after="100" w:beforeAutospacing="true" w:before="100"/>
      <w:jc w:val="center"/>
      <w:textAlignment w:val="center"/>
    </w:pPr>
    <w:rPr>
      <w:rFonts w:hAnsi="Calibri" w:ascii="Calibri"/>
      <w:color w:val="000000"/>
    </w:rPr>
  </w:style>
  <w:style w:customStyle="true" w:styleId="xl89" w:type="paragraph">
    <w:name w:val="xl89"/>
    <w:basedOn w:val="Normal"/>
    <w:rsid w:val="00E55762"/>
    <w:pPr>
      <w:pBdr>
        <w:top w:space="0" w:sz="8" w:color="000000" w:val="single"/>
        <w:left w:space="0" w:sz="8" w:color="000000" w:val="single"/>
        <w:bottom w:space="0" w:sz="8" w:color="000000" w:val="single"/>
      </w:pBdr>
      <w:spacing w:afterAutospacing="true" w:after="100" w:beforeAutospacing="true" w:before="100"/>
      <w:jc w:val="center"/>
      <w:textAlignment w:val="center"/>
    </w:pPr>
    <w:rPr>
      <w:rFonts w:hAnsi="Calibri" w:ascii="Calibri"/>
    </w:rPr>
  </w:style>
  <w:style w:customStyle="true" w:styleId="xl90" w:type="paragraph">
    <w:name w:val="xl90"/>
    <w:basedOn w:val="Normal"/>
    <w:rsid w:val="00E55762"/>
    <w:pPr>
      <w:pBdr>
        <w:top w:space="0" w:sz="8" w:color="000000" w:val="single"/>
        <w:left w:space="0" w:sz="8" w:color="000000" w:val="single"/>
      </w:pBdr>
      <w:spacing w:afterAutospacing="true" w:after="100" w:beforeAutospacing="true" w:before="100"/>
      <w:jc w:val="center"/>
      <w:textAlignment w:val="center"/>
    </w:pPr>
    <w:rPr>
      <w:rFonts w:hAnsi="Calibri" w:ascii="Calibri"/>
    </w:rPr>
  </w:style>
  <w:style w:customStyle="true" w:styleId="xl91" w:type="paragraph">
    <w:name w:val="xl91"/>
    <w:basedOn w:val="Normal"/>
    <w:rsid w:val="00E55762"/>
    <w:pPr>
      <w:pBdr>
        <w:top w:space="0" w:sz="8" w:color="auto" w:val="single"/>
        <w:left w:space="0" w:sz="8" w:color="auto" w:val="single"/>
        <w:bottom w:space="0" w:sz="8" w:color="auto" w:val="single"/>
        <w:right w:space="0" w:sz="8" w:color="auto" w:val="single"/>
      </w:pBdr>
      <w:spacing w:afterAutospacing="true" w:after="100" w:beforeAutospacing="true" w:before="100"/>
      <w:jc w:val="center"/>
      <w:textAlignment w:val="center"/>
    </w:pPr>
    <w:rPr>
      <w:rFonts w:hAnsi="Calibri" w:ascii="Calibri"/>
    </w:rPr>
  </w:style>
  <w:style w:customStyle="true" w:styleId="xl92" w:type="paragraph">
    <w:name w:val="xl92"/>
    <w:basedOn w:val="Normal"/>
    <w:rsid w:val="00E55762"/>
    <w:pPr>
      <w:pBdr>
        <w:left w:space="0" w:sz="8" w:color="000000" w:val="single"/>
        <w:bottom w:space="0" w:sz="8" w:color="000000" w:val="single"/>
        <w:right w:space="0" w:sz="8" w:color="000000" w:val="single"/>
      </w:pBdr>
      <w:spacing w:afterAutospacing="true" w:after="100" w:beforeAutospacing="true" w:before="100"/>
      <w:textAlignment w:val="center"/>
    </w:pPr>
    <w:rPr>
      <w:rFonts w:hAnsi="Calibri" w:ascii="Calibri"/>
    </w:rPr>
  </w:style>
  <w:style w:customStyle="true" w:styleId="xl93" w:type="paragraph">
    <w:name w:val="xl93"/>
    <w:basedOn w:val="Normal"/>
    <w:rsid w:val="00E55762"/>
    <w:pPr>
      <w:pBdr>
        <w:left w:space="0" w:sz="8" w:color="000000" w:val="single"/>
        <w:bottom w:space="0" w:sz="8" w:color="000000" w:val="single"/>
      </w:pBdr>
      <w:spacing w:afterAutospacing="true" w:after="100" w:beforeAutospacing="true" w:before="100"/>
      <w:jc w:val="center"/>
      <w:textAlignment w:val="center"/>
    </w:pPr>
    <w:rPr>
      <w:rFonts w:hAnsi="Calibri" w:ascii="Calibri"/>
    </w:rPr>
  </w:style>
  <w:style w:customStyle="true" w:styleId="xl94" w:type="paragraph">
    <w:name w:val="xl94"/>
    <w:basedOn w:val="Normal"/>
    <w:rsid w:val="00E55762"/>
    <w:pPr>
      <w:pBdr>
        <w:left w:space="0" w:sz="8" w:color="auto" w:val="single"/>
        <w:bottom w:space="0" w:sz="8" w:color="auto" w:val="single"/>
        <w:right w:space="0" w:sz="8" w:color="auto" w:val="single"/>
      </w:pBdr>
      <w:spacing w:afterAutospacing="true" w:after="100" w:beforeAutospacing="true" w:before="100"/>
      <w:jc w:val="center"/>
      <w:textAlignment w:val="center"/>
    </w:pPr>
    <w:rPr>
      <w:rFonts w:hAnsi="Calibri" w:ascii="Calibri"/>
    </w:rPr>
  </w:style>
  <w:style w:customStyle="true" w:styleId="xl95" w:type="paragraph">
    <w:name w:val="xl95"/>
    <w:basedOn w:val="Normal"/>
    <w:rsid w:val="00E55762"/>
    <w:pPr>
      <w:shd w:fill="FFFF00" w:color="FFFF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color w:val="000000"/>
    </w:rPr>
  </w:style>
  <w:style w:customStyle="true" w:styleId="xl96" w:type="paragraph">
    <w:name w:val="xl96"/>
    <w:basedOn w:val="Normal"/>
    <w:rsid w:val="00E55762"/>
    <w:pPr>
      <w:pBdr>
        <w:left w:space="0" w:sz="8" w:color="auto" w:val="single"/>
        <w:bottom w:space="0" w:sz="8" w:color="auto" w:val="single"/>
        <w:right w:space="0" w:sz="8" w:color="auto" w:val="single"/>
      </w:pBdr>
      <w:spacing w:afterAutospacing="true" w:after="100" w:beforeAutospacing="true" w:before="100"/>
      <w:jc w:val="center"/>
      <w:textAlignment w:val="center"/>
    </w:pPr>
    <w:rPr>
      <w:rFonts w:hAnsi="Calibri" w:ascii="Calibri"/>
    </w:rPr>
  </w:style>
  <w:style w:customStyle="true" w:styleId="xl97" w:type="paragraph">
    <w:name w:val="xl97"/>
    <w:basedOn w:val="Normal"/>
    <w:rsid w:val="00E55762"/>
    <w:pPr>
      <w:pBdr>
        <w:top w:space="0" w:sz="8" w:color="000000" w:val="single"/>
        <w:bottom w:space="0" w:sz="8" w:color="000000" w:val="single"/>
        <w:right w:space="0" w:sz="8" w:color="000000" w:val="single"/>
      </w:pBdr>
      <w:spacing w:afterAutospacing="true" w:after="100" w:beforeAutospacing="true" w:before="100"/>
      <w:textAlignment w:val="center"/>
    </w:pPr>
    <w:rPr>
      <w:rFonts w:hAnsi="Calibri" w:ascii="Calibri"/>
      <w:b/>
      <w:bCs/>
      <w:i/>
      <w:iCs/>
    </w:rPr>
  </w:style>
  <w:style w:customStyle="true" w:styleId="xl98" w:type="paragraph">
    <w:name w:val="xl98"/>
    <w:basedOn w:val="Normal"/>
    <w:rsid w:val="00E55762"/>
    <w:pPr>
      <w:pBdr>
        <w:top w:space="0" w:sz="8" w:color="auto" w:val="single"/>
        <w:left w:space="0" w:sz="8" w:color="auto" w:val="single"/>
        <w:bottom w:space="0" w:sz="8" w:color="auto" w:val="single"/>
        <w:right w:space="0" w:sz="8" w:color="auto" w:val="single"/>
      </w:pBdr>
      <w:shd w:fill="FFFF00" w:color="FFFF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color w:val="000000"/>
    </w:rPr>
  </w:style>
  <w:style w:customStyle="true" w:styleId="xl99" w:type="paragraph">
    <w:name w:val="xl99"/>
    <w:basedOn w:val="Normal"/>
    <w:rsid w:val="00E55762"/>
    <w:pPr>
      <w:pBdr>
        <w:top w:space="0" w:sz="8" w:color="000000" w:val="single"/>
        <w:right w:space="0" w:sz="8" w:color="000000" w:val="single"/>
      </w:pBdr>
      <w:spacing w:afterAutospacing="true" w:after="100" w:beforeAutospacing="true" w:before="100"/>
      <w:textAlignment w:val="center"/>
    </w:pPr>
    <w:rPr>
      <w:rFonts w:hAnsi="Calibri" w:ascii="Calibri"/>
      <w:b/>
      <w:bCs/>
      <w:i/>
      <w:iCs/>
    </w:rPr>
  </w:style>
  <w:style w:customStyle="true" w:styleId="xl100" w:type="paragraph">
    <w:name w:val="xl100"/>
    <w:basedOn w:val="Normal"/>
    <w:rsid w:val="00E55762"/>
    <w:pPr>
      <w:pBdr>
        <w:left w:space="0" w:sz="8" w:color="000000" w:val="single"/>
        <w:bottom w:space="0" w:sz="8" w:color="000000" w:val="single"/>
        <w:right w:space="0" w:sz="8" w:color="000000" w:val="single"/>
      </w:pBdr>
      <w:spacing w:afterAutospacing="true" w:after="100" w:beforeAutospacing="true" w:before="100"/>
      <w:jc w:val="center"/>
      <w:textAlignment w:val="center"/>
    </w:pPr>
    <w:rPr>
      <w:rFonts w:hAnsi="Calibri" w:ascii="Calibri"/>
    </w:rPr>
  </w:style>
  <w:style w:customStyle="true" w:styleId="xl101" w:type="paragraph">
    <w:name w:val="xl101"/>
    <w:basedOn w:val="Normal"/>
    <w:rsid w:val="00E55762"/>
    <w:pPr>
      <w:pBdr>
        <w:bottom w:space="0" w:sz="8" w:color="000000" w:val="single"/>
        <w:right w:space="0" w:sz="8" w:color="000000" w:val="single"/>
      </w:pBdr>
      <w:spacing w:afterAutospacing="true" w:after="100" w:beforeAutospacing="true" w:before="100"/>
      <w:textAlignment w:val="center"/>
    </w:pPr>
    <w:rPr>
      <w:rFonts w:hAnsi="Calibri" w:ascii="Calibri"/>
      <w:b/>
      <w:bCs/>
      <w:i/>
      <w:iCs/>
    </w:rPr>
  </w:style>
  <w:style w:customStyle="true" w:styleId="xl102" w:type="paragraph">
    <w:name w:val="xl102"/>
    <w:basedOn w:val="Normal"/>
    <w:rsid w:val="00E55762"/>
    <w:pPr>
      <w:pBdr>
        <w:top w:space="0" w:sz="8" w:color="auto" w:val="single"/>
        <w:left w:space="0" w:sz="8" w:color="auto" w:val="single"/>
        <w:right w:space="0" w:sz="8" w:color="auto" w:val="single"/>
      </w:pBdr>
      <w:shd w:fill="FFFF00" w:color="FFFF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color w:val="000000"/>
    </w:rPr>
  </w:style>
  <w:style w:customStyle="true" w:styleId="xl103" w:type="paragraph">
    <w:name w:val="xl103"/>
    <w:basedOn w:val="Normal"/>
    <w:rsid w:val="00E55762"/>
    <w:pPr>
      <w:pBdr>
        <w:top w:space="0" w:sz="8" w:color="000000" w:val="single"/>
        <w:left w:space="0" w:sz="8" w:color="000000" w:val="single"/>
        <w:right w:space="0" w:sz="8" w:color="000000" w:val="single"/>
      </w:pBdr>
      <w:spacing w:afterAutospacing="true" w:after="100" w:beforeAutospacing="true" w:before="100"/>
      <w:jc w:val="center"/>
      <w:textAlignment w:val="center"/>
    </w:pPr>
    <w:rPr>
      <w:rFonts w:hAnsi="Calibri" w:ascii="Calibri"/>
    </w:rPr>
  </w:style>
  <w:style w:customStyle="true" w:styleId="xl104" w:type="paragraph">
    <w:name w:val="xl104"/>
    <w:basedOn w:val="Normal"/>
    <w:rsid w:val="00E55762"/>
    <w:pPr>
      <w:pBdr>
        <w:top w:space="0" w:sz="8" w:color="auto" w:val="single"/>
        <w:left w:space="0" w:sz="8" w:color="auto" w:val="single"/>
        <w:right w:space="0" w:sz="8" w:color="auto" w:val="single"/>
      </w:pBdr>
      <w:shd w:fill="FFFF00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</w:rPr>
  </w:style>
  <w:style w:customStyle="true" w:styleId="xl105" w:type="paragraph">
    <w:name w:val="xl105"/>
    <w:basedOn w:val="Normal"/>
    <w:rsid w:val="00E55762"/>
    <w:pPr>
      <w:pBdr>
        <w:left w:space="0" w:sz="8" w:color="auto" w:val="single"/>
        <w:bottom w:space="0" w:sz="8" w:color="auto" w:val="single"/>
        <w:right w:space="0" w:sz="8" w:color="auto" w:val="single"/>
      </w:pBdr>
      <w:shd w:fill="FFFF00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</w:rPr>
  </w:style>
  <w:style w:customStyle="true" w:styleId="xl106" w:type="paragraph">
    <w:name w:val="xl106"/>
    <w:basedOn w:val="Normal"/>
    <w:rsid w:val="00E55762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hd w:fill="FFFF00" w:color="FFFF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color w:val="000000"/>
    </w:rPr>
  </w:style>
  <w:style w:customStyle="true" w:styleId="xl107" w:type="paragraph">
    <w:name w:val="xl107"/>
    <w:basedOn w:val="Normal"/>
    <w:rsid w:val="00E55762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hd w:fill="FFFF00" w:color="FFFF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color w:val="000000"/>
    </w:rPr>
  </w:style>
  <w:style w:customStyle="true" w:styleId="xl108" w:type="paragraph">
    <w:name w:val="xl108"/>
    <w:basedOn w:val="Normal"/>
    <w:rsid w:val="00E55762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hd w:fill="FFFF00" w:color="FFFF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color w:val="000000"/>
    </w:rPr>
  </w:style>
  <w:style w:customStyle="true" w:styleId="xl109" w:type="paragraph">
    <w:name w:val="xl109"/>
    <w:basedOn w:val="Normal"/>
    <w:rsid w:val="00E55762"/>
    <w:pPr>
      <w:pBdr>
        <w:top w:space="0" w:sz="8" w:color="auto" w:val="single"/>
        <w:left w:space="0" w:sz="8" w:color="auto" w:val="single"/>
        <w:bottom w:space="0" w:sz="8" w:color="auto" w:val="single"/>
      </w:pBdr>
      <w:shd w:fill="FFFF00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i/>
      <w:iCs/>
    </w:rPr>
  </w:style>
  <w:style w:customStyle="true" w:styleId="xl110" w:type="paragraph">
    <w:name w:val="xl110"/>
    <w:basedOn w:val="Normal"/>
    <w:rsid w:val="00E55762"/>
    <w:pPr>
      <w:pBdr>
        <w:top w:space="0" w:sz="8" w:color="auto" w:val="single"/>
        <w:bottom w:space="0" w:sz="8" w:color="auto" w:val="single"/>
      </w:pBdr>
      <w:shd w:fill="FFFF00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i/>
      <w:iCs/>
    </w:rPr>
  </w:style>
  <w:style w:customStyle="true" w:styleId="xl111" w:type="paragraph">
    <w:name w:val="xl111"/>
    <w:basedOn w:val="Normal"/>
    <w:rsid w:val="00E55762"/>
    <w:pPr>
      <w:pBdr>
        <w:top w:space="0" w:sz="8" w:color="auto" w:val="single"/>
        <w:bottom w:space="0" w:sz="8" w:color="auto" w:val="single"/>
        <w:right w:space="0" w:sz="8" w:color="auto" w:val="single"/>
      </w:pBdr>
      <w:shd w:fill="FFFF00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i/>
      <w:iCs/>
    </w:rPr>
  </w:style>
  <w:style w:customStyle="true" w:styleId="xl112" w:type="paragraph">
    <w:name w:val="xl112"/>
    <w:basedOn w:val="Normal"/>
    <w:rsid w:val="00E55762"/>
    <w:pPr>
      <w:pBdr>
        <w:top w:space="0" w:sz="8" w:color="auto" w:val="single"/>
        <w:left w:space="0" w:sz="8" w:color="auto" w:val="single"/>
        <w:right w:space="0" w:sz="8" w:color="auto" w:val="single"/>
      </w:pBdr>
      <w:shd w:fill="FFFF00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</w:rPr>
  </w:style>
  <w:style w:customStyle="true" w:styleId="xl113" w:type="paragraph">
    <w:name w:val="xl113"/>
    <w:basedOn w:val="Normal"/>
    <w:rsid w:val="00E55762"/>
    <w:pPr>
      <w:pBdr>
        <w:left w:space="0" w:sz="8" w:color="auto" w:val="single"/>
        <w:bottom w:space="0" w:sz="8" w:color="auto" w:val="single"/>
        <w:right w:space="0" w:sz="8" w:color="auto" w:val="single"/>
      </w:pBdr>
      <w:shd w:fill="FFFF00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</w:rPr>
  </w:style>
  <w:style w:customStyle="true" w:styleId="xl114" w:type="paragraph">
    <w:name w:val="xl114"/>
    <w:basedOn w:val="Normal"/>
    <w:rsid w:val="00E55762"/>
    <w:pPr>
      <w:pBdr>
        <w:top w:space="0" w:sz="8" w:color="auto" w:val="single"/>
        <w:left w:space="0" w:sz="8" w:color="auto" w:val="single"/>
        <w:bottom w:space="0" w:sz="8" w:color="auto" w:val="single"/>
      </w:pBdr>
      <w:shd w:fill="FFFF00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</w:rPr>
  </w:style>
  <w:style w:customStyle="true" w:styleId="xl115" w:type="paragraph">
    <w:name w:val="xl115"/>
    <w:basedOn w:val="Normal"/>
    <w:rsid w:val="00E55762"/>
    <w:pPr>
      <w:pBdr>
        <w:top w:space="0" w:sz="8" w:color="auto" w:val="single"/>
        <w:bottom w:space="0" w:sz="8" w:color="auto" w:val="single"/>
      </w:pBdr>
      <w:shd w:fill="FFFF00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</w:rPr>
  </w:style>
  <w:style w:customStyle="true" w:styleId="xl116" w:type="paragraph">
    <w:name w:val="xl116"/>
    <w:basedOn w:val="Normal"/>
    <w:rsid w:val="00E55762"/>
    <w:pPr>
      <w:pBdr>
        <w:top w:space="0" w:sz="8" w:color="auto" w:val="single"/>
        <w:bottom w:space="0" w:sz="8" w:color="auto" w:val="single"/>
        <w:right w:space="0" w:sz="8" w:color="auto" w:val="single"/>
      </w:pBdr>
      <w:shd w:fill="FFFF00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</w:rPr>
  </w:style>
  <w:style w:customStyle="true" w:styleId="xl117" w:type="paragraph">
    <w:name w:val="xl117"/>
    <w:basedOn w:val="Normal"/>
    <w:rsid w:val="00E55762"/>
    <w:pPr>
      <w:pBdr>
        <w:top w:space="0" w:sz="8" w:color="000000" w:val="single"/>
        <w:left w:space="0" w:sz="8" w:color="000000" w:val="single"/>
        <w:bottom w:space="0" w:sz="8" w:color="000000" w:val="single"/>
      </w:pBdr>
      <w:shd w:fill="FFFF00" w:color="FFFF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color w:val="000000"/>
    </w:rPr>
  </w:style>
  <w:style w:customStyle="true" w:styleId="xl118" w:type="paragraph">
    <w:name w:val="xl118"/>
    <w:basedOn w:val="Normal"/>
    <w:rsid w:val="00E55762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pacing w:afterAutospacing="true" w:after="100" w:beforeAutospacing="true" w:before="100"/>
      <w:jc w:val="center"/>
      <w:textAlignment w:val="center"/>
    </w:pPr>
    <w:rPr>
      <w:rFonts w:hAnsi="Calibri" w:ascii="Calibri"/>
      <w:color w:val="000000"/>
    </w:rPr>
  </w:style>
  <w:style w:customStyle="true" w:styleId="xl119" w:type="paragraph">
    <w:name w:val="xl119"/>
    <w:basedOn w:val="Normal"/>
    <w:rsid w:val="00E55762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hd w:fill="FFFFFF" w:color="FFFFCC" w:val="clear"/>
      <w:spacing w:afterAutospacing="true" w:after="100" w:beforeAutospacing="true" w:before="100"/>
      <w:textAlignment w:val="center"/>
    </w:pPr>
    <w:rPr>
      <w:rFonts w:hAnsi="Calibri" w:ascii="Calibri"/>
    </w:rPr>
  </w:style>
  <w:style w:customStyle="true" w:styleId="xl120" w:type="paragraph">
    <w:name w:val="xl120"/>
    <w:basedOn w:val="Normal"/>
    <w:rsid w:val="00E55762"/>
    <w:pPr>
      <w:pBdr>
        <w:left w:space="0" w:sz="8" w:color="auto" w:val="single"/>
        <w:bottom w:space="0" w:sz="8" w:color="auto" w:val="single"/>
        <w:right w:space="0" w:sz="8" w:color="auto" w:val="single"/>
      </w:pBdr>
      <w:spacing w:afterAutospacing="true" w:after="100" w:beforeAutospacing="true" w:before="100"/>
      <w:jc w:val="center"/>
      <w:textAlignment w:val="center"/>
    </w:pPr>
    <w:rPr>
      <w:rFonts w:hAnsi="Calibri" w:ascii="Calibri"/>
    </w:rPr>
  </w:style>
  <w:style w:customStyle="true" w:styleId="xl121" w:type="paragraph">
    <w:name w:val="xl121"/>
    <w:basedOn w:val="Normal"/>
    <w:rsid w:val="00E55762"/>
    <w:pPr>
      <w:shd w:fill="FFFF00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</w:rPr>
  </w:style>
  <w:style w:customStyle="true" w:styleId="xl122" w:type="paragraph">
    <w:name w:val="xl122"/>
    <w:basedOn w:val="Normal"/>
    <w:rsid w:val="00E55762"/>
    <w:pPr>
      <w:pBdr>
        <w:top w:space="0" w:sz="8" w:color="auto" w:val="single"/>
        <w:left w:space="0" w:sz="8" w:color="auto" w:val="single"/>
        <w:right w:space="0" w:sz="8" w:color="auto" w:val="single"/>
      </w:pBdr>
      <w:shd w:fill="FFFF00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</w:rPr>
  </w:style>
  <w:style w:customStyle="true" w:styleId="xl123" w:type="paragraph">
    <w:name w:val="xl123"/>
    <w:basedOn w:val="Normal"/>
    <w:rsid w:val="00E55762"/>
    <w:pPr>
      <w:shd w:fill="FFFF00" w:color="FFFF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color w:val="000000"/>
    </w:rPr>
  </w:style>
  <w:style w:customStyle="true" w:styleId="xl124" w:type="paragraph">
    <w:name w:val="xl124"/>
    <w:basedOn w:val="Normal"/>
    <w:rsid w:val="00E55762"/>
    <w:pPr>
      <w:pBdr>
        <w:top w:space="0" w:sz="8" w:color="000000" w:val="single"/>
        <w:left w:space="0" w:sz="8" w:color="000000" w:val="single"/>
      </w:pBdr>
      <w:shd w:fill="FFFF00" w:color="FFFF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color w:val="000000"/>
    </w:rPr>
  </w:style>
  <w:style w:customStyle="true" w:styleId="xl125" w:type="paragraph">
    <w:name w:val="xl125"/>
    <w:basedOn w:val="Normal"/>
    <w:rsid w:val="00E55762"/>
    <w:pPr>
      <w:pBdr>
        <w:top w:space="0" w:sz="8" w:color="auto" w:val="single"/>
        <w:left w:space="0" w:sz="8" w:color="auto" w:val="single"/>
      </w:pBdr>
      <w:shd w:fill="FFFF00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</w:rPr>
  </w:style>
  <w:style w:customStyle="true" w:styleId="xl126" w:type="paragraph">
    <w:name w:val="xl126"/>
    <w:basedOn w:val="Normal"/>
    <w:rsid w:val="00E55762"/>
    <w:pPr>
      <w:pBdr>
        <w:left w:space="0" w:sz="8" w:color="000000" w:val="single"/>
        <w:bottom w:space="0" w:sz="8" w:color="000000" w:val="single"/>
        <w:right w:space="0" w:sz="8" w:color="000000" w:val="single"/>
      </w:pBdr>
      <w:spacing w:afterAutospacing="true" w:after="100" w:beforeAutospacing="true" w:before="100"/>
      <w:jc w:val="center"/>
      <w:textAlignment w:val="center"/>
    </w:pPr>
    <w:rPr>
      <w:rFonts w:hAnsi="Calibri" w:ascii="Calibri"/>
    </w:rPr>
  </w:style>
  <w:style w:customStyle="true" w:styleId="xl127" w:type="paragraph">
    <w:name w:val="xl127"/>
    <w:basedOn w:val="Normal"/>
    <w:rsid w:val="00E55762"/>
    <w:pPr>
      <w:pBdr>
        <w:left w:space="0" w:sz="8" w:color="auto" w:val="single"/>
        <w:bottom w:space="0" w:sz="8" w:color="auto" w:val="single"/>
        <w:right w:space="0" w:sz="8" w:color="auto" w:val="single"/>
      </w:pBdr>
      <w:spacing w:afterAutospacing="true" w:after="100" w:beforeAutospacing="true" w:before="100"/>
      <w:jc w:val="center"/>
      <w:textAlignment w:val="center"/>
    </w:pPr>
    <w:rPr>
      <w:rFonts w:hAnsi="Calibri" w:ascii="Calibri"/>
    </w:rPr>
  </w:style>
  <w:style w:customStyle="true" w:styleId="xl128" w:type="paragraph">
    <w:name w:val="xl128"/>
    <w:basedOn w:val="Normal"/>
    <w:rsid w:val="00E55762"/>
    <w:pPr>
      <w:pBdr>
        <w:left w:space="0" w:sz="8" w:color="000000" w:val="single"/>
        <w:right w:space="0" w:sz="8" w:color="000000" w:val="single"/>
      </w:pBdr>
      <w:shd w:fill="FFFF00" w:color="FFFF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color w:val="000000"/>
    </w:rPr>
  </w:style>
  <w:style w:customStyle="true" w:styleId="xl129" w:type="paragraph">
    <w:name w:val="xl129"/>
    <w:basedOn w:val="Normal"/>
    <w:rsid w:val="00E55762"/>
    <w:pPr>
      <w:pBdr>
        <w:left w:space="0" w:sz="8" w:color="000000" w:val="single"/>
        <w:right w:space="0" w:sz="8" w:color="000000" w:val="single"/>
      </w:pBdr>
      <w:spacing w:afterAutospacing="true" w:after="100" w:beforeAutospacing="true" w:before="100"/>
      <w:textAlignment w:val="center"/>
    </w:pPr>
    <w:rPr>
      <w:rFonts w:hAnsi="Calibri" w:ascii="Calibri"/>
      <w:b/>
      <w:bCs/>
      <w:i/>
      <w:iCs/>
    </w:rPr>
  </w:style>
  <w:style w:customStyle="true" w:styleId="xl130" w:type="paragraph">
    <w:name w:val="xl130"/>
    <w:basedOn w:val="Normal"/>
    <w:rsid w:val="00E55762"/>
    <w:pPr>
      <w:pBdr>
        <w:left w:space="0" w:sz="8" w:color="000000" w:val="single"/>
        <w:right w:space="0" w:sz="8" w:color="000000" w:val="single"/>
      </w:pBdr>
      <w:spacing w:afterAutospacing="true" w:after="100" w:beforeAutospacing="true" w:before="100"/>
      <w:textAlignment w:val="center"/>
    </w:pPr>
    <w:rPr>
      <w:rFonts w:hAnsi="Calibri" w:ascii="Calibri"/>
    </w:rPr>
  </w:style>
  <w:style w:customStyle="true" w:styleId="xl131" w:type="paragraph">
    <w:name w:val="xl131"/>
    <w:basedOn w:val="Normal"/>
    <w:rsid w:val="00E55762"/>
    <w:pPr>
      <w:pBdr>
        <w:left w:space="0" w:sz="8" w:color="000000" w:val="single"/>
        <w:right w:space="0" w:sz="8" w:color="000000" w:val="single"/>
      </w:pBdr>
      <w:spacing w:afterAutospacing="true" w:after="100" w:beforeAutospacing="true" w:before="100"/>
      <w:jc w:val="center"/>
      <w:textAlignment w:val="center"/>
    </w:pPr>
    <w:rPr>
      <w:rFonts w:hAnsi="Calibri" w:ascii="Calibri"/>
    </w:rPr>
  </w:style>
  <w:style w:customStyle="true" w:styleId="xl132" w:type="paragraph">
    <w:name w:val="xl132"/>
    <w:basedOn w:val="Normal"/>
    <w:rsid w:val="00E55762"/>
    <w:pPr>
      <w:pBdr>
        <w:left w:space="0" w:sz="8" w:color="000000" w:val="single"/>
      </w:pBdr>
      <w:spacing w:afterAutospacing="true" w:after="100" w:beforeAutospacing="true" w:before="100"/>
      <w:jc w:val="center"/>
      <w:textAlignment w:val="center"/>
    </w:pPr>
    <w:rPr>
      <w:rFonts w:hAnsi="Calibri" w:ascii="Calibri"/>
    </w:rPr>
  </w:style>
  <w:style w:customStyle="true" w:styleId="xl133" w:type="paragraph">
    <w:name w:val="xl133"/>
    <w:basedOn w:val="Normal"/>
    <w:rsid w:val="00E55762"/>
    <w:pPr>
      <w:pBdr>
        <w:top w:space="0" w:sz="8" w:color="auto" w:val="single"/>
        <w:left w:space="0" w:sz="8" w:color="auto" w:val="single"/>
        <w:bottom w:space="0" w:sz="8" w:color="auto" w:val="single"/>
        <w:right w:space="0" w:sz="8" w:color="auto" w:val="single"/>
      </w:pBdr>
      <w:shd w:fill="FFFF00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</w:rPr>
  </w:style>
  <w:style w:customStyle="true" w:styleId="xl134" w:type="paragraph">
    <w:name w:val="xl134"/>
    <w:basedOn w:val="Normal"/>
    <w:rsid w:val="00E55762"/>
    <w:pPr>
      <w:pBdr>
        <w:top w:space="0" w:sz="8" w:color="auto" w:val="single"/>
        <w:left w:space="0" w:sz="8" w:color="auto" w:val="single"/>
        <w:bottom w:space="0" w:sz="8" w:color="auto" w:val="single"/>
        <w:right w:space="0" w:sz="8" w:color="auto" w:val="single"/>
      </w:pBdr>
      <w:shd w:fill="FCD5B4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i/>
      <w:iCs/>
      <w:sz w:val="22"/>
      <w:szCs w:val="22"/>
    </w:rPr>
  </w:style>
  <w:style w:customStyle="true" w:styleId="xl135" w:type="paragraph">
    <w:name w:val="xl135"/>
    <w:basedOn w:val="Normal"/>
    <w:rsid w:val="00E55762"/>
    <w:pPr>
      <w:pBdr>
        <w:top w:space="0" w:sz="8" w:color="000000" w:val="single"/>
        <w:bottom w:space="0" w:sz="8" w:color="000000" w:val="single"/>
        <w:right w:space="0" w:sz="8" w:color="000000" w:val="single"/>
      </w:pBdr>
      <w:spacing w:afterAutospacing="true" w:after="100" w:beforeAutospacing="true" w:before="100"/>
      <w:textAlignment w:val="center"/>
    </w:pPr>
    <w:rPr>
      <w:rFonts w:hAnsi="Calibri" w:ascii="Calibri"/>
      <w:b/>
      <w:bCs/>
      <w:i/>
      <w:iCs/>
    </w:rPr>
  </w:style>
  <w:style w:customStyle="true" w:styleId="xl136" w:type="paragraph">
    <w:name w:val="xl136"/>
    <w:basedOn w:val="Normal"/>
    <w:rsid w:val="00E55762"/>
    <w:pPr>
      <w:pBdr>
        <w:top w:space="0" w:sz="8" w:color="auto" w:val="single"/>
        <w:left w:space="0" w:sz="8" w:color="auto" w:val="single"/>
        <w:bottom w:space="0" w:sz="8" w:color="auto" w:val="single"/>
        <w:right w:space="0" w:sz="8" w:color="auto" w:val="single"/>
      </w:pBdr>
      <w:shd w:fill="FFFF00" w:color="FFFF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color w:val="000000"/>
    </w:rPr>
  </w:style>
  <w:style w:customStyle="true" w:styleId="xl137" w:type="paragraph">
    <w:name w:val="xl137"/>
    <w:basedOn w:val="Normal"/>
    <w:rsid w:val="00E55762"/>
    <w:pPr>
      <w:pBdr>
        <w:top w:space="0" w:sz="8" w:color="auto" w:val="single"/>
        <w:left w:space="0" w:sz="8" w:color="auto" w:val="single"/>
        <w:bottom w:space="0" w:sz="8" w:color="auto" w:val="single"/>
        <w:right w:space="0" w:sz="8" w:color="auto" w:val="single"/>
      </w:pBdr>
      <w:shd w:fill="FFFF00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</w:rPr>
  </w:style>
  <w:style w:customStyle="true" w:styleId="xl138" w:type="paragraph">
    <w:name w:val="xl138"/>
    <w:basedOn w:val="Normal"/>
    <w:rsid w:val="00E55762"/>
    <w:pPr>
      <w:pBdr>
        <w:top w:space="0" w:sz="8" w:color="auto" w:val="single"/>
        <w:left w:space="0" w:sz="8" w:color="auto" w:val="single"/>
        <w:right w:space="0" w:sz="8" w:color="auto" w:val="single"/>
      </w:pBdr>
      <w:shd w:fill="FFFF00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</w:rPr>
  </w:style>
  <w:style w:customStyle="true" w:styleId="xl139" w:type="paragraph">
    <w:name w:val="xl139"/>
    <w:basedOn w:val="Normal"/>
    <w:rsid w:val="00E55762"/>
    <w:pPr>
      <w:pBdr>
        <w:left w:space="0" w:sz="8" w:color="auto" w:val="single"/>
        <w:bottom w:space="0" w:sz="8" w:color="auto" w:val="single"/>
        <w:right w:space="0" w:sz="8" w:color="auto" w:val="single"/>
      </w:pBdr>
      <w:shd w:fill="FFFF00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</w:rPr>
  </w:style>
  <w:style w:customStyle="true" w:styleId="xl140" w:type="paragraph">
    <w:name w:val="xl140"/>
    <w:basedOn w:val="Normal"/>
    <w:rsid w:val="00E55762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hd w:fill="FFFF00" w:color="FFFF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color w:val="000000"/>
    </w:rPr>
  </w:style>
  <w:style w:customStyle="true" w:styleId="xl141" w:type="paragraph">
    <w:name w:val="xl141"/>
    <w:basedOn w:val="Normal"/>
    <w:rsid w:val="00E55762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hd w:fill="FFFF00" w:color="FFFF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color w:val="000000"/>
    </w:rPr>
  </w:style>
  <w:style w:customStyle="true" w:styleId="xl142" w:type="paragraph">
    <w:name w:val="xl142"/>
    <w:basedOn w:val="Normal"/>
    <w:rsid w:val="00E55762"/>
    <w:pPr>
      <w:pBdr>
        <w:top w:space="0" w:sz="8" w:color="000000" w:val="single"/>
        <w:left w:space="0" w:sz="8" w:color="000000" w:val="single"/>
        <w:bottom w:space="0" w:sz="8" w:color="000000" w:val="single"/>
        <w:right w:space="0" w:sz="8" w:color="000000" w:val="single"/>
      </w:pBdr>
      <w:shd w:fill="FFFF00" w:color="FFFF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color w:val="000000"/>
    </w:rPr>
  </w:style>
  <w:style w:customStyle="true" w:styleId="xl143" w:type="paragraph">
    <w:name w:val="xl143"/>
    <w:basedOn w:val="Normal"/>
    <w:rsid w:val="00E55762"/>
    <w:pPr>
      <w:pBdr>
        <w:top w:space="0" w:sz="8" w:color="000000" w:val="single"/>
        <w:left w:space="0" w:sz="8" w:color="000000" w:val="single"/>
        <w:right w:space="0" w:sz="8" w:color="000000" w:val="single"/>
      </w:pBdr>
      <w:shd w:fill="FFFF00" w:color="FFFF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color w:val="000000"/>
    </w:rPr>
  </w:style>
  <w:style w:customStyle="true" w:styleId="xl144" w:type="paragraph">
    <w:name w:val="xl144"/>
    <w:basedOn w:val="Normal"/>
    <w:rsid w:val="00E55762"/>
    <w:pPr>
      <w:pBdr>
        <w:top w:space="0" w:sz="8" w:color="auto" w:val="single"/>
        <w:left w:space="0" w:sz="8" w:color="auto" w:val="single"/>
        <w:bottom w:space="0" w:sz="8" w:color="auto" w:val="single"/>
      </w:pBdr>
      <w:shd w:fill="FCD5B4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i/>
      <w:iCs/>
      <w:sz w:val="22"/>
      <w:szCs w:val="22"/>
    </w:rPr>
  </w:style>
  <w:style w:customStyle="true" w:styleId="xl145" w:type="paragraph">
    <w:name w:val="xl145"/>
    <w:basedOn w:val="Normal"/>
    <w:rsid w:val="00E55762"/>
    <w:pPr>
      <w:pBdr>
        <w:top w:space="0" w:sz="8" w:color="auto" w:val="single"/>
        <w:bottom w:space="0" w:sz="8" w:color="auto" w:val="single"/>
      </w:pBdr>
      <w:shd w:fill="FCD5B4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i/>
      <w:iCs/>
      <w:sz w:val="22"/>
      <w:szCs w:val="22"/>
    </w:rPr>
  </w:style>
  <w:style w:customStyle="true" w:styleId="xl146" w:type="paragraph">
    <w:name w:val="xl146"/>
    <w:basedOn w:val="Normal"/>
    <w:rsid w:val="00E55762"/>
    <w:pPr>
      <w:pBdr>
        <w:top w:space="0" w:sz="8" w:color="auto" w:val="single"/>
        <w:bottom w:space="0" w:sz="8" w:color="auto" w:val="single"/>
        <w:right w:space="0" w:sz="8" w:color="auto" w:val="single"/>
      </w:pBdr>
      <w:shd w:fill="FCD5B4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i/>
      <w:iCs/>
      <w:sz w:val="22"/>
      <w:szCs w:val="22"/>
    </w:rPr>
  </w:style>
  <w:style w:customStyle="true" w:styleId="xl147" w:type="paragraph">
    <w:name w:val="xl147"/>
    <w:basedOn w:val="Normal"/>
    <w:rsid w:val="00E55762"/>
    <w:pPr>
      <w:pBdr>
        <w:top w:space="0" w:sz="8" w:color="auto" w:val="single"/>
        <w:left w:space="0" w:sz="8" w:color="auto" w:val="single"/>
        <w:bottom w:space="0" w:sz="8" w:color="auto" w:val="single"/>
      </w:pBdr>
      <w:shd w:fill="FFFF00" w:color="FFFF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color w:val="000000"/>
    </w:rPr>
  </w:style>
  <w:style w:customStyle="true" w:styleId="xl148" w:type="paragraph">
    <w:name w:val="xl148"/>
    <w:basedOn w:val="Normal"/>
    <w:rsid w:val="00E55762"/>
    <w:pPr>
      <w:pBdr>
        <w:top w:space="0" w:sz="8" w:color="auto" w:val="single"/>
        <w:bottom w:space="0" w:sz="8" w:color="auto" w:val="single"/>
      </w:pBdr>
      <w:shd w:fill="FFFF00" w:color="FFFF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color w:val="000000"/>
    </w:rPr>
  </w:style>
  <w:style w:customStyle="true" w:styleId="xl149" w:type="paragraph">
    <w:name w:val="xl149"/>
    <w:basedOn w:val="Normal"/>
    <w:rsid w:val="00E55762"/>
    <w:pPr>
      <w:pBdr>
        <w:top w:space="0" w:sz="8" w:color="auto" w:val="single"/>
        <w:bottom w:space="0" w:sz="8" w:color="auto" w:val="single"/>
        <w:right w:space="0" w:sz="8" w:color="auto" w:val="single"/>
      </w:pBdr>
      <w:shd w:fill="FFFF00" w:color="FFFF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color w:val="000000"/>
    </w:rPr>
  </w:style>
  <w:style w:customStyle="true" w:styleId="xl150" w:type="paragraph">
    <w:name w:val="xl150"/>
    <w:basedOn w:val="Normal"/>
    <w:rsid w:val="00E55762"/>
    <w:pPr>
      <w:pBdr>
        <w:top w:space="0" w:sz="8" w:color="000000" w:val="single"/>
        <w:left w:space="0" w:sz="8" w:color="000000" w:val="single"/>
        <w:right w:space="0" w:sz="8" w:color="000000" w:val="single"/>
      </w:pBdr>
      <w:shd w:fill="FFFF00" w:color="FFFF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color w:val="000000"/>
    </w:rPr>
  </w:style>
  <w:style w:customStyle="true" w:styleId="xl151" w:type="paragraph">
    <w:name w:val="xl151"/>
    <w:basedOn w:val="Normal"/>
    <w:rsid w:val="00E55762"/>
    <w:pPr>
      <w:pBdr>
        <w:top w:space="0" w:sz="8" w:color="auto" w:val="single"/>
        <w:left w:space="0" w:sz="8" w:color="auto" w:val="single"/>
        <w:right w:space="0" w:sz="8" w:color="auto" w:val="single"/>
      </w:pBdr>
      <w:shd w:fill="FFFF00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</w:rPr>
  </w:style>
  <w:style w:customStyle="true" w:styleId="xl152" w:type="paragraph">
    <w:name w:val="xl152"/>
    <w:basedOn w:val="Normal"/>
    <w:rsid w:val="00E55762"/>
    <w:pPr>
      <w:pBdr>
        <w:left w:space="0" w:sz="8" w:color="auto" w:val="single"/>
        <w:bottom w:space="0" w:sz="8" w:color="auto" w:val="single"/>
        <w:right w:space="0" w:sz="8" w:color="auto" w:val="single"/>
      </w:pBdr>
      <w:shd w:fill="FFFF00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</w:rPr>
  </w:style>
  <w:style w:customStyle="true" w:styleId="xl153" w:type="paragraph">
    <w:name w:val="xl153"/>
    <w:basedOn w:val="Normal"/>
    <w:rsid w:val="00E55762"/>
    <w:pPr>
      <w:pBdr>
        <w:left w:space="0" w:sz="8" w:color="000000" w:val="single"/>
        <w:right w:space="0" w:sz="8" w:color="000000" w:val="single"/>
      </w:pBdr>
      <w:shd w:fill="FFFF00" w:color="FFFF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color w:val="000000"/>
    </w:rPr>
  </w:style>
  <w:style w:customStyle="true" w:styleId="xl154" w:type="paragraph">
    <w:name w:val="xl154"/>
    <w:basedOn w:val="Normal"/>
    <w:rsid w:val="00E55762"/>
    <w:pPr>
      <w:pBdr>
        <w:top w:space="0" w:sz="8" w:color="auto" w:val="single"/>
        <w:left w:space="0" w:sz="8" w:color="auto" w:val="single"/>
        <w:bottom w:space="0" w:sz="8" w:color="auto" w:val="single"/>
      </w:pBdr>
      <w:shd w:fill="FCD5B4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i/>
      <w:iCs/>
    </w:rPr>
  </w:style>
  <w:style w:customStyle="true" w:styleId="xl155" w:type="paragraph">
    <w:name w:val="xl155"/>
    <w:basedOn w:val="Normal"/>
    <w:rsid w:val="00E55762"/>
    <w:pPr>
      <w:pBdr>
        <w:top w:space="0" w:sz="8" w:color="auto" w:val="single"/>
        <w:bottom w:space="0" w:sz="8" w:color="auto" w:val="single"/>
      </w:pBdr>
      <w:shd w:fill="FCD5B4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i/>
      <w:iCs/>
    </w:rPr>
  </w:style>
  <w:style w:customStyle="true" w:styleId="xl156" w:type="paragraph">
    <w:name w:val="xl156"/>
    <w:basedOn w:val="Normal"/>
    <w:rsid w:val="00E55762"/>
    <w:pPr>
      <w:pBdr>
        <w:top w:space="0" w:sz="8" w:color="auto" w:val="single"/>
        <w:bottom w:space="0" w:sz="8" w:color="auto" w:val="single"/>
        <w:right w:space="0" w:sz="8" w:color="auto" w:val="single"/>
      </w:pBdr>
      <w:shd w:fill="FCD5B4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i/>
      <w:iCs/>
    </w:rPr>
  </w:style>
  <w:style w:customStyle="true" w:styleId="xl157" w:type="paragraph">
    <w:name w:val="xl157"/>
    <w:basedOn w:val="Normal"/>
    <w:rsid w:val="00E55762"/>
    <w:pPr>
      <w:pBdr>
        <w:left w:space="0" w:sz="8" w:color="000000" w:val="single"/>
      </w:pBdr>
      <w:shd w:fill="FCD5B4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i/>
      <w:iCs/>
    </w:rPr>
  </w:style>
  <w:style w:customStyle="true" w:styleId="xl158" w:type="paragraph">
    <w:name w:val="xl158"/>
    <w:basedOn w:val="Normal"/>
    <w:rsid w:val="00E55762"/>
    <w:pPr>
      <w:shd w:fill="FCD5B4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i/>
      <w:iCs/>
    </w:rPr>
  </w:style>
  <w:style w:customStyle="true" w:styleId="xl159" w:type="paragraph">
    <w:name w:val="xl159"/>
    <w:basedOn w:val="Normal"/>
    <w:rsid w:val="00E55762"/>
    <w:pPr>
      <w:pBdr>
        <w:right w:space="0" w:sz="8" w:color="auto" w:val="single"/>
      </w:pBdr>
      <w:shd w:fill="FCD5B4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i/>
      <w:iCs/>
    </w:rPr>
  </w:style>
  <w:style w:customStyle="true" w:styleId="xl160" w:type="paragraph">
    <w:name w:val="xl160"/>
    <w:basedOn w:val="Normal"/>
    <w:rsid w:val="00E55762"/>
    <w:pPr>
      <w:pBdr>
        <w:top w:space="0" w:sz="8" w:color="auto" w:val="single"/>
        <w:left w:space="0" w:sz="8" w:color="auto" w:val="single"/>
        <w:bottom w:space="0" w:sz="8" w:color="auto" w:val="single"/>
      </w:pBdr>
      <w:shd w:fill="FCD5B4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i/>
      <w:iCs/>
    </w:rPr>
  </w:style>
  <w:style w:customStyle="true" w:styleId="xl161" w:type="paragraph">
    <w:name w:val="xl161"/>
    <w:basedOn w:val="Normal"/>
    <w:rsid w:val="00E55762"/>
    <w:pPr>
      <w:pBdr>
        <w:top w:space="0" w:sz="8" w:color="auto" w:val="single"/>
        <w:bottom w:space="0" w:sz="8" w:color="auto" w:val="single"/>
      </w:pBdr>
      <w:shd w:fill="FCD5B4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i/>
      <w:iCs/>
    </w:rPr>
  </w:style>
  <w:style w:customStyle="true" w:styleId="xl162" w:type="paragraph">
    <w:name w:val="xl162"/>
    <w:basedOn w:val="Normal"/>
    <w:rsid w:val="00E55762"/>
    <w:pPr>
      <w:pBdr>
        <w:top w:space="0" w:sz="8" w:color="auto" w:val="single"/>
        <w:bottom w:space="0" w:sz="8" w:color="auto" w:val="single"/>
        <w:right w:space="0" w:sz="8" w:color="auto" w:val="single"/>
      </w:pBdr>
      <w:shd w:fill="FCD5B4" w:color="000000" w:val="clear"/>
      <w:spacing w:afterAutospacing="true" w:after="100" w:beforeAutospacing="true" w:before="100"/>
      <w:jc w:val="center"/>
      <w:textAlignment w:val="center"/>
    </w:pPr>
    <w:rPr>
      <w:rFonts w:hAnsi="Calibri" w:ascii="Calibri"/>
      <w:b/>
      <w:bCs/>
      <w:i/>
      <w:iCs/>
    </w:rPr>
  </w:style>
  <w:style w:customStyle="true" w:styleId="xl163" w:type="paragraph">
    <w:name w:val="xl163"/>
    <w:basedOn w:val="Normal"/>
    <w:rsid w:val="00E55762"/>
    <w:pPr>
      <w:pBdr>
        <w:top w:space="0" w:sz="8" w:color="auto" w:val="single"/>
        <w:left w:space="0" w:sz="8" w:color="auto" w:val="single"/>
        <w:bottom w:space="0" w:sz="8" w:color="auto" w:val="single"/>
      </w:pBdr>
      <w:shd w:fill="FCD5B4" w:color="000000" w:val="clear"/>
      <w:spacing w:afterAutospacing="true" w:after="100" w:beforeAutospacing="true" w:before="100"/>
      <w:jc w:val="center"/>
    </w:pPr>
    <w:rPr>
      <w:rFonts w:hAnsi="Calibri" w:ascii="Calibri"/>
      <w:b/>
      <w:bCs/>
      <w:i/>
      <w:iCs/>
    </w:rPr>
  </w:style>
  <w:style w:customStyle="true" w:styleId="xl164" w:type="paragraph">
    <w:name w:val="xl164"/>
    <w:basedOn w:val="Normal"/>
    <w:rsid w:val="00E55762"/>
    <w:pPr>
      <w:pBdr>
        <w:top w:space="0" w:sz="8" w:color="auto" w:val="single"/>
        <w:bottom w:space="0" w:sz="8" w:color="auto" w:val="single"/>
      </w:pBdr>
      <w:shd w:fill="FCD5B4" w:color="000000" w:val="clear"/>
      <w:spacing w:afterAutospacing="true" w:after="100" w:beforeAutospacing="true" w:before="100"/>
      <w:jc w:val="center"/>
    </w:pPr>
    <w:rPr>
      <w:rFonts w:hAnsi="Calibri" w:ascii="Calibri"/>
      <w:b/>
      <w:bCs/>
      <w:i/>
      <w:iCs/>
    </w:rPr>
  </w:style>
  <w:style w:customStyle="true" w:styleId="xl165" w:type="paragraph">
    <w:name w:val="xl165"/>
    <w:basedOn w:val="Normal"/>
    <w:rsid w:val="00E55762"/>
    <w:pPr>
      <w:pBdr>
        <w:top w:space="0" w:sz="8" w:color="auto" w:val="single"/>
        <w:bottom w:space="0" w:sz="8" w:color="auto" w:val="single"/>
        <w:right w:space="0" w:sz="8" w:color="auto" w:val="single"/>
      </w:pBdr>
      <w:shd w:fill="FCD5B4" w:color="000000" w:val="clear"/>
      <w:spacing w:afterAutospacing="true" w:after="100" w:beforeAutospacing="true" w:before="100"/>
      <w:jc w:val="center"/>
    </w:pPr>
    <w:rPr>
      <w:rFonts w:hAnsi="Calibri" w:ascii="Calibri"/>
      <w:b/>
      <w:bCs/>
      <w:i/>
      <w:iCs/>
    </w:rPr>
  </w:style>
  <w:style w:customStyle="true" w:styleId="StrongEmphasis" w:type="character">
    <w:name w:val="Strong Emphasis"/>
    <w:rsid w:val="00E55762"/>
    <w:rPr>
      <w:rFonts w:cs="Times New Roman"/>
      <w:b/>
      <w:bCs/>
    </w:rPr>
  </w:style>
  <w:style w:customStyle="true" w:styleId="CommentTextChar" w:type="character">
    <w:name w:val="Comment Text Char"/>
    <w:uiPriority w:val="99"/>
    <w:rsid w:val="00E55762"/>
    <w:rPr>
      <w:rFonts w:cs="Times New Roman" w:hAnsi="Garamond" w:ascii="Garamond"/>
    </w:rPr>
  </w:style>
  <w:style w:customStyle="true" w:styleId="CommentSubjectChar" w:type="character">
    <w:name w:val="Comment Subject Char"/>
    <w:uiPriority w:val="99"/>
    <w:rsid w:val="00E55762"/>
    <w:rPr>
      <w:rFonts w:cs="Times New Roman" w:hAnsi="Garamond" w:ascii="Garamond"/>
      <w:b/>
      <w:bCs/>
      <w:sz w:val="20"/>
      <w:szCs w:val="20"/>
    </w:rPr>
  </w:style>
  <w:style w:customStyle="true" w:styleId="ListLabel1" w:type="character">
    <w:name w:val="ListLabel 1"/>
    <w:rsid w:val="00E55762"/>
    <w:rPr>
      <w:rFonts w:cs="Times New Roman"/>
    </w:rPr>
  </w:style>
  <w:style w:customStyle="true" w:styleId="ListLabel2" w:type="character">
    <w:name w:val="ListLabel 2"/>
    <w:rsid w:val="00E55762"/>
    <w:rPr>
      <w:rFonts w:cs="Times New Roman"/>
      <w:b w:val="false"/>
      <w:i w:val="false"/>
    </w:rPr>
  </w:style>
  <w:style w:customStyle="true" w:styleId="ListLabel3" w:type="character">
    <w:name w:val="ListLabel 3"/>
    <w:rsid w:val="00E55762"/>
    <w:rPr>
      <w:rFonts w:cs="Times New Roman"/>
      <w:i w:val="false"/>
      <w:iCs w:val="false"/>
      <w:sz w:val="20"/>
      <w:szCs w:val="20"/>
    </w:rPr>
  </w:style>
  <w:style w:customStyle="true" w:styleId="ListLabel4" w:type="character">
    <w:name w:val="ListLabel 4"/>
    <w:rsid w:val="00E55762"/>
    <w:rPr>
      <w:sz w:val="22"/>
    </w:rPr>
  </w:style>
  <w:style w:customStyle="true" w:styleId="ListLabel5" w:type="character">
    <w:name w:val="ListLabel 5"/>
    <w:rsid w:val="00E55762"/>
    <w:rPr>
      <w:rFonts w:eastAsia="MS ??"/>
    </w:rPr>
  </w:style>
  <w:style w:customStyle="true" w:styleId="ListLabel6" w:type="character">
    <w:name w:val="ListLabel 6"/>
    <w:rsid w:val="00E55762"/>
    <w:rPr>
      <w:b w:val="false"/>
      <w:i w:val="false"/>
    </w:rPr>
  </w:style>
  <w:style w:customStyle="true" w:styleId="ListLabel7" w:type="character">
    <w:name w:val="ListLabel 7"/>
    <w:rsid w:val="00E55762"/>
    <w:rPr>
      <w:rFonts w:cs="Verdana"/>
    </w:rPr>
  </w:style>
  <w:style w:customStyle="true" w:styleId="ListLabel8" w:type="character">
    <w:name w:val="ListLabel 8"/>
    <w:rsid w:val="00E55762"/>
    <w:rPr>
      <w:rFonts w:cs="Courier New"/>
    </w:rPr>
  </w:style>
  <w:style w:customStyle="true" w:styleId="ListLabel9" w:type="character">
    <w:name w:val="ListLabel 9"/>
    <w:rsid w:val="00E55762"/>
    <w:rPr>
      <w:rFonts w:cs="Wingdings"/>
    </w:rPr>
  </w:style>
  <w:style w:customStyle="true" w:styleId="ListLabel10" w:type="character">
    <w:name w:val="ListLabel 10"/>
    <w:rsid w:val="00E55762"/>
    <w:rPr>
      <w:rFonts w:cs="Symbol"/>
    </w:rPr>
  </w:style>
  <w:style w:customStyle="true" w:styleId="ListLabel11" w:type="character">
    <w:name w:val="ListLabel 11"/>
    <w:rsid w:val="00E55762"/>
    <w:rPr>
      <w:b w:val="false"/>
      <w:i w:val="false"/>
    </w:rPr>
  </w:style>
  <w:style w:customStyle="true" w:styleId="ListLabel12" w:type="character">
    <w:name w:val="ListLabel 12"/>
    <w:rsid w:val="00E55762"/>
    <w:rPr>
      <w:rFonts w:cs="Verdana"/>
    </w:rPr>
  </w:style>
  <w:style w:customStyle="true" w:styleId="ListLabel13" w:type="character">
    <w:name w:val="ListLabel 13"/>
    <w:rsid w:val="00E55762"/>
    <w:rPr>
      <w:rFonts w:cs="Courier New"/>
    </w:rPr>
  </w:style>
  <w:style w:customStyle="true" w:styleId="ListLabel14" w:type="character">
    <w:name w:val="ListLabel 14"/>
    <w:rsid w:val="00E55762"/>
    <w:rPr>
      <w:rFonts w:cs="Wingdings"/>
    </w:rPr>
  </w:style>
  <w:style w:customStyle="true" w:styleId="ListLabel15" w:type="character">
    <w:name w:val="ListLabel 15"/>
    <w:rsid w:val="00E55762"/>
    <w:rPr>
      <w:rFonts w:cs="Symbol"/>
    </w:rPr>
  </w:style>
  <w:style w:customStyle="true" w:styleId="ListLabel16" w:type="character">
    <w:name w:val="ListLabel 16"/>
    <w:rsid w:val="00E55762"/>
    <w:rPr>
      <w:b w:val="false"/>
      <w:i w:val="false"/>
    </w:rPr>
  </w:style>
  <w:style w:customStyle="true" w:styleId="ListLabel17" w:type="character">
    <w:name w:val="ListLabel 17"/>
    <w:rsid w:val="00E55762"/>
    <w:rPr>
      <w:rFonts w:cs="Verdana"/>
    </w:rPr>
  </w:style>
  <w:style w:customStyle="true" w:styleId="ListLabel18" w:type="character">
    <w:name w:val="ListLabel 18"/>
    <w:rsid w:val="00E55762"/>
    <w:rPr>
      <w:rFonts w:cs="Courier New"/>
    </w:rPr>
  </w:style>
  <w:style w:customStyle="true" w:styleId="ListLabel19" w:type="character">
    <w:name w:val="ListLabel 19"/>
    <w:rsid w:val="00E55762"/>
    <w:rPr>
      <w:rFonts w:cs="Wingdings"/>
    </w:rPr>
  </w:style>
  <w:style w:customStyle="true" w:styleId="ListLabel20" w:type="character">
    <w:name w:val="ListLabel 20"/>
    <w:rsid w:val="00E55762"/>
    <w:rPr>
      <w:rFonts w:cs="Symbol"/>
    </w:rPr>
  </w:style>
  <w:style w:customStyle="true" w:styleId="ListLabel21" w:type="character">
    <w:name w:val="ListLabel 21"/>
    <w:rsid w:val="00E55762"/>
    <w:rPr>
      <w:b w:val="false"/>
      <w:i w:val="false"/>
    </w:rPr>
  </w:style>
  <w:style w:customStyle="true" w:styleId="ListLabel22" w:type="character">
    <w:name w:val="ListLabel 22"/>
    <w:rsid w:val="00E55762"/>
    <w:rPr>
      <w:rFonts w:cs="Verdana"/>
    </w:rPr>
  </w:style>
  <w:style w:customStyle="true" w:styleId="ListLabel23" w:type="character">
    <w:name w:val="ListLabel 23"/>
    <w:rsid w:val="00E55762"/>
    <w:rPr>
      <w:rFonts w:cs="Courier New"/>
    </w:rPr>
  </w:style>
  <w:style w:customStyle="true" w:styleId="ListLabel24" w:type="character">
    <w:name w:val="ListLabel 24"/>
    <w:rsid w:val="00E55762"/>
    <w:rPr>
      <w:rFonts w:cs="Wingdings"/>
    </w:rPr>
  </w:style>
  <w:style w:customStyle="true" w:styleId="ListLabel25" w:type="character">
    <w:name w:val="ListLabel 25"/>
    <w:rsid w:val="00E55762"/>
    <w:rPr>
      <w:rFonts w:cs="Symbol"/>
    </w:rPr>
  </w:style>
  <w:style w:customStyle="true" w:styleId="ListLabel26" w:type="character">
    <w:name w:val="ListLabel 26"/>
    <w:rsid w:val="00E55762"/>
    <w:rPr>
      <w:b w:val="false"/>
      <w:i w:val="false"/>
    </w:rPr>
  </w:style>
  <w:style w:customStyle="true" w:styleId="ListLabel27" w:type="character">
    <w:name w:val="ListLabel 27"/>
    <w:rsid w:val="00E55762"/>
    <w:rPr>
      <w:rFonts w:cs="Verdana"/>
    </w:rPr>
  </w:style>
  <w:style w:customStyle="true" w:styleId="ListLabel28" w:type="character">
    <w:name w:val="ListLabel 28"/>
    <w:rsid w:val="00E55762"/>
    <w:rPr>
      <w:rFonts w:cs="Courier New"/>
    </w:rPr>
  </w:style>
  <w:style w:customStyle="true" w:styleId="ListLabel29" w:type="character">
    <w:name w:val="ListLabel 29"/>
    <w:rsid w:val="00E55762"/>
    <w:rPr>
      <w:rFonts w:cs="Wingdings"/>
    </w:rPr>
  </w:style>
  <w:style w:customStyle="true" w:styleId="ListLabel30" w:type="character">
    <w:name w:val="ListLabel 30"/>
    <w:rsid w:val="00E55762"/>
    <w:rPr>
      <w:rFonts w:cs="Symbol"/>
    </w:rPr>
  </w:style>
  <w:style w:customStyle="true" w:styleId="Heading" w:type="paragraph">
    <w:name w:val="Heading"/>
    <w:basedOn w:val="Normal"/>
    <w:next w:val="Textbody"/>
    <w:rsid w:val="00E55762"/>
    <w:pPr>
      <w:keepNext/>
      <w:tabs>
        <w:tab w:pos="720" w:val="left"/>
      </w:tabs>
      <w:suppressAutoHyphens/>
      <w:spacing w:lineRule="auto" w:line="276" w:after="120" w:before="240"/>
    </w:pPr>
    <w:rPr>
      <w:rFonts w:cs="Lohit Hindi" w:eastAsia="Droid Sans Fallback" w:hAnsi="Liberation Sans" w:ascii="Liberation Sans"/>
      <w:color w:val="00000A"/>
      <w:sz w:val="28"/>
      <w:szCs w:val="28"/>
      <w:lang w:eastAsia="en-US" w:val="en-US"/>
    </w:rPr>
  </w:style>
  <w:style w:styleId="Popis" w:type="paragraph">
    <w:name w:val="List"/>
    <w:basedOn w:val="Textbody"/>
    <w:rsid w:val="00E55762"/>
    <w:pPr>
      <w:widowControl/>
      <w:tabs>
        <w:tab w:pos="720" w:val="left"/>
      </w:tabs>
      <w:autoSpaceDN/>
      <w:spacing w:lineRule="auto" w:line="276"/>
      <w:textAlignment w:val="auto"/>
    </w:pPr>
    <w:rPr>
      <w:rFonts w:cs="Lohit Hindi" w:eastAsia="MS ??" w:hAnsi="Arial" w:ascii="Arial"/>
      <w:color w:val="00000A"/>
      <w:kern w:val="0"/>
      <w:lang w:bidi="ar-SA" w:eastAsia="en-US" w:val="en-US"/>
    </w:rPr>
  </w:style>
  <w:style w:styleId="Opisslike" w:type="paragraph">
    <w:name w:val="caption"/>
    <w:basedOn w:val="Normal"/>
    <w:qFormat/>
    <w:rsid w:val="00E55762"/>
    <w:pPr>
      <w:suppressLineNumbers/>
      <w:tabs>
        <w:tab w:pos="720" w:val="left"/>
      </w:tabs>
      <w:suppressAutoHyphens/>
      <w:spacing w:lineRule="auto" w:line="276" w:after="120" w:before="120"/>
    </w:pPr>
    <w:rPr>
      <w:rFonts w:cs="Lohit Hindi" w:eastAsia="MS ??" w:hAnsi="Arial" w:ascii="Arial"/>
      <w:i/>
      <w:iCs/>
      <w:color w:val="00000A"/>
      <w:lang w:eastAsia="en-US" w:val="en-US"/>
    </w:rPr>
  </w:style>
  <w:style w:customStyle="true" w:styleId="Index" w:type="paragraph">
    <w:name w:val="Index"/>
    <w:basedOn w:val="Normal"/>
    <w:rsid w:val="00E55762"/>
    <w:pPr>
      <w:suppressLineNumbers/>
      <w:tabs>
        <w:tab w:pos="720" w:val="left"/>
      </w:tabs>
      <w:suppressAutoHyphens/>
      <w:spacing w:lineRule="auto" w:line="276" w:after="200"/>
    </w:pPr>
    <w:rPr>
      <w:rFonts w:cs="Lohit Hindi" w:eastAsia="MS ??" w:hAnsi="Arial" w:ascii="Arial"/>
      <w:color w:val="00000A"/>
      <w:lang w:eastAsia="en-US" w:val="en-US"/>
    </w:rPr>
  </w:style>
  <w:style w:styleId="Naglaeno" w:type="character">
    <w:name w:val="Strong"/>
    <w:uiPriority w:val="99"/>
    <w:qFormat/>
    <w:rsid w:val="00E55762"/>
    <w:rPr>
      <w:rFonts w:cs="Times New Roman"/>
      <w:b/>
      <w:bCs/>
    </w:rPr>
  </w:style>
  <w:style w:styleId="Reetkatablice" w:type="table">
    <w:name w:val="Table Grid"/>
    <w:basedOn w:val="Obinatablica"/>
    <w:uiPriority w:val="59"/>
    <w:rsid w:val="00E55762"/>
    <w:rPr>
      <w:rFonts w:cs="Arial" w:eastAsia="MS ??" w:hAnsi="Arial" w:ascii="Arial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Obinitekst" w:type="paragraph">
    <w:name w:val="Plain Text"/>
    <w:basedOn w:val="Normal"/>
    <w:link w:val="ObinitekstChar"/>
    <w:uiPriority w:val="99"/>
    <w:unhideWhenUsed/>
    <w:rsid w:val="00E55762"/>
    <w:rPr>
      <w:rFonts w:eastAsia="Calibri" w:hAnsi="Consolas" w:ascii="Consolas"/>
      <w:sz w:val="21"/>
      <w:szCs w:val="21"/>
      <w:lang w:eastAsia="en-US"/>
    </w:rPr>
  </w:style>
  <w:style w:customStyle="true" w:styleId="ObinitekstChar" w:type="character">
    <w:name w:val="Obični tekst Char"/>
    <w:basedOn w:val="Zadanifontodlomka"/>
    <w:link w:val="Obinitekst"/>
    <w:uiPriority w:val="99"/>
    <w:rsid w:val="00E55762"/>
    <w:rPr>
      <w:rFonts w:eastAsia="Calibri" w:hAnsi="Consolas" w:ascii="Consolas"/>
      <w:sz w:val="21"/>
      <w:szCs w:val="21"/>
      <w:lang w:eastAsia="en-US"/>
    </w:rPr>
  </w:style>
  <w:style w:styleId="Naslov" w:type="paragraph">
    <w:name w:val="Title"/>
    <w:basedOn w:val="Standard"/>
    <w:next w:val="Textbody"/>
    <w:link w:val="NaslovChar"/>
    <w:rsid w:val="00E55762"/>
    <w:pPr>
      <w:keepNext/>
      <w:widowControl/>
      <w:spacing w:lineRule="auto" w:line="259" w:after="120" w:before="240"/>
    </w:pPr>
    <w:rPr>
      <w:rFonts w:eastAsia="Lucida Sans Unicode" w:hAnsi="Arial" w:ascii="Arial"/>
      <w:sz w:val="28"/>
      <w:szCs w:val="28"/>
      <w:lang w:bidi="ar-SA" w:eastAsia="en-US"/>
    </w:rPr>
  </w:style>
  <w:style w:customStyle="true" w:styleId="NaslovChar" w:type="character">
    <w:name w:val="Naslov Char"/>
    <w:basedOn w:val="Zadanifontodlomka"/>
    <w:link w:val="Naslov"/>
    <w:rsid w:val="00E55762"/>
    <w:rPr>
      <w:rFonts w:cs="Mangal" w:eastAsia="Lucida Sans Unicode" w:hAnsi="Arial" w:ascii="Arial"/>
      <w:kern w:val="3"/>
      <w:sz w:val="28"/>
      <w:szCs w:val="28"/>
      <w:lang w:eastAsia="en-US"/>
    </w:rPr>
  </w:style>
  <w:style w:styleId="Podnaslov" w:type="paragraph">
    <w:name w:val="Subtitle"/>
    <w:basedOn w:val="Naslov"/>
    <w:next w:val="Textbody"/>
    <w:link w:val="PodnaslovChar"/>
    <w:rsid w:val="00E55762"/>
    <w:pPr>
      <w:jc w:val="center"/>
    </w:pPr>
    <w:rPr>
      <w:i/>
      <w:iCs/>
    </w:rPr>
  </w:style>
  <w:style w:customStyle="true" w:styleId="PodnaslovChar" w:type="character">
    <w:name w:val="Podnaslov Char"/>
    <w:basedOn w:val="Zadanifontodlomka"/>
    <w:link w:val="Podnaslov"/>
    <w:rsid w:val="00E55762"/>
    <w:rPr>
      <w:rFonts w:cs="Mangal" w:eastAsia="Lucida Sans Unicode" w:hAnsi="Arial" w:ascii="Arial"/>
      <w:i/>
      <w:iCs/>
      <w:kern w:val="3"/>
      <w:sz w:val="28"/>
      <w:szCs w:val="28"/>
      <w:lang w:eastAsia="en-US"/>
    </w:rPr>
  </w:style>
  <w:style w:customStyle="true" w:styleId="ZaglavljeChar1" w:type="character">
    <w:name w:val="Zaglavlje Char1"/>
    <w:basedOn w:val="Zadanifontodlomka"/>
    <w:rsid w:val="00E55762"/>
    <w:rPr>
      <w:rFonts w:cs="Times New Roman" w:eastAsia="Calibri" w:hAnsi="Calibri" w:ascii="Calibri"/>
      <w:kern w:val="3"/>
    </w:rPr>
  </w:style>
  <w:style w:customStyle="true" w:styleId="PodnojeChar1" w:type="character">
    <w:name w:val="Podnožje Char1"/>
    <w:basedOn w:val="Zadanifontodlomka"/>
    <w:rsid w:val="00E55762"/>
    <w:rPr>
      <w:rFonts w:cs="Times New Roman" w:eastAsia="Calibri" w:hAnsi="Calibri" w:ascii="Calibri"/>
      <w:kern w:val="3"/>
    </w:rPr>
  </w:style>
  <w:style w:customStyle="true" w:styleId="Stext" w:type="paragraph">
    <w:name w:val="S_text"/>
    <w:rsid w:val="00E55762"/>
    <w:pPr>
      <w:widowControl w:val="false"/>
      <w:suppressAutoHyphens/>
      <w:autoSpaceDN w:val="false"/>
      <w:textAlignment w:val="baseline"/>
    </w:pPr>
    <w:rPr>
      <w:rFonts w:eastAsia="Calibri" w:hAnsi="Calibri" w:ascii="Calibri"/>
      <w:kern w:val="3"/>
    </w:rPr>
  </w:style>
  <w:style w:customStyle="true" w:styleId="TekstbaloniaChar1" w:type="character">
    <w:name w:val="Tekst balončića Char1"/>
    <w:basedOn w:val="Zadanifontodlomka"/>
    <w:rsid w:val="00E55762"/>
    <w:rPr>
      <w:rFonts w:cs="Times New Roman" w:eastAsia="Calibri" w:hAnsi="Calibri" w:ascii="Calibri"/>
      <w:kern w:val="3"/>
    </w:rPr>
  </w:style>
  <w:style w:styleId="Tekstkrajnjebiljeke" w:type="paragraph">
    <w:name w:val="endnote text"/>
    <w:basedOn w:val="Standard"/>
    <w:link w:val="TekstkrajnjebiljekeChar1"/>
    <w:rsid w:val="00E55762"/>
    <w:pPr>
      <w:widowControl/>
      <w:spacing w:lineRule="auto" w:line="259" w:after="160"/>
    </w:pPr>
    <w:rPr>
      <w:rFonts w:cs="Times New Roman" w:eastAsia="Calibri" w:hAnsi="Calibri" w:ascii="Calibri"/>
      <w:sz w:val="22"/>
      <w:szCs w:val="22"/>
      <w:lang w:bidi="ar-SA" w:eastAsia="en-US"/>
    </w:rPr>
  </w:style>
  <w:style w:customStyle="true" w:styleId="TekstkrajnjebiljekeChar" w:type="character">
    <w:name w:val="Tekst krajnje bilješke Char"/>
    <w:basedOn w:val="Zadanifontodlomka"/>
    <w:rsid w:val="00E55762"/>
  </w:style>
  <w:style w:customStyle="true" w:styleId="TekstkrajnjebiljekeChar1" w:type="character">
    <w:name w:val="Tekst krajnje bilješke Char1"/>
    <w:basedOn w:val="Zadanifontodlomka"/>
    <w:link w:val="Tekstkrajnjebiljeke"/>
    <w:rsid w:val="00E55762"/>
    <w:rPr>
      <w:rFonts w:eastAsia="Calibri" w:hAnsi="Calibri" w:ascii="Calibri"/>
      <w:kern w:val="3"/>
      <w:sz w:val="22"/>
      <w:szCs w:val="22"/>
      <w:lang w:eastAsia="en-US"/>
    </w:rPr>
  </w:style>
  <w:style w:customStyle="true" w:styleId="TekstkomentaraChar1" w:type="character">
    <w:name w:val="Tekst komentara Char1"/>
    <w:basedOn w:val="Zadanifontodlomka"/>
    <w:rsid w:val="00E55762"/>
    <w:rPr>
      <w:rFonts w:cs="Times New Roman" w:eastAsia="Calibri" w:hAnsi="Calibri" w:ascii="Calibri"/>
      <w:kern w:val="3"/>
    </w:rPr>
  </w:style>
  <w:style w:customStyle="true" w:styleId="PredmetkomentaraChar1" w:type="character">
    <w:name w:val="Predmet komentara Char1"/>
    <w:basedOn w:val="TekstkomentaraChar1"/>
    <w:rsid w:val="00E55762"/>
    <w:rPr>
      <w:rFonts w:cs="Times New Roman" w:eastAsia="Calibri" w:hAnsi="Calibri" w:ascii="Calibri"/>
      <w:kern w:val="3"/>
    </w:rPr>
  </w:style>
  <w:style w:customStyle="true" w:styleId="TableContents" w:type="paragraph">
    <w:name w:val="Table Contents"/>
    <w:basedOn w:val="Standard"/>
    <w:rsid w:val="00E55762"/>
    <w:pPr>
      <w:widowControl/>
      <w:suppressLineNumbers/>
      <w:spacing w:lineRule="auto" w:line="259" w:after="160"/>
    </w:pPr>
    <w:rPr>
      <w:rFonts w:cs="Times New Roman" w:eastAsia="Calibri" w:hAnsi="Calibri" w:ascii="Calibri"/>
      <w:sz w:val="22"/>
      <w:szCs w:val="22"/>
      <w:lang w:bidi="ar-SA" w:eastAsia="en-US"/>
    </w:rPr>
  </w:style>
  <w:style w:customStyle="true" w:styleId="StextZchnZchn" w:type="character">
    <w:name w:val="S_text Zchn Zchn"/>
    <w:basedOn w:val="Zadanifontodlomka"/>
    <w:rsid w:val="00E55762"/>
  </w:style>
  <w:style w:styleId="Referencakrajnjebiljeke" w:type="character">
    <w:name w:val="endnote reference"/>
    <w:basedOn w:val="Zadanifontodlomka"/>
    <w:rsid w:val="00E55762"/>
  </w:style>
  <w:style w:customStyle="true" w:styleId="WWNum1" w:type="numbering">
    <w:name w:val="WWNum1"/>
    <w:basedOn w:val="Bezpopisa"/>
    <w:rsid w:val="00E55762"/>
    <w:pPr>
      <w:numPr>
        <w:numId w:val="4"/>
      </w:numPr>
    </w:pPr>
  </w:style>
  <w:style w:customStyle="true" w:styleId="WWNum2" w:type="numbering">
    <w:name w:val="WWNum2"/>
    <w:basedOn w:val="Bezpopisa"/>
    <w:rsid w:val="00E55762"/>
    <w:pPr>
      <w:numPr>
        <w:numId w:val="5"/>
      </w:numPr>
    </w:pPr>
  </w:style>
  <w:style w:customStyle="true" w:styleId="WWNum3" w:type="numbering">
    <w:name w:val="WWNum3"/>
    <w:basedOn w:val="Bezpopisa"/>
    <w:rsid w:val="00E55762"/>
    <w:pPr>
      <w:numPr>
        <w:numId w:val="6"/>
      </w:numPr>
    </w:pPr>
  </w:style>
  <w:style w:customStyle="true" w:styleId="WWNum4" w:type="numbering">
    <w:name w:val="WWNum4"/>
    <w:basedOn w:val="Bezpopisa"/>
    <w:rsid w:val="00E55762"/>
    <w:pPr>
      <w:numPr>
        <w:numId w:val="7"/>
      </w:numPr>
    </w:pPr>
  </w:style>
  <w:style w:customStyle="true" w:styleId="WWNum5" w:type="numbering">
    <w:name w:val="WWNum5"/>
    <w:basedOn w:val="Bezpopisa"/>
    <w:rsid w:val="00E55762"/>
    <w:pPr>
      <w:numPr>
        <w:numId w:val="8"/>
      </w:numPr>
    </w:pPr>
  </w:style>
  <w:style w:customStyle="true" w:styleId="WWNum6" w:type="numbering">
    <w:name w:val="WWNum6"/>
    <w:basedOn w:val="Bezpopisa"/>
    <w:rsid w:val="00E55762"/>
    <w:pPr>
      <w:numPr>
        <w:numId w:val="9"/>
      </w:numPr>
    </w:pPr>
  </w:style>
  <w:style w:customStyle="true" w:styleId="WWNum7" w:type="numbering">
    <w:name w:val="WWNum7"/>
    <w:basedOn w:val="Bezpopisa"/>
    <w:rsid w:val="00E55762"/>
    <w:pPr>
      <w:numPr>
        <w:numId w:val="10"/>
      </w:numPr>
    </w:pPr>
  </w:style>
  <w:style w:customStyle="true" w:styleId="WWNum8" w:type="numbering">
    <w:name w:val="WWNum8"/>
    <w:basedOn w:val="Bezpopisa"/>
    <w:rsid w:val="00E55762"/>
    <w:pPr>
      <w:numPr>
        <w:numId w:val="11"/>
      </w:numPr>
    </w:pPr>
  </w:style>
  <w:style w:customStyle="true" w:styleId="WWNum9" w:type="numbering">
    <w:name w:val="WWNum9"/>
    <w:basedOn w:val="Bezpopisa"/>
    <w:rsid w:val="00E55762"/>
    <w:pPr>
      <w:numPr>
        <w:numId w:val="12"/>
      </w:numPr>
    </w:pPr>
  </w:style>
  <w:style w:customStyle="true" w:styleId="WWNum10" w:type="numbering">
    <w:name w:val="WWNum10"/>
    <w:basedOn w:val="Bezpopisa"/>
    <w:rsid w:val="00E55762"/>
    <w:pPr>
      <w:numPr>
        <w:numId w:val="13"/>
      </w:numPr>
    </w:pPr>
  </w:style>
  <w:style w:customStyle="true" w:styleId="WWNum11" w:type="numbering">
    <w:name w:val="WWNum11"/>
    <w:basedOn w:val="Bezpopisa"/>
    <w:rsid w:val="00E55762"/>
    <w:pPr>
      <w:numPr>
        <w:numId w:val="14"/>
      </w:numPr>
    </w:pPr>
  </w:style>
  <w:style w:customStyle="true" w:styleId="WWNum12" w:type="numbering">
    <w:name w:val="WWNum12"/>
    <w:basedOn w:val="Bezpopisa"/>
    <w:rsid w:val="00E55762"/>
    <w:pPr>
      <w:numPr>
        <w:numId w:val="15"/>
      </w:numPr>
    </w:pPr>
  </w:style>
  <w:style w:customStyle="true" w:styleId="WWNum13" w:type="numbering">
    <w:name w:val="WWNum13"/>
    <w:basedOn w:val="Bezpopisa"/>
    <w:rsid w:val="00E55762"/>
    <w:pPr>
      <w:numPr>
        <w:numId w:val="19"/>
      </w:numPr>
    </w:pPr>
  </w:style>
  <w:style w:customStyle="true" w:styleId="WWNum14" w:type="numbering">
    <w:name w:val="WWNum14"/>
    <w:basedOn w:val="Bezpopisa"/>
    <w:rsid w:val="00E55762"/>
    <w:pPr>
      <w:numPr>
        <w:numId w:val="17"/>
      </w:numPr>
    </w:pPr>
  </w:style>
  <w:style w:styleId="Tekstrezerviranogmjesta" w:type="character">
    <w:name w:val="Placeholder Text"/>
    <w:basedOn w:val="Zadanifontodlomka"/>
    <w:uiPriority w:val="99"/>
    <w:semiHidden/>
    <w:rsid w:val="00E55762"/>
    <w:rPr>
      <w:color w:val="808080"/>
      <w:bdr w:space="0" w:sz="0" w:color="auto" w:val="none"/>
      <w:shd w:fill="auto" w:color="auto" w:val="clear"/>
    </w:rPr>
  </w:style>
  <w:style w:customStyle="true" w:styleId="xl65" w:type="paragraph">
    <w:name w:val="xl65"/>
    <w:basedOn w:val="Normal"/>
    <w:rsid w:val="00E55762"/>
    <w:pPr>
      <w:spacing w:afterAutospacing="true" w:after="100" w:beforeAutospacing="true" w:before="100"/>
      <w:textAlignment w:val="center"/>
    </w:pPr>
    <w:rPr>
      <w:rFonts w:hAnsi="Calibri" w:ascii="Calibri"/>
      <w:sz w:val="18"/>
      <w:szCs w:val="18"/>
    </w:rPr>
  </w:style>
  <w:style w:customStyle="true" w:styleId="xl66" w:type="paragraph">
    <w:name w:val="xl66"/>
    <w:basedOn w:val="Normal"/>
    <w:rsid w:val="00E55762"/>
    <w:pPr>
      <w:spacing w:afterAutospacing="true" w:after="100" w:beforeAutospacing="true" w:before="100"/>
      <w:textAlignment w:val="center"/>
    </w:pPr>
    <w:rPr>
      <w:rFonts w:hAnsi="Calibri" w:ascii="Calibri"/>
      <w:sz w:val="18"/>
      <w:szCs w:val="18"/>
    </w:rPr>
  </w:style>
  <w:style w:customStyle="true" w:styleId="xl67" w:type="paragraph">
    <w:name w:val="xl67"/>
    <w:basedOn w:val="Normal"/>
    <w:rsid w:val="00E55762"/>
    <w:pPr>
      <w:spacing w:afterAutospacing="true" w:after="100" w:beforeAutospacing="true" w:before="100"/>
      <w:textAlignment w:val="center"/>
    </w:pPr>
    <w:rPr>
      <w:rFonts w:hAnsi="Calibri" w:ascii="Calibri"/>
      <w:sz w:val="18"/>
      <w:szCs w:val="18"/>
    </w:rPr>
  </w:style>
  <w:style w:customStyle="true" w:styleId="xl68" w:type="paragraph">
    <w:name w:val="xl68"/>
    <w:basedOn w:val="Normal"/>
    <w:rsid w:val="00E55762"/>
    <w:pPr>
      <w:spacing w:afterAutospacing="true" w:after="100" w:beforeAutospacing="true" w:before="100"/>
      <w:jc w:val="center"/>
      <w:textAlignment w:val="center"/>
    </w:pPr>
    <w:rPr>
      <w:rFonts w:hAnsi="Calibri" w:ascii="Calibri"/>
      <w:sz w:val="18"/>
      <w:szCs w:val="18"/>
    </w:rPr>
  </w:style>
  <w:style w:customStyle="true" w:styleId="xl69" w:type="paragraph">
    <w:name w:val="xl69"/>
    <w:basedOn w:val="Normal"/>
    <w:rsid w:val="00E55762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FFFFF" w:color="000000" w:val="clear"/>
      <w:spacing w:afterAutospacing="true" w:after="100" w:beforeAutospacing="true" w:before="100"/>
      <w:textAlignment w:val="center"/>
    </w:pPr>
    <w:rPr>
      <w:rFonts w:hAnsi="Calibri" w:ascii="Calibri"/>
      <w:sz w:val="18"/>
      <w:szCs w:val="18"/>
    </w:rPr>
  </w:style>
  <w:style w:customStyle="true" w:styleId="font0" w:type="paragraph">
    <w:name w:val="font0"/>
    <w:basedOn w:val="Normal"/>
    <w:rsid w:val="00E55762"/>
    <w:pPr>
      <w:spacing w:afterAutospacing="true" w:after="100" w:beforeAutospacing="true" w:before="100"/>
    </w:pPr>
    <w:rPr>
      <w:rFonts w:hAnsi="Calibri" w:ascii="Calibri"/>
      <w:color w:val="000000"/>
      <w:sz w:val="22"/>
      <w:szCs w:val="22"/>
    </w:rPr>
  </w:style>
  <w:style w:customStyle="true" w:styleId="font5" w:type="paragraph">
    <w:name w:val="font5"/>
    <w:basedOn w:val="Normal"/>
    <w:rsid w:val="00E55762"/>
    <w:pPr>
      <w:spacing w:afterAutospacing="true" w:after="100" w:beforeAutospacing="true" w:before="100"/>
    </w:pPr>
    <w:rPr>
      <w:rFonts w:cs="Arial" w:hAnsi="Arial" w:ascii="Arial"/>
      <w:color w:val="000000"/>
      <w:sz w:val="14"/>
      <w:szCs w:val="14"/>
    </w:rPr>
  </w:style>
  <w:style w:customStyle="true" w:styleId="LightGrid-Accent3" w:type="paragraph">
    <w:name w:val="Light Grid - Accent 3"/>
    <w:basedOn w:val="Normal"/>
    <w:uiPriority w:val="34"/>
    <w:qFormat/>
    <w:rsid w:val="00C96684"/>
    <w:pPr>
      <w:ind w:left="720"/>
      <w:contextualSpacing/>
    </w:pPr>
    <w:rPr>
      <w:rFonts w:eastAsia="MS Mincho" w:hAnsi="Cambria" w:ascii="Cambria"/>
      <w:lang w:eastAsia="en-US"/>
    </w:rPr>
  </w:style>
  <w:style w:customStyle="true" w:styleId="ColorfulList-Accent1" w:type="paragraph">
    <w:name w:val="Colorful List - Accent 1"/>
    <w:basedOn w:val="Normal"/>
    <w:link w:val="ColorfulList-Accent1Char"/>
    <w:uiPriority w:val="34"/>
    <w:qFormat/>
    <w:rsid w:val="00C96684"/>
    <w:pPr>
      <w:ind w:left="708"/>
    </w:pPr>
    <w:rPr>
      <w:rFonts w:eastAsia="MS Mincho" w:hAnsi="Cambria" w:ascii="Cambria"/>
      <w:lang w:eastAsia="en-US"/>
    </w:rPr>
  </w:style>
  <w:style w:customStyle="true" w:styleId="tabletextfield" w:type="character">
    <w:name w:val="table_text_field"/>
    <w:rsid w:val="00C96684"/>
  </w:style>
  <w:style w:customStyle="true" w:styleId="Srednjareetka21" w:type="paragraph">
    <w:name w:val="Srednja rešetka 21"/>
    <w:link w:val="MediumGrid2Char"/>
    <w:uiPriority w:val="1"/>
    <w:qFormat/>
    <w:rsid w:val="00C96684"/>
    <w:rPr>
      <w:rFonts w:cs="Calibri" w:eastAsia="Calibri" w:hAnsi="Calibri" w:ascii="Calibri"/>
      <w:color w:val="17365D"/>
      <w:lang w:eastAsia="ja-JP" w:val="en-US"/>
    </w:rPr>
  </w:style>
  <w:style w:customStyle="true" w:styleId="MediumGrid2Char" w:type="character">
    <w:name w:val="Medium Grid 2 Char"/>
    <w:link w:val="Srednjareetka21"/>
    <w:uiPriority w:val="1"/>
    <w:rsid w:val="00C96684"/>
    <w:rPr>
      <w:rFonts w:cs="Calibri" w:eastAsia="Calibri" w:hAnsi="Calibri" w:ascii="Calibri"/>
      <w:color w:val="17365D"/>
      <w:lang w:eastAsia="ja-JP" w:val="en-US"/>
    </w:rPr>
  </w:style>
  <w:style w:customStyle="true" w:styleId="ColorfulList-Accent1Char" w:type="character">
    <w:name w:val="Colorful List - Accent 1 Char"/>
    <w:link w:val="ColorfulList-Accent1"/>
    <w:uiPriority w:val="34"/>
    <w:locked/>
    <w:rsid w:val="00C96684"/>
    <w:rPr>
      <w:rFonts w:eastAsia="MS Mincho" w:hAnsi="Cambria" w:ascii="Cambria"/>
      <w:sz w:val="24"/>
      <w:szCs w:val="24"/>
      <w:lang w:eastAsia="en-US"/>
    </w:rPr>
  </w:style>
  <w:style w:customStyle="true" w:styleId="Heading1Char" w:type="character">
    <w:name w:val="Heading 1 Char"/>
    <w:uiPriority w:val="9"/>
    <w:rsid w:val="00C96684"/>
    <w:rPr>
      <w:rFonts w:cs="Times New Roman" w:eastAsia="MS Gothic" w:hAnsi="Calibri" w:ascii="Calibri"/>
      <w:b/>
      <w:bCs/>
      <w:kern w:val="32"/>
      <w:sz w:val="32"/>
      <w:szCs w:val="32"/>
    </w:rPr>
  </w:style>
  <w:style w:customStyle="true" w:styleId="eSPISCCParagraphDefaultFont" w:type="character">
    <w:name w:val="eSPIS_CC_Paragraph Default Font"/>
    <w:basedOn w:val="Zadanifontodlomka"/>
    <w:rsid w:val="00C8446E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8446E"/>
    <w:rPr>
      <w:noProof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8446E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8446E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footer" w:uiPriority="99"/>
    <w:lsdException w:name="caption" w:qFormat="1" w:semiHidden="1" w:unhideWhenUsed="1"/>
    <w:lsdException w:name="page number" w:uiPriority="99"/>
    <w:lsdException w:name="List Bullet 2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 w:uiPriority="99"/>
    <w:lsdException w:name="Emphasis" w:qFormat="1" w:uiPriority="20"/>
    <w:lsdException w:name="Document Map" w:uiPriority="99"/>
    <w:lsdException w:name="Plain Text" w:uiPriority="99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link w:val="Naslov1Char"/>
    <w:qFormat/>
    <w:rsid w:val="008E6857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szCs w:val="20"/>
    </w:rPr>
  </w:style>
  <w:style w:styleId="Naslov2" w:type="paragraph">
    <w:name w:val="heading 2"/>
    <w:basedOn w:val="Normal"/>
    <w:next w:val="Normal"/>
    <w:link w:val="Naslov2Char"/>
    <w:autoRedefine/>
    <w:qFormat/>
    <w:rsid w:val="008E6857"/>
    <w:pPr>
      <w:keepNext/>
      <w:tabs>
        <w:tab w:pos="1134" w:val="left"/>
      </w:tabs>
      <w:ind w:left="180"/>
      <w:outlineLvl w:val="1"/>
    </w:pPr>
    <w:rPr>
      <w:rFonts w:cs="Arial" w:eastAsia="MS Mincho"/>
      <w:b/>
      <w:bCs/>
      <w:iCs/>
      <w:color w:val="548DD4"/>
      <w:sz w:val="26"/>
      <w:szCs w:val="22"/>
      <w:lang w:eastAsia="en-US"/>
    </w:rPr>
  </w:style>
  <w:style w:styleId="Naslov3" w:type="paragraph">
    <w:name w:val="heading 3"/>
    <w:basedOn w:val="Normal"/>
    <w:next w:val="Normal"/>
    <w:link w:val="Naslov3Char"/>
    <w:autoRedefine/>
    <w:qFormat/>
    <w:rsid w:val="008E6857"/>
    <w:pPr>
      <w:keepNext/>
      <w:tabs>
        <w:tab w:pos="1134" w:val="left"/>
      </w:tabs>
      <w:ind w:left="360"/>
      <w:outlineLvl w:val="2"/>
    </w:pPr>
    <w:rPr>
      <w:rFonts w:cs="Arial"/>
      <w:bCs/>
      <w:color w:val="548DD4"/>
      <w:szCs w:val="26"/>
      <w:lang w:eastAsia="el-G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Tijeloteksta1" w:type="character">
    <w:name w:val="Tijelo teksta1"/>
    <w:basedOn w:val="Zadanifontodlomka"/>
    <w:rsid w:val="000E200B"/>
    <w:rPr>
      <w:rFonts w:ascii="Arial" w:cs="Arial" w:eastAsia="Arial" w:hAnsi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r-HR"/>
    </w:rPr>
  </w:style>
  <w:style w:customStyle="1" w:styleId="Bezproreda1" w:type="paragraph">
    <w:name w:val="Bez proreda1"/>
    <w:qFormat/>
    <w:rsid w:val="000E200B"/>
    <w:rPr>
      <w:rFonts w:ascii="Calibri" w:cs="Calibri" w:eastAsia="Calibri" w:hAnsi="Calibri"/>
      <w:sz w:val="22"/>
      <w:szCs w:val="22"/>
      <w:lang w:eastAsia="en-US"/>
    </w:rPr>
  </w:style>
  <w:style w:styleId="Tekstbalonia" w:type="paragraph">
    <w:name w:val="Balloon Text"/>
    <w:basedOn w:val="Normal"/>
    <w:link w:val="TekstbaloniaChar"/>
    <w:uiPriority w:val="99"/>
    <w:rsid w:val="00253248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7E697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uiPriority w:val="99"/>
    <w:rsid w:val="007E6978"/>
  </w:style>
  <w:style w:styleId="Podnoje" w:type="paragraph">
    <w:name w:val="footer"/>
    <w:basedOn w:val="Normal"/>
    <w:link w:val="PodnojeChar"/>
    <w:uiPriority w:val="99"/>
    <w:rsid w:val="007E6978"/>
    <w:pPr>
      <w:tabs>
        <w:tab w:pos="4536" w:val="center"/>
        <w:tab w:pos="9072" w:val="right"/>
      </w:tabs>
    </w:pPr>
  </w:style>
  <w:style w:styleId="Hiperveza" w:type="character">
    <w:name w:val="Hyperlink"/>
    <w:basedOn w:val="Zadanifontodlomka"/>
    <w:uiPriority w:val="99"/>
    <w:rsid w:val="008E6857"/>
    <w:rPr>
      <w:color w:val="0000FF"/>
      <w:u w:val="single"/>
    </w:rPr>
  </w:style>
  <w:style w:customStyle="1" w:styleId="t-9-8" w:type="paragraph">
    <w:name w:val="t-9-8"/>
    <w:basedOn w:val="Normal"/>
    <w:uiPriority w:val="99"/>
    <w:rsid w:val="008E6857"/>
    <w:pPr>
      <w:spacing w:after="100" w:afterAutospacing="1" w:before="100" w:beforeAutospacing="1"/>
    </w:pPr>
  </w:style>
  <w:style w:customStyle="1" w:styleId="Odlomakpopisa1" w:type="paragraph">
    <w:name w:val="Odlomak popisa1"/>
    <w:basedOn w:val="Normal"/>
    <w:qFormat/>
    <w:rsid w:val="008E6857"/>
    <w:pPr>
      <w:ind w:left="720"/>
    </w:pPr>
    <w:rPr>
      <w:sz w:val="20"/>
      <w:szCs w:val="20"/>
      <w:lang w:eastAsia="en-US" w:val="en-AU"/>
    </w:rPr>
  </w:style>
  <w:style w:customStyle="1" w:styleId="Bodytext" w:type="character">
    <w:name w:val="Body text_"/>
    <w:basedOn w:val="Zadanifontodlomka"/>
    <w:rsid w:val="008E6857"/>
    <w:rPr>
      <w:rFonts w:ascii="Arial" w:cs="Arial" w:eastAsia="Arial" w:hAnsi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customStyle="1" w:styleId="Heading3" w:type="character">
    <w:name w:val="Heading #3_"/>
    <w:basedOn w:val="Zadanifontodlomka"/>
    <w:link w:val="Heading30"/>
    <w:rsid w:val="008E6857"/>
    <w:rPr>
      <w:rFonts w:ascii="Arial" w:eastAsia="Arial" w:hAnsi="Arial"/>
      <w:b/>
      <w:bCs/>
      <w:shd w:color="auto" w:fill="FFFFFF" w:val="clear"/>
      <w:lang w:bidi="ar-SA"/>
    </w:rPr>
  </w:style>
  <w:style w:customStyle="1" w:styleId="BodytextBold" w:type="character">
    <w:name w:val="Body text + Bold"/>
    <w:basedOn w:val="Bodytext"/>
    <w:rsid w:val="008E6857"/>
    <w:rPr>
      <w:rFonts w:ascii="Arial" w:cs="Arial" w:eastAsia="Arial" w:hAnsi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r-HR"/>
    </w:rPr>
  </w:style>
  <w:style w:customStyle="1" w:styleId="Heading30" w:type="paragraph">
    <w:name w:val="Heading #3"/>
    <w:basedOn w:val="Normal"/>
    <w:link w:val="Heading3"/>
    <w:rsid w:val="008E6857"/>
    <w:pPr>
      <w:widowControl w:val="0"/>
      <w:shd w:color="auto" w:fill="FFFFFF" w:val="clear"/>
      <w:spacing w:line="466" w:lineRule="exact"/>
      <w:jc w:val="both"/>
      <w:outlineLvl w:val="2"/>
    </w:pPr>
    <w:rPr>
      <w:rFonts w:ascii="Arial" w:eastAsia="Arial" w:hAnsi="Arial"/>
      <w:b/>
      <w:bCs/>
      <w:sz w:val="20"/>
      <w:szCs w:val="20"/>
      <w:shd w:color="auto" w:fill="FFFFFF" w:val="clear"/>
    </w:rPr>
  </w:style>
  <w:style w:customStyle="1" w:styleId="Heading2" w:type="character">
    <w:name w:val="Heading #2_"/>
    <w:basedOn w:val="Zadanifontodlomka"/>
    <w:link w:val="Heading20"/>
    <w:rsid w:val="008E6857"/>
    <w:rPr>
      <w:rFonts w:ascii="Arial" w:eastAsia="Arial" w:hAnsi="Arial"/>
      <w:b/>
      <w:bCs/>
      <w:shd w:color="auto" w:fill="FFFFFF" w:val="clear"/>
      <w:lang w:bidi="ar-SA"/>
    </w:rPr>
  </w:style>
  <w:style w:customStyle="1" w:styleId="Heading20" w:type="paragraph">
    <w:name w:val="Heading #2"/>
    <w:basedOn w:val="Normal"/>
    <w:link w:val="Heading2"/>
    <w:rsid w:val="008E6857"/>
    <w:pPr>
      <w:widowControl w:val="0"/>
      <w:shd w:color="auto" w:fill="FFFFFF" w:val="clear"/>
      <w:spacing w:line="461" w:lineRule="exact"/>
      <w:outlineLvl w:val="1"/>
    </w:pPr>
    <w:rPr>
      <w:rFonts w:ascii="Arial" w:eastAsia="Arial" w:hAnsi="Arial"/>
      <w:b/>
      <w:bCs/>
      <w:sz w:val="20"/>
      <w:szCs w:val="20"/>
      <w:shd w:color="auto" w:fill="FFFFFF" w:val="clear"/>
    </w:rPr>
  </w:style>
  <w:style w:styleId="Tijeloteksta" w:type="paragraph">
    <w:name w:val="Body Text"/>
    <w:basedOn w:val="Normal"/>
    <w:link w:val="TijelotekstaChar"/>
    <w:rsid w:val="008E6857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customStyle="1" w:styleId="Naslov2Char" w:type="character">
    <w:name w:val="Naslov 2 Char"/>
    <w:link w:val="Naslov2"/>
    <w:rsid w:val="008E6857"/>
    <w:rPr>
      <w:rFonts w:cs="Arial" w:eastAsia="MS Mincho"/>
      <w:b/>
      <w:bCs/>
      <w:iCs/>
      <w:color w:val="548DD4"/>
      <w:sz w:val="26"/>
      <w:szCs w:val="22"/>
      <w:lang w:bidi="ar-SA" w:eastAsia="en-US" w:val="hr-HR"/>
    </w:rPr>
  </w:style>
  <w:style w:customStyle="1" w:styleId="Naslov3Char" w:type="character">
    <w:name w:val="Naslov 3 Char"/>
    <w:link w:val="Naslov3"/>
    <w:rsid w:val="008E6857"/>
    <w:rPr>
      <w:rFonts w:cs="Arial"/>
      <w:bCs/>
      <w:color w:val="548DD4"/>
      <w:sz w:val="24"/>
      <w:szCs w:val="26"/>
      <w:lang w:bidi="ar-SA" w:eastAsia="el-GR" w:val="hr-HR"/>
    </w:rPr>
  </w:style>
  <w:style w:customStyle="1" w:styleId="Naslov1Char" w:type="character">
    <w:name w:val="Naslov 1 Char"/>
    <w:link w:val="Naslov1"/>
    <w:rsid w:val="008E6857"/>
    <w:rPr>
      <w:b/>
      <w:sz w:val="24"/>
      <w:lang w:bidi="ar-SA" w:eastAsia="hr-HR" w:val="hr-HR"/>
    </w:rPr>
  </w:style>
  <w:style w:styleId="Grafikeoznake2" w:type="paragraph">
    <w:name w:val="List Bullet 2"/>
    <w:basedOn w:val="Normal"/>
    <w:uiPriority w:val="99"/>
    <w:unhideWhenUsed/>
    <w:rsid w:val="008E6857"/>
    <w:pPr>
      <w:numPr>
        <w:numId w:val="2"/>
      </w:numPr>
      <w:contextualSpacing/>
    </w:pPr>
  </w:style>
  <w:style w:styleId="Odlomakpopisa" w:type="paragraph">
    <w:name w:val="List Paragraph"/>
    <w:basedOn w:val="Normal"/>
    <w:link w:val="OdlomakpopisaChar"/>
    <w:uiPriority w:val="34"/>
    <w:qFormat/>
    <w:rsid w:val="007C6AC4"/>
    <w:pPr>
      <w:ind w:left="720"/>
      <w:contextualSpacing/>
    </w:pPr>
  </w:style>
  <w:style w:customStyle="1" w:styleId="Bezproreda10" w:type="paragraph">
    <w:name w:val="Bez proreda1"/>
    <w:uiPriority w:val="99"/>
    <w:qFormat/>
    <w:rsid w:val="003E74BF"/>
    <w:rPr>
      <w:rFonts w:ascii="Calibri" w:cs="Calibri" w:eastAsia="Calibri" w:hAnsi="Calibri"/>
      <w:sz w:val="22"/>
      <w:szCs w:val="22"/>
      <w:lang w:eastAsia="en-US"/>
    </w:rPr>
  </w:style>
  <w:style w:customStyle="1" w:styleId="Odlomakpopisa10" w:type="paragraph">
    <w:name w:val="Odlomak popisa1"/>
    <w:basedOn w:val="Normal"/>
    <w:uiPriority w:val="99"/>
    <w:qFormat/>
    <w:rsid w:val="003E74BF"/>
    <w:pPr>
      <w:ind w:left="720"/>
    </w:pPr>
    <w:rPr>
      <w:sz w:val="20"/>
      <w:szCs w:val="20"/>
      <w:lang w:eastAsia="en-US" w:val="en-AU"/>
    </w:rPr>
  </w:style>
  <w:style w:customStyle="1" w:styleId="Tijeloteksta10" w:type="character">
    <w:name w:val="Tijelo teksta1"/>
    <w:basedOn w:val="Bodytext"/>
    <w:rsid w:val="003E74BF"/>
    <w:rPr>
      <w:rFonts w:ascii="Arial" w:cs="Arial" w:eastAsia="Arial" w:hAnsi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r-HR"/>
    </w:rPr>
  </w:style>
  <w:style w:styleId="Referencakomentara" w:type="character">
    <w:name w:val="annotation reference"/>
    <w:basedOn w:val="Zadanifontodlomka"/>
    <w:rsid w:val="003E74BF"/>
    <w:rPr>
      <w:rFonts w:cs="Times New Roman"/>
      <w:sz w:val="16"/>
      <w:szCs w:val="16"/>
    </w:rPr>
  </w:style>
  <w:style w:styleId="Tekstkomentara" w:type="paragraph">
    <w:name w:val="annotation text"/>
    <w:basedOn w:val="Normal"/>
    <w:link w:val="TekstkomentaraChar"/>
    <w:rsid w:val="003E74BF"/>
    <w:pPr>
      <w:autoSpaceDE w:val="0"/>
      <w:autoSpaceDN w:val="0"/>
      <w:adjustRightInd w:val="0"/>
    </w:pPr>
    <w:rPr>
      <w:rFonts w:eastAsiaTheme="minorEastAsia"/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rsid w:val="003E74BF"/>
    <w:rPr>
      <w:rFonts w:eastAsiaTheme="minorEastAsia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rsid w:val="003E74BF"/>
    <w:rPr>
      <w:b/>
    </w:rPr>
  </w:style>
  <w:style w:customStyle="1" w:styleId="PredmetkomentaraChar" w:type="character">
    <w:name w:val="Predmet komentara Char"/>
    <w:basedOn w:val="TekstkomentaraChar"/>
    <w:link w:val="Predmetkomentara"/>
    <w:uiPriority w:val="99"/>
    <w:rsid w:val="003E74BF"/>
    <w:rPr>
      <w:rFonts w:eastAsiaTheme="minorEastAsia"/>
      <w:b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3E74BF"/>
    <w:rPr>
      <w:rFonts w:ascii="Tahoma" w:cs="Tahoma" w:hAnsi="Tahoma"/>
      <w:sz w:val="16"/>
      <w:szCs w:val="16"/>
    </w:rPr>
  </w:style>
  <w:style w:customStyle="1" w:styleId="ZaglavljeChar" w:type="character">
    <w:name w:val="Zaglavlje Char"/>
    <w:basedOn w:val="Zadanifontodlomka"/>
    <w:link w:val="Zaglavlje"/>
    <w:uiPriority w:val="99"/>
    <w:rsid w:val="003E74BF"/>
    <w:rPr>
      <w:sz w:val="24"/>
      <w:szCs w:val="24"/>
    </w:rPr>
  </w:style>
  <w:style w:customStyle="1" w:styleId="PodnojeChar" w:type="character">
    <w:name w:val="Podnožje Char"/>
    <w:basedOn w:val="Zadanifontodlomka"/>
    <w:link w:val="Podnoje"/>
    <w:uiPriority w:val="99"/>
    <w:rsid w:val="003E74BF"/>
    <w:rPr>
      <w:sz w:val="24"/>
      <w:szCs w:val="24"/>
    </w:rPr>
  </w:style>
  <w:style w:styleId="Revizija" w:type="paragraph">
    <w:name w:val="Revision"/>
    <w:hidden/>
    <w:uiPriority w:val="99"/>
    <w:rsid w:val="003E74BF"/>
    <w:pPr>
      <w:autoSpaceDE w:val="0"/>
      <w:autoSpaceDN w:val="0"/>
      <w:adjustRightInd w:val="0"/>
    </w:pPr>
    <w:rPr>
      <w:rFonts w:eastAsiaTheme="minorEastAsia"/>
      <w:sz w:val="24"/>
      <w:szCs w:val="24"/>
    </w:rPr>
  </w:style>
  <w:style w:customStyle="1" w:styleId="DeltaViewTableHeading" w:type="paragraph">
    <w:name w:val="DeltaView Table Heading"/>
    <w:basedOn w:val="Normal"/>
    <w:uiPriority w:val="99"/>
    <w:rsid w:val="003E74BF"/>
    <w:pPr>
      <w:autoSpaceDE w:val="0"/>
      <w:autoSpaceDN w:val="0"/>
      <w:adjustRightInd w:val="0"/>
      <w:spacing w:after="120"/>
    </w:pPr>
    <w:rPr>
      <w:rFonts w:ascii="Arial" w:eastAsiaTheme="minorEastAsia" w:hAnsi="Arial"/>
      <w:b/>
      <w:lang w:val="en-US"/>
    </w:rPr>
  </w:style>
  <w:style w:customStyle="1" w:styleId="DeltaViewTableBody" w:type="paragraph">
    <w:name w:val="DeltaView Table Body"/>
    <w:basedOn w:val="Normal"/>
    <w:uiPriority w:val="99"/>
    <w:rsid w:val="003E74BF"/>
    <w:pPr>
      <w:autoSpaceDE w:val="0"/>
      <w:autoSpaceDN w:val="0"/>
      <w:adjustRightInd w:val="0"/>
    </w:pPr>
    <w:rPr>
      <w:rFonts w:ascii="Arial" w:eastAsiaTheme="minorEastAsia" w:hAnsi="Arial"/>
      <w:lang w:val="en-US"/>
    </w:rPr>
  </w:style>
  <w:style w:customStyle="1" w:styleId="DeltaViewAnnounce" w:type="paragraph">
    <w:name w:val="DeltaView Announce"/>
    <w:uiPriority w:val="99"/>
    <w:rsid w:val="003E74BF"/>
    <w:pPr>
      <w:autoSpaceDE w:val="0"/>
      <w:autoSpaceDN w:val="0"/>
      <w:adjustRightInd w:val="0"/>
      <w:spacing w:after="100" w:afterAutospacing="1" w:before="100" w:beforeAutospacing="1"/>
    </w:pPr>
    <w:rPr>
      <w:rFonts w:ascii="Arial" w:eastAsiaTheme="minorEastAsia" w:hAnsi="Arial"/>
      <w:sz w:val="24"/>
      <w:szCs w:val="24"/>
      <w:lang w:val="en-GB"/>
    </w:rPr>
  </w:style>
  <w:style w:customStyle="1" w:styleId="TijelotekstaChar" w:type="character">
    <w:name w:val="Tijelo teksta Char"/>
    <w:basedOn w:val="Zadanifontodlomka"/>
    <w:link w:val="Tijeloteksta"/>
    <w:rsid w:val="003E74BF"/>
    <w:rPr>
      <w:rFonts w:ascii="Arial" w:hAnsi="Arial"/>
      <w:sz w:val="22"/>
    </w:rPr>
  </w:style>
  <w:style w:customStyle="1" w:styleId="DeltaViewInsertion" w:type="character">
    <w:name w:val="DeltaView Insertion"/>
    <w:uiPriority w:val="99"/>
    <w:rsid w:val="003E74BF"/>
    <w:rPr>
      <w:color w:val="0000FF"/>
      <w:u w:val="double"/>
    </w:rPr>
  </w:style>
  <w:style w:customStyle="1" w:styleId="DeltaViewDeletion" w:type="character">
    <w:name w:val="DeltaView Deletion"/>
    <w:uiPriority w:val="99"/>
    <w:rsid w:val="003E74BF"/>
    <w:rPr>
      <w:strike/>
      <w:color w:val="FF0000"/>
    </w:rPr>
  </w:style>
  <w:style w:customStyle="1" w:styleId="DeltaViewMoveSource" w:type="character">
    <w:name w:val="DeltaView Move Source"/>
    <w:uiPriority w:val="99"/>
    <w:rsid w:val="003E74BF"/>
    <w:rPr>
      <w:strike/>
      <w:color w:val="00C000"/>
    </w:rPr>
  </w:style>
  <w:style w:customStyle="1" w:styleId="DeltaViewMoveDestination" w:type="character">
    <w:name w:val="DeltaView Move Destination"/>
    <w:uiPriority w:val="99"/>
    <w:rsid w:val="003E74BF"/>
    <w:rPr>
      <w:color w:val="00C000"/>
      <w:u w:val="double"/>
    </w:rPr>
  </w:style>
  <w:style w:customStyle="1" w:styleId="DeltaViewChangeNumber" w:type="character">
    <w:name w:val="DeltaView Change Number"/>
    <w:uiPriority w:val="99"/>
    <w:rsid w:val="003E74BF"/>
    <w:rPr>
      <w:color w:val="000000"/>
      <w:vertAlign w:val="superscript"/>
    </w:rPr>
  </w:style>
  <w:style w:customStyle="1" w:styleId="DeltaViewDelimiter" w:type="character">
    <w:name w:val="DeltaView Delimiter"/>
    <w:uiPriority w:val="99"/>
    <w:rsid w:val="003E74BF"/>
  </w:style>
  <w:style w:styleId="Kartadokumenta" w:type="paragraph">
    <w:name w:val="Document Map"/>
    <w:basedOn w:val="Normal"/>
    <w:link w:val="KartadokumentaChar"/>
    <w:uiPriority w:val="99"/>
    <w:rsid w:val="003E74BF"/>
    <w:pPr>
      <w:shd w:color="auto" w:fill="000080" w:val="clear"/>
      <w:autoSpaceDE w:val="0"/>
      <w:autoSpaceDN w:val="0"/>
      <w:adjustRightInd w:val="0"/>
    </w:pPr>
    <w:rPr>
      <w:rFonts w:ascii="Tahoma" w:eastAsiaTheme="minorEastAsia" w:hAnsi="Tahoma"/>
      <w:lang w:val="en-US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3E74BF"/>
    <w:rPr>
      <w:rFonts w:ascii="Tahoma" w:eastAsiaTheme="minorEastAsia" w:hAnsi="Tahoma"/>
      <w:sz w:val="24"/>
      <w:szCs w:val="24"/>
      <w:shd w:color="auto" w:fill="000080" w:val="clear"/>
      <w:lang w:val="en-US"/>
    </w:rPr>
  </w:style>
  <w:style w:customStyle="1" w:styleId="DeltaViewFormatChange" w:type="character">
    <w:name w:val="DeltaView Format Change"/>
    <w:uiPriority w:val="99"/>
    <w:rsid w:val="003E74BF"/>
    <w:rPr>
      <w:color w:val="000000"/>
    </w:rPr>
  </w:style>
  <w:style w:customStyle="1" w:styleId="DeltaViewMovedDeletion" w:type="character">
    <w:name w:val="DeltaView Moved Deletion"/>
    <w:uiPriority w:val="99"/>
    <w:rsid w:val="003E74BF"/>
    <w:rPr>
      <w:strike/>
      <w:color w:val="C08080"/>
    </w:rPr>
  </w:style>
  <w:style w:customStyle="1" w:styleId="DeltaViewComment" w:type="character">
    <w:name w:val="DeltaView Comment"/>
    <w:basedOn w:val="Zadanifontodlomka"/>
    <w:uiPriority w:val="99"/>
    <w:rsid w:val="003E74BF"/>
    <w:rPr>
      <w:color w:val="000000"/>
    </w:rPr>
  </w:style>
  <w:style w:customStyle="1" w:styleId="DeltaViewStyleChangeText" w:type="character">
    <w:name w:val="DeltaView Style Change Text"/>
    <w:uiPriority w:val="99"/>
    <w:rsid w:val="003E74BF"/>
    <w:rPr>
      <w:color w:val="000000"/>
      <w:u w:val="double"/>
    </w:rPr>
  </w:style>
  <w:style w:customStyle="1" w:styleId="DeltaViewStyleChangeLabel" w:type="character">
    <w:name w:val="DeltaView Style Change Label"/>
    <w:uiPriority w:val="99"/>
    <w:rsid w:val="003E74BF"/>
    <w:rPr>
      <w:color w:val="000000"/>
    </w:rPr>
  </w:style>
  <w:style w:customStyle="1" w:styleId="DeltaViewInsertedComment" w:type="character">
    <w:name w:val="DeltaView Inserted Comment"/>
    <w:basedOn w:val="DeltaViewComment"/>
    <w:uiPriority w:val="99"/>
    <w:rsid w:val="003E74BF"/>
    <w:rPr>
      <w:color w:val="0000FF"/>
      <w:u w:val="double"/>
    </w:rPr>
  </w:style>
  <w:style w:customStyle="1" w:styleId="DeltaViewDeletedComment" w:type="character">
    <w:name w:val="DeltaView Deleted Comment"/>
    <w:basedOn w:val="DeltaViewComment"/>
    <w:uiPriority w:val="99"/>
    <w:rsid w:val="003E74BF"/>
    <w:rPr>
      <w:strike/>
      <w:color w:val="FF0000"/>
    </w:rPr>
  </w:style>
  <w:style w:customStyle="1" w:styleId="OdlomakpopisaChar" w:type="character">
    <w:name w:val="Odlomak popisa Char"/>
    <w:link w:val="Odlomakpopisa"/>
    <w:uiPriority w:val="34"/>
    <w:locked/>
    <w:rsid w:val="00070F82"/>
    <w:rPr>
      <w:sz w:val="24"/>
      <w:szCs w:val="24"/>
    </w:rPr>
  </w:style>
  <w:style w:customStyle="1" w:styleId="ctitle" w:type="character">
    <w:name w:val="c_title"/>
    <w:basedOn w:val="Zadanifontodlomka"/>
    <w:rsid w:val="00070F82"/>
  </w:style>
  <w:style w:customStyle="1" w:styleId="Nabrajanje" w:type="paragraph">
    <w:name w:val="Nabrajanje"/>
    <w:basedOn w:val="Odlomakpopisa10"/>
    <w:qFormat/>
    <w:rsid w:val="000F4932"/>
    <w:pPr>
      <w:numPr>
        <w:numId w:val="3"/>
      </w:numPr>
      <w:spacing w:before="120"/>
      <w:ind w:left="567"/>
      <w:jc w:val="both"/>
    </w:pPr>
    <w:rPr>
      <w:rFonts w:ascii="Calibri" w:hAnsi="Calibri"/>
      <w:color w:val="000000"/>
      <w:spacing w:val="4"/>
      <w:sz w:val="24"/>
      <w:szCs w:val="24"/>
      <w:lang w:val="hr-HR"/>
    </w:rPr>
  </w:style>
  <w:style w:styleId="Bezproreda" w:type="paragraph">
    <w:name w:val="No Spacing"/>
    <w:uiPriority w:val="1"/>
    <w:qFormat/>
    <w:rsid w:val="000F4932"/>
    <w:rPr>
      <w:rFonts w:ascii="Calibri" w:eastAsia="Calibri" w:hAnsi="Calibri"/>
      <w:sz w:val="22"/>
      <w:szCs w:val="22"/>
      <w:lang w:eastAsia="en-US"/>
    </w:rPr>
  </w:style>
  <w:style w:customStyle="1" w:styleId="apple-converted-space" w:type="character">
    <w:name w:val="apple-converted-space"/>
    <w:basedOn w:val="Zadanifontodlomka"/>
    <w:rsid w:val="00E55762"/>
  </w:style>
  <w:style w:styleId="Istaknuto" w:type="character">
    <w:name w:val="Emphasis"/>
    <w:basedOn w:val="Zadanifontodlomka"/>
    <w:uiPriority w:val="20"/>
    <w:qFormat/>
    <w:rsid w:val="00E55762"/>
    <w:rPr>
      <w:i/>
      <w:iCs/>
    </w:rPr>
  </w:style>
  <w:style w:customStyle="1" w:styleId="Standard" w:type="paragraph">
    <w:name w:val="Standard"/>
    <w:rsid w:val="00E55762"/>
    <w:pPr>
      <w:widowControl w:val="0"/>
      <w:suppressAutoHyphens/>
      <w:autoSpaceDN w:val="0"/>
      <w:textAlignment w:val="baseline"/>
    </w:pPr>
    <w:rPr>
      <w:rFonts w:cs="Mangal" w:eastAsia="SimSun"/>
      <w:kern w:val="3"/>
      <w:sz w:val="24"/>
      <w:szCs w:val="24"/>
      <w:lang w:bidi="hi-IN" w:eastAsia="zh-CN"/>
    </w:rPr>
  </w:style>
  <w:style w:customStyle="1" w:styleId="Textbody" w:type="paragraph">
    <w:name w:val="Text body"/>
    <w:basedOn w:val="Standard"/>
    <w:rsid w:val="00E55762"/>
    <w:pPr>
      <w:spacing w:after="120"/>
    </w:pPr>
  </w:style>
  <w:style w:styleId="StandardWeb" w:type="paragraph">
    <w:name w:val="Normal (Web)"/>
    <w:basedOn w:val="Normal"/>
    <w:uiPriority w:val="99"/>
    <w:unhideWhenUsed/>
    <w:rsid w:val="00E55762"/>
    <w:pPr>
      <w:spacing w:after="100" w:afterAutospacing="1" w:before="100" w:beforeAutospacing="1"/>
    </w:pPr>
  </w:style>
  <w:style w:customStyle="1" w:styleId="st" w:type="character">
    <w:name w:val="st"/>
    <w:basedOn w:val="Zadanifontodlomka"/>
    <w:rsid w:val="00E55762"/>
  </w:style>
  <w:style w:customStyle="1" w:styleId="NoList1" w:type="numbering">
    <w:name w:val="No List1"/>
    <w:next w:val="Bezpopisa"/>
    <w:uiPriority w:val="99"/>
    <w:semiHidden/>
    <w:unhideWhenUsed/>
    <w:rsid w:val="00E55762"/>
  </w:style>
  <w:style w:customStyle="1" w:styleId="Default" w:type="paragraph">
    <w:name w:val="Default"/>
    <w:rsid w:val="00E55762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styleId="SlijeenaHiperveza" w:type="character">
    <w:name w:val="FollowedHyperlink"/>
    <w:uiPriority w:val="99"/>
    <w:unhideWhenUsed/>
    <w:rsid w:val="00E55762"/>
    <w:rPr>
      <w:color w:val="800080"/>
      <w:u w:val="single"/>
    </w:rPr>
  </w:style>
  <w:style w:customStyle="1" w:styleId="xl70" w:type="paragraph">
    <w:name w:val="xl70"/>
    <w:basedOn w:val="Normal"/>
    <w:rsid w:val="00E55762"/>
    <w:pPr>
      <w:pBdr>
        <w:top w:color="auto" w:space="0" w:sz="8" w:val="single"/>
        <w:left w:color="auto" w:space="0" w:sz="8" w:val="single"/>
        <w:bottom w:color="auto" w:space="0" w:sz="8" w:val="single"/>
        <w:right w:color="auto" w:space="0" w:sz="8" w:val="single"/>
      </w:pBdr>
      <w:spacing w:after="100" w:afterAutospacing="1" w:before="100" w:beforeAutospacing="1"/>
      <w:jc w:val="center"/>
      <w:textAlignment w:val="center"/>
    </w:pPr>
    <w:rPr>
      <w:rFonts w:ascii="Calibri" w:hAnsi="Calibri"/>
    </w:rPr>
  </w:style>
  <w:style w:customStyle="1" w:styleId="xl71" w:type="paragraph">
    <w:name w:val="xl71"/>
    <w:basedOn w:val="Normal"/>
    <w:rsid w:val="00E55762"/>
    <w:pPr>
      <w:pBdr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</w:pBdr>
      <w:spacing w:after="100" w:afterAutospacing="1" w:before="100" w:beforeAutospacing="1"/>
      <w:textAlignment w:val="center"/>
    </w:pPr>
    <w:rPr>
      <w:rFonts w:ascii="Calibri" w:hAnsi="Calibri"/>
      <w:b/>
      <w:bCs/>
      <w:i/>
      <w:iCs/>
    </w:rPr>
  </w:style>
  <w:style w:customStyle="1" w:styleId="xl72" w:type="paragraph">
    <w:name w:val="xl72"/>
    <w:basedOn w:val="Normal"/>
    <w:rsid w:val="00E55762"/>
    <w:pPr>
      <w:pBdr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</w:pBdr>
      <w:shd w:color="FFFFCC" w:fill="FFFFFF" w:val="clear"/>
      <w:spacing w:after="100" w:afterAutospacing="1" w:before="100" w:beforeAutospacing="1"/>
      <w:textAlignment w:val="center"/>
    </w:pPr>
    <w:rPr>
      <w:rFonts w:ascii="Calibri" w:hAnsi="Calibri"/>
      <w:i/>
      <w:iCs/>
    </w:rPr>
  </w:style>
  <w:style w:customStyle="1" w:styleId="xl73" w:type="paragraph">
    <w:name w:val="xl73"/>
    <w:basedOn w:val="Normal"/>
    <w:rsid w:val="00E55762"/>
    <w:pPr>
      <w:pBdr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</w:pBdr>
      <w:spacing w:after="100" w:afterAutospacing="1" w:before="100" w:beforeAutospacing="1"/>
      <w:jc w:val="center"/>
      <w:textAlignment w:val="center"/>
    </w:pPr>
    <w:rPr>
      <w:rFonts w:ascii="Calibri" w:hAnsi="Calibri"/>
      <w:color w:val="000000"/>
    </w:rPr>
  </w:style>
  <w:style w:customStyle="1" w:styleId="xl74" w:type="paragraph">
    <w:name w:val="xl74"/>
    <w:basedOn w:val="Normal"/>
    <w:rsid w:val="00E55762"/>
    <w:pPr>
      <w:pBdr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</w:pBdr>
      <w:spacing w:after="100" w:afterAutospacing="1" w:before="100" w:beforeAutospacing="1"/>
      <w:textAlignment w:val="center"/>
    </w:pPr>
    <w:rPr>
      <w:rFonts w:ascii="Calibri" w:hAnsi="Calibri"/>
      <w:color w:val="000000"/>
    </w:rPr>
  </w:style>
  <w:style w:customStyle="1" w:styleId="xl75" w:type="paragraph">
    <w:name w:val="xl75"/>
    <w:basedOn w:val="Normal"/>
    <w:rsid w:val="00E55762"/>
    <w:pPr>
      <w:pBdr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</w:pBdr>
      <w:spacing w:after="100" w:afterAutospacing="1" w:before="100" w:beforeAutospacing="1"/>
      <w:jc w:val="center"/>
      <w:textAlignment w:val="center"/>
    </w:pPr>
    <w:rPr>
      <w:rFonts w:ascii="Calibri" w:hAnsi="Calibri"/>
      <w:color w:val="000000"/>
    </w:rPr>
  </w:style>
  <w:style w:customStyle="1" w:styleId="xl76" w:type="paragraph">
    <w:name w:val="xl76"/>
    <w:basedOn w:val="Normal"/>
    <w:rsid w:val="00E55762"/>
    <w:pPr>
      <w:pBdr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</w:pBdr>
      <w:shd w:color="FFFFCC" w:fill="FFFFFF" w:val="clear"/>
      <w:spacing w:after="100" w:afterAutospacing="1" w:before="100" w:beforeAutospacing="1"/>
      <w:textAlignment w:val="center"/>
    </w:pPr>
    <w:rPr>
      <w:rFonts w:ascii="Calibri" w:hAnsi="Calibri"/>
      <w:i/>
      <w:iCs/>
    </w:rPr>
  </w:style>
  <w:style w:customStyle="1" w:styleId="xl77" w:type="paragraph">
    <w:name w:val="xl77"/>
    <w:basedOn w:val="Normal"/>
    <w:rsid w:val="00E55762"/>
    <w:pPr>
      <w:pBdr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</w:pBdr>
      <w:spacing w:after="100" w:afterAutospacing="1" w:before="100" w:beforeAutospacing="1"/>
      <w:textAlignment w:val="center"/>
    </w:pPr>
    <w:rPr>
      <w:rFonts w:ascii="Calibri" w:hAnsi="Calibri"/>
    </w:rPr>
  </w:style>
  <w:style w:customStyle="1" w:styleId="xl78" w:type="paragraph">
    <w:name w:val="xl78"/>
    <w:basedOn w:val="Normal"/>
    <w:rsid w:val="00E55762"/>
    <w:pPr>
      <w:pBdr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</w:pBdr>
      <w:spacing w:after="100" w:afterAutospacing="1" w:before="100" w:beforeAutospacing="1"/>
      <w:jc w:val="center"/>
      <w:textAlignment w:val="center"/>
    </w:pPr>
    <w:rPr>
      <w:rFonts w:ascii="Calibri" w:hAnsi="Calibri"/>
    </w:rPr>
  </w:style>
  <w:style w:customStyle="1" w:styleId="xl79" w:type="paragraph">
    <w:name w:val="xl79"/>
    <w:basedOn w:val="Normal"/>
    <w:rsid w:val="00E55762"/>
    <w:pPr>
      <w:pBdr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</w:pBdr>
      <w:spacing w:after="100" w:afterAutospacing="1" w:before="100" w:beforeAutospacing="1"/>
      <w:jc w:val="center"/>
      <w:textAlignment w:val="center"/>
    </w:pPr>
    <w:rPr>
      <w:rFonts w:ascii="Calibri" w:hAnsi="Calibri"/>
    </w:rPr>
  </w:style>
  <w:style w:customStyle="1" w:styleId="xl80" w:type="paragraph">
    <w:name w:val="xl80"/>
    <w:basedOn w:val="Normal"/>
    <w:rsid w:val="00E55762"/>
    <w:pPr>
      <w:pBdr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</w:pBdr>
      <w:shd w:color="000000" w:fill="FFFFFF" w:val="clear"/>
      <w:spacing w:after="100" w:afterAutospacing="1" w:before="100" w:beforeAutospacing="1"/>
      <w:textAlignment w:val="center"/>
    </w:pPr>
    <w:rPr>
      <w:rFonts w:ascii="Calibri" w:hAnsi="Calibri"/>
      <w:b/>
      <w:bCs/>
      <w:i/>
      <w:iCs/>
    </w:rPr>
  </w:style>
  <w:style w:customStyle="1" w:styleId="xl81" w:type="paragraph">
    <w:name w:val="xl81"/>
    <w:basedOn w:val="Normal"/>
    <w:rsid w:val="00E55762"/>
    <w:pPr>
      <w:pBdr>
        <w:top w:color="000000" w:space="0" w:sz="8" w:val="single"/>
        <w:left w:color="000000" w:space="0" w:sz="8" w:val="single"/>
        <w:right w:color="000000" w:space="0" w:sz="8" w:val="single"/>
      </w:pBdr>
      <w:spacing w:after="100" w:afterAutospacing="1" w:before="100" w:beforeAutospacing="1"/>
      <w:textAlignment w:val="center"/>
    </w:pPr>
    <w:rPr>
      <w:rFonts w:ascii="Calibri" w:hAnsi="Calibri"/>
    </w:rPr>
  </w:style>
  <w:style w:customStyle="1" w:styleId="xl82" w:type="paragraph">
    <w:name w:val="xl82"/>
    <w:basedOn w:val="Normal"/>
    <w:rsid w:val="00E55762"/>
    <w:pPr>
      <w:pBdr>
        <w:top w:color="000000" w:space="0" w:sz="8" w:val="single"/>
        <w:left w:color="000000" w:space="0" w:sz="8" w:val="single"/>
        <w:right w:color="000000" w:space="0" w:sz="8" w:val="single"/>
      </w:pBdr>
      <w:spacing w:after="100" w:afterAutospacing="1" w:before="100" w:beforeAutospacing="1"/>
      <w:jc w:val="center"/>
      <w:textAlignment w:val="center"/>
    </w:pPr>
    <w:rPr>
      <w:rFonts w:ascii="Calibri" w:hAnsi="Calibri"/>
    </w:rPr>
  </w:style>
  <w:style w:customStyle="1" w:styleId="xl83" w:type="paragraph">
    <w:name w:val="xl83"/>
    <w:basedOn w:val="Normal"/>
    <w:rsid w:val="00E55762"/>
    <w:pPr>
      <w:pBdr>
        <w:top w:color="auto" w:space="0" w:sz="8" w:val="single"/>
        <w:left w:color="auto" w:space="0" w:sz="8" w:val="single"/>
        <w:bottom w:color="auto" w:space="0" w:sz="8" w:val="single"/>
        <w:right w:color="auto" w:space="0" w:sz="8" w:val="single"/>
      </w:pBdr>
      <w:shd w:color="0000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</w:rPr>
  </w:style>
  <w:style w:customStyle="1" w:styleId="xl84" w:type="paragraph">
    <w:name w:val="xl84"/>
    <w:basedOn w:val="Normal"/>
    <w:rsid w:val="00E55762"/>
    <w:pPr>
      <w:pBdr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</w:pBdr>
      <w:shd w:color="FFFF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color w:val="000000"/>
    </w:rPr>
  </w:style>
  <w:style w:customStyle="1" w:styleId="xl85" w:type="paragraph">
    <w:name w:val="xl85"/>
    <w:basedOn w:val="Normal"/>
    <w:rsid w:val="00E55762"/>
    <w:pPr>
      <w:pBdr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</w:pBdr>
      <w:shd w:color="9933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color w:val="000000"/>
    </w:rPr>
  </w:style>
  <w:style w:customStyle="1" w:styleId="xl86" w:type="paragraph">
    <w:name w:val="xl86"/>
    <w:basedOn w:val="Normal"/>
    <w:rsid w:val="00E55762"/>
    <w:pPr>
      <w:pBdr>
        <w:top w:color="000000" w:space="0" w:sz="8" w:val="single"/>
        <w:left w:color="000000" w:space="0" w:sz="8" w:val="single"/>
        <w:right w:color="000000" w:space="0" w:sz="8" w:val="single"/>
      </w:pBdr>
      <w:shd w:color="FFFF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color w:val="000000"/>
    </w:rPr>
  </w:style>
  <w:style w:customStyle="1" w:styleId="xl87" w:type="paragraph">
    <w:name w:val="xl87"/>
    <w:basedOn w:val="Normal"/>
    <w:rsid w:val="00E55762"/>
    <w:pPr>
      <w:pBdr>
        <w:top w:color="auto" w:space="0" w:sz="8" w:val="single"/>
        <w:left w:color="auto" w:space="0" w:sz="8" w:val="single"/>
        <w:bottom w:color="auto" w:space="0" w:sz="8" w:val="single"/>
        <w:right w:color="auto" w:space="0" w:sz="8" w:val="single"/>
      </w:pBdr>
      <w:shd w:color="0000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</w:rPr>
  </w:style>
  <w:style w:customStyle="1" w:styleId="xl88" w:type="paragraph">
    <w:name w:val="xl88"/>
    <w:basedOn w:val="Normal"/>
    <w:rsid w:val="00E55762"/>
    <w:pPr>
      <w:pBdr>
        <w:top w:color="000000" w:space="0" w:sz="8" w:val="single"/>
        <w:left w:color="000000" w:space="0" w:sz="8" w:val="single"/>
        <w:bottom w:color="000000" w:space="0" w:sz="8" w:val="single"/>
      </w:pBdr>
      <w:spacing w:after="100" w:afterAutospacing="1" w:before="100" w:beforeAutospacing="1"/>
      <w:jc w:val="center"/>
      <w:textAlignment w:val="center"/>
    </w:pPr>
    <w:rPr>
      <w:rFonts w:ascii="Calibri" w:hAnsi="Calibri"/>
      <w:color w:val="000000"/>
    </w:rPr>
  </w:style>
  <w:style w:customStyle="1" w:styleId="xl89" w:type="paragraph">
    <w:name w:val="xl89"/>
    <w:basedOn w:val="Normal"/>
    <w:rsid w:val="00E55762"/>
    <w:pPr>
      <w:pBdr>
        <w:top w:color="000000" w:space="0" w:sz="8" w:val="single"/>
        <w:left w:color="000000" w:space="0" w:sz="8" w:val="single"/>
        <w:bottom w:color="000000" w:space="0" w:sz="8" w:val="single"/>
      </w:pBdr>
      <w:spacing w:after="100" w:afterAutospacing="1" w:before="100" w:beforeAutospacing="1"/>
      <w:jc w:val="center"/>
      <w:textAlignment w:val="center"/>
    </w:pPr>
    <w:rPr>
      <w:rFonts w:ascii="Calibri" w:hAnsi="Calibri"/>
    </w:rPr>
  </w:style>
  <w:style w:customStyle="1" w:styleId="xl90" w:type="paragraph">
    <w:name w:val="xl90"/>
    <w:basedOn w:val="Normal"/>
    <w:rsid w:val="00E55762"/>
    <w:pPr>
      <w:pBdr>
        <w:top w:color="000000" w:space="0" w:sz="8" w:val="single"/>
        <w:left w:color="000000" w:space="0" w:sz="8" w:val="single"/>
      </w:pBdr>
      <w:spacing w:after="100" w:afterAutospacing="1" w:before="100" w:beforeAutospacing="1"/>
      <w:jc w:val="center"/>
      <w:textAlignment w:val="center"/>
    </w:pPr>
    <w:rPr>
      <w:rFonts w:ascii="Calibri" w:hAnsi="Calibri"/>
    </w:rPr>
  </w:style>
  <w:style w:customStyle="1" w:styleId="xl91" w:type="paragraph">
    <w:name w:val="xl91"/>
    <w:basedOn w:val="Normal"/>
    <w:rsid w:val="00E55762"/>
    <w:pPr>
      <w:pBdr>
        <w:top w:color="auto" w:space="0" w:sz="8" w:val="single"/>
        <w:left w:color="auto" w:space="0" w:sz="8" w:val="single"/>
        <w:bottom w:color="auto" w:space="0" w:sz="8" w:val="single"/>
        <w:right w:color="auto" w:space="0" w:sz="8" w:val="single"/>
      </w:pBdr>
      <w:spacing w:after="100" w:afterAutospacing="1" w:before="100" w:beforeAutospacing="1"/>
      <w:jc w:val="center"/>
      <w:textAlignment w:val="center"/>
    </w:pPr>
    <w:rPr>
      <w:rFonts w:ascii="Calibri" w:hAnsi="Calibri"/>
    </w:rPr>
  </w:style>
  <w:style w:customStyle="1" w:styleId="xl92" w:type="paragraph">
    <w:name w:val="xl92"/>
    <w:basedOn w:val="Normal"/>
    <w:rsid w:val="00E55762"/>
    <w:pPr>
      <w:pBdr>
        <w:left w:color="000000" w:space="0" w:sz="8" w:val="single"/>
        <w:bottom w:color="000000" w:space="0" w:sz="8" w:val="single"/>
        <w:right w:color="000000" w:space="0" w:sz="8" w:val="single"/>
      </w:pBdr>
      <w:spacing w:after="100" w:afterAutospacing="1" w:before="100" w:beforeAutospacing="1"/>
      <w:textAlignment w:val="center"/>
    </w:pPr>
    <w:rPr>
      <w:rFonts w:ascii="Calibri" w:hAnsi="Calibri"/>
    </w:rPr>
  </w:style>
  <w:style w:customStyle="1" w:styleId="xl93" w:type="paragraph">
    <w:name w:val="xl93"/>
    <w:basedOn w:val="Normal"/>
    <w:rsid w:val="00E55762"/>
    <w:pPr>
      <w:pBdr>
        <w:left w:color="000000" w:space="0" w:sz="8" w:val="single"/>
        <w:bottom w:color="000000" w:space="0" w:sz="8" w:val="single"/>
      </w:pBdr>
      <w:spacing w:after="100" w:afterAutospacing="1" w:before="100" w:beforeAutospacing="1"/>
      <w:jc w:val="center"/>
      <w:textAlignment w:val="center"/>
    </w:pPr>
    <w:rPr>
      <w:rFonts w:ascii="Calibri" w:hAnsi="Calibri"/>
    </w:rPr>
  </w:style>
  <w:style w:customStyle="1" w:styleId="xl94" w:type="paragraph">
    <w:name w:val="xl94"/>
    <w:basedOn w:val="Normal"/>
    <w:rsid w:val="00E55762"/>
    <w:pPr>
      <w:pBdr>
        <w:left w:color="auto" w:space="0" w:sz="8" w:val="single"/>
        <w:bottom w:color="auto" w:space="0" w:sz="8" w:val="single"/>
        <w:right w:color="auto" w:space="0" w:sz="8" w:val="single"/>
      </w:pBdr>
      <w:spacing w:after="100" w:afterAutospacing="1" w:before="100" w:beforeAutospacing="1"/>
      <w:jc w:val="center"/>
      <w:textAlignment w:val="center"/>
    </w:pPr>
    <w:rPr>
      <w:rFonts w:ascii="Calibri" w:hAnsi="Calibri"/>
    </w:rPr>
  </w:style>
  <w:style w:customStyle="1" w:styleId="xl95" w:type="paragraph">
    <w:name w:val="xl95"/>
    <w:basedOn w:val="Normal"/>
    <w:rsid w:val="00E55762"/>
    <w:pPr>
      <w:shd w:color="FFFF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color w:val="000000"/>
    </w:rPr>
  </w:style>
  <w:style w:customStyle="1" w:styleId="xl96" w:type="paragraph">
    <w:name w:val="xl96"/>
    <w:basedOn w:val="Normal"/>
    <w:rsid w:val="00E55762"/>
    <w:pPr>
      <w:pBdr>
        <w:left w:color="auto" w:space="0" w:sz="8" w:val="single"/>
        <w:bottom w:color="auto" w:space="0" w:sz="8" w:val="single"/>
        <w:right w:color="auto" w:space="0" w:sz="8" w:val="single"/>
      </w:pBdr>
      <w:spacing w:after="100" w:afterAutospacing="1" w:before="100" w:beforeAutospacing="1"/>
      <w:jc w:val="center"/>
      <w:textAlignment w:val="center"/>
    </w:pPr>
    <w:rPr>
      <w:rFonts w:ascii="Calibri" w:hAnsi="Calibri"/>
    </w:rPr>
  </w:style>
  <w:style w:customStyle="1" w:styleId="xl97" w:type="paragraph">
    <w:name w:val="xl97"/>
    <w:basedOn w:val="Normal"/>
    <w:rsid w:val="00E55762"/>
    <w:pPr>
      <w:pBdr>
        <w:top w:color="000000" w:space="0" w:sz="8" w:val="single"/>
        <w:bottom w:color="000000" w:space="0" w:sz="8" w:val="single"/>
        <w:right w:color="000000" w:space="0" w:sz="8" w:val="single"/>
      </w:pBdr>
      <w:spacing w:after="100" w:afterAutospacing="1" w:before="100" w:beforeAutospacing="1"/>
      <w:textAlignment w:val="center"/>
    </w:pPr>
    <w:rPr>
      <w:rFonts w:ascii="Calibri" w:hAnsi="Calibri"/>
      <w:b/>
      <w:bCs/>
      <w:i/>
      <w:iCs/>
    </w:rPr>
  </w:style>
  <w:style w:customStyle="1" w:styleId="xl98" w:type="paragraph">
    <w:name w:val="xl98"/>
    <w:basedOn w:val="Normal"/>
    <w:rsid w:val="00E55762"/>
    <w:pPr>
      <w:pBdr>
        <w:top w:color="auto" w:space="0" w:sz="8" w:val="single"/>
        <w:left w:color="auto" w:space="0" w:sz="8" w:val="single"/>
        <w:bottom w:color="auto" w:space="0" w:sz="8" w:val="single"/>
        <w:right w:color="auto" w:space="0" w:sz="8" w:val="single"/>
      </w:pBdr>
      <w:shd w:color="FFFF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color w:val="000000"/>
    </w:rPr>
  </w:style>
  <w:style w:customStyle="1" w:styleId="xl99" w:type="paragraph">
    <w:name w:val="xl99"/>
    <w:basedOn w:val="Normal"/>
    <w:rsid w:val="00E55762"/>
    <w:pPr>
      <w:pBdr>
        <w:top w:color="000000" w:space="0" w:sz="8" w:val="single"/>
        <w:right w:color="000000" w:space="0" w:sz="8" w:val="single"/>
      </w:pBdr>
      <w:spacing w:after="100" w:afterAutospacing="1" w:before="100" w:beforeAutospacing="1"/>
      <w:textAlignment w:val="center"/>
    </w:pPr>
    <w:rPr>
      <w:rFonts w:ascii="Calibri" w:hAnsi="Calibri"/>
      <w:b/>
      <w:bCs/>
      <w:i/>
      <w:iCs/>
    </w:rPr>
  </w:style>
  <w:style w:customStyle="1" w:styleId="xl100" w:type="paragraph">
    <w:name w:val="xl100"/>
    <w:basedOn w:val="Normal"/>
    <w:rsid w:val="00E55762"/>
    <w:pPr>
      <w:pBdr>
        <w:left w:color="000000" w:space="0" w:sz="8" w:val="single"/>
        <w:bottom w:color="000000" w:space="0" w:sz="8" w:val="single"/>
        <w:right w:color="000000" w:space="0" w:sz="8" w:val="single"/>
      </w:pBdr>
      <w:spacing w:after="100" w:afterAutospacing="1" w:before="100" w:beforeAutospacing="1"/>
      <w:jc w:val="center"/>
      <w:textAlignment w:val="center"/>
    </w:pPr>
    <w:rPr>
      <w:rFonts w:ascii="Calibri" w:hAnsi="Calibri"/>
    </w:rPr>
  </w:style>
  <w:style w:customStyle="1" w:styleId="xl101" w:type="paragraph">
    <w:name w:val="xl101"/>
    <w:basedOn w:val="Normal"/>
    <w:rsid w:val="00E55762"/>
    <w:pPr>
      <w:pBdr>
        <w:bottom w:color="000000" w:space="0" w:sz="8" w:val="single"/>
        <w:right w:color="000000" w:space="0" w:sz="8" w:val="single"/>
      </w:pBdr>
      <w:spacing w:after="100" w:afterAutospacing="1" w:before="100" w:beforeAutospacing="1"/>
      <w:textAlignment w:val="center"/>
    </w:pPr>
    <w:rPr>
      <w:rFonts w:ascii="Calibri" w:hAnsi="Calibri"/>
      <w:b/>
      <w:bCs/>
      <w:i/>
      <w:iCs/>
    </w:rPr>
  </w:style>
  <w:style w:customStyle="1" w:styleId="xl102" w:type="paragraph">
    <w:name w:val="xl102"/>
    <w:basedOn w:val="Normal"/>
    <w:rsid w:val="00E55762"/>
    <w:pPr>
      <w:pBdr>
        <w:top w:color="auto" w:space="0" w:sz="8" w:val="single"/>
        <w:left w:color="auto" w:space="0" w:sz="8" w:val="single"/>
        <w:right w:color="auto" w:space="0" w:sz="8" w:val="single"/>
      </w:pBdr>
      <w:shd w:color="FFFF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color w:val="000000"/>
    </w:rPr>
  </w:style>
  <w:style w:customStyle="1" w:styleId="xl103" w:type="paragraph">
    <w:name w:val="xl103"/>
    <w:basedOn w:val="Normal"/>
    <w:rsid w:val="00E55762"/>
    <w:pPr>
      <w:pBdr>
        <w:top w:color="000000" w:space="0" w:sz="8" w:val="single"/>
        <w:left w:color="000000" w:space="0" w:sz="8" w:val="single"/>
        <w:right w:color="000000" w:space="0" w:sz="8" w:val="single"/>
      </w:pBdr>
      <w:spacing w:after="100" w:afterAutospacing="1" w:before="100" w:beforeAutospacing="1"/>
      <w:jc w:val="center"/>
      <w:textAlignment w:val="center"/>
    </w:pPr>
    <w:rPr>
      <w:rFonts w:ascii="Calibri" w:hAnsi="Calibri"/>
    </w:rPr>
  </w:style>
  <w:style w:customStyle="1" w:styleId="xl104" w:type="paragraph">
    <w:name w:val="xl104"/>
    <w:basedOn w:val="Normal"/>
    <w:rsid w:val="00E55762"/>
    <w:pPr>
      <w:pBdr>
        <w:top w:color="auto" w:space="0" w:sz="8" w:val="single"/>
        <w:left w:color="auto" w:space="0" w:sz="8" w:val="single"/>
        <w:right w:color="auto" w:space="0" w:sz="8" w:val="single"/>
      </w:pBdr>
      <w:shd w:color="0000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</w:rPr>
  </w:style>
  <w:style w:customStyle="1" w:styleId="xl105" w:type="paragraph">
    <w:name w:val="xl105"/>
    <w:basedOn w:val="Normal"/>
    <w:rsid w:val="00E55762"/>
    <w:pPr>
      <w:pBdr>
        <w:left w:color="auto" w:space="0" w:sz="8" w:val="single"/>
        <w:bottom w:color="auto" w:space="0" w:sz="8" w:val="single"/>
        <w:right w:color="auto" w:space="0" w:sz="8" w:val="single"/>
      </w:pBdr>
      <w:shd w:color="0000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</w:rPr>
  </w:style>
  <w:style w:customStyle="1" w:styleId="xl106" w:type="paragraph">
    <w:name w:val="xl106"/>
    <w:basedOn w:val="Normal"/>
    <w:rsid w:val="00E55762"/>
    <w:pPr>
      <w:pBdr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</w:pBdr>
      <w:shd w:color="FFFF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color w:val="000000"/>
    </w:rPr>
  </w:style>
  <w:style w:customStyle="1" w:styleId="xl107" w:type="paragraph">
    <w:name w:val="xl107"/>
    <w:basedOn w:val="Normal"/>
    <w:rsid w:val="00E55762"/>
    <w:pPr>
      <w:pBdr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</w:pBdr>
      <w:shd w:color="FFFF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color w:val="000000"/>
    </w:rPr>
  </w:style>
  <w:style w:customStyle="1" w:styleId="xl108" w:type="paragraph">
    <w:name w:val="xl108"/>
    <w:basedOn w:val="Normal"/>
    <w:rsid w:val="00E55762"/>
    <w:pPr>
      <w:pBdr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</w:pBdr>
      <w:shd w:color="FFFF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color w:val="000000"/>
    </w:rPr>
  </w:style>
  <w:style w:customStyle="1" w:styleId="xl109" w:type="paragraph">
    <w:name w:val="xl109"/>
    <w:basedOn w:val="Normal"/>
    <w:rsid w:val="00E55762"/>
    <w:pPr>
      <w:pBdr>
        <w:top w:color="auto" w:space="0" w:sz="8" w:val="single"/>
        <w:left w:color="auto" w:space="0" w:sz="8" w:val="single"/>
        <w:bottom w:color="auto" w:space="0" w:sz="8" w:val="single"/>
      </w:pBdr>
      <w:shd w:color="0000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i/>
      <w:iCs/>
    </w:rPr>
  </w:style>
  <w:style w:customStyle="1" w:styleId="xl110" w:type="paragraph">
    <w:name w:val="xl110"/>
    <w:basedOn w:val="Normal"/>
    <w:rsid w:val="00E55762"/>
    <w:pPr>
      <w:pBdr>
        <w:top w:color="auto" w:space="0" w:sz="8" w:val="single"/>
        <w:bottom w:color="auto" w:space="0" w:sz="8" w:val="single"/>
      </w:pBdr>
      <w:shd w:color="0000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i/>
      <w:iCs/>
    </w:rPr>
  </w:style>
  <w:style w:customStyle="1" w:styleId="xl111" w:type="paragraph">
    <w:name w:val="xl111"/>
    <w:basedOn w:val="Normal"/>
    <w:rsid w:val="00E55762"/>
    <w:pPr>
      <w:pBdr>
        <w:top w:color="auto" w:space="0" w:sz="8" w:val="single"/>
        <w:bottom w:color="auto" w:space="0" w:sz="8" w:val="single"/>
        <w:right w:color="auto" w:space="0" w:sz="8" w:val="single"/>
      </w:pBdr>
      <w:shd w:color="0000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i/>
      <w:iCs/>
    </w:rPr>
  </w:style>
  <w:style w:customStyle="1" w:styleId="xl112" w:type="paragraph">
    <w:name w:val="xl112"/>
    <w:basedOn w:val="Normal"/>
    <w:rsid w:val="00E55762"/>
    <w:pPr>
      <w:pBdr>
        <w:top w:color="auto" w:space="0" w:sz="8" w:val="single"/>
        <w:left w:color="auto" w:space="0" w:sz="8" w:val="single"/>
        <w:right w:color="auto" w:space="0" w:sz="8" w:val="single"/>
      </w:pBdr>
      <w:shd w:color="0000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</w:rPr>
  </w:style>
  <w:style w:customStyle="1" w:styleId="xl113" w:type="paragraph">
    <w:name w:val="xl113"/>
    <w:basedOn w:val="Normal"/>
    <w:rsid w:val="00E55762"/>
    <w:pPr>
      <w:pBdr>
        <w:left w:color="auto" w:space="0" w:sz="8" w:val="single"/>
        <w:bottom w:color="auto" w:space="0" w:sz="8" w:val="single"/>
        <w:right w:color="auto" w:space="0" w:sz="8" w:val="single"/>
      </w:pBdr>
      <w:shd w:color="0000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</w:rPr>
  </w:style>
  <w:style w:customStyle="1" w:styleId="xl114" w:type="paragraph">
    <w:name w:val="xl114"/>
    <w:basedOn w:val="Normal"/>
    <w:rsid w:val="00E55762"/>
    <w:pPr>
      <w:pBdr>
        <w:top w:color="auto" w:space="0" w:sz="8" w:val="single"/>
        <w:left w:color="auto" w:space="0" w:sz="8" w:val="single"/>
        <w:bottom w:color="auto" w:space="0" w:sz="8" w:val="single"/>
      </w:pBdr>
      <w:shd w:color="0000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</w:rPr>
  </w:style>
  <w:style w:customStyle="1" w:styleId="xl115" w:type="paragraph">
    <w:name w:val="xl115"/>
    <w:basedOn w:val="Normal"/>
    <w:rsid w:val="00E55762"/>
    <w:pPr>
      <w:pBdr>
        <w:top w:color="auto" w:space="0" w:sz="8" w:val="single"/>
        <w:bottom w:color="auto" w:space="0" w:sz="8" w:val="single"/>
      </w:pBdr>
      <w:shd w:color="0000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</w:rPr>
  </w:style>
  <w:style w:customStyle="1" w:styleId="xl116" w:type="paragraph">
    <w:name w:val="xl116"/>
    <w:basedOn w:val="Normal"/>
    <w:rsid w:val="00E55762"/>
    <w:pPr>
      <w:pBdr>
        <w:top w:color="auto" w:space="0" w:sz="8" w:val="single"/>
        <w:bottom w:color="auto" w:space="0" w:sz="8" w:val="single"/>
        <w:right w:color="auto" w:space="0" w:sz="8" w:val="single"/>
      </w:pBdr>
      <w:shd w:color="0000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</w:rPr>
  </w:style>
  <w:style w:customStyle="1" w:styleId="xl117" w:type="paragraph">
    <w:name w:val="xl117"/>
    <w:basedOn w:val="Normal"/>
    <w:rsid w:val="00E55762"/>
    <w:pPr>
      <w:pBdr>
        <w:top w:color="000000" w:space="0" w:sz="8" w:val="single"/>
        <w:left w:color="000000" w:space="0" w:sz="8" w:val="single"/>
        <w:bottom w:color="000000" w:space="0" w:sz="8" w:val="single"/>
      </w:pBdr>
      <w:shd w:color="FFFF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color w:val="000000"/>
    </w:rPr>
  </w:style>
  <w:style w:customStyle="1" w:styleId="xl118" w:type="paragraph">
    <w:name w:val="xl118"/>
    <w:basedOn w:val="Normal"/>
    <w:rsid w:val="00E55762"/>
    <w:pPr>
      <w:pBdr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</w:pBdr>
      <w:spacing w:after="100" w:afterAutospacing="1" w:before="100" w:beforeAutospacing="1"/>
      <w:jc w:val="center"/>
      <w:textAlignment w:val="center"/>
    </w:pPr>
    <w:rPr>
      <w:rFonts w:ascii="Calibri" w:hAnsi="Calibri"/>
      <w:color w:val="000000"/>
    </w:rPr>
  </w:style>
  <w:style w:customStyle="1" w:styleId="xl119" w:type="paragraph">
    <w:name w:val="xl119"/>
    <w:basedOn w:val="Normal"/>
    <w:rsid w:val="00E55762"/>
    <w:pPr>
      <w:pBdr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</w:pBdr>
      <w:shd w:color="FFFFCC" w:fill="FFFFFF" w:val="clear"/>
      <w:spacing w:after="100" w:afterAutospacing="1" w:before="100" w:beforeAutospacing="1"/>
      <w:textAlignment w:val="center"/>
    </w:pPr>
    <w:rPr>
      <w:rFonts w:ascii="Calibri" w:hAnsi="Calibri"/>
    </w:rPr>
  </w:style>
  <w:style w:customStyle="1" w:styleId="xl120" w:type="paragraph">
    <w:name w:val="xl120"/>
    <w:basedOn w:val="Normal"/>
    <w:rsid w:val="00E55762"/>
    <w:pPr>
      <w:pBdr>
        <w:left w:color="auto" w:space="0" w:sz="8" w:val="single"/>
        <w:bottom w:color="auto" w:space="0" w:sz="8" w:val="single"/>
        <w:right w:color="auto" w:space="0" w:sz="8" w:val="single"/>
      </w:pBdr>
      <w:spacing w:after="100" w:afterAutospacing="1" w:before="100" w:beforeAutospacing="1"/>
      <w:jc w:val="center"/>
      <w:textAlignment w:val="center"/>
    </w:pPr>
    <w:rPr>
      <w:rFonts w:ascii="Calibri" w:hAnsi="Calibri"/>
    </w:rPr>
  </w:style>
  <w:style w:customStyle="1" w:styleId="xl121" w:type="paragraph">
    <w:name w:val="xl121"/>
    <w:basedOn w:val="Normal"/>
    <w:rsid w:val="00E55762"/>
    <w:pPr>
      <w:shd w:color="0000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</w:rPr>
  </w:style>
  <w:style w:customStyle="1" w:styleId="xl122" w:type="paragraph">
    <w:name w:val="xl122"/>
    <w:basedOn w:val="Normal"/>
    <w:rsid w:val="00E55762"/>
    <w:pPr>
      <w:pBdr>
        <w:top w:color="auto" w:space="0" w:sz="8" w:val="single"/>
        <w:left w:color="auto" w:space="0" w:sz="8" w:val="single"/>
        <w:right w:color="auto" w:space="0" w:sz="8" w:val="single"/>
      </w:pBdr>
      <w:shd w:color="0000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</w:rPr>
  </w:style>
  <w:style w:customStyle="1" w:styleId="xl123" w:type="paragraph">
    <w:name w:val="xl123"/>
    <w:basedOn w:val="Normal"/>
    <w:rsid w:val="00E55762"/>
    <w:pPr>
      <w:shd w:color="FFFF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color w:val="000000"/>
    </w:rPr>
  </w:style>
  <w:style w:customStyle="1" w:styleId="xl124" w:type="paragraph">
    <w:name w:val="xl124"/>
    <w:basedOn w:val="Normal"/>
    <w:rsid w:val="00E55762"/>
    <w:pPr>
      <w:pBdr>
        <w:top w:color="000000" w:space="0" w:sz="8" w:val="single"/>
        <w:left w:color="000000" w:space="0" w:sz="8" w:val="single"/>
      </w:pBdr>
      <w:shd w:color="FFFF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color w:val="000000"/>
    </w:rPr>
  </w:style>
  <w:style w:customStyle="1" w:styleId="xl125" w:type="paragraph">
    <w:name w:val="xl125"/>
    <w:basedOn w:val="Normal"/>
    <w:rsid w:val="00E55762"/>
    <w:pPr>
      <w:pBdr>
        <w:top w:color="auto" w:space="0" w:sz="8" w:val="single"/>
        <w:left w:color="auto" w:space="0" w:sz="8" w:val="single"/>
      </w:pBdr>
      <w:shd w:color="0000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</w:rPr>
  </w:style>
  <w:style w:customStyle="1" w:styleId="xl126" w:type="paragraph">
    <w:name w:val="xl126"/>
    <w:basedOn w:val="Normal"/>
    <w:rsid w:val="00E55762"/>
    <w:pPr>
      <w:pBdr>
        <w:left w:color="000000" w:space="0" w:sz="8" w:val="single"/>
        <w:bottom w:color="000000" w:space="0" w:sz="8" w:val="single"/>
        <w:right w:color="000000" w:space="0" w:sz="8" w:val="single"/>
      </w:pBdr>
      <w:spacing w:after="100" w:afterAutospacing="1" w:before="100" w:beforeAutospacing="1"/>
      <w:jc w:val="center"/>
      <w:textAlignment w:val="center"/>
    </w:pPr>
    <w:rPr>
      <w:rFonts w:ascii="Calibri" w:hAnsi="Calibri"/>
    </w:rPr>
  </w:style>
  <w:style w:customStyle="1" w:styleId="xl127" w:type="paragraph">
    <w:name w:val="xl127"/>
    <w:basedOn w:val="Normal"/>
    <w:rsid w:val="00E55762"/>
    <w:pPr>
      <w:pBdr>
        <w:left w:color="auto" w:space="0" w:sz="8" w:val="single"/>
        <w:bottom w:color="auto" w:space="0" w:sz="8" w:val="single"/>
        <w:right w:color="auto" w:space="0" w:sz="8" w:val="single"/>
      </w:pBdr>
      <w:spacing w:after="100" w:afterAutospacing="1" w:before="100" w:beforeAutospacing="1"/>
      <w:jc w:val="center"/>
      <w:textAlignment w:val="center"/>
    </w:pPr>
    <w:rPr>
      <w:rFonts w:ascii="Calibri" w:hAnsi="Calibri"/>
    </w:rPr>
  </w:style>
  <w:style w:customStyle="1" w:styleId="xl128" w:type="paragraph">
    <w:name w:val="xl128"/>
    <w:basedOn w:val="Normal"/>
    <w:rsid w:val="00E55762"/>
    <w:pPr>
      <w:pBdr>
        <w:left w:color="000000" w:space="0" w:sz="8" w:val="single"/>
        <w:right w:color="000000" w:space="0" w:sz="8" w:val="single"/>
      </w:pBdr>
      <w:shd w:color="FFFF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color w:val="000000"/>
    </w:rPr>
  </w:style>
  <w:style w:customStyle="1" w:styleId="xl129" w:type="paragraph">
    <w:name w:val="xl129"/>
    <w:basedOn w:val="Normal"/>
    <w:rsid w:val="00E55762"/>
    <w:pPr>
      <w:pBdr>
        <w:left w:color="000000" w:space="0" w:sz="8" w:val="single"/>
        <w:right w:color="000000" w:space="0" w:sz="8" w:val="single"/>
      </w:pBdr>
      <w:spacing w:after="100" w:afterAutospacing="1" w:before="100" w:beforeAutospacing="1"/>
      <w:textAlignment w:val="center"/>
    </w:pPr>
    <w:rPr>
      <w:rFonts w:ascii="Calibri" w:hAnsi="Calibri"/>
      <w:b/>
      <w:bCs/>
      <w:i/>
      <w:iCs/>
    </w:rPr>
  </w:style>
  <w:style w:customStyle="1" w:styleId="xl130" w:type="paragraph">
    <w:name w:val="xl130"/>
    <w:basedOn w:val="Normal"/>
    <w:rsid w:val="00E55762"/>
    <w:pPr>
      <w:pBdr>
        <w:left w:color="000000" w:space="0" w:sz="8" w:val="single"/>
        <w:right w:color="000000" w:space="0" w:sz="8" w:val="single"/>
      </w:pBdr>
      <w:spacing w:after="100" w:afterAutospacing="1" w:before="100" w:beforeAutospacing="1"/>
      <w:textAlignment w:val="center"/>
    </w:pPr>
    <w:rPr>
      <w:rFonts w:ascii="Calibri" w:hAnsi="Calibri"/>
    </w:rPr>
  </w:style>
  <w:style w:customStyle="1" w:styleId="xl131" w:type="paragraph">
    <w:name w:val="xl131"/>
    <w:basedOn w:val="Normal"/>
    <w:rsid w:val="00E55762"/>
    <w:pPr>
      <w:pBdr>
        <w:left w:color="000000" w:space="0" w:sz="8" w:val="single"/>
        <w:right w:color="000000" w:space="0" w:sz="8" w:val="single"/>
      </w:pBdr>
      <w:spacing w:after="100" w:afterAutospacing="1" w:before="100" w:beforeAutospacing="1"/>
      <w:jc w:val="center"/>
      <w:textAlignment w:val="center"/>
    </w:pPr>
    <w:rPr>
      <w:rFonts w:ascii="Calibri" w:hAnsi="Calibri"/>
    </w:rPr>
  </w:style>
  <w:style w:customStyle="1" w:styleId="xl132" w:type="paragraph">
    <w:name w:val="xl132"/>
    <w:basedOn w:val="Normal"/>
    <w:rsid w:val="00E55762"/>
    <w:pPr>
      <w:pBdr>
        <w:left w:color="000000" w:space="0" w:sz="8" w:val="single"/>
      </w:pBdr>
      <w:spacing w:after="100" w:afterAutospacing="1" w:before="100" w:beforeAutospacing="1"/>
      <w:jc w:val="center"/>
      <w:textAlignment w:val="center"/>
    </w:pPr>
    <w:rPr>
      <w:rFonts w:ascii="Calibri" w:hAnsi="Calibri"/>
    </w:rPr>
  </w:style>
  <w:style w:customStyle="1" w:styleId="xl133" w:type="paragraph">
    <w:name w:val="xl133"/>
    <w:basedOn w:val="Normal"/>
    <w:rsid w:val="00E55762"/>
    <w:pPr>
      <w:pBdr>
        <w:top w:color="auto" w:space="0" w:sz="8" w:val="single"/>
        <w:left w:color="auto" w:space="0" w:sz="8" w:val="single"/>
        <w:bottom w:color="auto" w:space="0" w:sz="8" w:val="single"/>
        <w:right w:color="auto" w:space="0" w:sz="8" w:val="single"/>
      </w:pBdr>
      <w:shd w:color="0000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</w:rPr>
  </w:style>
  <w:style w:customStyle="1" w:styleId="xl134" w:type="paragraph">
    <w:name w:val="xl134"/>
    <w:basedOn w:val="Normal"/>
    <w:rsid w:val="00E55762"/>
    <w:pPr>
      <w:pBdr>
        <w:top w:color="auto" w:space="0" w:sz="8" w:val="single"/>
        <w:left w:color="auto" w:space="0" w:sz="8" w:val="single"/>
        <w:bottom w:color="auto" w:space="0" w:sz="8" w:val="single"/>
        <w:right w:color="auto" w:space="0" w:sz="8" w:val="single"/>
      </w:pBdr>
      <w:shd w:color="000000" w:fill="FCD5B4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i/>
      <w:iCs/>
      <w:sz w:val="22"/>
      <w:szCs w:val="22"/>
    </w:rPr>
  </w:style>
  <w:style w:customStyle="1" w:styleId="xl135" w:type="paragraph">
    <w:name w:val="xl135"/>
    <w:basedOn w:val="Normal"/>
    <w:rsid w:val="00E55762"/>
    <w:pPr>
      <w:pBdr>
        <w:top w:color="000000" w:space="0" w:sz="8" w:val="single"/>
        <w:bottom w:color="000000" w:space="0" w:sz="8" w:val="single"/>
        <w:right w:color="000000" w:space="0" w:sz="8" w:val="single"/>
      </w:pBdr>
      <w:spacing w:after="100" w:afterAutospacing="1" w:before="100" w:beforeAutospacing="1"/>
      <w:textAlignment w:val="center"/>
    </w:pPr>
    <w:rPr>
      <w:rFonts w:ascii="Calibri" w:hAnsi="Calibri"/>
      <w:b/>
      <w:bCs/>
      <w:i/>
      <w:iCs/>
    </w:rPr>
  </w:style>
  <w:style w:customStyle="1" w:styleId="xl136" w:type="paragraph">
    <w:name w:val="xl136"/>
    <w:basedOn w:val="Normal"/>
    <w:rsid w:val="00E55762"/>
    <w:pPr>
      <w:pBdr>
        <w:top w:color="auto" w:space="0" w:sz="8" w:val="single"/>
        <w:left w:color="auto" w:space="0" w:sz="8" w:val="single"/>
        <w:bottom w:color="auto" w:space="0" w:sz="8" w:val="single"/>
        <w:right w:color="auto" w:space="0" w:sz="8" w:val="single"/>
      </w:pBdr>
      <w:shd w:color="FFFF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color w:val="000000"/>
    </w:rPr>
  </w:style>
  <w:style w:customStyle="1" w:styleId="xl137" w:type="paragraph">
    <w:name w:val="xl137"/>
    <w:basedOn w:val="Normal"/>
    <w:rsid w:val="00E55762"/>
    <w:pPr>
      <w:pBdr>
        <w:top w:color="auto" w:space="0" w:sz="8" w:val="single"/>
        <w:left w:color="auto" w:space="0" w:sz="8" w:val="single"/>
        <w:bottom w:color="auto" w:space="0" w:sz="8" w:val="single"/>
        <w:right w:color="auto" w:space="0" w:sz="8" w:val="single"/>
      </w:pBdr>
      <w:shd w:color="0000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</w:rPr>
  </w:style>
  <w:style w:customStyle="1" w:styleId="xl138" w:type="paragraph">
    <w:name w:val="xl138"/>
    <w:basedOn w:val="Normal"/>
    <w:rsid w:val="00E55762"/>
    <w:pPr>
      <w:pBdr>
        <w:top w:color="auto" w:space="0" w:sz="8" w:val="single"/>
        <w:left w:color="auto" w:space="0" w:sz="8" w:val="single"/>
        <w:right w:color="auto" w:space="0" w:sz="8" w:val="single"/>
      </w:pBdr>
      <w:shd w:color="0000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</w:rPr>
  </w:style>
  <w:style w:customStyle="1" w:styleId="xl139" w:type="paragraph">
    <w:name w:val="xl139"/>
    <w:basedOn w:val="Normal"/>
    <w:rsid w:val="00E55762"/>
    <w:pPr>
      <w:pBdr>
        <w:left w:color="auto" w:space="0" w:sz="8" w:val="single"/>
        <w:bottom w:color="auto" w:space="0" w:sz="8" w:val="single"/>
        <w:right w:color="auto" w:space="0" w:sz="8" w:val="single"/>
      </w:pBdr>
      <w:shd w:color="0000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</w:rPr>
  </w:style>
  <w:style w:customStyle="1" w:styleId="xl140" w:type="paragraph">
    <w:name w:val="xl140"/>
    <w:basedOn w:val="Normal"/>
    <w:rsid w:val="00E55762"/>
    <w:pPr>
      <w:pBdr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</w:pBdr>
      <w:shd w:color="FFFF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color w:val="000000"/>
    </w:rPr>
  </w:style>
  <w:style w:customStyle="1" w:styleId="xl141" w:type="paragraph">
    <w:name w:val="xl141"/>
    <w:basedOn w:val="Normal"/>
    <w:rsid w:val="00E55762"/>
    <w:pPr>
      <w:pBdr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</w:pBdr>
      <w:shd w:color="FFFF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color w:val="000000"/>
    </w:rPr>
  </w:style>
  <w:style w:customStyle="1" w:styleId="xl142" w:type="paragraph">
    <w:name w:val="xl142"/>
    <w:basedOn w:val="Normal"/>
    <w:rsid w:val="00E55762"/>
    <w:pPr>
      <w:pBdr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</w:pBdr>
      <w:shd w:color="FFFF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color w:val="000000"/>
    </w:rPr>
  </w:style>
  <w:style w:customStyle="1" w:styleId="xl143" w:type="paragraph">
    <w:name w:val="xl143"/>
    <w:basedOn w:val="Normal"/>
    <w:rsid w:val="00E55762"/>
    <w:pPr>
      <w:pBdr>
        <w:top w:color="000000" w:space="0" w:sz="8" w:val="single"/>
        <w:left w:color="000000" w:space="0" w:sz="8" w:val="single"/>
        <w:right w:color="000000" w:space="0" w:sz="8" w:val="single"/>
      </w:pBdr>
      <w:shd w:color="FFFF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color w:val="000000"/>
    </w:rPr>
  </w:style>
  <w:style w:customStyle="1" w:styleId="xl144" w:type="paragraph">
    <w:name w:val="xl144"/>
    <w:basedOn w:val="Normal"/>
    <w:rsid w:val="00E55762"/>
    <w:pPr>
      <w:pBdr>
        <w:top w:color="auto" w:space="0" w:sz="8" w:val="single"/>
        <w:left w:color="auto" w:space="0" w:sz="8" w:val="single"/>
        <w:bottom w:color="auto" w:space="0" w:sz="8" w:val="single"/>
      </w:pBdr>
      <w:shd w:color="000000" w:fill="FCD5B4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i/>
      <w:iCs/>
      <w:sz w:val="22"/>
      <w:szCs w:val="22"/>
    </w:rPr>
  </w:style>
  <w:style w:customStyle="1" w:styleId="xl145" w:type="paragraph">
    <w:name w:val="xl145"/>
    <w:basedOn w:val="Normal"/>
    <w:rsid w:val="00E55762"/>
    <w:pPr>
      <w:pBdr>
        <w:top w:color="auto" w:space="0" w:sz="8" w:val="single"/>
        <w:bottom w:color="auto" w:space="0" w:sz="8" w:val="single"/>
      </w:pBdr>
      <w:shd w:color="000000" w:fill="FCD5B4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i/>
      <w:iCs/>
      <w:sz w:val="22"/>
      <w:szCs w:val="22"/>
    </w:rPr>
  </w:style>
  <w:style w:customStyle="1" w:styleId="xl146" w:type="paragraph">
    <w:name w:val="xl146"/>
    <w:basedOn w:val="Normal"/>
    <w:rsid w:val="00E55762"/>
    <w:pPr>
      <w:pBdr>
        <w:top w:color="auto" w:space="0" w:sz="8" w:val="single"/>
        <w:bottom w:color="auto" w:space="0" w:sz="8" w:val="single"/>
        <w:right w:color="auto" w:space="0" w:sz="8" w:val="single"/>
      </w:pBdr>
      <w:shd w:color="000000" w:fill="FCD5B4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i/>
      <w:iCs/>
      <w:sz w:val="22"/>
      <w:szCs w:val="22"/>
    </w:rPr>
  </w:style>
  <w:style w:customStyle="1" w:styleId="xl147" w:type="paragraph">
    <w:name w:val="xl147"/>
    <w:basedOn w:val="Normal"/>
    <w:rsid w:val="00E55762"/>
    <w:pPr>
      <w:pBdr>
        <w:top w:color="auto" w:space="0" w:sz="8" w:val="single"/>
        <w:left w:color="auto" w:space="0" w:sz="8" w:val="single"/>
        <w:bottom w:color="auto" w:space="0" w:sz="8" w:val="single"/>
      </w:pBdr>
      <w:shd w:color="FFFF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color w:val="000000"/>
    </w:rPr>
  </w:style>
  <w:style w:customStyle="1" w:styleId="xl148" w:type="paragraph">
    <w:name w:val="xl148"/>
    <w:basedOn w:val="Normal"/>
    <w:rsid w:val="00E55762"/>
    <w:pPr>
      <w:pBdr>
        <w:top w:color="auto" w:space="0" w:sz="8" w:val="single"/>
        <w:bottom w:color="auto" w:space="0" w:sz="8" w:val="single"/>
      </w:pBdr>
      <w:shd w:color="FFFF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color w:val="000000"/>
    </w:rPr>
  </w:style>
  <w:style w:customStyle="1" w:styleId="xl149" w:type="paragraph">
    <w:name w:val="xl149"/>
    <w:basedOn w:val="Normal"/>
    <w:rsid w:val="00E55762"/>
    <w:pPr>
      <w:pBdr>
        <w:top w:color="auto" w:space="0" w:sz="8" w:val="single"/>
        <w:bottom w:color="auto" w:space="0" w:sz="8" w:val="single"/>
        <w:right w:color="auto" w:space="0" w:sz="8" w:val="single"/>
      </w:pBdr>
      <w:shd w:color="FFFF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color w:val="000000"/>
    </w:rPr>
  </w:style>
  <w:style w:customStyle="1" w:styleId="xl150" w:type="paragraph">
    <w:name w:val="xl150"/>
    <w:basedOn w:val="Normal"/>
    <w:rsid w:val="00E55762"/>
    <w:pPr>
      <w:pBdr>
        <w:top w:color="000000" w:space="0" w:sz="8" w:val="single"/>
        <w:left w:color="000000" w:space="0" w:sz="8" w:val="single"/>
        <w:right w:color="000000" w:space="0" w:sz="8" w:val="single"/>
      </w:pBdr>
      <w:shd w:color="FFFF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color w:val="000000"/>
    </w:rPr>
  </w:style>
  <w:style w:customStyle="1" w:styleId="xl151" w:type="paragraph">
    <w:name w:val="xl151"/>
    <w:basedOn w:val="Normal"/>
    <w:rsid w:val="00E55762"/>
    <w:pPr>
      <w:pBdr>
        <w:top w:color="auto" w:space="0" w:sz="8" w:val="single"/>
        <w:left w:color="auto" w:space="0" w:sz="8" w:val="single"/>
        <w:right w:color="auto" w:space="0" w:sz="8" w:val="single"/>
      </w:pBdr>
      <w:shd w:color="0000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</w:rPr>
  </w:style>
  <w:style w:customStyle="1" w:styleId="xl152" w:type="paragraph">
    <w:name w:val="xl152"/>
    <w:basedOn w:val="Normal"/>
    <w:rsid w:val="00E55762"/>
    <w:pPr>
      <w:pBdr>
        <w:left w:color="auto" w:space="0" w:sz="8" w:val="single"/>
        <w:bottom w:color="auto" w:space="0" w:sz="8" w:val="single"/>
        <w:right w:color="auto" w:space="0" w:sz="8" w:val="single"/>
      </w:pBdr>
      <w:shd w:color="0000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</w:rPr>
  </w:style>
  <w:style w:customStyle="1" w:styleId="xl153" w:type="paragraph">
    <w:name w:val="xl153"/>
    <w:basedOn w:val="Normal"/>
    <w:rsid w:val="00E55762"/>
    <w:pPr>
      <w:pBdr>
        <w:left w:color="000000" w:space="0" w:sz="8" w:val="single"/>
        <w:right w:color="000000" w:space="0" w:sz="8" w:val="single"/>
      </w:pBdr>
      <w:shd w:color="FFFF00" w:fill="FFFF00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color w:val="000000"/>
    </w:rPr>
  </w:style>
  <w:style w:customStyle="1" w:styleId="xl154" w:type="paragraph">
    <w:name w:val="xl154"/>
    <w:basedOn w:val="Normal"/>
    <w:rsid w:val="00E55762"/>
    <w:pPr>
      <w:pBdr>
        <w:top w:color="auto" w:space="0" w:sz="8" w:val="single"/>
        <w:left w:color="auto" w:space="0" w:sz="8" w:val="single"/>
        <w:bottom w:color="auto" w:space="0" w:sz="8" w:val="single"/>
      </w:pBdr>
      <w:shd w:color="000000" w:fill="FCD5B4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i/>
      <w:iCs/>
    </w:rPr>
  </w:style>
  <w:style w:customStyle="1" w:styleId="xl155" w:type="paragraph">
    <w:name w:val="xl155"/>
    <w:basedOn w:val="Normal"/>
    <w:rsid w:val="00E55762"/>
    <w:pPr>
      <w:pBdr>
        <w:top w:color="auto" w:space="0" w:sz="8" w:val="single"/>
        <w:bottom w:color="auto" w:space="0" w:sz="8" w:val="single"/>
      </w:pBdr>
      <w:shd w:color="000000" w:fill="FCD5B4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i/>
      <w:iCs/>
    </w:rPr>
  </w:style>
  <w:style w:customStyle="1" w:styleId="xl156" w:type="paragraph">
    <w:name w:val="xl156"/>
    <w:basedOn w:val="Normal"/>
    <w:rsid w:val="00E55762"/>
    <w:pPr>
      <w:pBdr>
        <w:top w:color="auto" w:space="0" w:sz="8" w:val="single"/>
        <w:bottom w:color="auto" w:space="0" w:sz="8" w:val="single"/>
        <w:right w:color="auto" w:space="0" w:sz="8" w:val="single"/>
      </w:pBdr>
      <w:shd w:color="000000" w:fill="FCD5B4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i/>
      <w:iCs/>
    </w:rPr>
  </w:style>
  <w:style w:customStyle="1" w:styleId="xl157" w:type="paragraph">
    <w:name w:val="xl157"/>
    <w:basedOn w:val="Normal"/>
    <w:rsid w:val="00E55762"/>
    <w:pPr>
      <w:pBdr>
        <w:left w:color="000000" w:space="0" w:sz="8" w:val="single"/>
      </w:pBdr>
      <w:shd w:color="000000" w:fill="FCD5B4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i/>
      <w:iCs/>
    </w:rPr>
  </w:style>
  <w:style w:customStyle="1" w:styleId="xl158" w:type="paragraph">
    <w:name w:val="xl158"/>
    <w:basedOn w:val="Normal"/>
    <w:rsid w:val="00E55762"/>
    <w:pPr>
      <w:shd w:color="000000" w:fill="FCD5B4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i/>
      <w:iCs/>
    </w:rPr>
  </w:style>
  <w:style w:customStyle="1" w:styleId="xl159" w:type="paragraph">
    <w:name w:val="xl159"/>
    <w:basedOn w:val="Normal"/>
    <w:rsid w:val="00E55762"/>
    <w:pPr>
      <w:pBdr>
        <w:right w:color="auto" w:space="0" w:sz="8" w:val="single"/>
      </w:pBdr>
      <w:shd w:color="000000" w:fill="FCD5B4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i/>
      <w:iCs/>
    </w:rPr>
  </w:style>
  <w:style w:customStyle="1" w:styleId="xl160" w:type="paragraph">
    <w:name w:val="xl160"/>
    <w:basedOn w:val="Normal"/>
    <w:rsid w:val="00E55762"/>
    <w:pPr>
      <w:pBdr>
        <w:top w:color="auto" w:space="0" w:sz="8" w:val="single"/>
        <w:left w:color="auto" w:space="0" w:sz="8" w:val="single"/>
        <w:bottom w:color="auto" w:space="0" w:sz="8" w:val="single"/>
      </w:pBdr>
      <w:shd w:color="000000" w:fill="FCD5B4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i/>
      <w:iCs/>
    </w:rPr>
  </w:style>
  <w:style w:customStyle="1" w:styleId="xl161" w:type="paragraph">
    <w:name w:val="xl161"/>
    <w:basedOn w:val="Normal"/>
    <w:rsid w:val="00E55762"/>
    <w:pPr>
      <w:pBdr>
        <w:top w:color="auto" w:space="0" w:sz="8" w:val="single"/>
        <w:bottom w:color="auto" w:space="0" w:sz="8" w:val="single"/>
      </w:pBdr>
      <w:shd w:color="000000" w:fill="FCD5B4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i/>
      <w:iCs/>
    </w:rPr>
  </w:style>
  <w:style w:customStyle="1" w:styleId="xl162" w:type="paragraph">
    <w:name w:val="xl162"/>
    <w:basedOn w:val="Normal"/>
    <w:rsid w:val="00E55762"/>
    <w:pPr>
      <w:pBdr>
        <w:top w:color="auto" w:space="0" w:sz="8" w:val="single"/>
        <w:bottom w:color="auto" w:space="0" w:sz="8" w:val="single"/>
        <w:right w:color="auto" w:space="0" w:sz="8" w:val="single"/>
      </w:pBdr>
      <w:shd w:color="000000" w:fill="FCD5B4" w:val="clear"/>
      <w:spacing w:after="100" w:afterAutospacing="1" w:before="100" w:beforeAutospacing="1"/>
      <w:jc w:val="center"/>
      <w:textAlignment w:val="center"/>
    </w:pPr>
    <w:rPr>
      <w:rFonts w:ascii="Calibri" w:hAnsi="Calibri"/>
      <w:b/>
      <w:bCs/>
      <w:i/>
      <w:iCs/>
    </w:rPr>
  </w:style>
  <w:style w:customStyle="1" w:styleId="xl163" w:type="paragraph">
    <w:name w:val="xl163"/>
    <w:basedOn w:val="Normal"/>
    <w:rsid w:val="00E55762"/>
    <w:pPr>
      <w:pBdr>
        <w:top w:color="auto" w:space="0" w:sz="8" w:val="single"/>
        <w:left w:color="auto" w:space="0" w:sz="8" w:val="single"/>
        <w:bottom w:color="auto" w:space="0" w:sz="8" w:val="single"/>
      </w:pBdr>
      <w:shd w:color="000000" w:fill="FCD5B4" w:val="clear"/>
      <w:spacing w:after="100" w:afterAutospacing="1" w:before="100" w:beforeAutospacing="1"/>
      <w:jc w:val="center"/>
    </w:pPr>
    <w:rPr>
      <w:rFonts w:ascii="Calibri" w:hAnsi="Calibri"/>
      <w:b/>
      <w:bCs/>
      <w:i/>
      <w:iCs/>
    </w:rPr>
  </w:style>
  <w:style w:customStyle="1" w:styleId="xl164" w:type="paragraph">
    <w:name w:val="xl164"/>
    <w:basedOn w:val="Normal"/>
    <w:rsid w:val="00E55762"/>
    <w:pPr>
      <w:pBdr>
        <w:top w:color="auto" w:space="0" w:sz="8" w:val="single"/>
        <w:bottom w:color="auto" w:space="0" w:sz="8" w:val="single"/>
      </w:pBdr>
      <w:shd w:color="000000" w:fill="FCD5B4" w:val="clear"/>
      <w:spacing w:after="100" w:afterAutospacing="1" w:before="100" w:beforeAutospacing="1"/>
      <w:jc w:val="center"/>
    </w:pPr>
    <w:rPr>
      <w:rFonts w:ascii="Calibri" w:hAnsi="Calibri"/>
      <w:b/>
      <w:bCs/>
      <w:i/>
      <w:iCs/>
    </w:rPr>
  </w:style>
  <w:style w:customStyle="1" w:styleId="xl165" w:type="paragraph">
    <w:name w:val="xl165"/>
    <w:basedOn w:val="Normal"/>
    <w:rsid w:val="00E55762"/>
    <w:pPr>
      <w:pBdr>
        <w:top w:color="auto" w:space="0" w:sz="8" w:val="single"/>
        <w:bottom w:color="auto" w:space="0" w:sz="8" w:val="single"/>
        <w:right w:color="auto" w:space="0" w:sz="8" w:val="single"/>
      </w:pBdr>
      <w:shd w:color="000000" w:fill="FCD5B4" w:val="clear"/>
      <w:spacing w:after="100" w:afterAutospacing="1" w:before="100" w:beforeAutospacing="1"/>
      <w:jc w:val="center"/>
    </w:pPr>
    <w:rPr>
      <w:rFonts w:ascii="Calibri" w:hAnsi="Calibri"/>
      <w:b/>
      <w:bCs/>
      <w:i/>
      <w:iCs/>
    </w:rPr>
  </w:style>
  <w:style w:customStyle="1" w:styleId="StrongEmphasis" w:type="character">
    <w:name w:val="Strong Emphasis"/>
    <w:rsid w:val="00E55762"/>
    <w:rPr>
      <w:rFonts w:cs="Times New Roman"/>
      <w:b/>
      <w:bCs/>
    </w:rPr>
  </w:style>
  <w:style w:customStyle="1" w:styleId="CommentTextChar" w:type="character">
    <w:name w:val="Comment Text Char"/>
    <w:uiPriority w:val="99"/>
    <w:rsid w:val="00E55762"/>
    <w:rPr>
      <w:rFonts w:ascii="Garamond" w:cs="Times New Roman" w:hAnsi="Garamond"/>
    </w:rPr>
  </w:style>
  <w:style w:customStyle="1" w:styleId="CommentSubjectChar" w:type="character">
    <w:name w:val="Comment Subject Char"/>
    <w:uiPriority w:val="99"/>
    <w:rsid w:val="00E55762"/>
    <w:rPr>
      <w:rFonts w:ascii="Garamond" w:cs="Times New Roman" w:hAnsi="Garamond"/>
      <w:b/>
      <w:bCs/>
      <w:sz w:val="20"/>
      <w:szCs w:val="20"/>
    </w:rPr>
  </w:style>
  <w:style w:customStyle="1" w:styleId="ListLabel1" w:type="character">
    <w:name w:val="ListLabel 1"/>
    <w:rsid w:val="00E55762"/>
    <w:rPr>
      <w:rFonts w:cs="Times New Roman"/>
    </w:rPr>
  </w:style>
  <w:style w:customStyle="1" w:styleId="ListLabel2" w:type="character">
    <w:name w:val="ListLabel 2"/>
    <w:rsid w:val="00E55762"/>
    <w:rPr>
      <w:rFonts w:cs="Times New Roman"/>
      <w:b w:val="0"/>
      <w:i w:val="0"/>
    </w:rPr>
  </w:style>
  <w:style w:customStyle="1" w:styleId="ListLabel3" w:type="character">
    <w:name w:val="ListLabel 3"/>
    <w:rsid w:val="00E55762"/>
    <w:rPr>
      <w:rFonts w:cs="Times New Roman"/>
      <w:i w:val="0"/>
      <w:iCs w:val="0"/>
      <w:sz w:val="20"/>
      <w:szCs w:val="20"/>
    </w:rPr>
  </w:style>
  <w:style w:customStyle="1" w:styleId="ListLabel4" w:type="character">
    <w:name w:val="ListLabel 4"/>
    <w:rsid w:val="00E55762"/>
    <w:rPr>
      <w:sz w:val="22"/>
    </w:rPr>
  </w:style>
  <w:style w:customStyle="1" w:styleId="ListLabel5" w:type="character">
    <w:name w:val="ListLabel 5"/>
    <w:rsid w:val="00E55762"/>
    <w:rPr>
      <w:rFonts w:eastAsia="MS ??"/>
    </w:rPr>
  </w:style>
  <w:style w:customStyle="1" w:styleId="ListLabel6" w:type="character">
    <w:name w:val="ListLabel 6"/>
    <w:rsid w:val="00E55762"/>
    <w:rPr>
      <w:b w:val="0"/>
      <w:i w:val="0"/>
    </w:rPr>
  </w:style>
  <w:style w:customStyle="1" w:styleId="ListLabel7" w:type="character">
    <w:name w:val="ListLabel 7"/>
    <w:rsid w:val="00E55762"/>
    <w:rPr>
      <w:rFonts w:cs="Verdana"/>
    </w:rPr>
  </w:style>
  <w:style w:customStyle="1" w:styleId="ListLabel8" w:type="character">
    <w:name w:val="ListLabel 8"/>
    <w:rsid w:val="00E55762"/>
    <w:rPr>
      <w:rFonts w:cs="Courier New"/>
    </w:rPr>
  </w:style>
  <w:style w:customStyle="1" w:styleId="ListLabel9" w:type="character">
    <w:name w:val="ListLabel 9"/>
    <w:rsid w:val="00E55762"/>
    <w:rPr>
      <w:rFonts w:cs="Wingdings"/>
    </w:rPr>
  </w:style>
  <w:style w:customStyle="1" w:styleId="ListLabel10" w:type="character">
    <w:name w:val="ListLabel 10"/>
    <w:rsid w:val="00E55762"/>
    <w:rPr>
      <w:rFonts w:cs="Symbol"/>
    </w:rPr>
  </w:style>
  <w:style w:customStyle="1" w:styleId="ListLabel11" w:type="character">
    <w:name w:val="ListLabel 11"/>
    <w:rsid w:val="00E55762"/>
    <w:rPr>
      <w:b w:val="0"/>
      <w:i w:val="0"/>
    </w:rPr>
  </w:style>
  <w:style w:customStyle="1" w:styleId="ListLabel12" w:type="character">
    <w:name w:val="ListLabel 12"/>
    <w:rsid w:val="00E55762"/>
    <w:rPr>
      <w:rFonts w:cs="Verdana"/>
    </w:rPr>
  </w:style>
  <w:style w:customStyle="1" w:styleId="ListLabel13" w:type="character">
    <w:name w:val="ListLabel 13"/>
    <w:rsid w:val="00E55762"/>
    <w:rPr>
      <w:rFonts w:cs="Courier New"/>
    </w:rPr>
  </w:style>
  <w:style w:customStyle="1" w:styleId="ListLabel14" w:type="character">
    <w:name w:val="ListLabel 14"/>
    <w:rsid w:val="00E55762"/>
    <w:rPr>
      <w:rFonts w:cs="Wingdings"/>
    </w:rPr>
  </w:style>
  <w:style w:customStyle="1" w:styleId="ListLabel15" w:type="character">
    <w:name w:val="ListLabel 15"/>
    <w:rsid w:val="00E55762"/>
    <w:rPr>
      <w:rFonts w:cs="Symbol"/>
    </w:rPr>
  </w:style>
  <w:style w:customStyle="1" w:styleId="ListLabel16" w:type="character">
    <w:name w:val="ListLabel 16"/>
    <w:rsid w:val="00E55762"/>
    <w:rPr>
      <w:b w:val="0"/>
      <w:i w:val="0"/>
    </w:rPr>
  </w:style>
  <w:style w:customStyle="1" w:styleId="ListLabel17" w:type="character">
    <w:name w:val="ListLabel 17"/>
    <w:rsid w:val="00E55762"/>
    <w:rPr>
      <w:rFonts w:cs="Verdana"/>
    </w:rPr>
  </w:style>
  <w:style w:customStyle="1" w:styleId="ListLabel18" w:type="character">
    <w:name w:val="ListLabel 18"/>
    <w:rsid w:val="00E55762"/>
    <w:rPr>
      <w:rFonts w:cs="Courier New"/>
    </w:rPr>
  </w:style>
  <w:style w:customStyle="1" w:styleId="ListLabel19" w:type="character">
    <w:name w:val="ListLabel 19"/>
    <w:rsid w:val="00E55762"/>
    <w:rPr>
      <w:rFonts w:cs="Wingdings"/>
    </w:rPr>
  </w:style>
  <w:style w:customStyle="1" w:styleId="ListLabel20" w:type="character">
    <w:name w:val="ListLabel 20"/>
    <w:rsid w:val="00E55762"/>
    <w:rPr>
      <w:rFonts w:cs="Symbol"/>
    </w:rPr>
  </w:style>
  <w:style w:customStyle="1" w:styleId="ListLabel21" w:type="character">
    <w:name w:val="ListLabel 21"/>
    <w:rsid w:val="00E55762"/>
    <w:rPr>
      <w:b w:val="0"/>
      <w:i w:val="0"/>
    </w:rPr>
  </w:style>
  <w:style w:customStyle="1" w:styleId="ListLabel22" w:type="character">
    <w:name w:val="ListLabel 22"/>
    <w:rsid w:val="00E55762"/>
    <w:rPr>
      <w:rFonts w:cs="Verdana"/>
    </w:rPr>
  </w:style>
  <w:style w:customStyle="1" w:styleId="ListLabel23" w:type="character">
    <w:name w:val="ListLabel 23"/>
    <w:rsid w:val="00E55762"/>
    <w:rPr>
      <w:rFonts w:cs="Courier New"/>
    </w:rPr>
  </w:style>
  <w:style w:customStyle="1" w:styleId="ListLabel24" w:type="character">
    <w:name w:val="ListLabel 24"/>
    <w:rsid w:val="00E55762"/>
    <w:rPr>
      <w:rFonts w:cs="Wingdings"/>
    </w:rPr>
  </w:style>
  <w:style w:customStyle="1" w:styleId="ListLabel25" w:type="character">
    <w:name w:val="ListLabel 25"/>
    <w:rsid w:val="00E55762"/>
    <w:rPr>
      <w:rFonts w:cs="Symbol"/>
    </w:rPr>
  </w:style>
  <w:style w:customStyle="1" w:styleId="ListLabel26" w:type="character">
    <w:name w:val="ListLabel 26"/>
    <w:rsid w:val="00E55762"/>
    <w:rPr>
      <w:b w:val="0"/>
      <w:i w:val="0"/>
    </w:rPr>
  </w:style>
  <w:style w:customStyle="1" w:styleId="ListLabel27" w:type="character">
    <w:name w:val="ListLabel 27"/>
    <w:rsid w:val="00E55762"/>
    <w:rPr>
      <w:rFonts w:cs="Verdana"/>
    </w:rPr>
  </w:style>
  <w:style w:customStyle="1" w:styleId="ListLabel28" w:type="character">
    <w:name w:val="ListLabel 28"/>
    <w:rsid w:val="00E55762"/>
    <w:rPr>
      <w:rFonts w:cs="Courier New"/>
    </w:rPr>
  </w:style>
  <w:style w:customStyle="1" w:styleId="ListLabel29" w:type="character">
    <w:name w:val="ListLabel 29"/>
    <w:rsid w:val="00E55762"/>
    <w:rPr>
      <w:rFonts w:cs="Wingdings"/>
    </w:rPr>
  </w:style>
  <w:style w:customStyle="1" w:styleId="ListLabel30" w:type="character">
    <w:name w:val="ListLabel 30"/>
    <w:rsid w:val="00E55762"/>
    <w:rPr>
      <w:rFonts w:cs="Symbol"/>
    </w:rPr>
  </w:style>
  <w:style w:customStyle="1" w:styleId="Heading" w:type="paragraph">
    <w:name w:val="Heading"/>
    <w:basedOn w:val="Normal"/>
    <w:next w:val="Textbody"/>
    <w:rsid w:val="00E55762"/>
    <w:pPr>
      <w:keepNext/>
      <w:tabs>
        <w:tab w:pos="720" w:val="left"/>
      </w:tabs>
      <w:suppressAutoHyphens/>
      <w:spacing w:after="120" w:before="240" w:line="276" w:lineRule="auto"/>
    </w:pPr>
    <w:rPr>
      <w:rFonts w:ascii="Liberation Sans" w:cs="Lohit Hindi" w:eastAsia="Droid Sans Fallback" w:hAnsi="Liberation Sans"/>
      <w:color w:val="00000A"/>
      <w:sz w:val="28"/>
      <w:szCs w:val="28"/>
      <w:lang w:eastAsia="en-US" w:val="en-US"/>
    </w:rPr>
  </w:style>
  <w:style w:styleId="Popis" w:type="paragraph">
    <w:name w:val="List"/>
    <w:basedOn w:val="Textbody"/>
    <w:rsid w:val="00E55762"/>
    <w:pPr>
      <w:widowControl/>
      <w:tabs>
        <w:tab w:pos="720" w:val="left"/>
      </w:tabs>
      <w:autoSpaceDN/>
      <w:spacing w:line="276" w:lineRule="auto"/>
      <w:textAlignment w:val="auto"/>
    </w:pPr>
    <w:rPr>
      <w:rFonts w:ascii="Arial" w:cs="Lohit Hindi" w:eastAsia="MS ??" w:hAnsi="Arial"/>
      <w:color w:val="00000A"/>
      <w:kern w:val="0"/>
      <w:lang w:bidi="ar-SA" w:eastAsia="en-US" w:val="en-US"/>
    </w:rPr>
  </w:style>
  <w:style w:styleId="Opisslike" w:type="paragraph">
    <w:name w:val="caption"/>
    <w:basedOn w:val="Normal"/>
    <w:qFormat/>
    <w:rsid w:val="00E55762"/>
    <w:pPr>
      <w:suppressLineNumbers/>
      <w:tabs>
        <w:tab w:pos="720" w:val="left"/>
      </w:tabs>
      <w:suppressAutoHyphens/>
      <w:spacing w:after="120" w:before="120" w:line="276" w:lineRule="auto"/>
    </w:pPr>
    <w:rPr>
      <w:rFonts w:ascii="Arial" w:cs="Lohit Hindi" w:eastAsia="MS ??" w:hAnsi="Arial"/>
      <w:i/>
      <w:iCs/>
      <w:color w:val="00000A"/>
      <w:lang w:eastAsia="en-US" w:val="en-US"/>
    </w:rPr>
  </w:style>
  <w:style w:customStyle="1" w:styleId="Index" w:type="paragraph">
    <w:name w:val="Index"/>
    <w:basedOn w:val="Normal"/>
    <w:rsid w:val="00E55762"/>
    <w:pPr>
      <w:suppressLineNumbers/>
      <w:tabs>
        <w:tab w:pos="720" w:val="left"/>
      </w:tabs>
      <w:suppressAutoHyphens/>
      <w:spacing w:after="200" w:line="276" w:lineRule="auto"/>
    </w:pPr>
    <w:rPr>
      <w:rFonts w:ascii="Arial" w:cs="Lohit Hindi" w:eastAsia="MS ??" w:hAnsi="Arial"/>
      <w:color w:val="00000A"/>
      <w:lang w:eastAsia="en-US" w:val="en-US"/>
    </w:rPr>
  </w:style>
  <w:style w:styleId="Naglaeno" w:type="character">
    <w:name w:val="Strong"/>
    <w:uiPriority w:val="99"/>
    <w:qFormat/>
    <w:rsid w:val="00E55762"/>
    <w:rPr>
      <w:rFonts w:cs="Times New Roman"/>
      <w:b/>
      <w:bCs/>
    </w:rPr>
  </w:style>
  <w:style w:styleId="Reetkatablice" w:type="table">
    <w:name w:val="Table Grid"/>
    <w:basedOn w:val="Obinatablica"/>
    <w:uiPriority w:val="59"/>
    <w:rsid w:val="00E55762"/>
    <w:rPr>
      <w:rFonts w:ascii="Arial" w:cs="Arial" w:eastAsia="MS ??" w:hAnsi="Arial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Obinitekst" w:type="paragraph">
    <w:name w:val="Plain Text"/>
    <w:basedOn w:val="Normal"/>
    <w:link w:val="ObinitekstChar"/>
    <w:uiPriority w:val="99"/>
    <w:unhideWhenUsed/>
    <w:rsid w:val="00E55762"/>
    <w:rPr>
      <w:rFonts w:ascii="Consolas" w:eastAsia="Calibri" w:hAnsi="Consolas"/>
      <w:sz w:val="21"/>
      <w:szCs w:val="21"/>
      <w:lang w:eastAsia="en-US"/>
    </w:rPr>
  </w:style>
  <w:style w:customStyle="1" w:styleId="ObinitekstChar" w:type="character">
    <w:name w:val="Obični tekst Char"/>
    <w:basedOn w:val="Zadanifontodlomka"/>
    <w:link w:val="Obinitekst"/>
    <w:uiPriority w:val="99"/>
    <w:rsid w:val="00E55762"/>
    <w:rPr>
      <w:rFonts w:ascii="Consolas" w:eastAsia="Calibri" w:hAnsi="Consolas"/>
      <w:sz w:val="21"/>
      <w:szCs w:val="21"/>
      <w:lang w:eastAsia="en-US"/>
    </w:rPr>
  </w:style>
  <w:style w:styleId="Naslov" w:type="paragraph">
    <w:name w:val="Title"/>
    <w:basedOn w:val="Standard"/>
    <w:next w:val="Textbody"/>
    <w:link w:val="NaslovChar"/>
    <w:rsid w:val="00E55762"/>
    <w:pPr>
      <w:keepNext/>
      <w:widowControl/>
      <w:spacing w:after="120" w:before="240" w:line="259" w:lineRule="auto"/>
    </w:pPr>
    <w:rPr>
      <w:rFonts w:ascii="Arial" w:eastAsia="Lucida Sans Unicode" w:hAnsi="Arial"/>
      <w:sz w:val="28"/>
      <w:szCs w:val="28"/>
      <w:lang w:bidi="ar-SA" w:eastAsia="en-US"/>
    </w:rPr>
  </w:style>
  <w:style w:customStyle="1" w:styleId="NaslovChar" w:type="character">
    <w:name w:val="Naslov Char"/>
    <w:basedOn w:val="Zadanifontodlomka"/>
    <w:link w:val="Naslov"/>
    <w:rsid w:val="00E55762"/>
    <w:rPr>
      <w:rFonts w:ascii="Arial" w:cs="Mangal" w:eastAsia="Lucida Sans Unicode" w:hAnsi="Arial"/>
      <w:kern w:val="3"/>
      <w:sz w:val="28"/>
      <w:szCs w:val="28"/>
      <w:lang w:eastAsia="en-US"/>
    </w:rPr>
  </w:style>
  <w:style w:styleId="Podnaslov" w:type="paragraph">
    <w:name w:val="Subtitle"/>
    <w:basedOn w:val="Naslov"/>
    <w:next w:val="Textbody"/>
    <w:link w:val="PodnaslovChar"/>
    <w:rsid w:val="00E55762"/>
    <w:pPr>
      <w:jc w:val="center"/>
    </w:pPr>
    <w:rPr>
      <w:i/>
      <w:iCs/>
    </w:rPr>
  </w:style>
  <w:style w:customStyle="1" w:styleId="PodnaslovChar" w:type="character">
    <w:name w:val="Podnaslov Char"/>
    <w:basedOn w:val="Zadanifontodlomka"/>
    <w:link w:val="Podnaslov"/>
    <w:rsid w:val="00E55762"/>
    <w:rPr>
      <w:rFonts w:ascii="Arial" w:cs="Mangal" w:eastAsia="Lucida Sans Unicode" w:hAnsi="Arial"/>
      <w:i/>
      <w:iCs/>
      <w:kern w:val="3"/>
      <w:sz w:val="28"/>
      <w:szCs w:val="28"/>
      <w:lang w:eastAsia="en-US"/>
    </w:rPr>
  </w:style>
  <w:style w:customStyle="1" w:styleId="ZaglavljeChar1" w:type="character">
    <w:name w:val="Zaglavlje Char1"/>
    <w:basedOn w:val="Zadanifontodlomka"/>
    <w:rsid w:val="00E55762"/>
    <w:rPr>
      <w:rFonts w:ascii="Calibri" w:cs="Times New Roman" w:eastAsia="Calibri" w:hAnsi="Calibri"/>
      <w:kern w:val="3"/>
    </w:rPr>
  </w:style>
  <w:style w:customStyle="1" w:styleId="PodnojeChar1" w:type="character">
    <w:name w:val="Podnožje Char1"/>
    <w:basedOn w:val="Zadanifontodlomka"/>
    <w:rsid w:val="00E55762"/>
    <w:rPr>
      <w:rFonts w:ascii="Calibri" w:cs="Times New Roman" w:eastAsia="Calibri" w:hAnsi="Calibri"/>
      <w:kern w:val="3"/>
    </w:rPr>
  </w:style>
  <w:style w:customStyle="1" w:styleId="Stext" w:type="paragraph">
    <w:name w:val="S_text"/>
    <w:rsid w:val="00E55762"/>
    <w:pPr>
      <w:widowControl w:val="0"/>
      <w:suppressAutoHyphens/>
      <w:autoSpaceDN w:val="0"/>
      <w:textAlignment w:val="baseline"/>
    </w:pPr>
    <w:rPr>
      <w:rFonts w:ascii="Calibri" w:eastAsia="Calibri" w:hAnsi="Calibri"/>
      <w:kern w:val="3"/>
    </w:rPr>
  </w:style>
  <w:style w:customStyle="1" w:styleId="TekstbaloniaChar1" w:type="character">
    <w:name w:val="Tekst balončića Char1"/>
    <w:basedOn w:val="Zadanifontodlomka"/>
    <w:rsid w:val="00E55762"/>
    <w:rPr>
      <w:rFonts w:ascii="Calibri" w:cs="Times New Roman" w:eastAsia="Calibri" w:hAnsi="Calibri"/>
      <w:kern w:val="3"/>
    </w:rPr>
  </w:style>
  <w:style w:styleId="Tekstkrajnjebiljeke" w:type="paragraph">
    <w:name w:val="endnote text"/>
    <w:basedOn w:val="Standard"/>
    <w:link w:val="TekstkrajnjebiljekeChar1"/>
    <w:rsid w:val="00E55762"/>
    <w:pPr>
      <w:widowControl/>
      <w:spacing w:after="160" w:line="259" w:lineRule="auto"/>
    </w:pPr>
    <w:rPr>
      <w:rFonts w:ascii="Calibri" w:cs="Times New Roman" w:eastAsia="Calibri" w:hAnsi="Calibri"/>
      <w:sz w:val="22"/>
      <w:szCs w:val="22"/>
      <w:lang w:bidi="ar-SA" w:eastAsia="en-US"/>
    </w:rPr>
  </w:style>
  <w:style w:customStyle="1" w:styleId="TekstkrajnjebiljekeChar" w:type="character">
    <w:name w:val="Tekst krajnje bilješke Char"/>
    <w:basedOn w:val="Zadanifontodlomka"/>
    <w:rsid w:val="00E55762"/>
  </w:style>
  <w:style w:customStyle="1" w:styleId="TekstkrajnjebiljekeChar1" w:type="character">
    <w:name w:val="Tekst krajnje bilješke Char1"/>
    <w:basedOn w:val="Zadanifontodlomka"/>
    <w:link w:val="Tekstkrajnjebiljeke"/>
    <w:rsid w:val="00E55762"/>
    <w:rPr>
      <w:rFonts w:ascii="Calibri" w:eastAsia="Calibri" w:hAnsi="Calibri"/>
      <w:kern w:val="3"/>
      <w:sz w:val="22"/>
      <w:szCs w:val="22"/>
      <w:lang w:eastAsia="en-US"/>
    </w:rPr>
  </w:style>
  <w:style w:customStyle="1" w:styleId="TekstkomentaraChar1" w:type="character">
    <w:name w:val="Tekst komentara Char1"/>
    <w:basedOn w:val="Zadanifontodlomka"/>
    <w:rsid w:val="00E55762"/>
    <w:rPr>
      <w:rFonts w:ascii="Calibri" w:cs="Times New Roman" w:eastAsia="Calibri" w:hAnsi="Calibri"/>
      <w:kern w:val="3"/>
    </w:rPr>
  </w:style>
  <w:style w:customStyle="1" w:styleId="PredmetkomentaraChar1" w:type="character">
    <w:name w:val="Predmet komentara Char1"/>
    <w:basedOn w:val="TekstkomentaraChar1"/>
    <w:rsid w:val="00E55762"/>
    <w:rPr>
      <w:rFonts w:ascii="Calibri" w:cs="Times New Roman" w:eastAsia="Calibri" w:hAnsi="Calibri"/>
      <w:kern w:val="3"/>
    </w:rPr>
  </w:style>
  <w:style w:customStyle="1" w:styleId="TableContents" w:type="paragraph">
    <w:name w:val="Table Contents"/>
    <w:basedOn w:val="Standard"/>
    <w:rsid w:val="00E55762"/>
    <w:pPr>
      <w:widowControl/>
      <w:suppressLineNumbers/>
      <w:spacing w:after="160" w:line="259" w:lineRule="auto"/>
    </w:pPr>
    <w:rPr>
      <w:rFonts w:ascii="Calibri" w:cs="Times New Roman" w:eastAsia="Calibri" w:hAnsi="Calibri"/>
      <w:sz w:val="22"/>
      <w:szCs w:val="22"/>
      <w:lang w:bidi="ar-SA" w:eastAsia="en-US"/>
    </w:rPr>
  </w:style>
  <w:style w:customStyle="1" w:styleId="StextZchnZchn" w:type="character">
    <w:name w:val="S_text Zchn Zchn"/>
    <w:basedOn w:val="Zadanifontodlomka"/>
    <w:rsid w:val="00E55762"/>
  </w:style>
  <w:style w:styleId="Referencakrajnjebiljeke" w:type="character">
    <w:name w:val="endnote reference"/>
    <w:basedOn w:val="Zadanifontodlomka"/>
    <w:rsid w:val="00E55762"/>
  </w:style>
  <w:style w:customStyle="1" w:styleId="WWNum1" w:type="numbering">
    <w:name w:val="WWNum1"/>
    <w:basedOn w:val="Bezpopisa"/>
    <w:rsid w:val="00E55762"/>
    <w:pPr>
      <w:numPr>
        <w:numId w:val="4"/>
      </w:numPr>
    </w:pPr>
  </w:style>
  <w:style w:customStyle="1" w:styleId="WWNum2" w:type="numbering">
    <w:name w:val="WWNum2"/>
    <w:basedOn w:val="Bezpopisa"/>
    <w:rsid w:val="00E55762"/>
    <w:pPr>
      <w:numPr>
        <w:numId w:val="5"/>
      </w:numPr>
    </w:pPr>
  </w:style>
  <w:style w:customStyle="1" w:styleId="WWNum3" w:type="numbering">
    <w:name w:val="WWNum3"/>
    <w:basedOn w:val="Bezpopisa"/>
    <w:rsid w:val="00E55762"/>
    <w:pPr>
      <w:numPr>
        <w:numId w:val="6"/>
      </w:numPr>
    </w:pPr>
  </w:style>
  <w:style w:customStyle="1" w:styleId="WWNum4" w:type="numbering">
    <w:name w:val="WWNum4"/>
    <w:basedOn w:val="Bezpopisa"/>
    <w:rsid w:val="00E55762"/>
    <w:pPr>
      <w:numPr>
        <w:numId w:val="7"/>
      </w:numPr>
    </w:pPr>
  </w:style>
  <w:style w:customStyle="1" w:styleId="WWNum5" w:type="numbering">
    <w:name w:val="WWNum5"/>
    <w:basedOn w:val="Bezpopisa"/>
    <w:rsid w:val="00E55762"/>
    <w:pPr>
      <w:numPr>
        <w:numId w:val="8"/>
      </w:numPr>
    </w:pPr>
  </w:style>
  <w:style w:customStyle="1" w:styleId="WWNum6" w:type="numbering">
    <w:name w:val="WWNum6"/>
    <w:basedOn w:val="Bezpopisa"/>
    <w:rsid w:val="00E55762"/>
    <w:pPr>
      <w:numPr>
        <w:numId w:val="9"/>
      </w:numPr>
    </w:pPr>
  </w:style>
  <w:style w:customStyle="1" w:styleId="WWNum7" w:type="numbering">
    <w:name w:val="WWNum7"/>
    <w:basedOn w:val="Bezpopisa"/>
    <w:rsid w:val="00E55762"/>
    <w:pPr>
      <w:numPr>
        <w:numId w:val="10"/>
      </w:numPr>
    </w:pPr>
  </w:style>
  <w:style w:customStyle="1" w:styleId="WWNum8" w:type="numbering">
    <w:name w:val="WWNum8"/>
    <w:basedOn w:val="Bezpopisa"/>
    <w:rsid w:val="00E55762"/>
    <w:pPr>
      <w:numPr>
        <w:numId w:val="11"/>
      </w:numPr>
    </w:pPr>
  </w:style>
  <w:style w:customStyle="1" w:styleId="WWNum9" w:type="numbering">
    <w:name w:val="WWNum9"/>
    <w:basedOn w:val="Bezpopisa"/>
    <w:rsid w:val="00E55762"/>
    <w:pPr>
      <w:numPr>
        <w:numId w:val="12"/>
      </w:numPr>
    </w:pPr>
  </w:style>
  <w:style w:customStyle="1" w:styleId="WWNum10" w:type="numbering">
    <w:name w:val="WWNum10"/>
    <w:basedOn w:val="Bezpopisa"/>
    <w:rsid w:val="00E55762"/>
    <w:pPr>
      <w:numPr>
        <w:numId w:val="13"/>
      </w:numPr>
    </w:pPr>
  </w:style>
  <w:style w:customStyle="1" w:styleId="WWNum11" w:type="numbering">
    <w:name w:val="WWNum11"/>
    <w:basedOn w:val="Bezpopisa"/>
    <w:rsid w:val="00E55762"/>
    <w:pPr>
      <w:numPr>
        <w:numId w:val="14"/>
      </w:numPr>
    </w:pPr>
  </w:style>
  <w:style w:customStyle="1" w:styleId="WWNum12" w:type="numbering">
    <w:name w:val="WWNum12"/>
    <w:basedOn w:val="Bezpopisa"/>
    <w:rsid w:val="00E55762"/>
    <w:pPr>
      <w:numPr>
        <w:numId w:val="15"/>
      </w:numPr>
    </w:pPr>
  </w:style>
  <w:style w:customStyle="1" w:styleId="WWNum13" w:type="numbering">
    <w:name w:val="WWNum13"/>
    <w:basedOn w:val="Bezpopisa"/>
    <w:rsid w:val="00E55762"/>
    <w:pPr>
      <w:numPr>
        <w:numId w:val="19"/>
      </w:numPr>
    </w:pPr>
  </w:style>
  <w:style w:customStyle="1" w:styleId="WWNum14" w:type="numbering">
    <w:name w:val="WWNum14"/>
    <w:basedOn w:val="Bezpopisa"/>
    <w:rsid w:val="00E55762"/>
    <w:pPr>
      <w:numPr>
        <w:numId w:val="17"/>
      </w:numPr>
    </w:pPr>
  </w:style>
  <w:style w:styleId="Tekstrezerviranogmjesta" w:type="character">
    <w:name w:val="Placeholder Text"/>
    <w:basedOn w:val="Zadanifontodlomka"/>
    <w:uiPriority w:val="99"/>
    <w:semiHidden/>
    <w:rsid w:val="00E55762"/>
    <w:rPr>
      <w:color w:val="808080"/>
      <w:bdr w:color="auto" w:space="0" w:sz="0" w:val="none"/>
      <w:shd w:color="auto" w:fill="auto" w:val="clear"/>
    </w:rPr>
  </w:style>
  <w:style w:customStyle="1" w:styleId="xl65" w:type="paragraph">
    <w:name w:val="xl65"/>
    <w:basedOn w:val="Normal"/>
    <w:rsid w:val="00E55762"/>
    <w:pPr>
      <w:spacing w:after="100" w:afterAutospacing="1" w:before="100" w:beforeAutospacing="1"/>
      <w:textAlignment w:val="center"/>
    </w:pPr>
    <w:rPr>
      <w:rFonts w:ascii="Calibri" w:hAnsi="Calibri"/>
      <w:sz w:val="18"/>
      <w:szCs w:val="18"/>
    </w:rPr>
  </w:style>
  <w:style w:customStyle="1" w:styleId="xl66" w:type="paragraph">
    <w:name w:val="xl66"/>
    <w:basedOn w:val="Normal"/>
    <w:rsid w:val="00E55762"/>
    <w:pPr>
      <w:spacing w:after="100" w:afterAutospacing="1" w:before="100" w:beforeAutospacing="1"/>
      <w:textAlignment w:val="center"/>
    </w:pPr>
    <w:rPr>
      <w:rFonts w:ascii="Calibri" w:hAnsi="Calibri"/>
      <w:sz w:val="18"/>
      <w:szCs w:val="18"/>
    </w:rPr>
  </w:style>
  <w:style w:customStyle="1" w:styleId="xl67" w:type="paragraph">
    <w:name w:val="xl67"/>
    <w:basedOn w:val="Normal"/>
    <w:rsid w:val="00E55762"/>
    <w:pPr>
      <w:spacing w:after="100" w:afterAutospacing="1" w:before="100" w:beforeAutospacing="1"/>
      <w:textAlignment w:val="center"/>
    </w:pPr>
    <w:rPr>
      <w:rFonts w:ascii="Calibri" w:hAnsi="Calibri"/>
      <w:sz w:val="18"/>
      <w:szCs w:val="18"/>
    </w:rPr>
  </w:style>
  <w:style w:customStyle="1" w:styleId="xl68" w:type="paragraph">
    <w:name w:val="xl68"/>
    <w:basedOn w:val="Normal"/>
    <w:rsid w:val="00E55762"/>
    <w:pPr>
      <w:spacing w:after="100" w:afterAutospacing="1" w:before="100" w:beforeAutospacing="1"/>
      <w:jc w:val="center"/>
      <w:textAlignment w:val="center"/>
    </w:pPr>
    <w:rPr>
      <w:rFonts w:ascii="Calibri" w:hAnsi="Calibri"/>
      <w:sz w:val="18"/>
      <w:szCs w:val="18"/>
    </w:rPr>
  </w:style>
  <w:style w:customStyle="1" w:styleId="xl69" w:type="paragraph">
    <w:name w:val="xl69"/>
    <w:basedOn w:val="Normal"/>
    <w:rsid w:val="00E55762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FFFFFF" w:val="clear"/>
      <w:spacing w:after="100" w:afterAutospacing="1" w:before="100" w:beforeAutospacing="1"/>
      <w:textAlignment w:val="center"/>
    </w:pPr>
    <w:rPr>
      <w:rFonts w:ascii="Calibri" w:hAnsi="Calibri"/>
      <w:sz w:val="18"/>
      <w:szCs w:val="18"/>
    </w:rPr>
  </w:style>
  <w:style w:customStyle="1" w:styleId="font0" w:type="paragraph">
    <w:name w:val="font0"/>
    <w:basedOn w:val="Normal"/>
    <w:rsid w:val="00E55762"/>
    <w:pPr>
      <w:spacing w:after="100" w:afterAutospacing="1" w:before="100" w:beforeAutospacing="1"/>
    </w:pPr>
    <w:rPr>
      <w:rFonts w:ascii="Calibri" w:hAnsi="Calibri"/>
      <w:color w:val="000000"/>
      <w:sz w:val="22"/>
      <w:szCs w:val="22"/>
    </w:rPr>
  </w:style>
  <w:style w:customStyle="1" w:styleId="font5" w:type="paragraph">
    <w:name w:val="font5"/>
    <w:basedOn w:val="Normal"/>
    <w:rsid w:val="00E55762"/>
    <w:pPr>
      <w:spacing w:after="100" w:afterAutospacing="1" w:before="100" w:beforeAutospacing="1"/>
    </w:pPr>
    <w:rPr>
      <w:rFonts w:ascii="Arial" w:cs="Arial" w:hAnsi="Arial"/>
      <w:color w:val="000000"/>
      <w:sz w:val="14"/>
      <w:szCs w:val="14"/>
    </w:rPr>
  </w:style>
  <w:style w:customStyle="1" w:styleId="LightGrid-Accent3" w:type="paragraph">
    <w:name w:val="Light Grid - Accent 3"/>
    <w:basedOn w:val="Normal"/>
    <w:uiPriority w:val="34"/>
    <w:qFormat/>
    <w:rsid w:val="00C96684"/>
    <w:pPr>
      <w:ind w:left="720"/>
      <w:contextualSpacing/>
    </w:pPr>
    <w:rPr>
      <w:rFonts w:ascii="Cambria" w:eastAsia="MS Mincho" w:hAnsi="Cambria"/>
      <w:lang w:eastAsia="en-US"/>
    </w:rPr>
  </w:style>
  <w:style w:customStyle="1" w:styleId="ColorfulList-Accent1" w:type="paragraph">
    <w:name w:val="Colorful List - Accent 1"/>
    <w:basedOn w:val="Normal"/>
    <w:link w:val="ColorfulList-Accent1Char"/>
    <w:uiPriority w:val="34"/>
    <w:qFormat/>
    <w:rsid w:val="00C96684"/>
    <w:pPr>
      <w:ind w:left="708"/>
    </w:pPr>
    <w:rPr>
      <w:rFonts w:ascii="Cambria" w:eastAsia="MS Mincho" w:hAnsi="Cambria"/>
      <w:lang w:eastAsia="en-US"/>
    </w:rPr>
  </w:style>
  <w:style w:customStyle="1" w:styleId="tabletextfield" w:type="character">
    <w:name w:val="table_text_field"/>
    <w:rsid w:val="00C96684"/>
  </w:style>
  <w:style w:customStyle="1" w:styleId="Srednjareetka21" w:type="paragraph">
    <w:name w:val="Srednja rešetka 21"/>
    <w:link w:val="MediumGrid2Char"/>
    <w:uiPriority w:val="1"/>
    <w:qFormat/>
    <w:rsid w:val="00C96684"/>
    <w:rPr>
      <w:rFonts w:ascii="Calibri" w:cs="Calibri" w:eastAsia="Calibri" w:hAnsi="Calibri"/>
      <w:color w:val="17365D"/>
      <w:lang w:eastAsia="ja-JP" w:val="en-US"/>
    </w:rPr>
  </w:style>
  <w:style w:customStyle="1" w:styleId="MediumGrid2Char" w:type="character">
    <w:name w:val="Medium Grid 2 Char"/>
    <w:link w:val="Srednjareetka21"/>
    <w:uiPriority w:val="1"/>
    <w:rsid w:val="00C96684"/>
    <w:rPr>
      <w:rFonts w:ascii="Calibri" w:cs="Calibri" w:eastAsia="Calibri" w:hAnsi="Calibri"/>
      <w:color w:val="17365D"/>
      <w:lang w:eastAsia="ja-JP" w:val="en-US"/>
    </w:rPr>
  </w:style>
  <w:style w:customStyle="1" w:styleId="ColorfulList-Accent1Char" w:type="character">
    <w:name w:val="Colorful List - Accent 1 Char"/>
    <w:link w:val="ColorfulList-Accent1"/>
    <w:uiPriority w:val="34"/>
    <w:locked/>
    <w:rsid w:val="00C96684"/>
    <w:rPr>
      <w:rFonts w:ascii="Cambria" w:eastAsia="MS Mincho" w:hAnsi="Cambria"/>
      <w:sz w:val="24"/>
      <w:szCs w:val="24"/>
      <w:lang w:eastAsia="en-US"/>
    </w:rPr>
  </w:style>
  <w:style w:customStyle="1" w:styleId="Heading1Char" w:type="character">
    <w:name w:val="Heading 1 Char"/>
    <w:uiPriority w:val="9"/>
    <w:rsid w:val="00C96684"/>
    <w:rPr>
      <w:rFonts w:ascii="Calibri" w:cs="Times New Roman" w:eastAsia="MS Gothic" w:hAnsi="Calibri"/>
      <w:b/>
      <w:bCs/>
      <w:kern w:val="32"/>
      <w:sz w:val="32"/>
      <w:szCs w:val="32"/>
    </w:rPr>
  </w:style>
  <w:style w:customStyle="1" w:styleId="eSPISCCParagraphDefaultFont" w:type="character">
    <w:name w:val="eSPIS_CC_Paragraph Default Font"/>
    <w:basedOn w:val="Zadanifontodlomka"/>
    <w:rsid w:val="00C8446E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8446E"/>
    <w:rPr>
      <w:noProof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8446E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8446E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24. siječnja 2017.</izvorni_sadrzaj>
    <derivirana_varijabla naziv="DomainObject.DatumDonosenjaOdluke_1">24.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St-5274/2016-9</izvorni_sadrzaj>
    <derivirana_varijabla naziv="DomainObject.Oznaka_1">St-5274/2016-9</derivirana_varijabla>
  </DomainObject.Oznaka>
  <DomainObject.DonositeljOdluke.Ime>
    <izvorni_sadrzaj>Lucija</izvorni_sadrzaj>
    <derivirana_varijabla naziv="DomainObject.DonositeljOdluke.Ime_1">Lucija</derivirana_varijabla>
  </DomainObject.DonositeljOdluke.Ime>
  <DomainObject.DonositeljOdluke.Prezime>
    <izvorni_sadrzaj>Butigan</izvorni_sadrzaj>
    <derivirana_varijabla naziv="DomainObject.DonositeljOdluke.Prezime_1">Butigan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4</izvorni_sadrzaj>
    <derivirana_varijabla naziv="DomainObject.BrojStranica_1">4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5274</izvorni_sadrzaj>
    <derivirana_varijabla naziv="DomainObject.Predmet.Broj_1">5274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srpnja 2016.</izvorni_sadrzaj>
    <derivirana_varijabla naziv="DomainObject.Predmet.DatumOsnivanja_1">13. srpnja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St-5274/2016</izvorni_sadrzaj>
    <derivirana_varijabla naziv="DomainObject.Predmet.OznakaBroj_1">St-5274/2016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MARIJANA - DRVOPROMET d.o.o.</izvorni_sadrzaj>
    <derivirana_varijabla naziv="DomainObject.Predmet.ProtustrankaFormated_1">  MARIJANA - DRVOPROMET d.o.o.</derivirana_varijabla>
  </DomainObject.Predmet.ProtustrankaFormated>
  <DomainObject.Predmet.ProtustrankaFormatedOIB>
    <izvorni_sadrzaj>  MARIJANA - DRVOPROMET d.o.o., OIB 75339569349</izvorni_sadrzaj>
    <derivirana_varijabla naziv="DomainObject.Predmet.ProtustrankaFormatedOIB_1">  MARIJANA - DRVOPROMET d.o.o., OIB 75339569349</derivirana_varijabla>
  </DomainObject.Predmet.ProtustrankaFormatedOIB>
  <DomainObject.Predmet.ProtustrankaFormatedWithAdress>
    <izvorni_sadrzaj> MARIJANA - DRVOPROMET d.o.o., Josipa Jurja Štrosmajera 13, 44324 Jasenovac</izvorni_sadrzaj>
    <derivirana_varijabla naziv="DomainObject.Predmet.ProtustrankaFormatedWithAdress_1"> MARIJANA - DRVOPROMET d.o.o., Josipa Jurja Štrosmajera 13, 44324 Jasenovac</derivirana_varijabla>
  </DomainObject.Predmet.ProtustrankaFormatedWithAdress>
  <DomainObject.Predmet.ProtustrankaFormatedWithAdressOIB>
    <izvorni_sadrzaj> MARIJANA - DRVOPROMET d.o.o., OIB 75339569349, Josipa Jurja Štrosmajera 13, 44324 Jasenovac</izvorni_sadrzaj>
    <derivirana_varijabla naziv="DomainObject.Predmet.ProtustrankaFormatedWithAdressOIB_1"> MARIJANA - DRVOPROMET d.o.o., OIB 75339569349, Josipa Jurja Štrosmajera 13, 44324 Jasenovac</derivirana_varijabla>
  </DomainObject.Predmet.ProtustrankaFormatedWithAdressOIB>
  <DomainObject.Predmet.ProtustrankaWithAdress>
    <izvorni_sadrzaj>MARIJANA - DRVOPROMET d.o.o. Josipa Jurja Štrosmajera 13, 44324 Jasenovac</izvorni_sadrzaj>
    <derivirana_varijabla naziv="DomainObject.Predmet.ProtustrankaWithAdress_1">MARIJANA - DRVOPROMET d.o.o. Josipa Jurja Štrosmajera 13, 44324 Jasenovac</derivirana_varijabla>
  </DomainObject.Predmet.ProtustrankaWithAdress>
  <DomainObject.Predmet.ProtustrankaWithAdressOIB>
    <izvorni_sadrzaj>MARIJANA - DRVOPROMET d.o.o., OIB 75339569349, Josipa Jurja Štrosmajera 13, 44324 Jasenovac</izvorni_sadrzaj>
    <derivirana_varijabla naziv="DomainObject.Predmet.ProtustrankaWithAdressOIB_1">MARIJANA - DRVOPROMET d.o.o., OIB 75339569349, Josipa Jurja Štrosmajera 13, 44324 Jasenovac</derivirana_varijabla>
  </DomainObject.Predmet.ProtustrankaWithAdressOIB>
  <DomainObject.Predmet.ProtustrankaNazivFormated>
    <izvorni_sadrzaj>MARIJANA - DRVOPROMET d.o.o.</izvorni_sadrzaj>
    <derivirana_varijabla naziv="DomainObject.Predmet.ProtustrankaNazivFormated_1">MARIJANA - DRVOPROMET d.o.o.</derivirana_varijabla>
  </DomainObject.Predmet.ProtustrankaNazivFormated>
  <DomainObject.Predmet.ProtustrankaNazivFormatedOIB>
    <izvorni_sadrzaj>MARIJANA - DRVOPROMET d.o.o., OIB 75339569349</izvorni_sadrzaj>
    <derivirana_varijabla naziv="DomainObject.Predmet.ProtustrankaNazivFormatedOIB_1">MARIJANA - DRVOPROMET d.o.o., OIB 75339569349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20.St - L. Butigan</izvorni_sadrzaj>
    <derivirana_varijabla naziv="DomainObject.Predmet.Referada.Naziv_1">20.St - L. Butigan</derivirana_varijabla>
  </DomainObject.Predmet.Referada.Naziv>
  <DomainObject.Predmet.Referada.Oznaka>
    <izvorni_sadrzaj>20. St</izvorni_sadrzaj>
    <derivirana_varijabla naziv="DomainObject.Predmet.Referada.Oznaka_1">20. St</derivirana_varijabla>
  </DomainObject.Predmet.Referada.Oznaka>
  <DomainObject.Predmet.Referada.Prostorija.Naziv>
    <izvorni_sadrzaj>Soba UZ II 91</izvorni_sadrzaj>
    <derivirana_varijabla naziv="DomainObject.Predmet.Referada.Prostorija.Naziv_1">Soba UZ II 91</derivirana_varijabla>
  </DomainObject.Predmet.Referada.Prostorija.Naziv>
  <DomainObject.Predmet.Referada.Prostorija.Oznaka>
    <izvorni_sadrzaj>UZ II 91</izvorni_sadrzaj>
    <derivirana_varijabla naziv="DomainObject.Predmet.Referada.Prostorija.Oznaka_1">UZ II 91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Lucija Butigan</izvorni_sadrzaj>
    <derivirana_varijabla naziv="DomainObject.Predmet.Referada.Sudac_1">Lucija Butigan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MARIJANA - DRVOPROMET d.o.o.</izvorni_sadrzaj>
    <derivirana_varijabla naziv="DomainObject.Predmet.StrankaFormated_1">  MARIJANA - DRVOPROMET d.o.o.</derivirana_varijabla>
  </DomainObject.Predmet.StrankaFormated>
  <DomainObject.Predmet.StrankaFormatedOIB>
    <izvorni_sadrzaj>  MARIJANA - DRVOPROMET d.o.o., OIB 75339569349</izvorni_sadrzaj>
    <derivirana_varijabla naziv="DomainObject.Predmet.StrankaFormatedOIB_1">  MARIJANA - DRVOPROMET d.o.o., OIB 75339569349</derivirana_varijabla>
  </DomainObject.Predmet.StrankaFormatedOIB>
  <DomainObject.Predmet.StrankaFormatedWithAdress>
    <izvorni_sadrzaj> MARIJANA - DRVOPROMET d.o.o., Josipa Jurja Štrosmajera 13, 44324 Jasenovac</izvorni_sadrzaj>
    <derivirana_varijabla naziv="DomainObject.Predmet.StrankaFormatedWithAdress_1"> MARIJANA - DRVOPROMET d.o.o., Josipa Jurja Štrosmajera 13, 44324 Jasenovac</derivirana_varijabla>
  </DomainObject.Predmet.StrankaFormatedWithAdress>
  <DomainObject.Predmet.StrankaFormatedWithAdressOIB>
    <izvorni_sadrzaj> MARIJANA - DRVOPROMET d.o.o., OIB 75339569349, Josipa Jurja Štrosmajera 13, 44324 Jasenovac</izvorni_sadrzaj>
    <derivirana_varijabla naziv="DomainObject.Predmet.StrankaFormatedWithAdressOIB_1"> MARIJANA - DRVOPROMET d.o.o., OIB 75339569349, Josipa Jurja Štrosmajera 13, 44324 Jasenovac</derivirana_varijabla>
  </DomainObject.Predmet.StrankaFormatedWithAdressOIB>
  <DomainObject.Predmet.StrankaWithAdress>
    <izvorni_sadrzaj>MARIJANA - DRVOPROMET d.o.o. Josipa Jurja Štrosmajera 13,44324 Jasenovac</izvorni_sadrzaj>
    <derivirana_varijabla naziv="DomainObject.Predmet.StrankaWithAdress_1">MARIJANA - DRVOPROMET d.o.o. Josipa Jurja Štrosmajera 13,44324 Jasenovac</derivirana_varijabla>
  </DomainObject.Predmet.StrankaWithAdress>
  <DomainObject.Predmet.StrankaWithAdressOIB>
    <izvorni_sadrzaj>MARIJANA - DRVOPROMET d.o.o., OIB 75339569349, Josipa Jurja Štrosmajera 13,44324 Jasenovac</izvorni_sadrzaj>
    <derivirana_varijabla naziv="DomainObject.Predmet.StrankaWithAdressOIB_1">MARIJANA - DRVOPROMET d.o.o., OIB 75339569349, Josipa Jurja Štrosmajera 13,44324 Jasenovac</derivirana_varijabla>
  </DomainObject.Predmet.StrankaWithAdressOIB>
  <DomainObject.Predmet.StrankaNazivFormated>
    <izvorni_sadrzaj>MARIJANA - DRVOPROMET d.o.o.</izvorni_sadrzaj>
    <derivirana_varijabla naziv="DomainObject.Predmet.StrankaNazivFormated_1">MARIJANA - DRVOPROMET d.o.o.</derivirana_varijabla>
  </DomainObject.Predmet.StrankaNazivFormated>
  <DomainObject.Predmet.StrankaNazivFormatedOIB>
    <izvorni_sadrzaj>MARIJANA - DRVOPROMET d.o.o., OIB 75339569349</izvorni_sadrzaj>
    <derivirana_varijabla naziv="DomainObject.Predmet.StrankaNazivFormatedOIB_1">MARIJANA - DRVOPROMET d.o.o., OIB 75339569349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20.St - L. Butigan</izvorni_sadrzaj>
    <derivirana_varijabla naziv="DomainObject.Predmet.TrenutnaLokacijaSpisa.Naziv_1">20.St - L. Butigan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Valentina Delač</izvorni_sadrzaj>
    <derivirana_varijabla naziv="DomainObject.Predmet.Zapisnicar_1">Valentina Delač</derivirana_varijabla>
  </DomainObject.Predmet.Zapisnicar>
  <DomainObject.Predmet.StrankaListFormated>
    <izvorni_sadrzaj>
      <item>MARIJANA - DRVOPROMET d.o.o.</item>
    </izvorni_sadrzaj>
    <derivirana_varijabla naziv="DomainObject.Predmet.StrankaListFormated_1">
      <item>MARIJANA - DRVOPROMET d.o.o.</item>
    </derivirana_varijabla>
  </DomainObject.Predmet.StrankaListFormated>
  <DomainObject.Predmet.StrankaListFormatedOIB>
    <izvorni_sadrzaj>
      <item>MARIJANA - DRVOPROMET d.o.o., OIB 75339569349</item>
    </izvorni_sadrzaj>
    <derivirana_varijabla naziv="DomainObject.Predmet.StrankaListFormatedOIB_1">
      <item>MARIJANA - DRVOPROMET d.o.o., OIB 75339569349</item>
    </derivirana_varijabla>
  </DomainObject.Predmet.StrankaListFormatedOIB>
  <DomainObject.Predmet.StrankaListFormatedWithAdress>
    <izvorni_sadrzaj>
      <item>MARIJANA - DRVOPROMET d.o.o., Josipa Jurja Štrosmajera 13, 44324 Jasenovac</item>
    </izvorni_sadrzaj>
    <derivirana_varijabla naziv="DomainObject.Predmet.StrankaListFormatedWithAdress_1">
      <item>MARIJANA - DRVOPROMET d.o.o., Josipa Jurja Štrosmajera 13, 44324 Jasenovac</item>
    </derivirana_varijabla>
  </DomainObject.Predmet.StrankaListFormatedWithAdress>
  <DomainObject.Predmet.StrankaListFormatedWithAdressOIB>
    <izvorni_sadrzaj>
      <item>MARIJANA - DRVOPROMET d.o.o., OIB 75339569349, Josipa Jurja Štrosmajera 13, 44324 Jasenovac</item>
    </izvorni_sadrzaj>
    <derivirana_varijabla naziv="DomainObject.Predmet.StrankaListFormatedWithAdressOIB_1">
      <item>MARIJANA - DRVOPROMET d.o.o., OIB 75339569349, Josipa Jurja Štrosmajera 13, 44324 Jasenovac</item>
    </derivirana_varijabla>
  </DomainObject.Predmet.StrankaListFormatedWithAdressOIB>
  <DomainObject.Predmet.StrankaListNazivFormated>
    <izvorni_sadrzaj>
      <item>MARIJANA - DRVOPROMET d.o.o.</item>
    </izvorni_sadrzaj>
    <derivirana_varijabla naziv="DomainObject.Predmet.StrankaListNazivFormated_1">
      <item>MARIJANA - DRVOPROMET d.o.o.</item>
    </derivirana_varijabla>
  </DomainObject.Predmet.StrankaListNazivFormated>
  <DomainObject.Predmet.StrankaListNazivFormatedOIB>
    <izvorni_sadrzaj>
      <item>MARIJANA - DRVOPROMET d.o.o., OIB 75339569349</item>
    </izvorni_sadrzaj>
    <derivirana_varijabla naziv="DomainObject.Predmet.StrankaListNazivFormatedOIB_1">
      <item>MARIJANA - DRVOPROMET d.o.o., OIB 75339569349</item>
    </derivirana_varijabla>
  </DomainObject.Predmet.StrankaListNazivFormatedOIB>
  <DomainObject.Predmet.ProtuStrankaListFormated>
    <izvorni_sadrzaj>
      <item>MARIJANA - DRVOPROMET d.o.o.</item>
    </izvorni_sadrzaj>
    <derivirana_varijabla naziv="DomainObject.Predmet.ProtuStrankaListFormated_1">
      <item>MARIJANA - DRVOPROMET d.o.o.</item>
    </derivirana_varijabla>
  </DomainObject.Predmet.ProtuStrankaListFormated>
  <DomainObject.Predmet.ProtuStrankaListFormatedOIB>
    <izvorni_sadrzaj>
      <item>MARIJANA - DRVOPROMET d.o.o., OIB 75339569349</item>
    </izvorni_sadrzaj>
    <derivirana_varijabla naziv="DomainObject.Predmet.ProtuStrankaListFormatedOIB_1">
      <item>MARIJANA - DRVOPROMET d.o.o., OIB 75339569349</item>
    </derivirana_varijabla>
  </DomainObject.Predmet.ProtuStrankaListFormatedOIB>
  <DomainObject.Predmet.ProtuStrankaListFormatedWithAdress>
    <izvorni_sadrzaj>
      <item>MARIJANA - DRVOPROMET d.o.o., Josipa Jurja Štrosmajera 13, 44324 Jasenovac</item>
    </izvorni_sadrzaj>
    <derivirana_varijabla naziv="DomainObject.Predmet.ProtuStrankaListFormatedWithAdress_1">
      <item>MARIJANA - DRVOPROMET d.o.o., Josipa Jurja Štrosmajera 13, 44324 Jasenovac</item>
    </derivirana_varijabla>
  </DomainObject.Predmet.ProtuStrankaListFormatedWithAdress>
  <DomainObject.Predmet.ProtuStrankaListFormatedWithAdressOIB>
    <izvorni_sadrzaj>
      <item>MARIJANA - DRVOPROMET d.o.o., OIB 75339569349, Josipa Jurja Štrosmajera 13, 44324 Jasenovac</item>
    </izvorni_sadrzaj>
    <derivirana_varijabla naziv="DomainObject.Predmet.ProtuStrankaListFormatedWithAdressOIB_1">
      <item>MARIJANA - DRVOPROMET d.o.o., OIB 75339569349, Josipa Jurja Štrosmajera 13, 44324 Jasenovac</item>
    </derivirana_varijabla>
  </DomainObject.Predmet.ProtuStrankaListFormatedWithAdressOIB>
  <DomainObject.Predmet.ProtuStrankaListNazivFormated>
    <izvorni_sadrzaj>
      <item>MARIJANA - DRVOPROMET d.o.o.</item>
    </izvorni_sadrzaj>
    <derivirana_varijabla naziv="DomainObject.Predmet.ProtuStrankaListNazivFormated_1">
      <item>MARIJANA - DRVOPROMET d.o.o.</item>
    </derivirana_varijabla>
  </DomainObject.Predmet.ProtuStrankaListNazivFormated>
  <DomainObject.Predmet.ProtuStrankaListNazivFormatedOIB>
    <izvorni_sadrzaj>
      <item>MARIJANA - DRVOPROMET d.o.o., OIB 75339569349</item>
    </izvorni_sadrzaj>
    <derivirana_varijabla naziv="DomainObject.Predmet.ProtuStrankaListNazivFormatedOIB_1">
      <item>MARIJANA - DRVOPROMET d.o.o., OIB 75339569349</item>
    </derivirana_varijabla>
  </DomainObject.Predmet.ProtuStrankaListNazivFormatedOIB>
  <DomainObject.Predmet.OstaliListFormated>
    <izvorni_sadrzaj>
      <item>VUKIĆ, JELUŠIĆ, ŠULINA, STANKOVIĆ, JURCAN &amp; JABUKA odvjetničko društvo s ograničenom odgovornošću</item>
    </izvorni_sadrzaj>
    <derivirana_varijabla naziv="DomainObject.Predmet.OstaliListFormated_1">
      <item>VUKIĆ, JELUŠIĆ, ŠULINA, STANKOVIĆ, JURCAN &amp; JABUKA odvjetničko društvo s ograničenom odgovornošću</item>
    </derivirana_varijabla>
  </DomainObject.Predmet.OstaliListFormated>
  <DomainObject.Predmet.OstaliListFormatedOIB>
    <izvorni_sadrzaj>
      <item>VUKIĆ, JELUŠIĆ, ŠULINA, STANKOVIĆ, JURCAN &amp; JABUKA odvjetničko društvo s ograničenom odgovornošću, OIB 01394705384</item>
    </izvorni_sadrzaj>
    <derivirana_varijabla naziv="DomainObject.Predmet.OstaliListFormatedOIB_1">
      <item>VUKIĆ, JELUŠIĆ, ŠULINA, STANKOVIĆ, JURCAN &amp; JABUKA odvjetničko društvo s ograničenom odgovornošću, OIB 01394705384</item>
    </derivirana_varijabla>
  </DomainObject.Predmet.OstaliListFormatedOIB>
  <DomainObject.Predmet.OstaliListFormatedWithAdress>
    <izvorni_sadrzaj>
      <item>VUKIĆ, JELUŠIĆ, ŠULINA, STANKOVIĆ, JURCAN &amp; JABUKA odvjetničko društvo s ograničenom odgovornošću, Nikole Tesle 9, 51000 Rijeka</item>
    </izvorni_sadrzaj>
    <derivirana_varijabla naziv="DomainObject.Predmet.OstaliListFormatedWithAdress_1">
      <item>VUKIĆ, JELUŠIĆ, ŠULINA, STANKOVIĆ, JURCAN &amp; JABUKA odvjetničko društvo s ograničenom odgovornošću, Nikole Tesle 9, 51000 Rijeka</item>
    </derivirana_varijabla>
  </DomainObject.Predmet.OstaliListFormatedWithAdress>
  <DomainObject.Predmet.OstaliListFormatedWithAdressOIB>
    <izvorni_sadrzaj>
      <item>VUKIĆ, JELUŠIĆ, ŠULINA, STANKOVIĆ, JURCAN &amp; JABUKA odvjetničko društvo s ograničenom odgovornošću, OIB 01394705384, Nikole Tesle 9, 51000 Rijeka</item>
    </izvorni_sadrzaj>
    <derivirana_varijabla naziv="DomainObject.Predmet.OstaliListFormatedWithAdressOIB_1">
      <item>VUKIĆ, JELUŠIĆ, ŠULINA, STANKOVIĆ, JURCAN &amp; JABUKA odvjetničko društvo s ograničenom odgovornošću, OIB 01394705384, Nikole Tesle 9, 51000 Rijeka</item>
    </derivirana_varijabla>
  </DomainObject.Predmet.OstaliListFormatedWithAdressOIB>
  <DomainObject.Predmet.OstaliListNazivFormated>
    <izvorni_sadrzaj>
      <item>VUKIĆ, JELUŠIĆ, ŠULINA, STANKOVIĆ, JURCAN &amp; JABUKA odvjetničko društvo s ograničenom odgovornošću</item>
    </izvorni_sadrzaj>
    <derivirana_varijabla naziv="DomainObject.Predmet.OstaliListNazivFormated_1">
      <item>VUKIĆ, JELUŠIĆ, ŠULINA, STANKOVIĆ, JURCAN &amp; JABUKA odvjetničko društvo s ograničenom odgovornošću</item>
    </derivirana_varijabla>
  </DomainObject.Predmet.OstaliListNazivFormated>
  <DomainObject.Predmet.OstaliListNazivFormatedOIB>
    <izvorni_sadrzaj>
      <item>VUKIĆ, JELUŠIĆ, ŠULINA, STANKOVIĆ, JURCAN &amp; JABUKA odvjetničko društvo s ograničenom odgovornošću, OIB 01394705384</item>
    </izvorni_sadrzaj>
    <derivirana_varijabla naziv="DomainObject.Predmet.OstaliListNazivFormatedOIB_1">
      <item>VUKIĆ, JELUŠIĆ, ŠULINA, STANKOVIĆ, JURCAN &amp; JABUKA odvjetničko društvo s ograničenom odgovornošću, OIB 01394705384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24. siječnja 2017.</izvorni_sadrzaj>
    <derivirana_varijabla naziv="DomainObject.Datum_1">24. siječnja 2017.</derivirana_varijabla>
  </DomainObject.Datum>
  <DomainObject.PoslovniBrojDokumenta>
    <izvorni_sadrzaj>St-5274/2016-9</izvorni_sadrzaj>
    <derivirana_varijabla naziv="DomainObject.PoslovniBrojDokumenta_1">St-5274/2016-9</derivirana_varijabla>
  </DomainObject.PoslovniBrojDokumenta>
  <DomainObject.Predmet.StrankaIDrugi>
    <izvorni_sadrzaj>MARIJANA - DRVOPROMET d.o.o.</izvorni_sadrzaj>
    <derivirana_varijabla naziv="DomainObject.Predmet.StrankaIDrugi_1">MARIJANA - DRVOPROMET d.o.o.</derivirana_varijabla>
  </DomainObject.Predmet.StrankaIDrugi>
  <DomainObject.Predmet.ProtustrankaIDrugi>
    <izvorni_sadrzaj>MARIJANA - DRVOPROMET d.o.o.</izvorni_sadrzaj>
    <derivirana_varijabla naziv="DomainObject.Predmet.ProtustrankaIDrugi_1">MARIJANA - DRVOPROMET d.o.o.</derivirana_varijabla>
  </DomainObject.Predmet.ProtustrankaIDrugi>
  <DomainObject.Predmet.StrankaIDrugiAdressOIB>
    <izvorni_sadrzaj>MARIJANA - DRVOPROMET d.o.o., OIB 75339569349, Josipa Jurja Štrosmajera 13, 44324 Jasenovac</izvorni_sadrzaj>
    <derivirana_varijabla naziv="DomainObject.Predmet.StrankaIDrugiAdressOIB_1">MARIJANA - DRVOPROMET d.o.o., OIB 75339569349, Josipa Jurja Štrosmajera 13, 44324 Jasenovac</derivirana_varijabla>
  </DomainObject.Predmet.StrankaIDrugiAdressOIB>
  <DomainObject.Predmet.ProtustrankaIDrugiAdressOIB>
    <izvorni_sadrzaj>MARIJANA - DRVOPROMET d.o.o., OIB 75339569349, Josipa Jurja Štrosmajera 13, 44324 Jasenovac</izvorni_sadrzaj>
    <derivirana_varijabla naziv="DomainObject.Predmet.ProtustrankaIDrugiAdressOIB_1">MARIJANA - DRVOPROMET d.o.o., OIB 75339569349, Josipa Jurja Štrosmajera 13, 44324 Jasenovac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MARIJANA - DRVOPROMET d.o.o.</item>
      <item>MARIJANA - DRVOPROMET d.o.o.</item>
      <item>VUKIĆ, JELUŠIĆ, ŠULINA, STANKOVIĆ, JURCAN &amp; JABUKA odvjetničko društvo s ograničenom odgovornošću</item>
    </izvorni_sadrzaj>
    <derivirana_varijabla naziv="DomainObject.Predmet.SudioniciListNaziv_1">
      <item>MARIJANA - DRVOPROMET d.o.o.</item>
      <item>MARIJANA - DRVOPROMET d.o.o.</item>
      <item>VUKIĆ, JELUŠIĆ, ŠULINA, STANKOVIĆ, JURCAN &amp; JABUKA odvjetničko društvo s ograničenom odgovornošću</item>
    </derivirana_varijabla>
  </DomainObject.Predmet.SudioniciListNaziv>
  <DomainObject.Predmet.SudioniciListAdressOIB>
    <izvorni_sadrzaj>
      <item>MARIJANA - DRVOPROMET d.o.o., OIB 75339569349, Josipa Jurja Štrosmajera 13,44324 Jasenovac</item>
      <item>MARIJANA - DRVOPROMET d.o.o., OIB 75339569349, Josipa Jurja Štrosmajera 13,44324 Jasenovac</item>
      <item>VUKIĆ, JELUŠIĆ, ŠULINA, STANKOVIĆ, JURCAN &amp; JABUKA odvjetničko društvo s ograničenom odgovornošću, OIB 01394705384, Nikole Tesle 9,51000 Rijeka</item>
    </izvorni_sadrzaj>
    <derivirana_varijabla naziv="DomainObject.Predmet.SudioniciListAdressOIB_1">
      <item>MARIJANA - DRVOPROMET d.o.o., OIB 75339569349, Josipa Jurja Štrosmajera 13,44324 Jasenovac</item>
      <item>MARIJANA - DRVOPROMET d.o.o., OIB 75339569349, Josipa Jurja Štrosmajera 13,44324 Jasenovac</item>
      <item>VUKIĆ, JELUŠIĆ, ŠULINA, STANKOVIĆ, JURCAN &amp; JABUKA odvjetničko društvo s ograničenom odgovornošću, OIB 01394705384, Nikole Tesle 9,51000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75339569349</item>
      <item>, OIB 75339569349</item>
      <item>, OIB 01394705384</item>
    </izvorni_sadrzaj>
    <derivirana_varijabla naziv="DomainObject.Predmet.SudioniciListNazivOIB_1">
      <item>, OIB 75339569349</item>
      <item>, OIB 75339569349</item>
      <item>, OIB 01394705384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4</properties:Pages>
  <properties:Words>1222</properties:Words>
  <properties:Characters>7072</properties:Characters>
  <properties:Lines>154</properties:Lines>
  <properties:Paragraphs>39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8433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2017-01-24T11:29:00Z</dcterms:created>
  <dc:creator>rsticn</dc:creator>
  <cp:lastModifiedBy>Valentina Delač</cp:lastModifiedBy>
  <cp:lastPrinted>2017-01-24T11:01:00Z</cp:lastPrinted>
  <dcterms:modified xmlns:xsi="http://www.w3.org/2001/XMLSchema-instance" xsi:type="dcterms:W3CDTF">2017-01-24T11:31:00Z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St-5274/2016-9 / Odluka - Rješenje o odobravanju sklapanja predstečajne nagodbe</vt:lpwstr>
  </prop:property>
  <prop:property name="CC_coloring" pid="4" fmtid="{D5CDD505-2E9C-101B-9397-08002B2CF9AE}">
    <vt:bool>false</vt:bool>
  </prop:property>
  <prop:property name="BrojStranica" pid="5" fmtid="{D5CDD505-2E9C-101B-9397-08002B2CF9AE}">
    <vt:i4>4</vt:i4>
  </prop:property>
</prop:Properties>
</file>