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d34e22f" w14:textId="d34e22f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351DD5">
      <w:pPr>
        <w:jc w:val="both"/>
      </w:pPr>
      <w:r>
        <w:rPr>
          <w:bCs/>
        </w:rPr>
        <w:t>      U Zagrebu, 29</w:t>
      </w:r>
      <w:r w:rsidR="00023E6D">
        <w:rPr>
          <w:bCs/>
        </w:rPr>
        <w:t>. rujna 2023.g.</w:t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773706">
        <w:t>93. St-2320/2023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BD03FA" w:rsidRDefault="00023E6D">
      <w:pPr>
        <w:jc w:val="both"/>
      </w:pPr>
      <w:r>
        <w:t xml:space="preserve"> </w:t>
      </w:r>
      <w:r>
        <w:tab/>
      </w:r>
      <w:r w:rsidR="00773706">
        <w:t>93. St-2320/2023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773706" w:rsidP="00773706" w:rsidRDefault="00023E6D">
      <w:pPr>
        <w:jc w:val="both"/>
      </w:pPr>
      <w:r>
        <w:tab/>
      </w:r>
      <w:r w:rsidR="00773706">
        <w:t xml:space="preserve">POSAVINA TERMOGRADING d.o.o., Cerje </w:t>
      </w:r>
      <w:proofErr w:type="spellStart"/>
      <w:r w:rsidR="00773706">
        <w:t>Letovanićko</w:t>
      </w:r>
      <w:proofErr w:type="spellEnd"/>
      <w:r w:rsidR="00773706">
        <w:t xml:space="preserve">, Cerje </w:t>
      </w:r>
      <w:proofErr w:type="spellStart"/>
      <w:r w:rsidR="00773706">
        <w:t>Letovanićko</w:t>
      </w:r>
      <w:proofErr w:type="spellEnd"/>
      <w:r w:rsidR="00773706">
        <w:t xml:space="preserve"> 26</w:t>
      </w:r>
    </w:p>
    <w:p w:rsidR="00773706" w:rsidP="00773706" w:rsidRDefault="00773706">
      <w:pPr>
        <w:ind w:firstLine="708"/>
        <w:jc w:val="both"/>
      </w:pPr>
      <w:r>
        <w:t>OIB: 06290360998</w:t>
      </w:r>
    </w:p>
    <w:p w:rsidR="00023E6D" w:rsidP="00773706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3706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77370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370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3706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3706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3706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77370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7370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7370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7370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7370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590030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2320</izvorni_sadrzaj>
    <derivirana_varijabla naziv="DomainObject.Predmet.Broj_1">2320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18. rujna 2023.</izvorni_sadrzaj>
    <derivirana_varijabla naziv="DomainObject.Predmet.DatumIzradeOptuznogAkta_1">18. rujna 2023.</derivirana_varijabla>
  </DomainObject.Predmet.DatumIzradeOptuznogAkta>
  <DomainObject.Predmet.DatumIzradeOptuznogAktaFormated>
    <izvorni_sadrzaj>18.9.2023.</izvorni_sadrzaj>
    <derivirana_varijabla naziv="DomainObject.Predmet.DatumIzradeOptuznogAktaFormated_1">18.9.2023.</derivirana_varijabla>
  </DomainObject.Predmet.DatumIzradeOptuznogAktaFormated>
  <DomainObject.Predmet.DatumOsnivanja>
    <izvorni_sadrzaj>20. rujna 2023.</izvorni_sadrzaj>
    <derivirana_varijabla naziv="DomainObject.Predmet.DatumOsnivanja_1">20.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St-2320/2023</izvorni_sadrzaj>
    <derivirana_varijabla naziv="DomainObject.Predmet.OznakaBroj_1">St-2320/2023</derivirana_varijabla>
  </DomainObject.Predmet.OznakaBroj>
  <DomainObject.Predmet.OznakaBrojOptuznogAkta>
    <izvorni_sadrzaj>04-06-23-3978</izvorni_sadrzaj>
    <derivirana_varijabla naziv="DomainObject.Predmet.OznakaBrojOptuznogAkta_1">04-06-23-3978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POSAVINA TERMOGRADING d.o.o.</izvorni_sadrzaj>
    <derivirana_varijabla naziv="DomainObject.Predmet.ProtustrankaFormated_1">  POSAVINA TERMOGRADING d.o.o.</derivirana_varijabla>
  </DomainObject.Predmet.ProtustrankaFormated>
  <DomainObject.Predmet.ProtustrankaFormatedOIB>
    <izvorni_sadrzaj>  POSAVINA TERMOGRADING d.o.o., OIB 06290360998</izvorni_sadrzaj>
    <derivirana_varijabla naziv="DomainObject.Predmet.ProtustrankaFormatedOIB_1">  POSAVINA TERMOGRADING d.o.o., OIB 06290360998</derivirana_varijabla>
  </DomainObject.Predmet.ProtustrankaFormatedOIB>
  <DomainObject.Predmet.ProtustrankaFormatedWithAdress>
    <izvorni_sadrzaj> POSAVINA TERMOGRADING d.o.o., Cerje Letovanićko 26, 44250 Cerje Letovanićko</izvorni_sadrzaj>
    <derivirana_varijabla naziv="DomainObject.Predmet.ProtustrankaFormatedWithAdress_1"> POSAVINA TERMOGRADING d.o.o., Cerje Letovanićko 26, 44250 Cerje Letovanićko</derivirana_varijabla>
  </DomainObject.Predmet.ProtustrankaFormatedWithAdress>
  <DomainObject.Predmet.ProtustrankaFormatedWithAdressOIB>
    <izvorni_sadrzaj> POSAVINA TERMOGRADING d.o.o., OIB 06290360998, Cerje Letovanićko 26, 44250 Cerje Letovanićko</izvorni_sadrzaj>
    <derivirana_varijabla naziv="DomainObject.Predmet.ProtustrankaFormatedWithAdressOIB_1"> POSAVINA TERMOGRADING d.o.o., OIB 06290360998, Cerje Letovanićko 26, 44250 Cerje Letovanićko</derivirana_varijabla>
  </DomainObject.Predmet.ProtustrankaFormatedWithAdressOIB>
  <DomainObject.Predmet.ProtustrankaWithAdress>
    <izvorni_sadrzaj>POSAVINA TERMOGRADING d.o.o. Cerje Letovanićko 26, 44250 Cerje Letovanićko</izvorni_sadrzaj>
    <derivirana_varijabla naziv="DomainObject.Predmet.ProtustrankaWithAdress_1">POSAVINA TERMOGRADING d.o.o. Cerje Letovanićko 26, 44250 Cerje Letovanićko</derivirana_varijabla>
  </DomainObject.Predmet.ProtustrankaWithAdress>
  <DomainObject.Predmet.ProtustrankaWithAdressOIB>
    <izvorni_sadrzaj>POSAVINA TERMOGRADING d.o.o., OIB 06290360998, Cerje Letovanićko 26, 44250 Cerje Letovanićko</izvorni_sadrzaj>
    <derivirana_varijabla naziv="DomainObject.Predmet.ProtustrankaWithAdressOIB_1">POSAVINA TERMOGRADING d.o.o., OIB 06290360998, Cerje Letovanićko 26, 44250 Cerje Letovanićko</derivirana_varijabla>
  </DomainObject.Predmet.ProtustrankaWithAdressOIB>
  <DomainObject.Predmet.ProtustrankaNazivFormated>
    <izvorni_sadrzaj>POSAVINA TERMOGRADING d.o.o.</izvorni_sadrzaj>
    <derivirana_varijabla naziv="DomainObject.Predmet.ProtustrankaNazivFormated_1">POSAVINA TERMOGRADING d.o.o.</derivirana_varijabla>
  </DomainObject.Predmet.ProtustrankaNazivFormated>
  <DomainObject.Predmet.ProtustrankaNazivFormatedOIB>
    <izvorni_sadrzaj>POSAVINA TERMOGRADING d.o.o., OIB 06290360998</izvorni_sadrzaj>
    <derivirana_varijabla naziv="DomainObject.Predmet.ProtustrankaNazivFormatedOIB_1">POSAVINA TERMOGRADING d.o.o., OIB 06290360998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11, Livadarski put 7</izvorni_sadrzaj>
    <derivirana_varijabla naziv="DomainObject.Predmet.Referada.Prostorija.Naziv_1">soba 11, Livadarski put 7</derivirana_varijabla>
  </DomainObject.Predmet.Referada.Prostorija.Naziv>
  <DomainObject.Predmet.Referada.Prostorija.Oznaka>
    <izvorni_sadrzaj>11 Livadarski put 7</izvorni_sadrzaj>
    <derivirana_varijabla naziv="DomainObject.Predmet.Referada.Prostorija.Oznaka_1">11 Livadarski put 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Monika Vukušić</izvorni_sadrzaj>
    <derivirana_varijabla naziv="DomainObject.Predmet.Zapisnicar_1">Monika Vukušić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POSAVINA TERMOGRADING d.o.o.</item>
    </izvorni_sadrzaj>
    <derivirana_varijabla naziv="DomainObject.Predmet.ProtuStrankaListFormated_1">
      <item>POSAVINA TERMOGRADING d.o.o.</item>
    </derivirana_varijabla>
  </DomainObject.Predmet.ProtuStrankaListFormated>
  <DomainObject.Predmet.ProtuStrankaListFormatedOIB>
    <izvorni_sadrzaj>
      <item>POSAVINA TERMOGRADING d.o.o., OIB 06290360998</item>
    </izvorni_sadrzaj>
    <derivirana_varijabla naziv="DomainObject.Predmet.ProtuStrankaListFormatedOIB_1">
      <item>POSAVINA TERMOGRADING d.o.o., OIB 06290360998</item>
    </derivirana_varijabla>
  </DomainObject.Predmet.ProtuStrankaListFormatedOIB>
  <DomainObject.Predmet.ProtuStrankaListFormatedWithAdress>
    <izvorni_sadrzaj>
      <item>POSAVINA TERMOGRADING d.o.o., Cerje Letovanićko 26, 44250 Cerje Letovanićko</item>
    </izvorni_sadrzaj>
    <derivirana_varijabla naziv="DomainObject.Predmet.ProtuStrankaListFormatedWithAdress_1">
      <item>POSAVINA TERMOGRADING d.o.o., Cerje Letovanićko 26, 44250 Cerje Letovanićko</item>
    </derivirana_varijabla>
  </DomainObject.Predmet.ProtuStrankaListFormatedWithAdress>
  <DomainObject.Predmet.ProtuStrankaListFormatedWithAdressOIB>
    <izvorni_sadrzaj>
      <item>POSAVINA TERMOGRADING d.o.o., OIB 06290360998, Cerje Letovanićko 26, 44250 Cerje Letovanićko</item>
    </izvorni_sadrzaj>
    <derivirana_varijabla naziv="DomainObject.Predmet.ProtuStrankaListFormatedWithAdressOIB_1">
      <item>POSAVINA TERMOGRADING d.o.o., OIB 06290360998, Cerje Letovanićko 26, 44250 Cerje Letovanićko</item>
    </derivirana_varijabla>
  </DomainObject.Predmet.ProtuStrankaListFormatedWithAdressOIB>
  <DomainObject.Predmet.ProtuStrankaListNazivFormated>
    <izvorni_sadrzaj>
      <item>POSAVINA TERMOGRADING d.o.o.</item>
    </izvorni_sadrzaj>
    <derivirana_varijabla naziv="DomainObject.Predmet.ProtuStrankaListNazivFormated_1">
      <item>POSAVINA TERMOGRADING d.o.o.</item>
    </derivirana_varijabla>
  </DomainObject.Predmet.ProtuStrankaListNazivFormated>
  <DomainObject.Predmet.ProtuStrankaListNazivFormatedOIB>
    <izvorni_sadrzaj>
      <item>POSAVINA TERMOGRADING d.o.o., OIB 06290360998</item>
    </izvorni_sadrzaj>
    <derivirana_varijabla naziv="DomainObject.Predmet.ProtuStrankaListNazivFormatedOIB_1">
      <item>POSAVINA TERMOGRADING d.o.o., OIB 06290360998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POSAVINA TERMOGRADING d.o.o.</izvorni_sadrzaj>
    <derivirana_varijabla naziv="DomainObject.Predmet.ProtustrankaIDrugi_1">POSAVINA TERMOGRADING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POSAVINA TERMOGRADING d.o.o., OIB 06290360998, Cerje Letovanićko 26, 44250 Cerje Letovanićko</izvorni_sadrzaj>
    <derivirana_varijabla naziv="DomainObject.Predmet.ProtustrankaIDrugiAdressOIB_1">POSAVINA TERMOGRADING d.o.o., OIB 06290360998, Cerje Letovanićko 26, 44250 Cerje Letovanićko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POSAVINA TERMOGRADING d.o.o.</item>
      <item>Financijska agencija</item>
    </izvorni_sadrzaj>
    <derivirana_varijabla naziv="DomainObject.Predmet.SudioniciListNaziv_1">
      <item>POSAVINA TERMOGRADING d.o.o.</item>
      <item>Financijska agencija</item>
    </derivirana_varijabla>
  </DomainObject.Predmet.SudioniciListNaziv>
  <DomainObject.Predmet.SudioniciListAdressOIB>
    <izvorni_sadrzaj>
      <item>POSAVINA TERMOGRADING d.o.o., OIB 06290360998, Cerje Letovanićko 26,44250 Cerje Letovanićko</item>
      <item>Financijska agencija, OIB 85821130368, TRG SVIBANJSKIH ŽRTAVA 1995. 1,10000 Zagreb</item>
    </izvorni_sadrzaj>
    <derivirana_varijabla naziv="DomainObject.Predmet.SudioniciListAdressOIB_1">
      <item>POSAVINA TERMOGRADING d.o.o., OIB 06290360998, Cerje Letovanićko 26,44250 Cerje Letovanićko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06290360998</item>
      <item>, OIB 85821130368</item>
    </izvorni_sadrzaj>
    <derivirana_varijabla naziv="DomainObject.Predmet.SudioniciListNazivOIB_1">
      <item>, OIB 06290360998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2023.</izvorni_sadrzaj>
    <derivirana_varijabla naziv="DomainObject.Predmet.DatumPocetkaProcesa_1">20.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3AA917-555C-4382-B927-DAA7DEAD9F6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830</properties:Characters>
  <properties:Lines>46</properties:Lines>
  <properties:Paragraphs>25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1090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2023-09-29T08:33:00Z</cp:lastPrinted>
  <dcterms:modified xmlns:xsi="http://www.w3.org/2001/XMLSchema-instance" xsi:type="dcterms:W3CDTF">2023-09-29T08:33:00Z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